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013C5213" w14:textId="77777777" w:rsidTr="005E4BB2">
        <w:tc>
          <w:tcPr>
            <w:tcW w:w="10423" w:type="dxa"/>
            <w:gridSpan w:val="2"/>
            <w:shd w:val="clear" w:color="auto" w:fill="auto"/>
          </w:tcPr>
          <w:p w14:paraId="1B35FD1F" w14:textId="49E500BF" w:rsidR="004F0988" w:rsidRDefault="004F0988" w:rsidP="00133525">
            <w:pPr>
              <w:pStyle w:val="ZA"/>
              <w:framePr w:w="0" w:hRule="auto" w:wrap="auto" w:vAnchor="margin" w:hAnchor="text" w:yAlign="inline"/>
            </w:pPr>
            <w:bookmarkStart w:id="0" w:name="page1"/>
            <w:r w:rsidRPr="00133525">
              <w:rPr>
                <w:sz w:val="64"/>
              </w:rPr>
              <w:t xml:space="preserve">3GPP </w:t>
            </w:r>
            <w:bookmarkStart w:id="1" w:name="specType1"/>
            <w:r w:rsidR="0063543D" w:rsidRPr="002729F7">
              <w:rPr>
                <w:sz w:val="64"/>
              </w:rPr>
              <w:t>TR</w:t>
            </w:r>
            <w:bookmarkEnd w:id="1"/>
            <w:r w:rsidRPr="001F4FC8">
              <w:rPr>
                <w:sz w:val="64"/>
              </w:rPr>
              <w:t xml:space="preserve"> </w:t>
            </w:r>
            <w:bookmarkStart w:id="2" w:name="specNumber"/>
            <w:r w:rsidR="00961FC7" w:rsidRPr="00961FC7">
              <w:rPr>
                <w:sz w:val="64"/>
              </w:rPr>
              <w:t>33.875</w:t>
            </w:r>
            <w:r w:rsidR="00961FC7">
              <w:rPr>
                <w:sz w:val="64"/>
              </w:rPr>
              <w:t xml:space="preserve"> </w:t>
            </w:r>
            <w:bookmarkEnd w:id="2"/>
            <w:r w:rsidR="00045BFD" w:rsidRPr="001F4FC8">
              <w:t xml:space="preserve"> V</w:t>
            </w:r>
            <w:r w:rsidR="00045BFD">
              <w:t>1</w:t>
            </w:r>
            <w:r w:rsidR="00045BFD" w:rsidRPr="002729F7">
              <w:t>.</w:t>
            </w:r>
            <w:r w:rsidR="00D544D5">
              <w:t>6</w:t>
            </w:r>
            <w:r w:rsidR="00045BFD" w:rsidRPr="002729F7">
              <w:t>.</w:t>
            </w:r>
            <w:r w:rsidR="00045BFD" w:rsidRPr="001F4FC8">
              <w:t xml:space="preserve">0 </w:t>
            </w:r>
            <w:r w:rsidR="00045BFD" w:rsidRPr="001F4FC8">
              <w:rPr>
                <w:sz w:val="32"/>
              </w:rPr>
              <w:t>(</w:t>
            </w:r>
            <w:r w:rsidR="00D544D5">
              <w:rPr>
                <w:sz w:val="32"/>
              </w:rPr>
              <w:t>2023-01</w:t>
            </w:r>
            <w:r w:rsidR="00045BFD" w:rsidRPr="00133525">
              <w:rPr>
                <w:sz w:val="32"/>
              </w:rPr>
              <w:t>)</w:t>
            </w:r>
          </w:p>
        </w:tc>
      </w:tr>
      <w:tr w:rsidR="004F0988" w14:paraId="497983FE" w14:textId="77777777" w:rsidTr="005E4BB2">
        <w:trPr>
          <w:trHeight w:hRule="exact" w:val="1134"/>
        </w:trPr>
        <w:tc>
          <w:tcPr>
            <w:tcW w:w="10423" w:type="dxa"/>
            <w:gridSpan w:val="2"/>
            <w:shd w:val="clear" w:color="auto" w:fill="auto"/>
          </w:tcPr>
          <w:p w14:paraId="02256525" w14:textId="77777777" w:rsidR="004F0988" w:rsidRDefault="004F0988" w:rsidP="00133525">
            <w:pPr>
              <w:pStyle w:val="ZB"/>
              <w:framePr w:w="0" w:hRule="auto" w:wrap="auto" w:vAnchor="margin" w:hAnchor="text" w:yAlign="inline"/>
            </w:pPr>
            <w:r w:rsidRPr="004D3578">
              <w:t xml:space="preserve">Technical </w:t>
            </w:r>
            <w:bookmarkStart w:id="3" w:name="spectype2"/>
            <w:r w:rsidR="00D57972" w:rsidRPr="002729F7">
              <w:t>Report</w:t>
            </w:r>
            <w:bookmarkEnd w:id="3"/>
          </w:p>
          <w:p w14:paraId="6FA5DF6E" w14:textId="77777777" w:rsidR="00BA4B8D" w:rsidRDefault="00F13360" w:rsidP="00BA4B8D">
            <w:pPr>
              <w:pStyle w:val="Guidance"/>
            </w:pPr>
            <w:r>
              <w:t xml:space="preserve"> </w:t>
            </w:r>
            <w:r w:rsidR="00BA4B8D">
              <w:br/>
            </w:r>
            <w:r w:rsidR="00BA4B8D">
              <w:br/>
            </w:r>
          </w:p>
        </w:tc>
      </w:tr>
      <w:tr w:rsidR="004F0988" w14:paraId="35862565" w14:textId="77777777" w:rsidTr="005E4BB2">
        <w:trPr>
          <w:trHeight w:hRule="exact" w:val="3686"/>
        </w:trPr>
        <w:tc>
          <w:tcPr>
            <w:tcW w:w="10423" w:type="dxa"/>
            <w:gridSpan w:val="2"/>
            <w:shd w:val="clear" w:color="auto" w:fill="auto"/>
          </w:tcPr>
          <w:p w14:paraId="55C990B2" w14:textId="77777777" w:rsidR="004F0988" w:rsidRPr="004D3578" w:rsidRDefault="004F0988" w:rsidP="00133525">
            <w:pPr>
              <w:pStyle w:val="ZT"/>
              <w:framePr w:wrap="auto" w:hAnchor="text" w:yAlign="inline"/>
            </w:pPr>
            <w:r w:rsidRPr="004D3578">
              <w:t>3</w:t>
            </w:r>
            <w:r w:rsidRPr="007A33F0">
              <w:t>rd</w:t>
            </w:r>
            <w:r w:rsidRPr="004D3578">
              <w:t xml:space="preserve"> Generation Partnership </w:t>
            </w:r>
            <w:proofErr w:type="gramStart"/>
            <w:r w:rsidRPr="004D3578">
              <w:t>Project;</w:t>
            </w:r>
            <w:proofErr w:type="gramEnd"/>
          </w:p>
          <w:p w14:paraId="30C0EC4F" w14:textId="77777777" w:rsidR="004F0988" w:rsidRPr="002729F7" w:rsidRDefault="004F0988" w:rsidP="00133525">
            <w:pPr>
              <w:pStyle w:val="ZT"/>
              <w:framePr w:wrap="auto" w:hAnchor="text" w:yAlign="inline"/>
            </w:pPr>
            <w:r w:rsidRPr="004D3578">
              <w:t xml:space="preserve">Technical Specification Group </w:t>
            </w:r>
            <w:bookmarkStart w:id="4" w:name="specTitle"/>
            <w:r w:rsidR="00C13A5B" w:rsidRPr="00620DC0">
              <w:t xml:space="preserve">Services and System </w:t>
            </w:r>
            <w:proofErr w:type="gramStart"/>
            <w:r w:rsidR="00C13A5B" w:rsidRPr="00620DC0">
              <w:t>As</w:t>
            </w:r>
            <w:r w:rsidR="00C13A5B" w:rsidRPr="00C13A5B">
              <w:t>pects</w:t>
            </w:r>
            <w:r w:rsidRPr="002729F7">
              <w:t>;</w:t>
            </w:r>
            <w:proofErr w:type="gramEnd"/>
          </w:p>
          <w:p w14:paraId="74365EE6" w14:textId="2BF77814" w:rsidR="004F0988" w:rsidRPr="002729F7" w:rsidRDefault="00C13A5B" w:rsidP="00133525">
            <w:pPr>
              <w:pStyle w:val="ZT"/>
              <w:framePr w:wrap="auto" w:hAnchor="text" w:yAlign="inline"/>
            </w:pPr>
            <w:r w:rsidRPr="00C13A5B">
              <w:t>Study on enhanced security aspects of the 5G Service Based Architecture (</w:t>
            </w:r>
            <w:r>
              <w:t>SBA</w:t>
            </w:r>
            <w:proofErr w:type="gramStart"/>
            <w:r>
              <w:t>)</w:t>
            </w:r>
            <w:r w:rsidR="004F0988" w:rsidRPr="002729F7">
              <w:t>;</w:t>
            </w:r>
            <w:proofErr w:type="gramEnd"/>
          </w:p>
          <w:bookmarkEnd w:id="4"/>
          <w:p w14:paraId="09985F21" w14:textId="518271B6" w:rsidR="004F0988" w:rsidRPr="00133525" w:rsidRDefault="004F0988" w:rsidP="00133525">
            <w:pPr>
              <w:pStyle w:val="ZT"/>
              <w:framePr w:wrap="auto" w:hAnchor="text" w:yAlign="inline"/>
              <w:rPr>
                <w:i/>
                <w:sz w:val="28"/>
              </w:rPr>
            </w:pPr>
            <w:r w:rsidRPr="00C13A5B">
              <w:t>(</w:t>
            </w:r>
            <w:r w:rsidRPr="00C13A5B">
              <w:rPr>
                <w:rStyle w:val="ZGSM"/>
              </w:rPr>
              <w:t xml:space="preserve">Release </w:t>
            </w:r>
            <w:bookmarkStart w:id="5" w:name="specRelease"/>
            <w:r w:rsidRPr="002729F7">
              <w:rPr>
                <w:rStyle w:val="ZGSM"/>
              </w:rPr>
              <w:t>1</w:t>
            </w:r>
            <w:r w:rsidR="00260415">
              <w:rPr>
                <w:rStyle w:val="ZGSM"/>
              </w:rPr>
              <w:t>8</w:t>
            </w:r>
            <w:bookmarkEnd w:id="5"/>
            <w:r w:rsidRPr="00C13A5B">
              <w:t>)</w:t>
            </w:r>
          </w:p>
        </w:tc>
      </w:tr>
      <w:tr w:rsidR="00BF128E" w14:paraId="428C37CA" w14:textId="77777777" w:rsidTr="005E4BB2">
        <w:tc>
          <w:tcPr>
            <w:tcW w:w="10423" w:type="dxa"/>
            <w:gridSpan w:val="2"/>
            <w:shd w:val="clear" w:color="auto" w:fill="auto"/>
          </w:tcPr>
          <w:p w14:paraId="76555434"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0FC81803" w14:textId="77777777" w:rsidTr="005E4BB2">
        <w:trPr>
          <w:trHeight w:hRule="exact" w:val="1531"/>
        </w:trPr>
        <w:tc>
          <w:tcPr>
            <w:tcW w:w="4883" w:type="dxa"/>
            <w:shd w:val="clear" w:color="auto" w:fill="auto"/>
          </w:tcPr>
          <w:p w14:paraId="1845259D" w14:textId="46F89917" w:rsidR="00D57972" w:rsidRDefault="00235C36">
            <w:r>
              <w:rPr>
                <w:i/>
                <w:noProof/>
              </w:rPr>
              <w:drawing>
                <wp:inline distT="0" distB="0" distL="0" distR="0" wp14:anchorId="3306517B" wp14:editId="35CF6705">
                  <wp:extent cx="1289050" cy="7937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2FC0BAB9" w14:textId="41B4159B" w:rsidR="00D57972" w:rsidRDefault="00FD19B2" w:rsidP="00133525">
            <w:pPr>
              <w:jc w:val="right"/>
            </w:pPr>
            <w:bookmarkStart w:id="6" w:name="logos"/>
            <w:r>
              <w:rPr>
                <w:noProof/>
              </w:rPr>
              <w:drawing>
                <wp:inline distT="0" distB="0" distL="0" distR="0" wp14:anchorId="6BA79AC1" wp14:editId="2AC0CE38">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6"/>
          </w:p>
        </w:tc>
      </w:tr>
      <w:tr w:rsidR="00C074DD" w14:paraId="696B8651" w14:textId="77777777" w:rsidTr="005E4BB2">
        <w:trPr>
          <w:trHeight w:hRule="exact" w:val="5783"/>
        </w:trPr>
        <w:tc>
          <w:tcPr>
            <w:tcW w:w="10423" w:type="dxa"/>
            <w:gridSpan w:val="2"/>
            <w:shd w:val="clear" w:color="auto" w:fill="auto"/>
          </w:tcPr>
          <w:p w14:paraId="0A4DE58A" w14:textId="77777777" w:rsidR="00C074DD" w:rsidRPr="00C074DD" w:rsidRDefault="00C074DD" w:rsidP="00C074DD">
            <w:pPr>
              <w:pStyle w:val="Guidance"/>
              <w:rPr>
                <w:b/>
              </w:rPr>
            </w:pPr>
          </w:p>
        </w:tc>
      </w:tr>
      <w:tr w:rsidR="00C074DD" w14:paraId="7B99CB8A" w14:textId="77777777" w:rsidTr="005E4BB2">
        <w:trPr>
          <w:cantSplit/>
          <w:trHeight w:hRule="exact" w:val="964"/>
        </w:trPr>
        <w:tc>
          <w:tcPr>
            <w:tcW w:w="10423" w:type="dxa"/>
            <w:gridSpan w:val="2"/>
            <w:shd w:val="clear" w:color="auto" w:fill="auto"/>
          </w:tcPr>
          <w:p w14:paraId="5D0CD18D" w14:textId="1C6B7DE4" w:rsidR="00C074DD" w:rsidRPr="00133525" w:rsidRDefault="00C074DD" w:rsidP="00C074DD">
            <w:pPr>
              <w:rPr>
                <w:sz w:val="16"/>
              </w:rPr>
            </w:pPr>
            <w:bookmarkStart w:id="7" w:name="warningNotice"/>
            <w:r w:rsidRPr="00133525">
              <w:rPr>
                <w:sz w:val="16"/>
              </w:rPr>
              <w:t>The present document has been developed within the 3</w:t>
            </w:r>
            <w:r w:rsidRPr="007A33F0">
              <w:rPr>
                <w:sz w:val="16"/>
              </w:rPr>
              <w:t>rd</w:t>
            </w:r>
            <w:r w:rsidRPr="00133525">
              <w:rPr>
                <w:sz w:val="16"/>
              </w:rPr>
              <w:t xml:space="preserve">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7"/>
          </w:p>
          <w:p w14:paraId="4FCFFF4A" w14:textId="77777777" w:rsidR="00C074DD" w:rsidRPr="004D3578" w:rsidRDefault="00C074DD" w:rsidP="00C074DD">
            <w:pPr>
              <w:pStyle w:val="ZV"/>
              <w:framePr w:w="0" w:wrap="auto" w:vAnchor="margin" w:hAnchor="text" w:yAlign="inline"/>
            </w:pPr>
          </w:p>
          <w:p w14:paraId="79819764" w14:textId="77777777" w:rsidR="00C074DD" w:rsidRPr="00133525" w:rsidRDefault="00C074DD" w:rsidP="00C074DD">
            <w:pPr>
              <w:rPr>
                <w:sz w:val="16"/>
              </w:rPr>
            </w:pPr>
          </w:p>
        </w:tc>
      </w:tr>
      <w:bookmarkEnd w:id="0"/>
    </w:tbl>
    <w:p w14:paraId="562262D8" w14:textId="77777777" w:rsidR="00080512" w:rsidRPr="004D3578" w:rsidRDefault="00080512">
      <w:pPr>
        <w:sectPr w:rsidR="00080512" w:rsidRPr="004D3578" w:rsidSect="009114D7">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43FDA93" w14:textId="77777777" w:rsidTr="00133525">
        <w:trPr>
          <w:trHeight w:hRule="exact" w:val="5670"/>
        </w:trPr>
        <w:tc>
          <w:tcPr>
            <w:tcW w:w="10423" w:type="dxa"/>
            <w:shd w:val="clear" w:color="auto" w:fill="auto"/>
          </w:tcPr>
          <w:p w14:paraId="0036E019" w14:textId="77777777" w:rsidR="00E16509" w:rsidRDefault="00E16509" w:rsidP="00E16509">
            <w:pPr>
              <w:pStyle w:val="Guidance"/>
            </w:pPr>
            <w:bookmarkStart w:id="8" w:name="page2"/>
          </w:p>
        </w:tc>
      </w:tr>
      <w:tr w:rsidR="00E16509" w14:paraId="7938878D" w14:textId="77777777" w:rsidTr="00C074DD">
        <w:trPr>
          <w:trHeight w:hRule="exact" w:val="5387"/>
        </w:trPr>
        <w:tc>
          <w:tcPr>
            <w:tcW w:w="10423" w:type="dxa"/>
            <w:shd w:val="clear" w:color="auto" w:fill="auto"/>
          </w:tcPr>
          <w:p w14:paraId="30B11BC9" w14:textId="77777777" w:rsidR="00E16509" w:rsidRPr="00133525" w:rsidRDefault="00E16509" w:rsidP="00133525">
            <w:pPr>
              <w:pStyle w:val="FP"/>
              <w:spacing w:after="240"/>
              <w:ind w:left="2835" w:right="2835"/>
              <w:jc w:val="center"/>
              <w:rPr>
                <w:rFonts w:ascii="Arial" w:hAnsi="Arial"/>
                <w:b/>
                <w:i/>
              </w:rPr>
            </w:pPr>
            <w:bookmarkStart w:id="9" w:name="coords3gpp"/>
            <w:r w:rsidRPr="00133525">
              <w:rPr>
                <w:rFonts w:ascii="Arial" w:hAnsi="Arial"/>
                <w:b/>
                <w:i/>
              </w:rPr>
              <w:t>3GPP</w:t>
            </w:r>
          </w:p>
          <w:p w14:paraId="1583C2D7" w14:textId="77777777" w:rsidR="00E16509" w:rsidRPr="004D3578" w:rsidRDefault="00E16509" w:rsidP="00133525">
            <w:pPr>
              <w:pStyle w:val="FP"/>
              <w:pBdr>
                <w:bottom w:val="single" w:sz="6" w:space="1" w:color="auto"/>
              </w:pBdr>
              <w:ind w:left="2835" w:right="2835"/>
              <w:jc w:val="center"/>
            </w:pPr>
            <w:r w:rsidRPr="004D3578">
              <w:t>Postal address</w:t>
            </w:r>
          </w:p>
          <w:p w14:paraId="7AD67D41" w14:textId="77777777" w:rsidR="00E16509" w:rsidRPr="00133525" w:rsidRDefault="00E16509" w:rsidP="00133525">
            <w:pPr>
              <w:pStyle w:val="FP"/>
              <w:ind w:left="2835" w:right="2835"/>
              <w:jc w:val="center"/>
              <w:rPr>
                <w:rFonts w:ascii="Arial" w:hAnsi="Arial"/>
                <w:sz w:val="18"/>
              </w:rPr>
            </w:pPr>
          </w:p>
          <w:p w14:paraId="11902DF0"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633F0576" w14:textId="73099C06"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650 Route des Lucioles - Sophia Antipolis</w:t>
            </w:r>
          </w:p>
          <w:p w14:paraId="03C15F54" w14:textId="52B3965A"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Valbonne - FRANCE</w:t>
            </w:r>
          </w:p>
          <w:p w14:paraId="2C72DCBA"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D8AA2C9" w14:textId="77777777" w:rsidR="00E16509" w:rsidRPr="004D3578" w:rsidRDefault="00E16509" w:rsidP="00133525">
            <w:pPr>
              <w:pStyle w:val="FP"/>
              <w:pBdr>
                <w:bottom w:val="single" w:sz="6" w:space="1" w:color="auto"/>
              </w:pBdr>
              <w:spacing w:before="240"/>
              <w:ind w:left="2835" w:right="2835"/>
              <w:jc w:val="center"/>
            </w:pPr>
            <w:r w:rsidRPr="004D3578">
              <w:t>Internet</w:t>
            </w:r>
          </w:p>
          <w:bookmarkEnd w:id="9"/>
          <w:p w14:paraId="4DE241F6" w14:textId="77777777" w:rsidR="00D22B28" w:rsidRPr="00133525" w:rsidRDefault="00D22B28" w:rsidP="00D22B28">
            <w:pPr>
              <w:pStyle w:val="FP"/>
              <w:ind w:left="2835" w:right="2835"/>
              <w:jc w:val="center"/>
              <w:rPr>
                <w:rFonts w:ascii="Arial" w:hAnsi="Arial"/>
                <w:sz w:val="18"/>
              </w:rPr>
            </w:pPr>
            <w:r w:rsidRPr="00133525">
              <w:rPr>
                <w:rFonts w:ascii="Arial" w:hAnsi="Arial"/>
                <w:sz w:val="18"/>
              </w:rPr>
              <w:t>http://www.3gpp.org</w:t>
            </w:r>
          </w:p>
          <w:p w14:paraId="5A93E357" w14:textId="4E9BE46B" w:rsidR="00E16509" w:rsidRPr="00133525" w:rsidRDefault="00E16509" w:rsidP="00133525">
            <w:pPr>
              <w:pStyle w:val="FP"/>
              <w:ind w:left="2835" w:right="2835"/>
              <w:jc w:val="center"/>
              <w:rPr>
                <w:rFonts w:ascii="Arial" w:hAnsi="Arial"/>
                <w:sz w:val="18"/>
              </w:rPr>
            </w:pPr>
          </w:p>
          <w:p w14:paraId="76857724" w14:textId="77777777" w:rsidR="00E16509" w:rsidRDefault="00E16509" w:rsidP="00133525"/>
        </w:tc>
      </w:tr>
      <w:tr w:rsidR="00E16509" w14:paraId="5453126E" w14:textId="77777777" w:rsidTr="00C074DD">
        <w:tc>
          <w:tcPr>
            <w:tcW w:w="10423" w:type="dxa"/>
            <w:shd w:val="clear" w:color="auto" w:fill="auto"/>
            <w:vAlign w:val="bottom"/>
          </w:tcPr>
          <w:p w14:paraId="08B52696" w14:textId="77777777" w:rsidR="00E16509" w:rsidRPr="00133525" w:rsidRDefault="00E16509" w:rsidP="00133525">
            <w:pPr>
              <w:pStyle w:val="FP"/>
              <w:pBdr>
                <w:bottom w:val="single" w:sz="6" w:space="1" w:color="auto"/>
              </w:pBdr>
              <w:spacing w:after="240"/>
              <w:jc w:val="center"/>
              <w:rPr>
                <w:rFonts w:ascii="Arial" w:hAnsi="Arial"/>
                <w:b/>
                <w:i/>
                <w:noProof/>
              </w:rPr>
            </w:pPr>
            <w:bookmarkStart w:id="10" w:name="copyrightNotification"/>
            <w:r w:rsidRPr="00133525">
              <w:rPr>
                <w:rFonts w:ascii="Arial" w:hAnsi="Arial"/>
                <w:b/>
                <w:i/>
                <w:noProof/>
              </w:rPr>
              <w:t>Copyright Notification</w:t>
            </w:r>
          </w:p>
          <w:p w14:paraId="2895ED6F"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AC283DB" w14:textId="77777777" w:rsidR="00E16509" w:rsidRPr="004D3578" w:rsidRDefault="00E16509" w:rsidP="00133525">
            <w:pPr>
              <w:pStyle w:val="FP"/>
              <w:jc w:val="center"/>
              <w:rPr>
                <w:noProof/>
              </w:rPr>
            </w:pPr>
          </w:p>
          <w:p w14:paraId="33493BCE" w14:textId="6FC5E49C" w:rsidR="00E16509" w:rsidRPr="00133525" w:rsidRDefault="00E16509" w:rsidP="00133525">
            <w:pPr>
              <w:pStyle w:val="FP"/>
              <w:jc w:val="center"/>
              <w:rPr>
                <w:noProof/>
                <w:sz w:val="18"/>
              </w:rPr>
            </w:pPr>
            <w:r w:rsidRPr="00133525">
              <w:rPr>
                <w:noProof/>
                <w:sz w:val="18"/>
              </w:rPr>
              <w:t xml:space="preserve">© </w:t>
            </w:r>
            <w:bookmarkStart w:id="11" w:name="copyrightDate"/>
            <w:r w:rsidRPr="002729F7">
              <w:rPr>
                <w:noProof/>
                <w:sz w:val="18"/>
              </w:rPr>
              <w:t>20</w:t>
            </w:r>
            <w:r w:rsidR="001F4FC8" w:rsidRPr="002729F7">
              <w:rPr>
                <w:noProof/>
                <w:sz w:val="18"/>
              </w:rPr>
              <w:t>2</w:t>
            </w:r>
            <w:bookmarkEnd w:id="11"/>
            <w:r w:rsidR="00D22B28">
              <w:rPr>
                <w:noProof/>
                <w:sz w:val="18"/>
              </w:rPr>
              <w:t>2</w:t>
            </w:r>
            <w:r w:rsidRPr="00133525">
              <w:rPr>
                <w:noProof/>
                <w:sz w:val="18"/>
              </w:rPr>
              <w:t>, 3GPP Organizational Partners (ARIB, ATIS, CCSA, ETSI, TSDSI, TTA, TTC).</w:t>
            </w:r>
            <w:bookmarkStart w:id="12" w:name="copyrightaddon"/>
            <w:bookmarkEnd w:id="12"/>
          </w:p>
          <w:p w14:paraId="1B88201C" w14:textId="77777777" w:rsidR="00E16509" w:rsidRPr="00133525" w:rsidRDefault="00E16509" w:rsidP="00133525">
            <w:pPr>
              <w:pStyle w:val="FP"/>
              <w:jc w:val="center"/>
              <w:rPr>
                <w:noProof/>
                <w:sz w:val="18"/>
              </w:rPr>
            </w:pPr>
            <w:r w:rsidRPr="00133525">
              <w:rPr>
                <w:noProof/>
                <w:sz w:val="18"/>
              </w:rPr>
              <w:t>All rights reserved.</w:t>
            </w:r>
          </w:p>
          <w:p w14:paraId="50449695" w14:textId="77777777" w:rsidR="00E16509" w:rsidRPr="00133525" w:rsidRDefault="00E16509" w:rsidP="00E16509">
            <w:pPr>
              <w:pStyle w:val="FP"/>
              <w:rPr>
                <w:noProof/>
                <w:sz w:val="18"/>
              </w:rPr>
            </w:pPr>
          </w:p>
          <w:p w14:paraId="7251A5BF"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41508580"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91E55BE"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0"/>
          </w:p>
          <w:p w14:paraId="2BCC367D" w14:textId="77777777" w:rsidR="00E16509" w:rsidRDefault="00E16509" w:rsidP="00133525"/>
        </w:tc>
      </w:tr>
      <w:bookmarkEnd w:id="8"/>
    </w:tbl>
    <w:p w14:paraId="11F6E892" w14:textId="77777777" w:rsidR="00080512" w:rsidRPr="004D3578" w:rsidRDefault="00080512">
      <w:pPr>
        <w:pStyle w:val="TT"/>
      </w:pPr>
      <w:r w:rsidRPr="004D3578">
        <w:br w:type="page"/>
      </w:r>
      <w:bookmarkStart w:id="13" w:name="tableOfContents"/>
      <w:bookmarkEnd w:id="13"/>
      <w:r w:rsidRPr="004D3578">
        <w:lastRenderedPageBreak/>
        <w:t>Contents</w:t>
      </w:r>
    </w:p>
    <w:bookmarkStart w:id="14" w:name="_Hlk60916497"/>
    <w:p w14:paraId="6E51F1C6" w14:textId="47AA653D" w:rsidR="00807EBA" w:rsidRPr="003A22C5" w:rsidRDefault="004D3578">
      <w:pPr>
        <w:pStyle w:val="TOC1"/>
        <w:rPr>
          <w:rFonts w:asciiTheme="minorHAnsi" w:eastAsiaTheme="minorEastAsia" w:hAnsiTheme="minorHAnsi" w:cstheme="minorBidi"/>
          <w:noProof/>
          <w:szCs w:val="22"/>
          <w:lang w:eastAsia="de-DE"/>
        </w:rPr>
      </w:pPr>
      <w:r w:rsidRPr="004D3578">
        <w:fldChar w:fldCharType="begin"/>
      </w:r>
      <w:r w:rsidRPr="004D3578">
        <w:instrText xml:space="preserve"> TOC \o "1-9" </w:instrText>
      </w:r>
      <w:r w:rsidRPr="004D3578">
        <w:fldChar w:fldCharType="separate"/>
      </w:r>
      <w:r w:rsidR="00807EBA">
        <w:rPr>
          <w:noProof/>
        </w:rPr>
        <w:t>Foreword</w:t>
      </w:r>
      <w:r w:rsidR="00807EBA">
        <w:rPr>
          <w:noProof/>
        </w:rPr>
        <w:tab/>
      </w:r>
      <w:r w:rsidR="00807EBA">
        <w:rPr>
          <w:noProof/>
        </w:rPr>
        <w:fldChar w:fldCharType="begin"/>
      </w:r>
      <w:r w:rsidR="00807EBA">
        <w:rPr>
          <w:noProof/>
        </w:rPr>
        <w:instrText xml:space="preserve"> PAGEREF _Toc125453575 \h </w:instrText>
      </w:r>
      <w:r w:rsidR="00807EBA">
        <w:rPr>
          <w:noProof/>
        </w:rPr>
      </w:r>
      <w:r w:rsidR="00807EBA">
        <w:rPr>
          <w:noProof/>
        </w:rPr>
        <w:fldChar w:fldCharType="separate"/>
      </w:r>
      <w:r w:rsidR="00807EBA">
        <w:rPr>
          <w:noProof/>
        </w:rPr>
        <w:t>8</w:t>
      </w:r>
      <w:r w:rsidR="00807EBA">
        <w:rPr>
          <w:noProof/>
        </w:rPr>
        <w:fldChar w:fldCharType="end"/>
      </w:r>
    </w:p>
    <w:p w14:paraId="58B51924" w14:textId="7742A986" w:rsidR="00807EBA" w:rsidRPr="003A22C5" w:rsidRDefault="00807EBA">
      <w:pPr>
        <w:pStyle w:val="TOC1"/>
        <w:rPr>
          <w:rFonts w:asciiTheme="minorHAnsi" w:eastAsiaTheme="minorEastAsia" w:hAnsiTheme="minorHAnsi" w:cstheme="minorBidi"/>
          <w:noProof/>
          <w:szCs w:val="22"/>
          <w:lang w:eastAsia="de-DE"/>
        </w:rPr>
      </w:pPr>
      <w:r>
        <w:rPr>
          <w:noProof/>
        </w:rPr>
        <w:t>Introduction</w:t>
      </w:r>
      <w:r>
        <w:rPr>
          <w:noProof/>
        </w:rPr>
        <w:tab/>
      </w:r>
      <w:r>
        <w:rPr>
          <w:noProof/>
        </w:rPr>
        <w:fldChar w:fldCharType="begin"/>
      </w:r>
      <w:r>
        <w:rPr>
          <w:noProof/>
        </w:rPr>
        <w:instrText xml:space="preserve"> PAGEREF _Toc125453576 \h </w:instrText>
      </w:r>
      <w:r>
        <w:rPr>
          <w:noProof/>
        </w:rPr>
      </w:r>
      <w:r>
        <w:rPr>
          <w:noProof/>
        </w:rPr>
        <w:fldChar w:fldCharType="separate"/>
      </w:r>
      <w:r>
        <w:rPr>
          <w:noProof/>
        </w:rPr>
        <w:t>9</w:t>
      </w:r>
      <w:r>
        <w:rPr>
          <w:noProof/>
        </w:rPr>
        <w:fldChar w:fldCharType="end"/>
      </w:r>
    </w:p>
    <w:p w14:paraId="36924D53" w14:textId="52EB6F2B" w:rsidR="00807EBA" w:rsidRPr="003A22C5" w:rsidRDefault="00807EBA">
      <w:pPr>
        <w:pStyle w:val="TOC1"/>
        <w:rPr>
          <w:rFonts w:asciiTheme="minorHAnsi" w:eastAsiaTheme="minorEastAsia" w:hAnsiTheme="minorHAnsi" w:cstheme="minorBidi"/>
          <w:noProof/>
          <w:szCs w:val="22"/>
          <w:lang w:eastAsia="de-DE"/>
        </w:rPr>
      </w:pPr>
      <w:r>
        <w:rPr>
          <w:noProof/>
        </w:rPr>
        <w:t>1</w:t>
      </w:r>
      <w:r w:rsidRPr="003A22C5">
        <w:rPr>
          <w:rFonts w:asciiTheme="minorHAnsi" w:eastAsiaTheme="minorEastAsia" w:hAnsiTheme="minorHAnsi" w:cstheme="minorBidi"/>
          <w:noProof/>
          <w:szCs w:val="22"/>
          <w:lang w:eastAsia="de-DE"/>
        </w:rPr>
        <w:tab/>
      </w:r>
      <w:r>
        <w:rPr>
          <w:noProof/>
        </w:rPr>
        <w:t>Scope</w:t>
      </w:r>
      <w:r>
        <w:rPr>
          <w:noProof/>
        </w:rPr>
        <w:tab/>
      </w:r>
      <w:r>
        <w:rPr>
          <w:noProof/>
        </w:rPr>
        <w:fldChar w:fldCharType="begin"/>
      </w:r>
      <w:r>
        <w:rPr>
          <w:noProof/>
        </w:rPr>
        <w:instrText xml:space="preserve"> PAGEREF _Toc125453577 \h </w:instrText>
      </w:r>
      <w:r>
        <w:rPr>
          <w:noProof/>
        </w:rPr>
      </w:r>
      <w:r>
        <w:rPr>
          <w:noProof/>
        </w:rPr>
        <w:fldChar w:fldCharType="separate"/>
      </w:r>
      <w:r>
        <w:rPr>
          <w:noProof/>
        </w:rPr>
        <w:t>10</w:t>
      </w:r>
      <w:r>
        <w:rPr>
          <w:noProof/>
        </w:rPr>
        <w:fldChar w:fldCharType="end"/>
      </w:r>
    </w:p>
    <w:p w14:paraId="25AD3B6D" w14:textId="3A9C2F10" w:rsidR="00807EBA" w:rsidRPr="003A22C5" w:rsidRDefault="00807EBA">
      <w:pPr>
        <w:pStyle w:val="TOC1"/>
        <w:rPr>
          <w:rFonts w:asciiTheme="minorHAnsi" w:eastAsiaTheme="minorEastAsia" w:hAnsiTheme="minorHAnsi" w:cstheme="minorBidi"/>
          <w:noProof/>
          <w:szCs w:val="22"/>
          <w:lang w:eastAsia="de-DE"/>
        </w:rPr>
      </w:pPr>
      <w:r>
        <w:rPr>
          <w:noProof/>
        </w:rPr>
        <w:t>2</w:t>
      </w:r>
      <w:r w:rsidRPr="003A22C5">
        <w:rPr>
          <w:rFonts w:asciiTheme="minorHAnsi" w:eastAsiaTheme="minorEastAsia" w:hAnsiTheme="minorHAnsi" w:cstheme="minorBidi"/>
          <w:noProof/>
          <w:szCs w:val="22"/>
          <w:lang w:eastAsia="de-DE"/>
        </w:rPr>
        <w:tab/>
      </w:r>
      <w:r>
        <w:rPr>
          <w:noProof/>
        </w:rPr>
        <w:t>References</w:t>
      </w:r>
      <w:r>
        <w:rPr>
          <w:noProof/>
        </w:rPr>
        <w:tab/>
      </w:r>
      <w:r>
        <w:rPr>
          <w:noProof/>
        </w:rPr>
        <w:fldChar w:fldCharType="begin"/>
      </w:r>
      <w:r>
        <w:rPr>
          <w:noProof/>
        </w:rPr>
        <w:instrText xml:space="preserve"> PAGEREF _Toc125453578 \h </w:instrText>
      </w:r>
      <w:r>
        <w:rPr>
          <w:noProof/>
        </w:rPr>
      </w:r>
      <w:r>
        <w:rPr>
          <w:noProof/>
        </w:rPr>
        <w:fldChar w:fldCharType="separate"/>
      </w:r>
      <w:r>
        <w:rPr>
          <w:noProof/>
        </w:rPr>
        <w:t>10</w:t>
      </w:r>
      <w:r>
        <w:rPr>
          <w:noProof/>
        </w:rPr>
        <w:fldChar w:fldCharType="end"/>
      </w:r>
    </w:p>
    <w:p w14:paraId="01CD8903" w14:textId="58B08F9B" w:rsidR="00807EBA" w:rsidRPr="003A22C5" w:rsidRDefault="00807EBA">
      <w:pPr>
        <w:pStyle w:val="TOC1"/>
        <w:rPr>
          <w:rFonts w:asciiTheme="minorHAnsi" w:eastAsiaTheme="minorEastAsia" w:hAnsiTheme="minorHAnsi" w:cstheme="minorBidi"/>
          <w:noProof/>
          <w:szCs w:val="22"/>
          <w:lang w:eastAsia="de-DE"/>
        </w:rPr>
      </w:pPr>
      <w:r>
        <w:rPr>
          <w:noProof/>
        </w:rPr>
        <w:t>3</w:t>
      </w:r>
      <w:r w:rsidRPr="003A22C5">
        <w:rPr>
          <w:rFonts w:asciiTheme="minorHAnsi" w:eastAsiaTheme="minorEastAsia" w:hAnsiTheme="minorHAnsi" w:cstheme="minorBidi"/>
          <w:noProof/>
          <w:szCs w:val="22"/>
          <w:lang w:eastAsia="de-DE"/>
        </w:rPr>
        <w:tab/>
      </w:r>
      <w:r>
        <w:rPr>
          <w:noProof/>
        </w:rPr>
        <w:t>Definitions of terms, symbols and abbreviations</w:t>
      </w:r>
      <w:r>
        <w:rPr>
          <w:noProof/>
        </w:rPr>
        <w:tab/>
      </w:r>
      <w:r>
        <w:rPr>
          <w:noProof/>
        </w:rPr>
        <w:fldChar w:fldCharType="begin"/>
      </w:r>
      <w:r>
        <w:rPr>
          <w:noProof/>
        </w:rPr>
        <w:instrText xml:space="preserve"> PAGEREF _Toc125453579 \h </w:instrText>
      </w:r>
      <w:r>
        <w:rPr>
          <w:noProof/>
        </w:rPr>
      </w:r>
      <w:r>
        <w:rPr>
          <w:noProof/>
        </w:rPr>
        <w:fldChar w:fldCharType="separate"/>
      </w:r>
      <w:r>
        <w:rPr>
          <w:noProof/>
        </w:rPr>
        <w:t>11</w:t>
      </w:r>
      <w:r>
        <w:rPr>
          <w:noProof/>
        </w:rPr>
        <w:fldChar w:fldCharType="end"/>
      </w:r>
    </w:p>
    <w:p w14:paraId="450DE559" w14:textId="168D37B6" w:rsidR="00807EBA" w:rsidRPr="003A22C5" w:rsidRDefault="00807EBA">
      <w:pPr>
        <w:pStyle w:val="TOC2"/>
        <w:rPr>
          <w:rFonts w:asciiTheme="minorHAnsi" w:eastAsiaTheme="minorEastAsia" w:hAnsiTheme="minorHAnsi" w:cstheme="minorBidi"/>
          <w:noProof/>
          <w:sz w:val="22"/>
          <w:szCs w:val="22"/>
          <w:lang w:eastAsia="de-DE"/>
        </w:rPr>
      </w:pPr>
      <w:r>
        <w:rPr>
          <w:noProof/>
        </w:rPr>
        <w:t>3.1</w:t>
      </w:r>
      <w:r w:rsidRPr="003A22C5">
        <w:rPr>
          <w:rFonts w:asciiTheme="minorHAnsi" w:eastAsiaTheme="minorEastAsia" w:hAnsiTheme="minorHAnsi" w:cstheme="minorBidi"/>
          <w:noProof/>
          <w:sz w:val="22"/>
          <w:szCs w:val="22"/>
          <w:lang w:eastAsia="de-DE"/>
        </w:rPr>
        <w:tab/>
      </w:r>
      <w:r>
        <w:rPr>
          <w:noProof/>
        </w:rPr>
        <w:t>Terms</w:t>
      </w:r>
      <w:r>
        <w:rPr>
          <w:noProof/>
        </w:rPr>
        <w:tab/>
      </w:r>
      <w:r>
        <w:rPr>
          <w:noProof/>
        </w:rPr>
        <w:fldChar w:fldCharType="begin"/>
      </w:r>
      <w:r>
        <w:rPr>
          <w:noProof/>
        </w:rPr>
        <w:instrText xml:space="preserve"> PAGEREF _Toc125453580 \h </w:instrText>
      </w:r>
      <w:r>
        <w:rPr>
          <w:noProof/>
        </w:rPr>
      </w:r>
      <w:r>
        <w:rPr>
          <w:noProof/>
        </w:rPr>
        <w:fldChar w:fldCharType="separate"/>
      </w:r>
      <w:r>
        <w:rPr>
          <w:noProof/>
        </w:rPr>
        <w:t>11</w:t>
      </w:r>
      <w:r>
        <w:rPr>
          <w:noProof/>
        </w:rPr>
        <w:fldChar w:fldCharType="end"/>
      </w:r>
    </w:p>
    <w:p w14:paraId="41245616" w14:textId="2B16E514" w:rsidR="00807EBA" w:rsidRPr="003A22C5" w:rsidRDefault="00807EBA">
      <w:pPr>
        <w:pStyle w:val="TOC2"/>
        <w:rPr>
          <w:rFonts w:asciiTheme="minorHAnsi" w:eastAsiaTheme="minorEastAsia" w:hAnsiTheme="minorHAnsi" w:cstheme="minorBidi"/>
          <w:noProof/>
          <w:sz w:val="22"/>
          <w:szCs w:val="22"/>
          <w:lang w:eastAsia="de-DE"/>
        </w:rPr>
      </w:pPr>
      <w:r>
        <w:rPr>
          <w:noProof/>
        </w:rPr>
        <w:t>3.2</w:t>
      </w:r>
      <w:r w:rsidRPr="003A22C5">
        <w:rPr>
          <w:rFonts w:asciiTheme="minorHAnsi" w:eastAsiaTheme="minorEastAsia" w:hAnsiTheme="minorHAnsi" w:cstheme="minorBidi"/>
          <w:noProof/>
          <w:sz w:val="22"/>
          <w:szCs w:val="22"/>
          <w:lang w:eastAsia="de-DE"/>
        </w:rPr>
        <w:tab/>
      </w:r>
      <w:r>
        <w:rPr>
          <w:noProof/>
        </w:rPr>
        <w:t>Symbols</w:t>
      </w:r>
      <w:r>
        <w:rPr>
          <w:noProof/>
        </w:rPr>
        <w:tab/>
      </w:r>
      <w:r>
        <w:rPr>
          <w:noProof/>
        </w:rPr>
        <w:fldChar w:fldCharType="begin"/>
      </w:r>
      <w:r>
        <w:rPr>
          <w:noProof/>
        </w:rPr>
        <w:instrText xml:space="preserve"> PAGEREF _Toc125453581 \h </w:instrText>
      </w:r>
      <w:r>
        <w:rPr>
          <w:noProof/>
        </w:rPr>
      </w:r>
      <w:r>
        <w:rPr>
          <w:noProof/>
        </w:rPr>
        <w:fldChar w:fldCharType="separate"/>
      </w:r>
      <w:r>
        <w:rPr>
          <w:noProof/>
        </w:rPr>
        <w:t>11</w:t>
      </w:r>
      <w:r>
        <w:rPr>
          <w:noProof/>
        </w:rPr>
        <w:fldChar w:fldCharType="end"/>
      </w:r>
    </w:p>
    <w:p w14:paraId="2A0750CD" w14:textId="4ABC001F" w:rsidR="00807EBA" w:rsidRPr="003A22C5" w:rsidRDefault="00807EBA">
      <w:pPr>
        <w:pStyle w:val="TOC2"/>
        <w:rPr>
          <w:rFonts w:asciiTheme="minorHAnsi" w:eastAsiaTheme="minorEastAsia" w:hAnsiTheme="minorHAnsi" w:cstheme="minorBidi"/>
          <w:noProof/>
          <w:sz w:val="22"/>
          <w:szCs w:val="22"/>
          <w:lang w:eastAsia="de-DE"/>
        </w:rPr>
      </w:pPr>
      <w:r>
        <w:rPr>
          <w:noProof/>
        </w:rPr>
        <w:t>3.3</w:t>
      </w:r>
      <w:r w:rsidRPr="003A22C5">
        <w:rPr>
          <w:rFonts w:asciiTheme="minorHAnsi" w:eastAsiaTheme="minorEastAsia" w:hAnsiTheme="minorHAnsi" w:cstheme="minorBidi"/>
          <w:noProof/>
          <w:sz w:val="22"/>
          <w:szCs w:val="22"/>
          <w:lang w:eastAsia="de-DE"/>
        </w:rPr>
        <w:tab/>
      </w:r>
      <w:r>
        <w:rPr>
          <w:noProof/>
        </w:rPr>
        <w:t>Abbreviations</w:t>
      </w:r>
      <w:r>
        <w:rPr>
          <w:noProof/>
        </w:rPr>
        <w:tab/>
      </w:r>
      <w:r>
        <w:rPr>
          <w:noProof/>
        </w:rPr>
        <w:fldChar w:fldCharType="begin"/>
      </w:r>
      <w:r>
        <w:rPr>
          <w:noProof/>
        </w:rPr>
        <w:instrText xml:space="preserve"> PAGEREF _Toc125453582 \h </w:instrText>
      </w:r>
      <w:r>
        <w:rPr>
          <w:noProof/>
        </w:rPr>
      </w:r>
      <w:r>
        <w:rPr>
          <w:noProof/>
        </w:rPr>
        <w:fldChar w:fldCharType="separate"/>
      </w:r>
      <w:r>
        <w:rPr>
          <w:noProof/>
        </w:rPr>
        <w:t>11</w:t>
      </w:r>
      <w:r>
        <w:rPr>
          <w:noProof/>
        </w:rPr>
        <w:fldChar w:fldCharType="end"/>
      </w:r>
    </w:p>
    <w:p w14:paraId="75B394E6" w14:textId="3D8A768C" w:rsidR="00807EBA" w:rsidRPr="003A22C5" w:rsidRDefault="00807EBA">
      <w:pPr>
        <w:pStyle w:val="TOC1"/>
        <w:rPr>
          <w:rFonts w:asciiTheme="minorHAnsi" w:eastAsiaTheme="minorEastAsia" w:hAnsiTheme="minorHAnsi" w:cstheme="minorBidi"/>
          <w:noProof/>
          <w:szCs w:val="22"/>
          <w:lang w:eastAsia="de-DE"/>
        </w:rPr>
      </w:pPr>
      <w:r>
        <w:rPr>
          <w:noProof/>
        </w:rPr>
        <w:t>4</w:t>
      </w:r>
      <w:r w:rsidRPr="003A22C5">
        <w:rPr>
          <w:rFonts w:asciiTheme="minorHAnsi" w:eastAsiaTheme="minorEastAsia" w:hAnsiTheme="minorHAnsi" w:cstheme="minorBidi"/>
          <w:noProof/>
          <w:szCs w:val="22"/>
          <w:lang w:eastAsia="de-DE"/>
        </w:rPr>
        <w:tab/>
      </w:r>
      <w:r>
        <w:rPr>
          <w:noProof/>
        </w:rPr>
        <w:t>Trust model</w:t>
      </w:r>
      <w:r>
        <w:rPr>
          <w:noProof/>
        </w:rPr>
        <w:tab/>
      </w:r>
      <w:r>
        <w:rPr>
          <w:noProof/>
        </w:rPr>
        <w:fldChar w:fldCharType="begin"/>
      </w:r>
      <w:r>
        <w:rPr>
          <w:noProof/>
        </w:rPr>
        <w:instrText xml:space="preserve"> PAGEREF _Toc125453583 \h </w:instrText>
      </w:r>
      <w:r>
        <w:rPr>
          <w:noProof/>
        </w:rPr>
      </w:r>
      <w:r>
        <w:rPr>
          <w:noProof/>
        </w:rPr>
        <w:fldChar w:fldCharType="separate"/>
      </w:r>
      <w:r>
        <w:rPr>
          <w:noProof/>
        </w:rPr>
        <w:t>11</w:t>
      </w:r>
      <w:r>
        <w:rPr>
          <w:noProof/>
        </w:rPr>
        <w:fldChar w:fldCharType="end"/>
      </w:r>
    </w:p>
    <w:p w14:paraId="05641FE3" w14:textId="16EFDEEA" w:rsidR="00807EBA" w:rsidRPr="003A22C5" w:rsidRDefault="00807EBA">
      <w:pPr>
        <w:pStyle w:val="TOC2"/>
        <w:rPr>
          <w:rFonts w:asciiTheme="minorHAnsi" w:eastAsiaTheme="minorEastAsia" w:hAnsiTheme="minorHAnsi" w:cstheme="minorBidi"/>
          <w:noProof/>
          <w:sz w:val="22"/>
          <w:szCs w:val="22"/>
          <w:lang w:eastAsia="de-DE"/>
        </w:rPr>
      </w:pPr>
      <w:r>
        <w:rPr>
          <w:noProof/>
        </w:rPr>
        <w:t xml:space="preserve">4.0 </w:t>
      </w:r>
      <w:r w:rsidRPr="003A22C5">
        <w:rPr>
          <w:rFonts w:asciiTheme="minorHAnsi" w:eastAsiaTheme="minorEastAsia" w:hAnsiTheme="minorHAnsi" w:cstheme="minorBidi"/>
          <w:noProof/>
          <w:sz w:val="22"/>
          <w:szCs w:val="22"/>
          <w:lang w:eastAsia="de-DE"/>
        </w:rPr>
        <w:tab/>
      </w:r>
      <w:r>
        <w:rPr>
          <w:noProof/>
        </w:rPr>
        <w:t>General</w:t>
      </w:r>
      <w:r>
        <w:rPr>
          <w:noProof/>
        </w:rPr>
        <w:tab/>
      </w:r>
      <w:r>
        <w:rPr>
          <w:noProof/>
        </w:rPr>
        <w:fldChar w:fldCharType="begin"/>
      </w:r>
      <w:r>
        <w:rPr>
          <w:noProof/>
        </w:rPr>
        <w:instrText xml:space="preserve"> PAGEREF _Toc125453584 \h </w:instrText>
      </w:r>
      <w:r>
        <w:rPr>
          <w:noProof/>
        </w:rPr>
      </w:r>
      <w:r>
        <w:rPr>
          <w:noProof/>
        </w:rPr>
        <w:fldChar w:fldCharType="separate"/>
      </w:r>
      <w:r>
        <w:rPr>
          <w:noProof/>
        </w:rPr>
        <w:t>11</w:t>
      </w:r>
      <w:r>
        <w:rPr>
          <w:noProof/>
        </w:rPr>
        <w:fldChar w:fldCharType="end"/>
      </w:r>
    </w:p>
    <w:p w14:paraId="6D280355" w14:textId="3CA672FF" w:rsidR="00807EBA" w:rsidRPr="003A22C5" w:rsidRDefault="00807EBA">
      <w:pPr>
        <w:pStyle w:val="TOC2"/>
        <w:rPr>
          <w:rFonts w:asciiTheme="minorHAnsi" w:eastAsiaTheme="minorEastAsia" w:hAnsiTheme="minorHAnsi" w:cstheme="minorBidi"/>
          <w:noProof/>
          <w:sz w:val="22"/>
          <w:szCs w:val="22"/>
          <w:lang w:eastAsia="de-DE"/>
        </w:rPr>
      </w:pPr>
      <w:r>
        <w:rPr>
          <w:noProof/>
        </w:rPr>
        <w:t>4.1</w:t>
      </w:r>
      <w:r w:rsidRPr="003A22C5">
        <w:rPr>
          <w:rFonts w:asciiTheme="minorHAnsi" w:eastAsiaTheme="minorEastAsia" w:hAnsiTheme="minorHAnsi" w:cstheme="minorBidi"/>
          <w:noProof/>
          <w:sz w:val="22"/>
          <w:szCs w:val="22"/>
          <w:lang w:eastAsia="de-DE"/>
        </w:rPr>
        <w:tab/>
      </w:r>
      <w:r>
        <w:rPr>
          <w:noProof/>
        </w:rPr>
        <w:t xml:space="preserve"> Actors</w:t>
      </w:r>
      <w:r>
        <w:rPr>
          <w:noProof/>
        </w:rPr>
        <w:tab/>
      </w:r>
      <w:r>
        <w:rPr>
          <w:noProof/>
        </w:rPr>
        <w:fldChar w:fldCharType="begin"/>
      </w:r>
      <w:r>
        <w:rPr>
          <w:noProof/>
        </w:rPr>
        <w:instrText xml:space="preserve"> PAGEREF _Toc125453585 \h </w:instrText>
      </w:r>
      <w:r>
        <w:rPr>
          <w:noProof/>
        </w:rPr>
      </w:r>
      <w:r>
        <w:rPr>
          <w:noProof/>
        </w:rPr>
        <w:fldChar w:fldCharType="separate"/>
      </w:r>
      <w:r>
        <w:rPr>
          <w:noProof/>
        </w:rPr>
        <w:t>12</w:t>
      </w:r>
      <w:r>
        <w:rPr>
          <w:noProof/>
        </w:rPr>
        <w:fldChar w:fldCharType="end"/>
      </w:r>
    </w:p>
    <w:p w14:paraId="3314B2BD" w14:textId="16640D5D" w:rsidR="00807EBA" w:rsidRPr="003A22C5" w:rsidRDefault="00807EBA">
      <w:pPr>
        <w:pStyle w:val="TOC2"/>
        <w:rPr>
          <w:rFonts w:asciiTheme="minorHAnsi" w:eastAsiaTheme="minorEastAsia" w:hAnsiTheme="minorHAnsi" w:cstheme="minorBidi"/>
          <w:noProof/>
          <w:sz w:val="22"/>
          <w:szCs w:val="22"/>
          <w:lang w:eastAsia="de-DE"/>
        </w:rPr>
      </w:pPr>
      <w:r>
        <w:rPr>
          <w:noProof/>
        </w:rPr>
        <w:t>4.2</w:t>
      </w:r>
      <w:r w:rsidRPr="003A22C5">
        <w:rPr>
          <w:rFonts w:asciiTheme="minorHAnsi" w:eastAsiaTheme="minorEastAsia" w:hAnsiTheme="minorHAnsi" w:cstheme="minorBidi"/>
          <w:noProof/>
          <w:sz w:val="22"/>
          <w:szCs w:val="22"/>
          <w:lang w:eastAsia="de-DE"/>
        </w:rPr>
        <w:tab/>
      </w:r>
      <w:r>
        <w:rPr>
          <w:noProof/>
        </w:rPr>
        <w:t xml:space="preserve"> Deployment options</w:t>
      </w:r>
      <w:r>
        <w:rPr>
          <w:noProof/>
        </w:rPr>
        <w:tab/>
      </w:r>
      <w:r>
        <w:rPr>
          <w:noProof/>
        </w:rPr>
        <w:fldChar w:fldCharType="begin"/>
      </w:r>
      <w:r>
        <w:rPr>
          <w:noProof/>
        </w:rPr>
        <w:instrText xml:space="preserve"> PAGEREF _Toc125453586 \h </w:instrText>
      </w:r>
      <w:r>
        <w:rPr>
          <w:noProof/>
        </w:rPr>
      </w:r>
      <w:r>
        <w:rPr>
          <w:noProof/>
        </w:rPr>
        <w:fldChar w:fldCharType="separate"/>
      </w:r>
      <w:r>
        <w:rPr>
          <w:noProof/>
        </w:rPr>
        <w:t>12</w:t>
      </w:r>
      <w:r>
        <w:rPr>
          <w:noProof/>
        </w:rPr>
        <w:fldChar w:fldCharType="end"/>
      </w:r>
    </w:p>
    <w:p w14:paraId="3C19D500" w14:textId="3F3A3EF3" w:rsidR="00807EBA" w:rsidRPr="003A22C5" w:rsidRDefault="00807EBA">
      <w:pPr>
        <w:pStyle w:val="TOC2"/>
        <w:rPr>
          <w:rFonts w:asciiTheme="minorHAnsi" w:eastAsiaTheme="minorEastAsia" w:hAnsiTheme="minorHAnsi" w:cstheme="minorBidi"/>
          <w:noProof/>
          <w:sz w:val="22"/>
          <w:szCs w:val="22"/>
          <w:lang w:eastAsia="de-DE"/>
        </w:rPr>
      </w:pPr>
      <w:r>
        <w:rPr>
          <w:noProof/>
        </w:rPr>
        <w:t>4.3</w:t>
      </w:r>
      <w:r w:rsidRPr="003A22C5">
        <w:rPr>
          <w:rFonts w:asciiTheme="minorHAnsi" w:eastAsiaTheme="minorEastAsia" w:hAnsiTheme="minorHAnsi" w:cstheme="minorBidi"/>
          <w:noProof/>
          <w:sz w:val="22"/>
          <w:szCs w:val="22"/>
          <w:lang w:eastAsia="de-DE"/>
        </w:rPr>
        <w:tab/>
      </w:r>
      <w:r>
        <w:rPr>
          <w:noProof/>
        </w:rPr>
        <w:t xml:space="preserve"> Description of the trust assumptions</w:t>
      </w:r>
      <w:r>
        <w:rPr>
          <w:noProof/>
        </w:rPr>
        <w:tab/>
      </w:r>
      <w:r>
        <w:rPr>
          <w:noProof/>
        </w:rPr>
        <w:fldChar w:fldCharType="begin"/>
      </w:r>
      <w:r>
        <w:rPr>
          <w:noProof/>
        </w:rPr>
        <w:instrText xml:space="preserve"> PAGEREF _Toc125453587 \h </w:instrText>
      </w:r>
      <w:r>
        <w:rPr>
          <w:noProof/>
        </w:rPr>
      </w:r>
      <w:r>
        <w:rPr>
          <w:noProof/>
        </w:rPr>
        <w:fldChar w:fldCharType="separate"/>
      </w:r>
      <w:r>
        <w:rPr>
          <w:noProof/>
        </w:rPr>
        <w:t>12</w:t>
      </w:r>
      <w:r>
        <w:rPr>
          <w:noProof/>
        </w:rPr>
        <w:fldChar w:fldCharType="end"/>
      </w:r>
    </w:p>
    <w:p w14:paraId="460D40C2" w14:textId="30613BB9" w:rsidR="00807EBA" w:rsidRPr="003A22C5" w:rsidRDefault="00807EBA">
      <w:pPr>
        <w:pStyle w:val="TOC3"/>
        <w:rPr>
          <w:rFonts w:asciiTheme="minorHAnsi" w:eastAsiaTheme="minorEastAsia" w:hAnsiTheme="minorHAnsi" w:cstheme="minorBidi"/>
          <w:noProof/>
          <w:sz w:val="22"/>
          <w:szCs w:val="22"/>
          <w:lang w:eastAsia="de-DE"/>
        </w:rPr>
      </w:pPr>
      <w:r>
        <w:rPr>
          <w:noProof/>
        </w:rPr>
        <w:t>4.3.0</w:t>
      </w:r>
      <w:r w:rsidRPr="003A22C5">
        <w:rPr>
          <w:rFonts w:asciiTheme="minorHAnsi" w:eastAsiaTheme="minorEastAsia" w:hAnsiTheme="minorHAnsi" w:cstheme="minorBidi"/>
          <w:noProof/>
          <w:sz w:val="22"/>
          <w:szCs w:val="22"/>
          <w:lang w:eastAsia="de-DE"/>
        </w:rPr>
        <w:tab/>
      </w:r>
      <w:r>
        <w:rPr>
          <w:noProof/>
        </w:rPr>
        <w:t>General</w:t>
      </w:r>
      <w:r>
        <w:rPr>
          <w:noProof/>
        </w:rPr>
        <w:tab/>
      </w:r>
      <w:r>
        <w:rPr>
          <w:noProof/>
        </w:rPr>
        <w:fldChar w:fldCharType="begin"/>
      </w:r>
      <w:r>
        <w:rPr>
          <w:noProof/>
        </w:rPr>
        <w:instrText xml:space="preserve"> PAGEREF _Toc125453588 \h </w:instrText>
      </w:r>
      <w:r>
        <w:rPr>
          <w:noProof/>
        </w:rPr>
      </w:r>
      <w:r>
        <w:rPr>
          <w:noProof/>
        </w:rPr>
        <w:fldChar w:fldCharType="separate"/>
      </w:r>
      <w:r>
        <w:rPr>
          <w:noProof/>
        </w:rPr>
        <w:t>12</w:t>
      </w:r>
      <w:r>
        <w:rPr>
          <w:noProof/>
        </w:rPr>
        <w:fldChar w:fldCharType="end"/>
      </w:r>
    </w:p>
    <w:p w14:paraId="057A3191" w14:textId="4D7DE3BB" w:rsidR="00807EBA" w:rsidRPr="003A22C5" w:rsidRDefault="00807EBA">
      <w:pPr>
        <w:pStyle w:val="TOC3"/>
        <w:rPr>
          <w:rFonts w:asciiTheme="minorHAnsi" w:eastAsiaTheme="minorEastAsia" w:hAnsiTheme="minorHAnsi" w:cstheme="minorBidi"/>
          <w:noProof/>
          <w:sz w:val="22"/>
          <w:szCs w:val="22"/>
          <w:lang w:eastAsia="de-DE"/>
        </w:rPr>
      </w:pPr>
      <w:r>
        <w:rPr>
          <w:noProof/>
        </w:rPr>
        <w:t>4.3.1</w:t>
      </w:r>
      <w:r w:rsidRPr="003A22C5">
        <w:rPr>
          <w:rFonts w:asciiTheme="minorHAnsi" w:eastAsiaTheme="minorEastAsia" w:hAnsiTheme="minorHAnsi" w:cstheme="minorBidi"/>
          <w:noProof/>
          <w:sz w:val="22"/>
          <w:szCs w:val="22"/>
          <w:lang w:eastAsia="de-DE"/>
        </w:rPr>
        <w:tab/>
      </w:r>
      <w:r>
        <w:rPr>
          <w:noProof/>
        </w:rPr>
        <w:t>Trust within one PLMN</w:t>
      </w:r>
      <w:r>
        <w:rPr>
          <w:noProof/>
        </w:rPr>
        <w:tab/>
      </w:r>
      <w:r>
        <w:rPr>
          <w:noProof/>
        </w:rPr>
        <w:fldChar w:fldCharType="begin"/>
      </w:r>
      <w:r>
        <w:rPr>
          <w:noProof/>
        </w:rPr>
        <w:instrText xml:space="preserve"> PAGEREF _Toc125453589 \h </w:instrText>
      </w:r>
      <w:r>
        <w:rPr>
          <w:noProof/>
        </w:rPr>
      </w:r>
      <w:r>
        <w:rPr>
          <w:noProof/>
        </w:rPr>
        <w:fldChar w:fldCharType="separate"/>
      </w:r>
      <w:r>
        <w:rPr>
          <w:noProof/>
        </w:rPr>
        <w:t>12</w:t>
      </w:r>
      <w:r>
        <w:rPr>
          <w:noProof/>
        </w:rPr>
        <w:fldChar w:fldCharType="end"/>
      </w:r>
    </w:p>
    <w:p w14:paraId="3BCC280C" w14:textId="7155E48C" w:rsidR="00807EBA" w:rsidRPr="003A22C5" w:rsidRDefault="00807EBA">
      <w:pPr>
        <w:pStyle w:val="TOC3"/>
        <w:rPr>
          <w:rFonts w:asciiTheme="minorHAnsi" w:eastAsiaTheme="minorEastAsia" w:hAnsiTheme="minorHAnsi" w:cstheme="minorBidi"/>
          <w:noProof/>
          <w:sz w:val="22"/>
          <w:szCs w:val="22"/>
          <w:lang w:eastAsia="de-DE"/>
        </w:rPr>
      </w:pPr>
      <w:r>
        <w:rPr>
          <w:noProof/>
        </w:rPr>
        <w:t>4.3.2</w:t>
      </w:r>
      <w:r w:rsidRPr="003A22C5">
        <w:rPr>
          <w:rFonts w:asciiTheme="minorHAnsi" w:eastAsiaTheme="minorEastAsia" w:hAnsiTheme="minorHAnsi" w:cstheme="minorBidi"/>
          <w:noProof/>
          <w:sz w:val="22"/>
          <w:szCs w:val="22"/>
          <w:lang w:eastAsia="de-DE"/>
        </w:rPr>
        <w:tab/>
      </w:r>
      <w:r>
        <w:rPr>
          <w:noProof/>
        </w:rPr>
        <w:t>Trust in Inter-PLMN communication</w:t>
      </w:r>
      <w:r>
        <w:rPr>
          <w:noProof/>
        </w:rPr>
        <w:tab/>
      </w:r>
      <w:r>
        <w:rPr>
          <w:noProof/>
        </w:rPr>
        <w:fldChar w:fldCharType="begin"/>
      </w:r>
      <w:r>
        <w:rPr>
          <w:noProof/>
        </w:rPr>
        <w:instrText xml:space="preserve"> PAGEREF _Toc125453590 \h </w:instrText>
      </w:r>
      <w:r>
        <w:rPr>
          <w:noProof/>
        </w:rPr>
      </w:r>
      <w:r>
        <w:rPr>
          <w:noProof/>
        </w:rPr>
        <w:fldChar w:fldCharType="separate"/>
      </w:r>
      <w:r>
        <w:rPr>
          <w:noProof/>
        </w:rPr>
        <w:t>13</w:t>
      </w:r>
      <w:r>
        <w:rPr>
          <w:noProof/>
        </w:rPr>
        <w:fldChar w:fldCharType="end"/>
      </w:r>
    </w:p>
    <w:p w14:paraId="222919D2" w14:textId="7FF433A9" w:rsidR="00807EBA" w:rsidRPr="003A22C5" w:rsidRDefault="00807EBA">
      <w:pPr>
        <w:pStyle w:val="TOC1"/>
        <w:rPr>
          <w:rFonts w:asciiTheme="minorHAnsi" w:eastAsiaTheme="minorEastAsia" w:hAnsiTheme="minorHAnsi" w:cstheme="minorBidi"/>
          <w:noProof/>
          <w:szCs w:val="22"/>
          <w:lang w:eastAsia="de-DE"/>
        </w:rPr>
      </w:pPr>
      <w:r>
        <w:rPr>
          <w:noProof/>
        </w:rPr>
        <w:t>5</w:t>
      </w:r>
      <w:r w:rsidRPr="003A22C5">
        <w:rPr>
          <w:rFonts w:asciiTheme="minorHAnsi" w:eastAsiaTheme="minorEastAsia" w:hAnsiTheme="minorHAnsi" w:cstheme="minorBidi"/>
          <w:noProof/>
          <w:szCs w:val="22"/>
          <w:lang w:eastAsia="de-DE"/>
        </w:rPr>
        <w:tab/>
      </w:r>
      <w:r>
        <w:rPr>
          <w:noProof/>
        </w:rPr>
        <w:t>Key issues</w:t>
      </w:r>
      <w:r>
        <w:rPr>
          <w:noProof/>
        </w:rPr>
        <w:tab/>
      </w:r>
      <w:r>
        <w:rPr>
          <w:noProof/>
        </w:rPr>
        <w:fldChar w:fldCharType="begin"/>
      </w:r>
      <w:r>
        <w:rPr>
          <w:noProof/>
        </w:rPr>
        <w:instrText xml:space="preserve"> PAGEREF _Toc125453591 \h </w:instrText>
      </w:r>
      <w:r>
        <w:rPr>
          <w:noProof/>
        </w:rPr>
      </w:r>
      <w:r>
        <w:rPr>
          <w:noProof/>
        </w:rPr>
        <w:fldChar w:fldCharType="separate"/>
      </w:r>
      <w:r>
        <w:rPr>
          <w:noProof/>
        </w:rPr>
        <w:t>14</w:t>
      </w:r>
      <w:r>
        <w:rPr>
          <w:noProof/>
        </w:rPr>
        <w:fldChar w:fldCharType="end"/>
      </w:r>
    </w:p>
    <w:p w14:paraId="1DD04F61" w14:textId="0228F847" w:rsidR="00807EBA" w:rsidRPr="003A22C5" w:rsidRDefault="00807EBA">
      <w:pPr>
        <w:pStyle w:val="TOC2"/>
        <w:rPr>
          <w:rFonts w:asciiTheme="minorHAnsi" w:eastAsiaTheme="minorEastAsia" w:hAnsiTheme="minorHAnsi" w:cstheme="minorBidi"/>
          <w:noProof/>
          <w:sz w:val="22"/>
          <w:szCs w:val="22"/>
          <w:lang w:eastAsia="de-DE"/>
        </w:rPr>
      </w:pPr>
      <w:r>
        <w:rPr>
          <w:noProof/>
        </w:rPr>
        <w:t>5.1</w:t>
      </w:r>
      <w:r w:rsidRPr="003A22C5">
        <w:rPr>
          <w:rFonts w:asciiTheme="minorHAnsi" w:eastAsiaTheme="minorEastAsia" w:hAnsiTheme="minorHAnsi" w:cstheme="minorBidi"/>
          <w:noProof/>
          <w:sz w:val="22"/>
          <w:szCs w:val="22"/>
          <w:lang w:eastAsia="de-DE"/>
        </w:rPr>
        <w:tab/>
      </w:r>
      <w:r>
        <w:rPr>
          <w:noProof/>
        </w:rPr>
        <w:t>Key issue #1: Authentication of NRF and NF Service Producer by the NF Service Consumer in indirect communication</w:t>
      </w:r>
      <w:r>
        <w:rPr>
          <w:noProof/>
        </w:rPr>
        <w:tab/>
      </w:r>
      <w:r>
        <w:rPr>
          <w:noProof/>
        </w:rPr>
        <w:fldChar w:fldCharType="begin"/>
      </w:r>
      <w:r>
        <w:rPr>
          <w:noProof/>
        </w:rPr>
        <w:instrText xml:space="preserve"> PAGEREF _Toc125453592 \h </w:instrText>
      </w:r>
      <w:r>
        <w:rPr>
          <w:noProof/>
        </w:rPr>
      </w:r>
      <w:r>
        <w:rPr>
          <w:noProof/>
        </w:rPr>
        <w:fldChar w:fldCharType="separate"/>
      </w:r>
      <w:r>
        <w:rPr>
          <w:noProof/>
        </w:rPr>
        <w:t>14</w:t>
      </w:r>
      <w:r>
        <w:rPr>
          <w:noProof/>
        </w:rPr>
        <w:fldChar w:fldCharType="end"/>
      </w:r>
    </w:p>
    <w:p w14:paraId="5B81F7A8" w14:textId="52386B21" w:rsidR="00807EBA" w:rsidRPr="003A22C5" w:rsidRDefault="00807EBA">
      <w:pPr>
        <w:pStyle w:val="TOC3"/>
        <w:rPr>
          <w:rFonts w:asciiTheme="minorHAnsi" w:eastAsiaTheme="minorEastAsia" w:hAnsiTheme="minorHAnsi" w:cstheme="minorBidi"/>
          <w:noProof/>
          <w:sz w:val="22"/>
          <w:szCs w:val="22"/>
          <w:lang w:eastAsia="de-DE"/>
        </w:rPr>
      </w:pPr>
      <w:r>
        <w:rPr>
          <w:noProof/>
        </w:rPr>
        <w:t>5.1.1</w:t>
      </w:r>
      <w:r w:rsidRPr="003A22C5">
        <w:rPr>
          <w:rFonts w:asciiTheme="minorHAnsi" w:eastAsiaTheme="minorEastAsia" w:hAnsiTheme="minorHAnsi" w:cstheme="minorBidi"/>
          <w:noProof/>
          <w:sz w:val="22"/>
          <w:szCs w:val="22"/>
          <w:lang w:eastAsia="de-DE"/>
        </w:rPr>
        <w:tab/>
      </w:r>
      <w:r>
        <w:rPr>
          <w:noProof/>
        </w:rPr>
        <w:t>Key issue details</w:t>
      </w:r>
      <w:r>
        <w:rPr>
          <w:noProof/>
        </w:rPr>
        <w:tab/>
      </w:r>
      <w:r>
        <w:rPr>
          <w:noProof/>
        </w:rPr>
        <w:fldChar w:fldCharType="begin"/>
      </w:r>
      <w:r>
        <w:rPr>
          <w:noProof/>
        </w:rPr>
        <w:instrText xml:space="preserve"> PAGEREF _Toc125453593 \h </w:instrText>
      </w:r>
      <w:r>
        <w:rPr>
          <w:noProof/>
        </w:rPr>
      </w:r>
      <w:r>
        <w:rPr>
          <w:noProof/>
        </w:rPr>
        <w:fldChar w:fldCharType="separate"/>
      </w:r>
      <w:r>
        <w:rPr>
          <w:noProof/>
        </w:rPr>
        <w:t>14</w:t>
      </w:r>
      <w:r>
        <w:rPr>
          <w:noProof/>
        </w:rPr>
        <w:fldChar w:fldCharType="end"/>
      </w:r>
    </w:p>
    <w:p w14:paraId="2406C372" w14:textId="54D5DC59" w:rsidR="00807EBA" w:rsidRPr="003A22C5" w:rsidRDefault="00807EBA">
      <w:pPr>
        <w:pStyle w:val="TOC3"/>
        <w:rPr>
          <w:rFonts w:asciiTheme="minorHAnsi" w:eastAsiaTheme="minorEastAsia" w:hAnsiTheme="minorHAnsi" w:cstheme="minorBidi"/>
          <w:noProof/>
          <w:sz w:val="22"/>
          <w:szCs w:val="22"/>
          <w:lang w:eastAsia="de-DE"/>
        </w:rPr>
      </w:pPr>
      <w:r>
        <w:rPr>
          <w:noProof/>
        </w:rPr>
        <w:t>5.1.2</w:t>
      </w:r>
      <w:r w:rsidRPr="003A22C5">
        <w:rPr>
          <w:rFonts w:asciiTheme="minorHAnsi" w:eastAsiaTheme="minorEastAsia" w:hAnsiTheme="minorHAnsi" w:cstheme="minorBidi"/>
          <w:noProof/>
          <w:sz w:val="22"/>
          <w:szCs w:val="22"/>
          <w:lang w:eastAsia="de-DE"/>
        </w:rPr>
        <w:tab/>
      </w:r>
      <w:r>
        <w:rPr>
          <w:noProof/>
        </w:rPr>
        <w:t>Security threats</w:t>
      </w:r>
      <w:r>
        <w:rPr>
          <w:noProof/>
        </w:rPr>
        <w:tab/>
      </w:r>
      <w:r>
        <w:rPr>
          <w:noProof/>
        </w:rPr>
        <w:fldChar w:fldCharType="begin"/>
      </w:r>
      <w:r>
        <w:rPr>
          <w:noProof/>
        </w:rPr>
        <w:instrText xml:space="preserve"> PAGEREF _Toc125453594 \h </w:instrText>
      </w:r>
      <w:r>
        <w:rPr>
          <w:noProof/>
        </w:rPr>
      </w:r>
      <w:r>
        <w:rPr>
          <w:noProof/>
        </w:rPr>
        <w:fldChar w:fldCharType="separate"/>
      </w:r>
      <w:r>
        <w:rPr>
          <w:noProof/>
        </w:rPr>
        <w:t>14</w:t>
      </w:r>
      <w:r>
        <w:rPr>
          <w:noProof/>
        </w:rPr>
        <w:fldChar w:fldCharType="end"/>
      </w:r>
    </w:p>
    <w:p w14:paraId="3284B6F8" w14:textId="10C99975" w:rsidR="00807EBA" w:rsidRPr="003A22C5" w:rsidRDefault="00807EBA">
      <w:pPr>
        <w:pStyle w:val="TOC3"/>
        <w:rPr>
          <w:rFonts w:asciiTheme="minorHAnsi" w:eastAsiaTheme="minorEastAsia" w:hAnsiTheme="minorHAnsi" w:cstheme="minorBidi"/>
          <w:noProof/>
          <w:sz w:val="22"/>
          <w:szCs w:val="22"/>
          <w:lang w:eastAsia="de-DE"/>
        </w:rPr>
      </w:pPr>
      <w:r>
        <w:rPr>
          <w:noProof/>
        </w:rPr>
        <w:t>5.1.3</w:t>
      </w:r>
      <w:r w:rsidRPr="003A22C5">
        <w:rPr>
          <w:rFonts w:asciiTheme="minorHAnsi" w:eastAsiaTheme="minorEastAsia" w:hAnsiTheme="minorHAnsi" w:cstheme="minorBidi"/>
          <w:noProof/>
          <w:sz w:val="22"/>
          <w:szCs w:val="22"/>
          <w:lang w:eastAsia="de-DE"/>
        </w:rPr>
        <w:tab/>
      </w:r>
      <w:r>
        <w:rPr>
          <w:noProof/>
        </w:rPr>
        <w:t>Potential security requirements</w:t>
      </w:r>
      <w:r>
        <w:rPr>
          <w:noProof/>
        </w:rPr>
        <w:tab/>
      </w:r>
      <w:r>
        <w:rPr>
          <w:noProof/>
        </w:rPr>
        <w:fldChar w:fldCharType="begin"/>
      </w:r>
      <w:r>
        <w:rPr>
          <w:noProof/>
        </w:rPr>
        <w:instrText xml:space="preserve"> PAGEREF _Toc125453595 \h </w:instrText>
      </w:r>
      <w:r>
        <w:rPr>
          <w:noProof/>
        </w:rPr>
      </w:r>
      <w:r>
        <w:rPr>
          <w:noProof/>
        </w:rPr>
        <w:fldChar w:fldCharType="separate"/>
      </w:r>
      <w:r>
        <w:rPr>
          <w:noProof/>
        </w:rPr>
        <w:t>15</w:t>
      </w:r>
      <w:r>
        <w:rPr>
          <w:noProof/>
        </w:rPr>
        <w:fldChar w:fldCharType="end"/>
      </w:r>
    </w:p>
    <w:p w14:paraId="286C17AB" w14:textId="76FC77F1" w:rsidR="00807EBA" w:rsidRPr="003A22C5" w:rsidRDefault="00807EBA">
      <w:pPr>
        <w:pStyle w:val="TOC2"/>
        <w:rPr>
          <w:rFonts w:asciiTheme="minorHAnsi" w:eastAsiaTheme="minorEastAsia" w:hAnsiTheme="minorHAnsi" w:cstheme="minorBidi"/>
          <w:noProof/>
          <w:sz w:val="22"/>
          <w:szCs w:val="22"/>
          <w:lang w:eastAsia="de-DE"/>
        </w:rPr>
      </w:pPr>
      <w:r>
        <w:rPr>
          <w:noProof/>
        </w:rPr>
        <w:t>5.2</w:t>
      </w:r>
      <w:r w:rsidRPr="003A22C5">
        <w:rPr>
          <w:rFonts w:asciiTheme="minorHAnsi" w:eastAsiaTheme="minorEastAsia" w:hAnsiTheme="minorHAnsi" w:cstheme="minorBidi"/>
          <w:noProof/>
          <w:sz w:val="22"/>
          <w:szCs w:val="22"/>
          <w:lang w:eastAsia="de-DE"/>
        </w:rPr>
        <w:tab/>
      </w:r>
      <w:r>
        <w:rPr>
          <w:noProof/>
        </w:rPr>
        <w:t>Key issue #2: Need for additional security at operational level among SCP domains</w:t>
      </w:r>
      <w:r>
        <w:rPr>
          <w:noProof/>
        </w:rPr>
        <w:tab/>
      </w:r>
      <w:r>
        <w:rPr>
          <w:noProof/>
        </w:rPr>
        <w:fldChar w:fldCharType="begin"/>
      </w:r>
      <w:r>
        <w:rPr>
          <w:noProof/>
        </w:rPr>
        <w:instrText xml:space="preserve"> PAGEREF _Toc125453596 \h </w:instrText>
      </w:r>
      <w:r>
        <w:rPr>
          <w:noProof/>
        </w:rPr>
      </w:r>
      <w:r>
        <w:rPr>
          <w:noProof/>
        </w:rPr>
        <w:fldChar w:fldCharType="separate"/>
      </w:r>
      <w:r>
        <w:rPr>
          <w:noProof/>
        </w:rPr>
        <w:t>15</w:t>
      </w:r>
      <w:r>
        <w:rPr>
          <w:noProof/>
        </w:rPr>
        <w:fldChar w:fldCharType="end"/>
      </w:r>
    </w:p>
    <w:p w14:paraId="55D4D136" w14:textId="7F6F075C" w:rsidR="00807EBA" w:rsidRPr="003A22C5" w:rsidRDefault="00807EBA">
      <w:pPr>
        <w:pStyle w:val="TOC3"/>
        <w:rPr>
          <w:rFonts w:asciiTheme="minorHAnsi" w:eastAsiaTheme="minorEastAsia" w:hAnsiTheme="minorHAnsi" w:cstheme="minorBidi"/>
          <w:noProof/>
          <w:sz w:val="22"/>
          <w:szCs w:val="22"/>
          <w:lang w:eastAsia="de-DE"/>
        </w:rPr>
      </w:pPr>
      <w:r>
        <w:rPr>
          <w:noProof/>
        </w:rPr>
        <w:t>5.2.1</w:t>
      </w:r>
      <w:r w:rsidRPr="003A22C5">
        <w:rPr>
          <w:rFonts w:asciiTheme="minorHAnsi" w:eastAsiaTheme="minorEastAsia" w:hAnsiTheme="minorHAnsi" w:cstheme="minorBidi"/>
          <w:noProof/>
          <w:sz w:val="22"/>
          <w:szCs w:val="22"/>
          <w:lang w:eastAsia="de-DE"/>
        </w:rPr>
        <w:tab/>
      </w:r>
      <w:r>
        <w:rPr>
          <w:noProof/>
        </w:rPr>
        <w:t>Key issue details</w:t>
      </w:r>
      <w:r>
        <w:rPr>
          <w:noProof/>
        </w:rPr>
        <w:tab/>
      </w:r>
      <w:r>
        <w:rPr>
          <w:noProof/>
        </w:rPr>
        <w:fldChar w:fldCharType="begin"/>
      </w:r>
      <w:r>
        <w:rPr>
          <w:noProof/>
        </w:rPr>
        <w:instrText xml:space="preserve"> PAGEREF _Toc125453597 \h </w:instrText>
      </w:r>
      <w:r>
        <w:rPr>
          <w:noProof/>
        </w:rPr>
      </w:r>
      <w:r>
        <w:rPr>
          <w:noProof/>
        </w:rPr>
        <w:fldChar w:fldCharType="separate"/>
      </w:r>
      <w:r>
        <w:rPr>
          <w:noProof/>
        </w:rPr>
        <w:t>15</w:t>
      </w:r>
      <w:r>
        <w:rPr>
          <w:noProof/>
        </w:rPr>
        <w:fldChar w:fldCharType="end"/>
      </w:r>
    </w:p>
    <w:p w14:paraId="606AF981" w14:textId="5EFE6716" w:rsidR="00807EBA" w:rsidRPr="003A22C5" w:rsidRDefault="00807EBA">
      <w:pPr>
        <w:pStyle w:val="TOC3"/>
        <w:rPr>
          <w:rFonts w:asciiTheme="minorHAnsi" w:eastAsiaTheme="minorEastAsia" w:hAnsiTheme="minorHAnsi" w:cstheme="minorBidi"/>
          <w:noProof/>
          <w:sz w:val="22"/>
          <w:szCs w:val="22"/>
          <w:lang w:eastAsia="de-DE"/>
        </w:rPr>
      </w:pPr>
      <w:r>
        <w:rPr>
          <w:noProof/>
        </w:rPr>
        <w:t>5.2.2</w:t>
      </w:r>
      <w:r w:rsidRPr="003A22C5">
        <w:rPr>
          <w:rFonts w:asciiTheme="minorHAnsi" w:eastAsiaTheme="minorEastAsia" w:hAnsiTheme="minorHAnsi" w:cstheme="minorBidi"/>
          <w:noProof/>
          <w:sz w:val="22"/>
          <w:szCs w:val="22"/>
          <w:lang w:eastAsia="de-DE"/>
        </w:rPr>
        <w:tab/>
      </w:r>
      <w:r>
        <w:rPr>
          <w:noProof/>
        </w:rPr>
        <w:t>Security threats</w:t>
      </w:r>
      <w:r>
        <w:rPr>
          <w:noProof/>
        </w:rPr>
        <w:tab/>
      </w:r>
      <w:r>
        <w:rPr>
          <w:noProof/>
        </w:rPr>
        <w:fldChar w:fldCharType="begin"/>
      </w:r>
      <w:r>
        <w:rPr>
          <w:noProof/>
        </w:rPr>
        <w:instrText xml:space="preserve"> PAGEREF _Toc125453598 \h </w:instrText>
      </w:r>
      <w:r>
        <w:rPr>
          <w:noProof/>
        </w:rPr>
      </w:r>
      <w:r>
        <w:rPr>
          <w:noProof/>
        </w:rPr>
        <w:fldChar w:fldCharType="separate"/>
      </w:r>
      <w:r>
        <w:rPr>
          <w:noProof/>
        </w:rPr>
        <w:t>16</w:t>
      </w:r>
      <w:r>
        <w:rPr>
          <w:noProof/>
        </w:rPr>
        <w:fldChar w:fldCharType="end"/>
      </w:r>
    </w:p>
    <w:p w14:paraId="02F2B17E" w14:textId="191E7BB2" w:rsidR="00807EBA" w:rsidRPr="003A22C5" w:rsidRDefault="00807EBA">
      <w:pPr>
        <w:pStyle w:val="TOC3"/>
        <w:rPr>
          <w:rFonts w:asciiTheme="minorHAnsi" w:eastAsiaTheme="minorEastAsia" w:hAnsiTheme="minorHAnsi" w:cstheme="minorBidi"/>
          <w:noProof/>
          <w:sz w:val="22"/>
          <w:szCs w:val="22"/>
          <w:lang w:eastAsia="de-DE"/>
        </w:rPr>
      </w:pPr>
      <w:r>
        <w:rPr>
          <w:noProof/>
        </w:rPr>
        <w:t>5.2.3</w:t>
      </w:r>
      <w:r w:rsidRPr="003A22C5">
        <w:rPr>
          <w:rFonts w:asciiTheme="minorHAnsi" w:eastAsiaTheme="minorEastAsia" w:hAnsiTheme="minorHAnsi" w:cstheme="minorBidi"/>
          <w:noProof/>
          <w:sz w:val="22"/>
          <w:szCs w:val="22"/>
          <w:lang w:eastAsia="de-DE"/>
        </w:rPr>
        <w:tab/>
      </w:r>
      <w:r>
        <w:rPr>
          <w:noProof/>
        </w:rPr>
        <w:t>Potential security requirements</w:t>
      </w:r>
      <w:r>
        <w:rPr>
          <w:noProof/>
        </w:rPr>
        <w:tab/>
      </w:r>
      <w:r>
        <w:rPr>
          <w:noProof/>
        </w:rPr>
        <w:fldChar w:fldCharType="begin"/>
      </w:r>
      <w:r>
        <w:rPr>
          <w:noProof/>
        </w:rPr>
        <w:instrText xml:space="preserve"> PAGEREF _Toc125453599 \h </w:instrText>
      </w:r>
      <w:r>
        <w:rPr>
          <w:noProof/>
        </w:rPr>
      </w:r>
      <w:r>
        <w:rPr>
          <w:noProof/>
        </w:rPr>
        <w:fldChar w:fldCharType="separate"/>
      </w:r>
      <w:r>
        <w:rPr>
          <w:noProof/>
        </w:rPr>
        <w:t>16</w:t>
      </w:r>
      <w:r>
        <w:rPr>
          <w:noProof/>
        </w:rPr>
        <w:fldChar w:fldCharType="end"/>
      </w:r>
    </w:p>
    <w:p w14:paraId="338FEA45" w14:textId="64F397E8" w:rsidR="00807EBA" w:rsidRPr="003A22C5" w:rsidRDefault="00807EBA">
      <w:pPr>
        <w:pStyle w:val="TOC2"/>
        <w:rPr>
          <w:rFonts w:asciiTheme="minorHAnsi" w:eastAsiaTheme="minorEastAsia" w:hAnsiTheme="minorHAnsi" w:cstheme="minorBidi"/>
          <w:noProof/>
          <w:sz w:val="22"/>
          <w:szCs w:val="22"/>
          <w:lang w:eastAsia="de-DE"/>
        </w:rPr>
      </w:pPr>
      <w:r>
        <w:rPr>
          <w:noProof/>
        </w:rPr>
        <w:t>5.3</w:t>
      </w:r>
      <w:r w:rsidRPr="003A22C5">
        <w:rPr>
          <w:rFonts w:asciiTheme="minorHAnsi" w:eastAsiaTheme="minorEastAsia" w:hAnsiTheme="minorHAnsi" w:cstheme="minorBidi"/>
          <w:noProof/>
          <w:sz w:val="22"/>
          <w:szCs w:val="22"/>
          <w:lang w:eastAsia="de-DE"/>
        </w:rPr>
        <w:tab/>
      </w:r>
      <w:r>
        <w:rPr>
          <w:noProof/>
        </w:rPr>
        <w:t>Key Issue #3: Service access authorization in the "Subscribe-Notify" scenarios</w:t>
      </w:r>
      <w:r>
        <w:rPr>
          <w:noProof/>
        </w:rPr>
        <w:tab/>
      </w:r>
      <w:r>
        <w:rPr>
          <w:noProof/>
        </w:rPr>
        <w:fldChar w:fldCharType="begin"/>
      </w:r>
      <w:r>
        <w:rPr>
          <w:noProof/>
        </w:rPr>
        <w:instrText xml:space="preserve"> PAGEREF _Toc125453600 \h </w:instrText>
      </w:r>
      <w:r>
        <w:rPr>
          <w:noProof/>
        </w:rPr>
      </w:r>
      <w:r>
        <w:rPr>
          <w:noProof/>
        </w:rPr>
        <w:fldChar w:fldCharType="separate"/>
      </w:r>
      <w:r>
        <w:rPr>
          <w:noProof/>
        </w:rPr>
        <w:t>16</w:t>
      </w:r>
      <w:r>
        <w:rPr>
          <w:noProof/>
        </w:rPr>
        <w:fldChar w:fldCharType="end"/>
      </w:r>
    </w:p>
    <w:p w14:paraId="331B1516" w14:textId="25914F00" w:rsidR="00807EBA" w:rsidRPr="003A22C5" w:rsidRDefault="00807EBA">
      <w:pPr>
        <w:pStyle w:val="TOC3"/>
        <w:rPr>
          <w:rFonts w:asciiTheme="minorHAnsi" w:eastAsiaTheme="minorEastAsia" w:hAnsiTheme="minorHAnsi" w:cstheme="minorBidi"/>
          <w:noProof/>
          <w:sz w:val="22"/>
          <w:szCs w:val="22"/>
          <w:lang w:eastAsia="de-DE"/>
        </w:rPr>
      </w:pPr>
      <w:r>
        <w:rPr>
          <w:noProof/>
        </w:rPr>
        <w:t>5.3.1</w:t>
      </w:r>
      <w:r w:rsidRPr="003A22C5">
        <w:rPr>
          <w:rFonts w:asciiTheme="minorHAnsi" w:eastAsiaTheme="minorEastAsia" w:hAnsiTheme="minorHAnsi" w:cstheme="minorBidi"/>
          <w:noProof/>
          <w:sz w:val="22"/>
          <w:szCs w:val="22"/>
          <w:lang w:eastAsia="de-DE"/>
        </w:rPr>
        <w:tab/>
      </w:r>
      <w:r>
        <w:rPr>
          <w:noProof/>
        </w:rPr>
        <w:t>Key issue details</w:t>
      </w:r>
      <w:r>
        <w:rPr>
          <w:noProof/>
        </w:rPr>
        <w:tab/>
      </w:r>
      <w:r>
        <w:rPr>
          <w:noProof/>
        </w:rPr>
        <w:fldChar w:fldCharType="begin"/>
      </w:r>
      <w:r>
        <w:rPr>
          <w:noProof/>
        </w:rPr>
        <w:instrText xml:space="preserve"> PAGEREF _Toc125453601 \h </w:instrText>
      </w:r>
      <w:r>
        <w:rPr>
          <w:noProof/>
        </w:rPr>
      </w:r>
      <w:r>
        <w:rPr>
          <w:noProof/>
        </w:rPr>
        <w:fldChar w:fldCharType="separate"/>
      </w:r>
      <w:r>
        <w:rPr>
          <w:noProof/>
        </w:rPr>
        <w:t>16</w:t>
      </w:r>
      <w:r>
        <w:rPr>
          <w:noProof/>
        </w:rPr>
        <w:fldChar w:fldCharType="end"/>
      </w:r>
    </w:p>
    <w:p w14:paraId="3104CA6E" w14:textId="5609D48A" w:rsidR="00807EBA" w:rsidRPr="003A22C5" w:rsidRDefault="00807EBA">
      <w:pPr>
        <w:pStyle w:val="TOC3"/>
        <w:rPr>
          <w:rFonts w:asciiTheme="minorHAnsi" w:eastAsiaTheme="minorEastAsia" w:hAnsiTheme="minorHAnsi" w:cstheme="minorBidi"/>
          <w:noProof/>
          <w:sz w:val="22"/>
          <w:szCs w:val="22"/>
          <w:lang w:eastAsia="de-DE"/>
        </w:rPr>
      </w:pPr>
      <w:r>
        <w:rPr>
          <w:noProof/>
        </w:rPr>
        <w:t>5.3.2</w:t>
      </w:r>
      <w:r w:rsidRPr="003A22C5">
        <w:rPr>
          <w:rFonts w:asciiTheme="minorHAnsi" w:eastAsiaTheme="minorEastAsia" w:hAnsiTheme="minorHAnsi" w:cstheme="minorBidi"/>
          <w:noProof/>
          <w:sz w:val="22"/>
          <w:szCs w:val="22"/>
          <w:lang w:eastAsia="de-DE"/>
        </w:rPr>
        <w:tab/>
      </w:r>
      <w:r>
        <w:rPr>
          <w:noProof/>
        </w:rPr>
        <w:t>Security threats</w:t>
      </w:r>
      <w:r>
        <w:rPr>
          <w:noProof/>
        </w:rPr>
        <w:tab/>
      </w:r>
      <w:r>
        <w:rPr>
          <w:noProof/>
        </w:rPr>
        <w:fldChar w:fldCharType="begin"/>
      </w:r>
      <w:r>
        <w:rPr>
          <w:noProof/>
        </w:rPr>
        <w:instrText xml:space="preserve"> PAGEREF _Toc125453602 \h </w:instrText>
      </w:r>
      <w:r>
        <w:rPr>
          <w:noProof/>
        </w:rPr>
      </w:r>
      <w:r>
        <w:rPr>
          <w:noProof/>
        </w:rPr>
        <w:fldChar w:fldCharType="separate"/>
      </w:r>
      <w:r>
        <w:rPr>
          <w:noProof/>
        </w:rPr>
        <w:t>17</w:t>
      </w:r>
      <w:r>
        <w:rPr>
          <w:noProof/>
        </w:rPr>
        <w:fldChar w:fldCharType="end"/>
      </w:r>
    </w:p>
    <w:p w14:paraId="1FD6A4D8" w14:textId="76F3CAA3" w:rsidR="00807EBA" w:rsidRPr="003A22C5" w:rsidRDefault="00807EBA">
      <w:pPr>
        <w:pStyle w:val="TOC3"/>
        <w:rPr>
          <w:rFonts w:asciiTheme="minorHAnsi" w:eastAsiaTheme="minorEastAsia" w:hAnsiTheme="minorHAnsi" w:cstheme="minorBidi"/>
          <w:noProof/>
          <w:sz w:val="22"/>
          <w:szCs w:val="22"/>
          <w:lang w:eastAsia="de-DE"/>
        </w:rPr>
      </w:pPr>
      <w:r>
        <w:rPr>
          <w:noProof/>
        </w:rPr>
        <w:t>5.3.3</w:t>
      </w:r>
      <w:r w:rsidRPr="003A22C5">
        <w:rPr>
          <w:rFonts w:asciiTheme="minorHAnsi" w:eastAsiaTheme="minorEastAsia" w:hAnsiTheme="minorHAnsi" w:cstheme="minorBidi"/>
          <w:noProof/>
          <w:sz w:val="22"/>
          <w:szCs w:val="22"/>
          <w:lang w:eastAsia="de-DE"/>
        </w:rPr>
        <w:tab/>
      </w:r>
      <w:r>
        <w:rPr>
          <w:noProof/>
        </w:rPr>
        <w:t>Potential security requirements</w:t>
      </w:r>
      <w:r>
        <w:rPr>
          <w:noProof/>
        </w:rPr>
        <w:tab/>
      </w:r>
      <w:r>
        <w:rPr>
          <w:noProof/>
        </w:rPr>
        <w:fldChar w:fldCharType="begin"/>
      </w:r>
      <w:r>
        <w:rPr>
          <w:noProof/>
        </w:rPr>
        <w:instrText xml:space="preserve"> PAGEREF _Toc125453603 \h </w:instrText>
      </w:r>
      <w:r>
        <w:rPr>
          <w:noProof/>
        </w:rPr>
      </w:r>
      <w:r>
        <w:rPr>
          <w:noProof/>
        </w:rPr>
        <w:fldChar w:fldCharType="separate"/>
      </w:r>
      <w:r>
        <w:rPr>
          <w:noProof/>
        </w:rPr>
        <w:t>17</w:t>
      </w:r>
      <w:r>
        <w:rPr>
          <w:noProof/>
        </w:rPr>
        <w:fldChar w:fldCharType="end"/>
      </w:r>
    </w:p>
    <w:p w14:paraId="087EC5DE" w14:textId="21A5C6D8" w:rsidR="00807EBA" w:rsidRPr="003A22C5" w:rsidRDefault="00807EBA">
      <w:pPr>
        <w:pStyle w:val="TOC2"/>
        <w:rPr>
          <w:rFonts w:asciiTheme="minorHAnsi" w:eastAsiaTheme="minorEastAsia" w:hAnsiTheme="minorHAnsi" w:cstheme="minorBidi"/>
          <w:noProof/>
          <w:sz w:val="22"/>
          <w:szCs w:val="22"/>
          <w:lang w:eastAsia="de-DE"/>
        </w:rPr>
      </w:pPr>
      <w:r>
        <w:rPr>
          <w:noProof/>
        </w:rPr>
        <w:t>5.4</w:t>
      </w:r>
      <w:r w:rsidRPr="003A22C5">
        <w:rPr>
          <w:rFonts w:asciiTheme="minorHAnsi" w:eastAsiaTheme="minorEastAsia" w:hAnsiTheme="minorHAnsi" w:cstheme="minorBidi"/>
          <w:noProof/>
          <w:sz w:val="22"/>
          <w:szCs w:val="22"/>
          <w:lang w:eastAsia="de-DE"/>
        </w:rPr>
        <w:tab/>
      </w:r>
      <w:r>
        <w:rPr>
          <w:noProof/>
        </w:rPr>
        <w:t xml:space="preserve"> Key issue #4: Authorization of SCP to act on behalf of an NF or another SCP</w:t>
      </w:r>
      <w:r>
        <w:rPr>
          <w:noProof/>
        </w:rPr>
        <w:tab/>
      </w:r>
      <w:r>
        <w:rPr>
          <w:noProof/>
        </w:rPr>
        <w:fldChar w:fldCharType="begin"/>
      </w:r>
      <w:r>
        <w:rPr>
          <w:noProof/>
        </w:rPr>
        <w:instrText xml:space="preserve"> PAGEREF _Toc125453604 \h </w:instrText>
      </w:r>
      <w:r>
        <w:rPr>
          <w:noProof/>
        </w:rPr>
      </w:r>
      <w:r>
        <w:rPr>
          <w:noProof/>
        </w:rPr>
        <w:fldChar w:fldCharType="separate"/>
      </w:r>
      <w:r>
        <w:rPr>
          <w:noProof/>
        </w:rPr>
        <w:t>18</w:t>
      </w:r>
      <w:r>
        <w:rPr>
          <w:noProof/>
        </w:rPr>
        <w:fldChar w:fldCharType="end"/>
      </w:r>
    </w:p>
    <w:p w14:paraId="02798F7F" w14:textId="1A4523D1" w:rsidR="00807EBA" w:rsidRPr="003A22C5" w:rsidRDefault="00807EBA">
      <w:pPr>
        <w:pStyle w:val="TOC3"/>
        <w:rPr>
          <w:rFonts w:asciiTheme="minorHAnsi" w:eastAsiaTheme="minorEastAsia" w:hAnsiTheme="minorHAnsi" w:cstheme="minorBidi"/>
          <w:noProof/>
          <w:sz w:val="22"/>
          <w:szCs w:val="22"/>
          <w:lang w:eastAsia="de-DE"/>
        </w:rPr>
      </w:pPr>
      <w:r>
        <w:rPr>
          <w:noProof/>
        </w:rPr>
        <w:t>5.4.1</w:t>
      </w:r>
      <w:r w:rsidRPr="003A22C5">
        <w:rPr>
          <w:rFonts w:asciiTheme="minorHAnsi" w:eastAsiaTheme="minorEastAsia" w:hAnsiTheme="minorHAnsi" w:cstheme="minorBidi"/>
          <w:noProof/>
          <w:sz w:val="22"/>
          <w:szCs w:val="22"/>
          <w:lang w:eastAsia="de-DE"/>
        </w:rPr>
        <w:tab/>
      </w:r>
      <w:r>
        <w:rPr>
          <w:noProof/>
        </w:rPr>
        <w:t>Key issue details</w:t>
      </w:r>
      <w:r>
        <w:rPr>
          <w:noProof/>
        </w:rPr>
        <w:tab/>
      </w:r>
      <w:r>
        <w:rPr>
          <w:noProof/>
        </w:rPr>
        <w:fldChar w:fldCharType="begin"/>
      </w:r>
      <w:r>
        <w:rPr>
          <w:noProof/>
        </w:rPr>
        <w:instrText xml:space="preserve"> PAGEREF _Toc125453605 \h </w:instrText>
      </w:r>
      <w:r>
        <w:rPr>
          <w:noProof/>
        </w:rPr>
      </w:r>
      <w:r>
        <w:rPr>
          <w:noProof/>
        </w:rPr>
        <w:fldChar w:fldCharType="separate"/>
      </w:r>
      <w:r>
        <w:rPr>
          <w:noProof/>
        </w:rPr>
        <w:t>18</w:t>
      </w:r>
      <w:r>
        <w:rPr>
          <w:noProof/>
        </w:rPr>
        <w:fldChar w:fldCharType="end"/>
      </w:r>
    </w:p>
    <w:p w14:paraId="0C82B74F" w14:textId="50517ED6" w:rsidR="00807EBA" w:rsidRPr="003A22C5" w:rsidRDefault="00807EBA">
      <w:pPr>
        <w:pStyle w:val="TOC3"/>
        <w:rPr>
          <w:rFonts w:asciiTheme="minorHAnsi" w:eastAsiaTheme="minorEastAsia" w:hAnsiTheme="minorHAnsi" w:cstheme="minorBidi"/>
          <w:noProof/>
          <w:sz w:val="22"/>
          <w:szCs w:val="22"/>
          <w:lang w:eastAsia="de-DE"/>
        </w:rPr>
      </w:pPr>
      <w:r>
        <w:rPr>
          <w:noProof/>
        </w:rPr>
        <w:t>5.4.2</w:t>
      </w:r>
      <w:r w:rsidRPr="003A22C5">
        <w:rPr>
          <w:rFonts w:asciiTheme="minorHAnsi" w:eastAsiaTheme="minorEastAsia" w:hAnsiTheme="minorHAnsi" w:cstheme="minorBidi"/>
          <w:noProof/>
          <w:sz w:val="22"/>
          <w:szCs w:val="22"/>
          <w:lang w:eastAsia="de-DE"/>
        </w:rPr>
        <w:tab/>
      </w:r>
      <w:r>
        <w:rPr>
          <w:noProof/>
        </w:rPr>
        <w:t>Security threats</w:t>
      </w:r>
      <w:r>
        <w:rPr>
          <w:noProof/>
        </w:rPr>
        <w:tab/>
      </w:r>
      <w:r>
        <w:rPr>
          <w:noProof/>
        </w:rPr>
        <w:fldChar w:fldCharType="begin"/>
      </w:r>
      <w:r>
        <w:rPr>
          <w:noProof/>
        </w:rPr>
        <w:instrText xml:space="preserve"> PAGEREF _Toc125453606 \h </w:instrText>
      </w:r>
      <w:r>
        <w:rPr>
          <w:noProof/>
        </w:rPr>
      </w:r>
      <w:r>
        <w:rPr>
          <w:noProof/>
        </w:rPr>
        <w:fldChar w:fldCharType="separate"/>
      </w:r>
      <w:r>
        <w:rPr>
          <w:noProof/>
        </w:rPr>
        <w:t>18</w:t>
      </w:r>
      <w:r>
        <w:rPr>
          <w:noProof/>
        </w:rPr>
        <w:fldChar w:fldCharType="end"/>
      </w:r>
    </w:p>
    <w:p w14:paraId="0DBEFFB6" w14:textId="52146936" w:rsidR="00807EBA" w:rsidRPr="003A22C5" w:rsidRDefault="00807EBA">
      <w:pPr>
        <w:pStyle w:val="TOC3"/>
        <w:rPr>
          <w:rFonts w:asciiTheme="minorHAnsi" w:eastAsiaTheme="minorEastAsia" w:hAnsiTheme="minorHAnsi" w:cstheme="minorBidi"/>
          <w:noProof/>
          <w:sz w:val="22"/>
          <w:szCs w:val="22"/>
          <w:lang w:eastAsia="de-DE"/>
        </w:rPr>
      </w:pPr>
      <w:r>
        <w:rPr>
          <w:noProof/>
        </w:rPr>
        <w:t>5.4.3</w:t>
      </w:r>
      <w:r w:rsidRPr="003A22C5">
        <w:rPr>
          <w:rFonts w:asciiTheme="minorHAnsi" w:eastAsiaTheme="minorEastAsia" w:hAnsiTheme="minorHAnsi" w:cstheme="minorBidi"/>
          <w:noProof/>
          <w:sz w:val="22"/>
          <w:szCs w:val="22"/>
          <w:lang w:eastAsia="de-DE"/>
        </w:rPr>
        <w:tab/>
      </w:r>
      <w:r>
        <w:rPr>
          <w:noProof/>
        </w:rPr>
        <w:t>Potential security requirements</w:t>
      </w:r>
      <w:r>
        <w:rPr>
          <w:noProof/>
        </w:rPr>
        <w:tab/>
      </w:r>
      <w:r>
        <w:rPr>
          <w:noProof/>
        </w:rPr>
        <w:fldChar w:fldCharType="begin"/>
      </w:r>
      <w:r>
        <w:rPr>
          <w:noProof/>
        </w:rPr>
        <w:instrText xml:space="preserve"> PAGEREF _Toc125453607 \h </w:instrText>
      </w:r>
      <w:r>
        <w:rPr>
          <w:noProof/>
        </w:rPr>
      </w:r>
      <w:r>
        <w:rPr>
          <w:noProof/>
        </w:rPr>
        <w:fldChar w:fldCharType="separate"/>
      </w:r>
      <w:r>
        <w:rPr>
          <w:noProof/>
        </w:rPr>
        <w:t>18</w:t>
      </w:r>
      <w:r>
        <w:rPr>
          <w:noProof/>
        </w:rPr>
        <w:fldChar w:fldCharType="end"/>
      </w:r>
    </w:p>
    <w:p w14:paraId="7364A173" w14:textId="6115CD7B" w:rsidR="00807EBA" w:rsidRPr="003A22C5" w:rsidRDefault="00807EBA">
      <w:pPr>
        <w:pStyle w:val="TOC2"/>
        <w:rPr>
          <w:rFonts w:asciiTheme="minorHAnsi" w:eastAsiaTheme="minorEastAsia" w:hAnsiTheme="minorHAnsi" w:cstheme="minorBidi"/>
          <w:noProof/>
          <w:sz w:val="22"/>
          <w:szCs w:val="22"/>
          <w:lang w:eastAsia="de-DE"/>
        </w:rPr>
      </w:pPr>
      <w:r>
        <w:rPr>
          <w:noProof/>
        </w:rPr>
        <w:t>5.5</w:t>
      </w:r>
      <w:r w:rsidRPr="003A22C5">
        <w:rPr>
          <w:rFonts w:asciiTheme="minorHAnsi" w:eastAsiaTheme="minorEastAsia" w:hAnsiTheme="minorHAnsi" w:cstheme="minorBidi"/>
          <w:noProof/>
          <w:sz w:val="22"/>
          <w:szCs w:val="22"/>
          <w:lang w:eastAsia="de-DE"/>
        </w:rPr>
        <w:tab/>
      </w:r>
      <w:r>
        <w:rPr>
          <w:noProof/>
        </w:rPr>
        <w:t xml:space="preserve"> Key issue #5: End-to-end integrity protection of HTTP messages</w:t>
      </w:r>
      <w:r>
        <w:rPr>
          <w:noProof/>
        </w:rPr>
        <w:tab/>
      </w:r>
      <w:r>
        <w:rPr>
          <w:noProof/>
        </w:rPr>
        <w:fldChar w:fldCharType="begin"/>
      </w:r>
      <w:r>
        <w:rPr>
          <w:noProof/>
        </w:rPr>
        <w:instrText xml:space="preserve"> PAGEREF _Toc125453608 \h </w:instrText>
      </w:r>
      <w:r>
        <w:rPr>
          <w:noProof/>
        </w:rPr>
      </w:r>
      <w:r>
        <w:rPr>
          <w:noProof/>
        </w:rPr>
        <w:fldChar w:fldCharType="separate"/>
      </w:r>
      <w:r>
        <w:rPr>
          <w:noProof/>
        </w:rPr>
        <w:t>18</w:t>
      </w:r>
      <w:r>
        <w:rPr>
          <w:noProof/>
        </w:rPr>
        <w:fldChar w:fldCharType="end"/>
      </w:r>
    </w:p>
    <w:p w14:paraId="7692C082" w14:textId="2664C43F" w:rsidR="00807EBA" w:rsidRPr="003A22C5" w:rsidRDefault="00807EBA">
      <w:pPr>
        <w:pStyle w:val="TOC3"/>
        <w:rPr>
          <w:rFonts w:asciiTheme="minorHAnsi" w:eastAsiaTheme="minorEastAsia" w:hAnsiTheme="minorHAnsi" w:cstheme="minorBidi"/>
          <w:noProof/>
          <w:sz w:val="22"/>
          <w:szCs w:val="22"/>
          <w:lang w:eastAsia="de-DE"/>
        </w:rPr>
      </w:pPr>
      <w:r>
        <w:rPr>
          <w:noProof/>
        </w:rPr>
        <w:t>5.5.1</w:t>
      </w:r>
      <w:r w:rsidRPr="003A22C5">
        <w:rPr>
          <w:rFonts w:asciiTheme="minorHAnsi" w:eastAsiaTheme="minorEastAsia" w:hAnsiTheme="minorHAnsi" w:cstheme="minorBidi"/>
          <w:noProof/>
          <w:sz w:val="22"/>
          <w:szCs w:val="22"/>
          <w:lang w:eastAsia="de-DE"/>
        </w:rPr>
        <w:tab/>
      </w:r>
      <w:r>
        <w:rPr>
          <w:noProof/>
        </w:rPr>
        <w:t>Key issue details</w:t>
      </w:r>
      <w:r>
        <w:rPr>
          <w:noProof/>
        </w:rPr>
        <w:tab/>
      </w:r>
      <w:r>
        <w:rPr>
          <w:noProof/>
        </w:rPr>
        <w:fldChar w:fldCharType="begin"/>
      </w:r>
      <w:r>
        <w:rPr>
          <w:noProof/>
        </w:rPr>
        <w:instrText xml:space="preserve"> PAGEREF _Toc125453609 \h </w:instrText>
      </w:r>
      <w:r>
        <w:rPr>
          <w:noProof/>
        </w:rPr>
      </w:r>
      <w:r>
        <w:rPr>
          <w:noProof/>
        </w:rPr>
        <w:fldChar w:fldCharType="separate"/>
      </w:r>
      <w:r>
        <w:rPr>
          <w:noProof/>
        </w:rPr>
        <w:t>18</w:t>
      </w:r>
      <w:r>
        <w:rPr>
          <w:noProof/>
        </w:rPr>
        <w:fldChar w:fldCharType="end"/>
      </w:r>
    </w:p>
    <w:p w14:paraId="76F029E5" w14:textId="78190D8E" w:rsidR="00807EBA" w:rsidRPr="003A22C5" w:rsidRDefault="00807EBA">
      <w:pPr>
        <w:pStyle w:val="TOC3"/>
        <w:rPr>
          <w:rFonts w:asciiTheme="minorHAnsi" w:eastAsiaTheme="minorEastAsia" w:hAnsiTheme="minorHAnsi" w:cstheme="minorBidi"/>
          <w:noProof/>
          <w:sz w:val="22"/>
          <w:szCs w:val="22"/>
          <w:lang w:eastAsia="de-DE"/>
        </w:rPr>
      </w:pPr>
      <w:r>
        <w:rPr>
          <w:noProof/>
        </w:rPr>
        <w:t>5.5.2</w:t>
      </w:r>
      <w:r w:rsidRPr="003A22C5">
        <w:rPr>
          <w:rFonts w:asciiTheme="minorHAnsi" w:eastAsiaTheme="minorEastAsia" w:hAnsiTheme="minorHAnsi" w:cstheme="minorBidi"/>
          <w:noProof/>
          <w:sz w:val="22"/>
          <w:szCs w:val="22"/>
          <w:lang w:eastAsia="de-DE"/>
        </w:rPr>
        <w:tab/>
      </w:r>
      <w:r>
        <w:rPr>
          <w:noProof/>
        </w:rPr>
        <w:t>Security threats</w:t>
      </w:r>
      <w:r>
        <w:rPr>
          <w:noProof/>
        </w:rPr>
        <w:tab/>
      </w:r>
      <w:r>
        <w:rPr>
          <w:noProof/>
        </w:rPr>
        <w:fldChar w:fldCharType="begin"/>
      </w:r>
      <w:r>
        <w:rPr>
          <w:noProof/>
        </w:rPr>
        <w:instrText xml:space="preserve"> PAGEREF _Toc125453610 \h </w:instrText>
      </w:r>
      <w:r>
        <w:rPr>
          <w:noProof/>
        </w:rPr>
      </w:r>
      <w:r>
        <w:rPr>
          <w:noProof/>
        </w:rPr>
        <w:fldChar w:fldCharType="separate"/>
      </w:r>
      <w:r>
        <w:rPr>
          <w:noProof/>
        </w:rPr>
        <w:t>19</w:t>
      </w:r>
      <w:r>
        <w:rPr>
          <w:noProof/>
        </w:rPr>
        <w:fldChar w:fldCharType="end"/>
      </w:r>
    </w:p>
    <w:p w14:paraId="76841AF8" w14:textId="3327DD79" w:rsidR="00807EBA" w:rsidRPr="003A22C5" w:rsidRDefault="00807EBA">
      <w:pPr>
        <w:pStyle w:val="TOC3"/>
        <w:rPr>
          <w:rFonts w:asciiTheme="minorHAnsi" w:eastAsiaTheme="minorEastAsia" w:hAnsiTheme="minorHAnsi" w:cstheme="minorBidi"/>
          <w:noProof/>
          <w:sz w:val="22"/>
          <w:szCs w:val="22"/>
          <w:lang w:eastAsia="de-DE"/>
        </w:rPr>
      </w:pPr>
      <w:r>
        <w:rPr>
          <w:noProof/>
        </w:rPr>
        <w:t>5.5.3</w:t>
      </w:r>
      <w:r w:rsidRPr="003A22C5">
        <w:rPr>
          <w:rFonts w:asciiTheme="minorHAnsi" w:eastAsiaTheme="minorEastAsia" w:hAnsiTheme="minorHAnsi" w:cstheme="minorBidi"/>
          <w:noProof/>
          <w:sz w:val="22"/>
          <w:szCs w:val="22"/>
          <w:lang w:eastAsia="de-DE"/>
        </w:rPr>
        <w:tab/>
      </w:r>
      <w:r>
        <w:rPr>
          <w:noProof/>
        </w:rPr>
        <w:t>Potential security requirements</w:t>
      </w:r>
      <w:r>
        <w:rPr>
          <w:noProof/>
        </w:rPr>
        <w:tab/>
      </w:r>
      <w:r>
        <w:rPr>
          <w:noProof/>
        </w:rPr>
        <w:fldChar w:fldCharType="begin"/>
      </w:r>
      <w:r>
        <w:rPr>
          <w:noProof/>
        </w:rPr>
        <w:instrText xml:space="preserve"> PAGEREF _Toc125453611 \h </w:instrText>
      </w:r>
      <w:r>
        <w:rPr>
          <w:noProof/>
        </w:rPr>
      </w:r>
      <w:r>
        <w:rPr>
          <w:noProof/>
        </w:rPr>
        <w:fldChar w:fldCharType="separate"/>
      </w:r>
      <w:r>
        <w:rPr>
          <w:noProof/>
        </w:rPr>
        <w:t>19</w:t>
      </w:r>
      <w:r>
        <w:rPr>
          <w:noProof/>
        </w:rPr>
        <w:fldChar w:fldCharType="end"/>
      </w:r>
    </w:p>
    <w:p w14:paraId="450B81C5" w14:textId="1F9F2989" w:rsidR="00807EBA" w:rsidRPr="003A22C5" w:rsidRDefault="00807EBA">
      <w:pPr>
        <w:pStyle w:val="TOC2"/>
        <w:rPr>
          <w:rFonts w:asciiTheme="minorHAnsi" w:eastAsiaTheme="minorEastAsia" w:hAnsiTheme="minorHAnsi" w:cstheme="minorBidi"/>
          <w:noProof/>
          <w:sz w:val="22"/>
          <w:szCs w:val="22"/>
          <w:lang w:eastAsia="de-DE"/>
        </w:rPr>
      </w:pPr>
      <w:r>
        <w:rPr>
          <w:noProof/>
        </w:rPr>
        <w:t>5.6</w:t>
      </w:r>
      <w:r w:rsidRPr="003A22C5">
        <w:rPr>
          <w:rFonts w:asciiTheme="minorHAnsi" w:eastAsiaTheme="minorEastAsia" w:hAnsiTheme="minorHAnsi" w:cstheme="minorBidi"/>
          <w:noProof/>
          <w:sz w:val="22"/>
          <w:szCs w:val="22"/>
          <w:lang w:eastAsia="de-DE"/>
        </w:rPr>
        <w:tab/>
      </w:r>
      <w:r>
        <w:rPr>
          <w:noProof/>
        </w:rPr>
        <w:t>Key issue #6: Access token usage by all consumer NFs of an NF Set</w:t>
      </w:r>
      <w:r>
        <w:rPr>
          <w:noProof/>
        </w:rPr>
        <w:tab/>
      </w:r>
      <w:r>
        <w:rPr>
          <w:noProof/>
        </w:rPr>
        <w:fldChar w:fldCharType="begin"/>
      </w:r>
      <w:r>
        <w:rPr>
          <w:noProof/>
        </w:rPr>
        <w:instrText xml:space="preserve"> PAGEREF _Toc125453612 \h </w:instrText>
      </w:r>
      <w:r>
        <w:rPr>
          <w:noProof/>
        </w:rPr>
      </w:r>
      <w:r>
        <w:rPr>
          <w:noProof/>
        </w:rPr>
        <w:fldChar w:fldCharType="separate"/>
      </w:r>
      <w:r>
        <w:rPr>
          <w:noProof/>
        </w:rPr>
        <w:t>19</w:t>
      </w:r>
      <w:r>
        <w:rPr>
          <w:noProof/>
        </w:rPr>
        <w:fldChar w:fldCharType="end"/>
      </w:r>
    </w:p>
    <w:p w14:paraId="657E4F23" w14:textId="78D232B9" w:rsidR="00807EBA" w:rsidRPr="003A22C5" w:rsidRDefault="00807EBA">
      <w:pPr>
        <w:pStyle w:val="TOC3"/>
        <w:rPr>
          <w:rFonts w:asciiTheme="minorHAnsi" w:eastAsiaTheme="minorEastAsia" w:hAnsiTheme="minorHAnsi" w:cstheme="minorBidi"/>
          <w:noProof/>
          <w:sz w:val="22"/>
          <w:szCs w:val="22"/>
          <w:lang w:eastAsia="de-DE"/>
        </w:rPr>
      </w:pPr>
      <w:r>
        <w:rPr>
          <w:noProof/>
        </w:rPr>
        <w:t>5.6.1</w:t>
      </w:r>
      <w:r w:rsidRPr="003A22C5">
        <w:rPr>
          <w:rFonts w:asciiTheme="minorHAnsi" w:eastAsiaTheme="minorEastAsia" w:hAnsiTheme="minorHAnsi" w:cstheme="minorBidi"/>
          <w:noProof/>
          <w:sz w:val="22"/>
          <w:szCs w:val="22"/>
          <w:lang w:eastAsia="de-DE"/>
        </w:rPr>
        <w:tab/>
      </w:r>
      <w:r>
        <w:rPr>
          <w:noProof/>
        </w:rPr>
        <w:t>Key issue details</w:t>
      </w:r>
      <w:r>
        <w:rPr>
          <w:noProof/>
        </w:rPr>
        <w:tab/>
      </w:r>
      <w:r>
        <w:rPr>
          <w:noProof/>
        </w:rPr>
        <w:fldChar w:fldCharType="begin"/>
      </w:r>
      <w:r>
        <w:rPr>
          <w:noProof/>
        </w:rPr>
        <w:instrText xml:space="preserve"> PAGEREF _Toc125453613 \h </w:instrText>
      </w:r>
      <w:r>
        <w:rPr>
          <w:noProof/>
        </w:rPr>
      </w:r>
      <w:r>
        <w:rPr>
          <w:noProof/>
        </w:rPr>
        <w:fldChar w:fldCharType="separate"/>
      </w:r>
      <w:r>
        <w:rPr>
          <w:noProof/>
        </w:rPr>
        <w:t>19</w:t>
      </w:r>
      <w:r>
        <w:rPr>
          <w:noProof/>
        </w:rPr>
        <w:fldChar w:fldCharType="end"/>
      </w:r>
    </w:p>
    <w:p w14:paraId="39AED31F" w14:textId="0B284123" w:rsidR="00807EBA" w:rsidRPr="003A22C5" w:rsidRDefault="00807EBA">
      <w:pPr>
        <w:pStyle w:val="TOC3"/>
        <w:rPr>
          <w:rFonts w:asciiTheme="minorHAnsi" w:eastAsiaTheme="minorEastAsia" w:hAnsiTheme="minorHAnsi" w:cstheme="minorBidi"/>
          <w:noProof/>
          <w:sz w:val="22"/>
          <w:szCs w:val="22"/>
          <w:lang w:eastAsia="de-DE"/>
        </w:rPr>
      </w:pPr>
      <w:r>
        <w:rPr>
          <w:noProof/>
        </w:rPr>
        <w:t>5.6.2</w:t>
      </w:r>
      <w:r w:rsidRPr="003A22C5">
        <w:rPr>
          <w:rFonts w:asciiTheme="minorHAnsi" w:eastAsiaTheme="minorEastAsia" w:hAnsiTheme="minorHAnsi" w:cstheme="minorBidi"/>
          <w:noProof/>
          <w:sz w:val="22"/>
          <w:szCs w:val="22"/>
          <w:lang w:eastAsia="de-DE"/>
        </w:rPr>
        <w:tab/>
      </w:r>
      <w:r>
        <w:rPr>
          <w:noProof/>
        </w:rPr>
        <w:t>Security threats</w:t>
      </w:r>
      <w:r>
        <w:rPr>
          <w:noProof/>
        </w:rPr>
        <w:tab/>
      </w:r>
      <w:r>
        <w:rPr>
          <w:noProof/>
        </w:rPr>
        <w:fldChar w:fldCharType="begin"/>
      </w:r>
      <w:r>
        <w:rPr>
          <w:noProof/>
        </w:rPr>
        <w:instrText xml:space="preserve"> PAGEREF _Toc125453614 \h </w:instrText>
      </w:r>
      <w:r>
        <w:rPr>
          <w:noProof/>
        </w:rPr>
      </w:r>
      <w:r>
        <w:rPr>
          <w:noProof/>
        </w:rPr>
        <w:fldChar w:fldCharType="separate"/>
      </w:r>
      <w:r>
        <w:rPr>
          <w:noProof/>
        </w:rPr>
        <w:t>20</w:t>
      </w:r>
      <w:r>
        <w:rPr>
          <w:noProof/>
        </w:rPr>
        <w:fldChar w:fldCharType="end"/>
      </w:r>
    </w:p>
    <w:p w14:paraId="02E62B33" w14:textId="5B7F8B70" w:rsidR="00807EBA" w:rsidRPr="003A22C5" w:rsidRDefault="00807EBA">
      <w:pPr>
        <w:pStyle w:val="TOC3"/>
        <w:rPr>
          <w:rFonts w:asciiTheme="minorHAnsi" w:eastAsiaTheme="minorEastAsia" w:hAnsiTheme="minorHAnsi" w:cstheme="minorBidi"/>
          <w:noProof/>
          <w:sz w:val="22"/>
          <w:szCs w:val="22"/>
          <w:lang w:eastAsia="de-DE"/>
        </w:rPr>
      </w:pPr>
      <w:r>
        <w:rPr>
          <w:noProof/>
        </w:rPr>
        <w:t>5.6.3</w:t>
      </w:r>
      <w:r w:rsidRPr="003A22C5">
        <w:rPr>
          <w:rFonts w:asciiTheme="minorHAnsi" w:eastAsiaTheme="minorEastAsia" w:hAnsiTheme="minorHAnsi" w:cstheme="minorBidi"/>
          <w:noProof/>
          <w:sz w:val="22"/>
          <w:szCs w:val="22"/>
          <w:lang w:eastAsia="de-DE"/>
        </w:rPr>
        <w:tab/>
      </w:r>
      <w:r>
        <w:rPr>
          <w:noProof/>
        </w:rPr>
        <w:t>Potential security requirements</w:t>
      </w:r>
      <w:r>
        <w:rPr>
          <w:noProof/>
        </w:rPr>
        <w:tab/>
      </w:r>
      <w:r>
        <w:rPr>
          <w:noProof/>
        </w:rPr>
        <w:fldChar w:fldCharType="begin"/>
      </w:r>
      <w:r>
        <w:rPr>
          <w:noProof/>
        </w:rPr>
        <w:instrText xml:space="preserve"> PAGEREF _Toc125453615 \h </w:instrText>
      </w:r>
      <w:r>
        <w:rPr>
          <w:noProof/>
        </w:rPr>
      </w:r>
      <w:r>
        <w:rPr>
          <w:noProof/>
        </w:rPr>
        <w:fldChar w:fldCharType="separate"/>
      </w:r>
      <w:r>
        <w:rPr>
          <w:noProof/>
        </w:rPr>
        <w:t>20</w:t>
      </w:r>
      <w:r>
        <w:rPr>
          <w:noProof/>
        </w:rPr>
        <w:fldChar w:fldCharType="end"/>
      </w:r>
    </w:p>
    <w:p w14:paraId="5313FC52" w14:textId="4C522A4A" w:rsidR="00807EBA" w:rsidRPr="003A22C5" w:rsidRDefault="00807EBA">
      <w:pPr>
        <w:pStyle w:val="TOC2"/>
        <w:rPr>
          <w:rFonts w:asciiTheme="minorHAnsi" w:eastAsiaTheme="minorEastAsia" w:hAnsiTheme="minorHAnsi" w:cstheme="minorBidi"/>
          <w:noProof/>
          <w:sz w:val="22"/>
          <w:szCs w:val="22"/>
          <w:lang w:eastAsia="de-DE"/>
        </w:rPr>
      </w:pPr>
      <w:r>
        <w:rPr>
          <w:noProof/>
        </w:rPr>
        <w:t>5.7</w:t>
      </w:r>
      <w:r w:rsidRPr="003A22C5">
        <w:rPr>
          <w:rFonts w:asciiTheme="minorHAnsi" w:eastAsiaTheme="minorEastAsia" w:hAnsiTheme="minorHAnsi" w:cstheme="minorBidi"/>
          <w:noProof/>
          <w:sz w:val="22"/>
          <w:szCs w:val="22"/>
          <w:lang w:eastAsia="de-DE"/>
        </w:rPr>
        <w:tab/>
      </w:r>
      <w:r>
        <w:rPr>
          <w:noProof/>
        </w:rPr>
        <w:t>Key issue #7: Authorization mechanism determination</w:t>
      </w:r>
      <w:r>
        <w:rPr>
          <w:noProof/>
        </w:rPr>
        <w:tab/>
      </w:r>
      <w:r>
        <w:rPr>
          <w:noProof/>
        </w:rPr>
        <w:fldChar w:fldCharType="begin"/>
      </w:r>
      <w:r>
        <w:rPr>
          <w:noProof/>
        </w:rPr>
        <w:instrText xml:space="preserve"> PAGEREF _Toc125453616 \h </w:instrText>
      </w:r>
      <w:r>
        <w:rPr>
          <w:noProof/>
        </w:rPr>
      </w:r>
      <w:r>
        <w:rPr>
          <w:noProof/>
        </w:rPr>
        <w:fldChar w:fldCharType="separate"/>
      </w:r>
      <w:r>
        <w:rPr>
          <w:noProof/>
        </w:rPr>
        <w:t>20</w:t>
      </w:r>
      <w:r>
        <w:rPr>
          <w:noProof/>
        </w:rPr>
        <w:fldChar w:fldCharType="end"/>
      </w:r>
    </w:p>
    <w:p w14:paraId="40C3C9DB" w14:textId="141BBD34" w:rsidR="00807EBA" w:rsidRPr="003A22C5" w:rsidRDefault="00807EBA">
      <w:pPr>
        <w:pStyle w:val="TOC3"/>
        <w:rPr>
          <w:rFonts w:asciiTheme="minorHAnsi" w:eastAsiaTheme="minorEastAsia" w:hAnsiTheme="minorHAnsi" w:cstheme="minorBidi"/>
          <w:noProof/>
          <w:sz w:val="22"/>
          <w:szCs w:val="22"/>
          <w:lang w:eastAsia="de-DE"/>
        </w:rPr>
      </w:pPr>
      <w:r>
        <w:rPr>
          <w:noProof/>
        </w:rPr>
        <w:t>5.7.1</w:t>
      </w:r>
      <w:r w:rsidRPr="003A22C5">
        <w:rPr>
          <w:rFonts w:asciiTheme="minorHAnsi" w:eastAsiaTheme="minorEastAsia" w:hAnsiTheme="minorHAnsi" w:cstheme="minorBidi"/>
          <w:noProof/>
          <w:sz w:val="22"/>
          <w:szCs w:val="22"/>
          <w:lang w:eastAsia="de-DE"/>
        </w:rPr>
        <w:tab/>
      </w:r>
      <w:r>
        <w:rPr>
          <w:noProof/>
        </w:rPr>
        <w:t>Key issue details</w:t>
      </w:r>
      <w:r>
        <w:rPr>
          <w:noProof/>
        </w:rPr>
        <w:tab/>
      </w:r>
      <w:r>
        <w:rPr>
          <w:noProof/>
        </w:rPr>
        <w:fldChar w:fldCharType="begin"/>
      </w:r>
      <w:r>
        <w:rPr>
          <w:noProof/>
        </w:rPr>
        <w:instrText xml:space="preserve"> PAGEREF _Toc125453617 \h </w:instrText>
      </w:r>
      <w:r>
        <w:rPr>
          <w:noProof/>
        </w:rPr>
      </w:r>
      <w:r>
        <w:rPr>
          <w:noProof/>
        </w:rPr>
        <w:fldChar w:fldCharType="separate"/>
      </w:r>
      <w:r>
        <w:rPr>
          <w:noProof/>
        </w:rPr>
        <w:t>20</w:t>
      </w:r>
      <w:r>
        <w:rPr>
          <w:noProof/>
        </w:rPr>
        <w:fldChar w:fldCharType="end"/>
      </w:r>
    </w:p>
    <w:p w14:paraId="3223AEE6" w14:textId="291C80D9" w:rsidR="00807EBA" w:rsidRPr="003A22C5" w:rsidRDefault="00807EBA">
      <w:pPr>
        <w:pStyle w:val="TOC3"/>
        <w:rPr>
          <w:rFonts w:asciiTheme="minorHAnsi" w:eastAsiaTheme="minorEastAsia" w:hAnsiTheme="minorHAnsi" w:cstheme="minorBidi"/>
          <w:noProof/>
          <w:sz w:val="22"/>
          <w:szCs w:val="22"/>
          <w:lang w:eastAsia="de-DE"/>
        </w:rPr>
      </w:pPr>
      <w:r>
        <w:rPr>
          <w:noProof/>
        </w:rPr>
        <w:t>5.7.2</w:t>
      </w:r>
      <w:r w:rsidRPr="003A22C5">
        <w:rPr>
          <w:rFonts w:asciiTheme="minorHAnsi" w:eastAsiaTheme="minorEastAsia" w:hAnsiTheme="minorHAnsi" w:cstheme="minorBidi"/>
          <w:noProof/>
          <w:sz w:val="22"/>
          <w:szCs w:val="22"/>
          <w:lang w:eastAsia="de-DE"/>
        </w:rPr>
        <w:tab/>
      </w:r>
      <w:r>
        <w:rPr>
          <w:noProof/>
        </w:rPr>
        <w:t>Security threats</w:t>
      </w:r>
      <w:r>
        <w:rPr>
          <w:noProof/>
        </w:rPr>
        <w:tab/>
      </w:r>
      <w:r>
        <w:rPr>
          <w:noProof/>
        </w:rPr>
        <w:fldChar w:fldCharType="begin"/>
      </w:r>
      <w:r>
        <w:rPr>
          <w:noProof/>
        </w:rPr>
        <w:instrText xml:space="preserve"> PAGEREF _Toc125453618 \h </w:instrText>
      </w:r>
      <w:r>
        <w:rPr>
          <w:noProof/>
        </w:rPr>
      </w:r>
      <w:r>
        <w:rPr>
          <w:noProof/>
        </w:rPr>
        <w:fldChar w:fldCharType="separate"/>
      </w:r>
      <w:r>
        <w:rPr>
          <w:noProof/>
        </w:rPr>
        <w:t>21</w:t>
      </w:r>
      <w:r>
        <w:rPr>
          <w:noProof/>
        </w:rPr>
        <w:fldChar w:fldCharType="end"/>
      </w:r>
    </w:p>
    <w:p w14:paraId="1DF98D51" w14:textId="2FF122A5" w:rsidR="00807EBA" w:rsidRPr="003A22C5" w:rsidRDefault="00807EBA">
      <w:pPr>
        <w:pStyle w:val="TOC3"/>
        <w:rPr>
          <w:rFonts w:asciiTheme="minorHAnsi" w:eastAsiaTheme="minorEastAsia" w:hAnsiTheme="minorHAnsi" w:cstheme="minorBidi"/>
          <w:noProof/>
          <w:sz w:val="22"/>
          <w:szCs w:val="22"/>
          <w:lang w:eastAsia="de-DE"/>
        </w:rPr>
      </w:pPr>
      <w:r>
        <w:rPr>
          <w:noProof/>
        </w:rPr>
        <w:t>5.7.3</w:t>
      </w:r>
      <w:r w:rsidRPr="003A22C5">
        <w:rPr>
          <w:rFonts w:asciiTheme="minorHAnsi" w:eastAsiaTheme="minorEastAsia" w:hAnsiTheme="minorHAnsi" w:cstheme="minorBidi"/>
          <w:noProof/>
          <w:sz w:val="22"/>
          <w:szCs w:val="22"/>
          <w:lang w:eastAsia="de-DE"/>
        </w:rPr>
        <w:tab/>
      </w:r>
      <w:r>
        <w:rPr>
          <w:noProof/>
        </w:rPr>
        <w:t>Potential security requirements</w:t>
      </w:r>
      <w:r>
        <w:rPr>
          <w:noProof/>
        </w:rPr>
        <w:tab/>
      </w:r>
      <w:r>
        <w:rPr>
          <w:noProof/>
        </w:rPr>
        <w:fldChar w:fldCharType="begin"/>
      </w:r>
      <w:r>
        <w:rPr>
          <w:noProof/>
        </w:rPr>
        <w:instrText xml:space="preserve"> PAGEREF _Toc125453619 \h </w:instrText>
      </w:r>
      <w:r>
        <w:rPr>
          <w:noProof/>
        </w:rPr>
      </w:r>
      <w:r>
        <w:rPr>
          <w:noProof/>
        </w:rPr>
        <w:fldChar w:fldCharType="separate"/>
      </w:r>
      <w:r>
        <w:rPr>
          <w:noProof/>
        </w:rPr>
        <w:t>21</w:t>
      </w:r>
      <w:r>
        <w:rPr>
          <w:noProof/>
        </w:rPr>
        <w:fldChar w:fldCharType="end"/>
      </w:r>
    </w:p>
    <w:p w14:paraId="09AF1526" w14:textId="1053F988" w:rsidR="00807EBA" w:rsidRPr="003A22C5" w:rsidRDefault="00807EBA">
      <w:pPr>
        <w:pStyle w:val="TOC2"/>
        <w:rPr>
          <w:rFonts w:asciiTheme="minorHAnsi" w:eastAsiaTheme="minorEastAsia" w:hAnsiTheme="minorHAnsi" w:cstheme="minorBidi"/>
          <w:noProof/>
          <w:sz w:val="22"/>
          <w:szCs w:val="22"/>
          <w:lang w:eastAsia="de-DE"/>
        </w:rPr>
      </w:pPr>
      <w:r>
        <w:rPr>
          <w:noProof/>
        </w:rPr>
        <w:t>5.8</w:t>
      </w:r>
      <w:r w:rsidRPr="003A22C5">
        <w:rPr>
          <w:rFonts w:asciiTheme="minorHAnsi" w:eastAsiaTheme="minorEastAsia" w:hAnsiTheme="minorHAnsi" w:cstheme="minorBidi"/>
          <w:noProof/>
          <w:sz w:val="22"/>
          <w:szCs w:val="22"/>
          <w:lang w:eastAsia="de-DE"/>
        </w:rPr>
        <w:tab/>
      </w:r>
      <w:r>
        <w:rPr>
          <w:noProof/>
        </w:rPr>
        <w:t xml:space="preserve">Key issue #8: </w:t>
      </w:r>
      <w:r w:rsidRPr="00CC1433">
        <w:rPr>
          <w:noProof/>
          <w:lang w:val="en-US"/>
        </w:rPr>
        <w:t>Service access authorization requirements in intra-PLMN scenarios for PLMN deploying multiple NRFs (in OAuth2.0 AS role)</w:t>
      </w:r>
      <w:r>
        <w:rPr>
          <w:noProof/>
        </w:rPr>
        <w:tab/>
      </w:r>
      <w:r>
        <w:rPr>
          <w:noProof/>
        </w:rPr>
        <w:fldChar w:fldCharType="begin"/>
      </w:r>
      <w:r>
        <w:rPr>
          <w:noProof/>
        </w:rPr>
        <w:instrText xml:space="preserve"> PAGEREF _Toc125453620 \h </w:instrText>
      </w:r>
      <w:r>
        <w:rPr>
          <w:noProof/>
        </w:rPr>
      </w:r>
      <w:r>
        <w:rPr>
          <w:noProof/>
        </w:rPr>
        <w:fldChar w:fldCharType="separate"/>
      </w:r>
      <w:r>
        <w:rPr>
          <w:noProof/>
        </w:rPr>
        <w:t>21</w:t>
      </w:r>
      <w:r>
        <w:rPr>
          <w:noProof/>
        </w:rPr>
        <w:fldChar w:fldCharType="end"/>
      </w:r>
    </w:p>
    <w:p w14:paraId="1CCB198A" w14:textId="4C32B168" w:rsidR="00807EBA" w:rsidRPr="003A22C5" w:rsidRDefault="00807EBA">
      <w:pPr>
        <w:pStyle w:val="TOC3"/>
        <w:rPr>
          <w:rFonts w:asciiTheme="minorHAnsi" w:eastAsiaTheme="minorEastAsia" w:hAnsiTheme="minorHAnsi" w:cstheme="minorBidi"/>
          <w:noProof/>
          <w:sz w:val="22"/>
          <w:szCs w:val="22"/>
          <w:lang w:eastAsia="de-DE"/>
        </w:rPr>
      </w:pPr>
      <w:r>
        <w:rPr>
          <w:noProof/>
        </w:rPr>
        <w:t>5.8.1</w:t>
      </w:r>
      <w:r w:rsidRPr="003A22C5">
        <w:rPr>
          <w:rFonts w:asciiTheme="minorHAnsi" w:eastAsiaTheme="minorEastAsia" w:hAnsiTheme="minorHAnsi" w:cstheme="minorBidi"/>
          <w:noProof/>
          <w:sz w:val="22"/>
          <w:szCs w:val="22"/>
          <w:lang w:eastAsia="de-DE"/>
        </w:rPr>
        <w:tab/>
      </w:r>
      <w:r>
        <w:rPr>
          <w:noProof/>
        </w:rPr>
        <w:t>Key issue details</w:t>
      </w:r>
      <w:r>
        <w:rPr>
          <w:noProof/>
        </w:rPr>
        <w:tab/>
      </w:r>
      <w:r>
        <w:rPr>
          <w:noProof/>
        </w:rPr>
        <w:fldChar w:fldCharType="begin"/>
      </w:r>
      <w:r>
        <w:rPr>
          <w:noProof/>
        </w:rPr>
        <w:instrText xml:space="preserve"> PAGEREF _Toc125453621 \h </w:instrText>
      </w:r>
      <w:r>
        <w:rPr>
          <w:noProof/>
        </w:rPr>
      </w:r>
      <w:r>
        <w:rPr>
          <w:noProof/>
        </w:rPr>
        <w:fldChar w:fldCharType="separate"/>
      </w:r>
      <w:r>
        <w:rPr>
          <w:noProof/>
        </w:rPr>
        <w:t>21</w:t>
      </w:r>
      <w:r>
        <w:rPr>
          <w:noProof/>
        </w:rPr>
        <w:fldChar w:fldCharType="end"/>
      </w:r>
    </w:p>
    <w:p w14:paraId="369F8898" w14:textId="66793738" w:rsidR="00807EBA" w:rsidRPr="003A22C5" w:rsidRDefault="00807EBA">
      <w:pPr>
        <w:pStyle w:val="TOC4"/>
        <w:rPr>
          <w:rFonts w:asciiTheme="minorHAnsi" w:eastAsiaTheme="minorEastAsia" w:hAnsiTheme="minorHAnsi" w:cstheme="minorBidi"/>
          <w:noProof/>
          <w:sz w:val="22"/>
          <w:szCs w:val="22"/>
          <w:lang w:eastAsia="de-DE"/>
        </w:rPr>
      </w:pPr>
      <w:r>
        <w:rPr>
          <w:noProof/>
        </w:rPr>
        <w:t>5.8.1.1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_Toc125453622 \h </w:instrText>
      </w:r>
      <w:r>
        <w:rPr>
          <w:noProof/>
        </w:rPr>
      </w:r>
      <w:r>
        <w:rPr>
          <w:noProof/>
        </w:rPr>
        <w:fldChar w:fldCharType="separate"/>
      </w:r>
      <w:r>
        <w:rPr>
          <w:noProof/>
        </w:rPr>
        <w:t>21</w:t>
      </w:r>
      <w:r>
        <w:rPr>
          <w:noProof/>
        </w:rPr>
        <w:fldChar w:fldCharType="end"/>
      </w:r>
    </w:p>
    <w:p w14:paraId="2147F14F" w14:textId="59AD9320" w:rsidR="00807EBA" w:rsidRPr="003A22C5" w:rsidRDefault="00807EBA">
      <w:pPr>
        <w:pStyle w:val="TOC4"/>
        <w:rPr>
          <w:rFonts w:asciiTheme="minorHAnsi" w:eastAsiaTheme="minorEastAsia" w:hAnsiTheme="minorHAnsi" w:cstheme="minorBidi"/>
          <w:noProof/>
          <w:sz w:val="22"/>
          <w:szCs w:val="22"/>
          <w:lang w:eastAsia="de-DE"/>
        </w:rPr>
      </w:pPr>
      <w:r>
        <w:rPr>
          <w:noProof/>
        </w:rPr>
        <w:t>5.8.1.2</w:t>
      </w:r>
      <w:r w:rsidRPr="003A22C5">
        <w:rPr>
          <w:rFonts w:asciiTheme="minorHAnsi" w:eastAsiaTheme="minorEastAsia" w:hAnsiTheme="minorHAnsi" w:cstheme="minorBidi"/>
          <w:noProof/>
          <w:sz w:val="22"/>
          <w:szCs w:val="22"/>
          <w:lang w:eastAsia="de-DE"/>
        </w:rPr>
        <w:tab/>
      </w:r>
      <w:r>
        <w:rPr>
          <w:noProof/>
        </w:rPr>
        <w:t>Hierarchical NRFs / Deployment model with local NRFs</w:t>
      </w:r>
      <w:r>
        <w:rPr>
          <w:noProof/>
        </w:rPr>
        <w:tab/>
      </w:r>
      <w:r>
        <w:rPr>
          <w:noProof/>
        </w:rPr>
        <w:fldChar w:fldCharType="begin"/>
      </w:r>
      <w:r>
        <w:rPr>
          <w:noProof/>
        </w:rPr>
        <w:instrText xml:space="preserve"> PAGEREF _Toc125453623 \h </w:instrText>
      </w:r>
      <w:r>
        <w:rPr>
          <w:noProof/>
        </w:rPr>
      </w:r>
      <w:r>
        <w:rPr>
          <w:noProof/>
        </w:rPr>
        <w:fldChar w:fldCharType="separate"/>
      </w:r>
      <w:r>
        <w:rPr>
          <w:noProof/>
        </w:rPr>
        <w:t>22</w:t>
      </w:r>
      <w:r>
        <w:rPr>
          <w:noProof/>
        </w:rPr>
        <w:fldChar w:fldCharType="end"/>
      </w:r>
    </w:p>
    <w:p w14:paraId="60011F1E" w14:textId="33B06F0E" w:rsidR="00807EBA" w:rsidRPr="003A22C5" w:rsidRDefault="00807EBA">
      <w:pPr>
        <w:pStyle w:val="TOC4"/>
        <w:rPr>
          <w:rFonts w:asciiTheme="minorHAnsi" w:eastAsiaTheme="minorEastAsia" w:hAnsiTheme="minorHAnsi" w:cstheme="minorBidi"/>
          <w:noProof/>
          <w:sz w:val="22"/>
          <w:szCs w:val="22"/>
          <w:lang w:eastAsia="de-DE"/>
        </w:rPr>
      </w:pPr>
      <w:r>
        <w:rPr>
          <w:noProof/>
        </w:rPr>
        <w:t>5.8.1.3</w:t>
      </w:r>
      <w:r w:rsidRPr="003A22C5">
        <w:rPr>
          <w:rFonts w:asciiTheme="minorHAnsi" w:eastAsiaTheme="minorEastAsia" w:hAnsiTheme="minorHAnsi" w:cstheme="minorBidi"/>
          <w:noProof/>
          <w:sz w:val="22"/>
          <w:szCs w:val="22"/>
          <w:lang w:eastAsia="de-DE"/>
        </w:rPr>
        <w:tab/>
      </w:r>
      <w:r w:rsidRPr="00CC1433">
        <w:rPr>
          <w:noProof/>
          <w:lang w:val="en-US"/>
        </w:rPr>
        <w:t xml:space="preserve">Deployment model with </w:t>
      </w:r>
      <w:r w:rsidRPr="00CC1433">
        <w:rPr>
          <w:noProof/>
          <w:lang w:val="en-US" w:eastAsia="zh-CN"/>
        </w:rPr>
        <w:t>NF Service Consumer directly accessing the NRF where the NF Service Producer is registered</w:t>
      </w:r>
      <w:r>
        <w:rPr>
          <w:noProof/>
        </w:rPr>
        <w:tab/>
      </w:r>
      <w:r>
        <w:rPr>
          <w:noProof/>
        </w:rPr>
        <w:fldChar w:fldCharType="begin"/>
      </w:r>
      <w:r>
        <w:rPr>
          <w:noProof/>
        </w:rPr>
        <w:instrText xml:space="preserve"> PAGEREF _Toc125453624 \h </w:instrText>
      </w:r>
      <w:r>
        <w:rPr>
          <w:noProof/>
        </w:rPr>
      </w:r>
      <w:r>
        <w:rPr>
          <w:noProof/>
        </w:rPr>
        <w:fldChar w:fldCharType="separate"/>
      </w:r>
      <w:r>
        <w:rPr>
          <w:noProof/>
        </w:rPr>
        <w:t>22</w:t>
      </w:r>
      <w:r>
        <w:rPr>
          <w:noProof/>
        </w:rPr>
        <w:fldChar w:fldCharType="end"/>
      </w:r>
    </w:p>
    <w:p w14:paraId="26139D50" w14:textId="14F9FC19" w:rsidR="00807EBA" w:rsidRPr="003A22C5" w:rsidRDefault="00807EBA">
      <w:pPr>
        <w:pStyle w:val="TOC3"/>
        <w:rPr>
          <w:rFonts w:asciiTheme="minorHAnsi" w:eastAsiaTheme="minorEastAsia" w:hAnsiTheme="minorHAnsi" w:cstheme="minorBidi"/>
          <w:noProof/>
          <w:sz w:val="22"/>
          <w:szCs w:val="22"/>
          <w:lang w:eastAsia="de-DE"/>
        </w:rPr>
      </w:pPr>
      <w:r>
        <w:rPr>
          <w:noProof/>
        </w:rPr>
        <w:t>5.8.2</w:t>
      </w:r>
      <w:r w:rsidRPr="003A22C5">
        <w:rPr>
          <w:rFonts w:asciiTheme="minorHAnsi" w:eastAsiaTheme="minorEastAsia" w:hAnsiTheme="minorHAnsi" w:cstheme="minorBidi"/>
          <w:noProof/>
          <w:sz w:val="22"/>
          <w:szCs w:val="22"/>
          <w:lang w:eastAsia="de-DE"/>
        </w:rPr>
        <w:tab/>
      </w:r>
      <w:r>
        <w:rPr>
          <w:noProof/>
        </w:rPr>
        <w:t>Security threats</w:t>
      </w:r>
      <w:r>
        <w:rPr>
          <w:noProof/>
        </w:rPr>
        <w:tab/>
      </w:r>
      <w:r>
        <w:rPr>
          <w:noProof/>
        </w:rPr>
        <w:fldChar w:fldCharType="begin"/>
      </w:r>
      <w:r>
        <w:rPr>
          <w:noProof/>
        </w:rPr>
        <w:instrText xml:space="preserve"> PAGEREF _Toc125453625 \h </w:instrText>
      </w:r>
      <w:r>
        <w:rPr>
          <w:noProof/>
        </w:rPr>
      </w:r>
      <w:r>
        <w:rPr>
          <w:noProof/>
        </w:rPr>
        <w:fldChar w:fldCharType="separate"/>
      </w:r>
      <w:r>
        <w:rPr>
          <w:noProof/>
        </w:rPr>
        <w:t>23</w:t>
      </w:r>
      <w:r>
        <w:rPr>
          <w:noProof/>
        </w:rPr>
        <w:fldChar w:fldCharType="end"/>
      </w:r>
    </w:p>
    <w:p w14:paraId="5986D09D" w14:textId="755374CF" w:rsidR="00807EBA" w:rsidRPr="003A22C5" w:rsidRDefault="00807EBA">
      <w:pPr>
        <w:pStyle w:val="TOC3"/>
        <w:rPr>
          <w:rFonts w:asciiTheme="minorHAnsi" w:eastAsiaTheme="minorEastAsia" w:hAnsiTheme="minorHAnsi" w:cstheme="minorBidi"/>
          <w:noProof/>
          <w:sz w:val="22"/>
          <w:szCs w:val="22"/>
          <w:lang w:eastAsia="de-DE"/>
        </w:rPr>
      </w:pPr>
      <w:r>
        <w:rPr>
          <w:noProof/>
        </w:rPr>
        <w:lastRenderedPageBreak/>
        <w:t>5.8.3</w:t>
      </w:r>
      <w:r w:rsidRPr="003A22C5">
        <w:rPr>
          <w:rFonts w:asciiTheme="minorHAnsi" w:eastAsiaTheme="minorEastAsia" w:hAnsiTheme="minorHAnsi" w:cstheme="minorBidi"/>
          <w:noProof/>
          <w:sz w:val="22"/>
          <w:szCs w:val="22"/>
          <w:lang w:eastAsia="de-DE"/>
        </w:rPr>
        <w:tab/>
      </w:r>
      <w:r>
        <w:rPr>
          <w:noProof/>
        </w:rPr>
        <w:t>Potential security requirements</w:t>
      </w:r>
      <w:r>
        <w:rPr>
          <w:noProof/>
        </w:rPr>
        <w:tab/>
      </w:r>
      <w:r>
        <w:rPr>
          <w:noProof/>
        </w:rPr>
        <w:fldChar w:fldCharType="begin"/>
      </w:r>
      <w:r>
        <w:rPr>
          <w:noProof/>
        </w:rPr>
        <w:instrText xml:space="preserve"> PAGEREF _Toc125453626 \h </w:instrText>
      </w:r>
      <w:r>
        <w:rPr>
          <w:noProof/>
        </w:rPr>
      </w:r>
      <w:r>
        <w:rPr>
          <w:noProof/>
        </w:rPr>
        <w:fldChar w:fldCharType="separate"/>
      </w:r>
      <w:r>
        <w:rPr>
          <w:noProof/>
        </w:rPr>
        <w:t>23</w:t>
      </w:r>
      <w:r>
        <w:rPr>
          <w:noProof/>
        </w:rPr>
        <w:fldChar w:fldCharType="end"/>
      </w:r>
    </w:p>
    <w:p w14:paraId="23FE0CF9" w14:textId="3017CFBD" w:rsidR="00807EBA" w:rsidRPr="003A22C5" w:rsidRDefault="00807EBA">
      <w:pPr>
        <w:pStyle w:val="TOC2"/>
        <w:rPr>
          <w:rFonts w:asciiTheme="minorHAnsi" w:eastAsiaTheme="minorEastAsia" w:hAnsiTheme="minorHAnsi" w:cstheme="minorBidi"/>
          <w:noProof/>
          <w:sz w:val="22"/>
          <w:szCs w:val="22"/>
          <w:lang w:eastAsia="de-DE"/>
        </w:rPr>
      </w:pPr>
      <w:r>
        <w:rPr>
          <w:noProof/>
        </w:rPr>
        <w:t>5.9</w:t>
      </w:r>
      <w:r w:rsidRPr="003A22C5">
        <w:rPr>
          <w:rFonts w:asciiTheme="minorHAnsi" w:eastAsiaTheme="minorEastAsia" w:hAnsiTheme="minorHAnsi" w:cstheme="minorBidi"/>
          <w:noProof/>
          <w:sz w:val="22"/>
          <w:szCs w:val="22"/>
          <w:lang w:eastAsia="de-DE"/>
        </w:rPr>
        <w:tab/>
      </w:r>
      <w:r>
        <w:rPr>
          <w:noProof/>
        </w:rPr>
        <w:t xml:space="preserve">Key issue #9: </w:t>
      </w:r>
      <w:r w:rsidRPr="00CC1433">
        <w:rPr>
          <w:rFonts w:cs="Arial"/>
          <w:noProof/>
        </w:rPr>
        <w:t>Authorization for Inter-Slice Access</w:t>
      </w:r>
      <w:r>
        <w:rPr>
          <w:noProof/>
        </w:rPr>
        <w:tab/>
      </w:r>
      <w:r>
        <w:rPr>
          <w:noProof/>
        </w:rPr>
        <w:fldChar w:fldCharType="begin"/>
      </w:r>
      <w:r>
        <w:rPr>
          <w:noProof/>
        </w:rPr>
        <w:instrText xml:space="preserve"> PAGEREF _Toc125453627 \h </w:instrText>
      </w:r>
      <w:r>
        <w:rPr>
          <w:noProof/>
        </w:rPr>
      </w:r>
      <w:r>
        <w:rPr>
          <w:noProof/>
        </w:rPr>
        <w:fldChar w:fldCharType="separate"/>
      </w:r>
      <w:r>
        <w:rPr>
          <w:noProof/>
        </w:rPr>
        <w:t>23</w:t>
      </w:r>
      <w:r>
        <w:rPr>
          <w:noProof/>
        </w:rPr>
        <w:fldChar w:fldCharType="end"/>
      </w:r>
    </w:p>
    <w:p w14:paraId="6444828C" w14:textId="63BF21F7" w:rsidR="00807EBA" w:rsidRPr="003A22C5" w:rsidRDefault="00807EBA">
      <w:pPr>
        <w:pStyle w:val="TOC3"/>
        <w:rPr>
          <w:rFonts w:asciiTheme="minorHAnsi" w:eastAsiaTheme="minorEastAsia" w:hAnsiTheme="minorHAnsi" w:cstheme="minorBidi"/>
          <w:noProof/>
          <w:sz w:val="22"/>
          <w:szCs w:val="22"/>
          <w:lang w:eastAsia="de-DE"/>
        </w:rPr>
      </w:pPr>
      <w:r>
        <w:rPr>
          <w:noProof/>
        </w:rPr>
        <w:t>5.9.1</w:t>
      </w:r>
      <w:r w:rsidRPr="003A22C5">
        <w:rPr>
          <w:rFonts w:asciiTheme="minorHAnsi" w:eastAsiaTheme="minorEastAsia" w:hAnsiTheme="minorHAnsi" w:cstheme="minorBidi"/>
          <w:noProof/>
          <w:sz w:val="22"/>
          <w:szCs w:val="22"/>
          <w:lang w:eastAsia="de-DE"/>
        </w:rPr>
        <w:tab/>
      </w:r>
      <w:r>
        <w:rPr>
          <w:noProof/>
        </w:rPr>
        <w:t>Key issue details</w:t>
      </w:r>
      <w:r>
        <w:rPr>
          <w:noProof/>
        </w:rPr>
        <w:tab/>
      </w:r>
      <w:r>
        <w:rPr>
          <w:noProof/>
        </w:rPr>
        <w:fldChar w:fldCharType="begin"/>
      </w:r>
      <w:r>
        <w:rPr>
          <w:noProof/>
        </w:rPr>
        <w:instrText xml:space="preserve"> PAGEREF _Toc125453628 \h </w:instrText>
      </w:r>
      <w:r>
        <w:rPr>
          <w:noProof/>
        </w:rPr>
      </w:r>
      <w:r>
        <w:rPr>
          <w:noProof/>
        </w:rPr>
        <w:fldChar w:fldCharType="separate"/>
      </w:r>
      <w:r>
        <w:rPr>
          <w:noProof/>
        </w:rPr>
        <w:t>23</w:t>
      </w:r>
      <w:r>
        <w:rPr>
          <w:noProof/>
        </w:rPr>
        <w:fldChar w:fldCharType="end"/>
      </w:r>
    </w:p>
    <w:p w14:paraId="335129C0" w14:textId="4C751E72" w:rsidR="00807EBA" w:rsidRPr="003A22C5" w:rsidRDefault="00807EBA">
      <w:pPr>
        <w:pStyle w:val="TOC3"/>
        <w:rPr>
          <w:rFonts w:asciiTheme="minorHAnsi" w:eastAsiaTheme="minorEastAsia" w:hAnsiTheme="minorHAnsi" w:cstheme="minorBidi"/>
          <w:noProof/>
          <w:sz w:val="22"/>
          <w:szCs w:val="22"/>
          <w:lang w:eastAsia="de-DE"/>
        </w:rPr>
      </w:pPr>
      <w:r>
        <w:rPr>
          <w:noProof/>
        </w:rPr>
        <w:t>5.9.2</w:t>
      </w:r>
      <w:r w:rsidRPr="003A22C5">
        <w:rPr>
          <w:rFonts w:asciiTheme="minorHAnsi" w:eastAsiaTheme="minorEastAsia" w:hAnsiTheme="minorHAnsi" w:cstheme="minorBidi"/>
          <w:noProof/>
          <w:sz w:val="22"/>
          <w:szCs w:val="22"/>
          <w:lang w:eastAsia="de-DE"/>
        </w:rPr>
        <w:tab/>
      </w:r>
      <w:r>
        <w:rPr>
          <w:noProof/>
        </w:rPr>
        <w:t>Security threats</w:t>
      </w:r>
      <w:r>
        <w:rPr>
          <w:noProof/>
        </w:rPr>
        <w:tab/>
      </w:r>
      <w:r>
        <w:rPr>
          <w:noProof/>
        </w:rPr>
        <w:fldChar w:fldCharType="begin"/>
      </w:r>
      <w:r>
        <w:rPr>
          <w:noProof/>
        </w:rPr>
        <w:instrText xml:space="preserve"> PAGEREF _Toc125453629 \h </w:instrText>
      </w:r>
      <w:r>
        <w:rPr>
          <w:noProof/>
        </w:rPr>
      </w:r>
      <w:r>
        <w:rPr>
          <w:noProof/>
        </w:rPr>
        <w:fldChar w:fldCharType="separate"/>
      </w:r>
      <w:r>
        <w:rPr>
          <w:noProof/>
        </w:rPr>
        <w:t>24</w:t>
      </w:r>
      <w:r>
        <w:rPr>
          <w:noProof/>
        </w:rPr>
        <w:fldChar w:fldCharType="end"/>
      </w:r>
    </w:p>
    <w:p w14:paraId="4BBB6C03" w14:textId="147F937B" w:rsidR="00807EBA" w:rsidRPr="003A22C5" w:rsidRDefault="00807EBA">
      <w:pPr>
        <w:pStyle w:val="TOC3"/>
        <w:rPr>
          <w:rFonts w:asciiTheme="minorHAnsi" w:eastAsiaTheme="minorEastAsia" w:hAnsiTheme="minorHAnsi" w:cstheme="minorBidi"/>
          <w:noProof/>
          <w:sz w:val="22"/>
          <w:szCs w:val="22"/>
          <w:lang w:eastAsia="de-DE"/>
        </w:rPr>
      </w:pPr>
      <w:r>
        <w:rPr>
          <w:noProof/>
        </w:rPr>
        <w:t>5.9.3</w:t>
      </w:r>
      <w:r w:rsidRPr="003A22C5">
        <w:rPr>
          <w:rFonts w:asciiTheme="minorHAnsi" w:eastAsiaTheme="minorEastAsia" w:hAnsiTheme="minorHAnsi" w:cstheme="minorBidi"/>
          <w:noProof/>
          <w:sz w:val="22"/>
          <w:szCs w:val="22"/>
          <w:lang w:eastAsia="de-DE"/>
        </w:rPr>
        <w:tab/>
      </w:r>
      <w:r>
        <w:rPr>
          <w:noProof/>
        </w:rPr>
        <w:t>Potential security requirements</w:t>
      </w:r>
      <w:r>
        <w:rPr>
          <w:noProof/>
        </w:rPr>
        <w:tab/>
      </w:r>
      <w:r>
        <w:rPr>
          <w:noProof/>
        </w:rPr>
        <w:fldChar w:fldCharType="begin"/>
      </w:r>
      <w:r>
        <w:rPr>
          <w:noProof/>
        </w:rPr>
        <w:instrText xml:space="preserve"> PAGEREF _Toc125453630 \h </w:instrText>
      </w:r>
      <w:r>
        <w:rPr>
          <w:noProof/>
        </w:rPr>
      </w:r>
      <w:r>
        <w:rPr>
          <w:noProof/>
        </w:rPr>
        <w:fldChar w:fldCharType="separate"/>
      </w:r>
      <w:r>
        <w:rPr>
          <w:noProof/>
        </w:rPr>
        <w:t>24</w:t>
      </w:r>
      <w:r>
        <w:rPr>
          <w:noProof/>
        </w:rPr>
        <w:fldChar w:fldCharType="end"/>
      </w:r>
    </w:p>
    <w:p w14:paraId="702B90F2" w14:textId="1D7E9DE8" w:rsidR="00807EBA" w:rsidRPr="003A22C5" w:rsidRDefault="00807EBA">
      <w:pPr>
        <w:pStyle w:val="TOC2"/>
        <w:rPr>
          <w:rFonts w:asciiTheme="minorHAnsi" w:eastAsiaTheme="minorEastAsia" w:hAnsiTheme="minorHAnsi" w:cstheme="minorBidi"/>
          <w:noProof/>
          <w:sz w:val="22"/>
          <w:szCs w:val="22"/>
          <w:lang w:eastAsia="de-DE"/>
        </w:rPr>
      </w:pPr>
      <w:r>
        <w:rPr>
          <w:noProof/>
        </w:rPr>
        <w:t>5.10</w:t>
      </w:r>
      <w:r w:rsidRPr="003A22C5">
        <w:rPr>
          <w:rFonts w:asciiTheme="minorHAnsi" w:eastAsiaTheme="minorEastAsia" w:hAnsiTheme="minorHAnsi" w:cstheme="minorBidi"/>
          <w:noProof/>
          <w:sz w:val="22"/>
          <w:szCs w:val="22"/>
          <w:lang w:eastAsia="de-DE"/>
        </w:rPr>
        <w:tab/>
      </w:r>
      <w:r>
        <w:rPr>
          <w:noProof/>
        </w:rPr>
        <w:t>Key issue #10: N32 security in mediated roaming scenarios</w:t>
      </w:r>
      <w:r>
        <w:rPr>
          <w:noProof/>
        </w:rPr>
        <w:tab/>
      </w:r>
      <w:r>
        <w:rPr>
          <w:noProof/>
        </w:rPr>
        <w:fldChar w:fldCharType="begin"/>
      </w:r>
      <w:r>
        <w:rPr>
          <w:noProof/>
        </w:rPr>
        <w:instrText xml:space="preserve"> PAGEREF _Toc125453631 \h </w:instrText>
      </w:r>
      <w:r>
        <w:rPr>
          <w:noProof/>
        </w:rPr>
      </w:r>
      <w:r>
        <w:rPr>
          <w:noProof/>
        </w:rPr>
        <w:fldChar w:fldCharType="separate"/>
      </w:r>
      <w:r>
        <w:rPr>
          <w:noProof/>
        </w:rPr>
        <w:t>24</w:t>
      </w:r>
      <w:r>
        <w:rPr>
          <w:noProof/>
        </w:rPr>
        <w:fldChar w:fldCharType="end"/>
      </w:r>
    </w:p>
    <w:p w14:paraId="5264764B" w14:textId="068887D3" w:rsidR="00807EBA" w:rsidRPr="003A22C5" w:rsidRDefault="00807EBA">
      <w:pPr>
        <w:pStyle w:val="TOC3"/>
        <w:rPr>
          <w:rFonts w:asciiTheme="minorHAnsi" w:eastAsiaTheme="minorEastAsia" w:hAnsiTheme="minorHAnsi" w:cstheme="minorBidi"/>
          <w:noProof/>
          <w:sz w:val="22"/>
          <w:szCs w:val="22"/>
          <w:lang w:eastAsia="de-DE"/>
        </w:rPr>
      </w:pPr>
      <w:r>
        <w:rPr>
          <w:noProof/>
        </w:rPr>
        <w:t>5.10.1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_Toc125453632 \h </w:instrText>
      </w:r>
      <w:r>
        <w:rPr>
          <w:noProof/>
        </w:rPr>
      </w:r>
      <w:r>
        <w:rPr>
          <w:noProof/>
        </w:rPr>
        <w:fldChar w:fldCharType="separate"/>
      </w:r>
      <w:r>
        <w:rPr>
          <w:noProof/>
        </w:rPr>
        <w:t>24</w:t>
      </w:r>
      <w:r>
        <w:rPr>
          <w:noProof/>
        </w:rPr>
        <w:fldChar w:fldCharType="end"/>
      </w:r>
    </w:p>
    <w:p w14:paraId="731B081D" w14:textId="3BD016C8" w:rsidR="00807EBA" w:rsidRPr="003A22C5" w:rsidRDefault="00807EBA">
      <w:pPr>
        <w:pStyle w:val="TOC3"/>
        <w:rPr>
          <w:rFonts w:asciiTheme="minorHAnsi" w:eastAsiaTheme="minorEastAsia" w:hAnsiTheme="minorHAnsi" w:cstheme="minorBidi"/>
          <w:noProof/>
          <w:sz w:val="22"/>
          <w:szCs w:val="22"/>
          <w:lang w:eastAsia="de-DE"/>
        </w:rPr>
      </w:pPr>
      <w:r>
        <w:rPr>
          <w:noProof/>
        </w:rPr>
        <w:t>5.10.2</w:t>
      </w:r>
      <w:r w:rsidRPr="003A22C5">
        <w:rPr>
          <w:rFonts w:asciiTheme="minorHAnsi" w:eastAsiaTheme="minorEastAsia" w:hAnsiTheme="minorHAnsi" w:cstheme="minorBidi"/>
          <w:noProof/>
          <w:sz w:val="22"/>
          <w:szCs w:val="22"/>
          <w:lang w:eastAsia="de-DE"/>
        </w:rPr>
        <w:tab/>
      </w:r>
      <w:r>
        <w:rPr>
          <w:noProof/>
        </w:rPr>
        <w:t>Key issue details</w:t>
      </w:r>
      <w:r>
        <w:rPr>
          <w:noProof/>
        </w:rPr>
        <w:tab/>
      </w:r>
      <w:r>
        <w:rPr>
          <w:noProof/>
        </w:rPr>
        <w:fldChar w:fldCharType="begin"/>
      </w:r>
      <w:r>
        <w:rPr>
          <w:noProof/>
        </w:rPr>
        <w:instrText xml:space="preserve"> PAGEREF _Toc125453633 \h </w:instrText>
      </w:r>
      <w:r>
        <w:rPr>
          <w:noProof/>
        </w:rPr>
      </w:r>
      <w:r>
        <w:rPr>
          <w:noProof/>
        </w:rPr>
        <w:fldChar w:fldCharType="separate"/>
      </w:r>
      <w:r>
        <w:rPr>
          <w:noProof/>
        </w:rPr>
        <w:t>24</w:t>
      </w:r>
      <w:r>
        <w:rPr>
          <w:noProof/>
        </w:rPr>
        <w:fldChar w:fldCharType="end"/>
      </w:r>
    </w:p>
    <w:p w14:paraId="6F133DD0" w14:textId="4605F488" w:rsidR="00807EBA" w:rsidRPr="003A22C5" w:rsidRDefault="00807EBA">
      <w:pPr>
        <w:pStyle w:val="TOC3"/>
        <w:rPr>
          <w:rFonts w:asciiTheme="minorHAnsi" w:eastAsiaTheme="minorEastAsia" w:hAnsiTheme="minorHAnsi" w:cstheme="minorBidi"/>
          <w:noProof/>
          <w:sz w:val="22"/>
          <w:szCs w:val="22"/>
          <w:lang w:eastAsia="de-DE"/>
        </w:rPr>
      </w:pPr>
      <w:r>
        <w:rPr>
          <w:noProof/>
        </w:rPr>
        <w:t>5.10.3</w:t>
      </w:r>
      <w:r w:rsidRPr="003A22C5">
        <w:rPr>
          <w:rFonts w:asciiTheme="minorHAnsi" w:eastAsiaTheme="minorEastAsia" w:hAnsiTheme="minorHAnsi" w:cstheme="minorBidi"/>
          <w:noProof/>
          <w:sz w:val="22"/>
          <w:szCs w:val="22"/>
          <w:lang w:eastAsia="de-DE"/>
        </w:rPr>
        <w:tab/>
      </w:r>
      <w:r>
        <w:rPr>
          <w:noProof/>
        </w:rPr>
        <w:t>Security requirements</w:t>
      </w:r>
      <w:r>
        <w:rPr>
          <w:noProof/>
        </w:rPr>
        <w:tab/>
      </w:r>
      <w:r>
        <w:rPr>
          <w:noProof/>
        </w:rPr>
        <w:fldChar w:fldCharType="begin"/>
      </w:r>
      <w:r>
        <w:rPr>
          <w:noProof/>
        </w:rPr>
        <w:instrText xml:space="preserve"> PAGEREF _Toc125453634 \h </w:instrText>
      </w:r>
      <w:r>
        <w:rPr>
          <w:noProof/>
        </w:rPr>
      </w:r>
      <w:r>
        <w:rPr>
          <w:noProof/>
        </w:rPr>
        <w:fldChar w:fldCharType="separate"/>
      </w:r>
      <w:r>
        <w:rPr>
          <w:noProof/>
        </w:rPr>
        <w:t>25</w:t>
      </w:r>
      <w:r>
        <w:rPr>
          <w:noProof/>
        </w:rPr>
        <w:fldChar w:fldCharType="end"/>
      </w:r>
    </w:p>
    <w:p w14:paraId="50374960" w14:textId="160E480F" w:rsidR="00807EBA" w:rsidRPr="003A22C5" w:rsidRDefault="00807EBA">
      <w:pPr>
        <w:pStyle w:val="TOC2"/>
        <w:rPr>
          <w:rFonts w:asciiTheme="minorHAnsi" w:eastAsiaTheme="minorEastAsia" w:hAnsiTheme="minorHAnsi" w:cstheme="minorBidi"/>
          <w:noProof/>
          <w:sz w:val="22"/>
          <w:szCs w:val="22"/>
          <w:lang w:eastAsia="de-DE"/>
        </w:rPr>
      </w:pPr>
      <w:r>
        <w:rPr>
          <w:noProof/>
        </w:rPr>
        <w:t>5.11</w:t>
      </w:r>
      <w:r w:rsidRPr="003A22C5">
        <w:rPr>
          <w:rFonts w:asciiTheme="minorHAnsi" w:eastAsiaTheme="minorEastAsia" w:hAnsiTheme="minorHAnsi" w:cstheme="minorBidi"/>
          <w:noProof/>
          <w:sz w:val="22"/>
          <w:szCs w:val="22"/>
          <w:lang w:eastAsia="de-DE"/>
        </w:rPr>
        <w:tab/>
      </w:r>
      <w:r>
        <w:rPr>
          <w:noProof/>
        </w:rPr>
        <w:t>Key issue #11: NRF validation of NFc for access token requests</w:t>
      </w:r>
      <w:r>
        <w:rPr>
          <w:noProof/>
        </w:rPr>
        <w:tab/>
      </w:r>
      <w:r>
        <w:rPr>
          <w:noProof/>
        </w:rPr>
        <w:fldChar w:fldCharType="begin"/>
      </w:r>
      <w:r>
        <w:rPr>
          <w:noProof/>
        </w:rPr>
        <w:instrText xml:space="preserve"> PAGEREF _Toc125453635 \h </w:instrText>
      </w:r>
      <w:r>
        <w:rPr>
          <w:noProof/>
        </w:rPr>
      </w:r>
      <w:r>
        <w:rPr>
          <w:noProof/>
        </w:rPr>
        <w:fldChar w:fldCharType="separate"/>
      </w:r>
      <w:r>
        <w:rPr>
          <w:noProof/>
        </w:rPr>
        <w:t>25</w:t>
      </w:r>
      <w:r>
        <w:rPr>
          <w:noProof/>
        </w:rPr>
        <w:fldChar w:fldCharType="end"/>
      </w:r>
    </w:p>
    <w:p w14:paraId="7406C89B" w14:textId="79B40382" w:rsidR="00807EBA" w:rsidRPr="003A22C5" w:rsidRDefault="00807EBA">
      <w:pPr>
        <w:pStyle w:val="TOC3"/>
        <w:rPr>
          <w:rFonts w:asciiTheme="minorHAnsi" w:eastAsiaTheme="minorEastAsia" w:hAnsiTheme="minorHAnsi" w:cstheme="minorBidi"/>
          <w:noProof/>
          <w:sz w:val="22"/>
          <w:szCs w:val="22"/>
          <w:lang w:eastAsia="de-DE"/>
        </w:rPr>
      </w:pPr>
      <w:r>
        <w:rPr>
          <w:noProof/>
        </w:rPr>
        <w:t>5.11.1</w:t>
      </w:r>
      <w:r w:rsidRPr="003A22C5">
        <w:rPr>
          <w:rFonts w:asciiTheme="minorHAnsi" w:eastAsiaTheme="minorEastAsia" w:hAnsiTheme="minorHAnsi" w:cstheme="minorBidi"/>
          <w:noProof/>
          <w:sz w:val="22"/>
          <w:szCs w:val="22"/>
          <w:lang w:eastAsia="de-DE"/>
        </w:rPr>
        <w:tab/>
      </w:r>
      <w:r>
        <w:rPr>
          <w:noProof/>
        </w:rPr>
        <w:t>Key issue details</w:t>
      </w:r>
      <w:r>
        <w:rPr>
          <w:noProof/>
        </w:rPr>
        <w:tab/>
      </w:r>
      <w:r>
        <w:rPr>
          <w:noProof/>
        </w:rPr>
        <w:fldChar w:fldCharType="begin"/>
      </w:r>
      <w:r>
        <w:rPr>
          <w:noProof/>
        </w:rPr>
        <w:instrText xml:space="preserve"> PAGEREF _Toc125453636 \h </w:instrText>
      </w:r>
      <w:r>
        <w:rPr>
          <w:noProof/>
        </w:rPr>
      </w:r>
      <w:r>
        <w:rPr>
          <w:noProof/>
        </w:rPr>
        <w:fldChar w:fldCharType="separate"/>
      </w:r>
      <w:r>
        <w:rPr>
          <w:noProof/>
        </w:rPr>
        <w:t>25</w:t>
      </w:r>
      <w:r>
        <w:rPr>
          <w:noProof/>
        </w:rPr>
        <w:fldChar w:fldCharType="end"/>
      </w:r>
    </w:p>
    <w:p w14:paraId="434ACF41" w14:textId="3B49ADCA" w:rsidR="00807EBA" w:rsidRPr="003A22C5" w:rsidRDefault="00807EBA">
      <w:pPr>
        <w:pStyle w:val="TOC4"/>
        <w:rPr>
          <w:rFonts w:asciiTheme="minorHAnsi" w:eastAsiaTheme="minorEastAsia" w:hAnsiTheme="minorHAnsi" w:cstheme="minorBidi"/>
          <w:noProof/>
          <w:sz w:val="22"/>
          <w:szCs w:val="22"/>
          <w:lang w:eastAsia="de-DE"/>
        </w:rPr>
      </w:pPr>
      <w:r>
        <w:rPr>
          <w:noProof/>
        </w:rPr>
        <w:t>5.11.1.0</w:t>
      </w:r>
      <w:r w:rsidRPr="003A22C5">
        <w:rPr>
          <w:rFonts w:asciiTheme="minorHAnsi" w:eastAsiaTheme="minorEastAsia" w:hAnsiTheme="minorHAnsi" w:cstheme="minorBidi"/>
          <w:noProof/>
          <w:sz w:val="22"/>
          <w:szCs w:val="22"/>
          <w:lang w:eastAsia="de-DE"/>
        </w:rPr>
        <w:tab/>
      </w:r>
      <w:r>
        <w:rPr>
          <w:noProof/>
        </w:rPr>
        <w:t>General</w:t>
      </w:r>
      <w:r>
        <w:rPr>
          <w:noProof/>
        </w:rPr>
        <w:tab/>
      </w:r>
      <w:r>
        <w:rPr>
          <w:noProof/>
        </w:rPr>
        <w:fldChar w:fldCharType="begin"/>
      </w:r>
      <w:r>
        <w:rPr>
          <w:noProof/>
        </w:rPr>
        <w:instrText xml:space="preserve"> PAGEREF _Toc125453637 \h </w:instrText>
      </w:r>
      <w:r>
        <w:rPr>
          <w:noProof/>
        </w:rPr>
      </w:r>
      <w:r>
        <w:rPr>
          <w:noProof/>
        </w:rPr>
        <w:fldChar w:fldCharType="separate"/>
      </w:r>
      <w:r>
        <w:rPr>
          <w:noProof/>
        </w:rPr>
        <w:t>25</w:t>
      </w:r>
      <w:r>
        <w:rPr>
          <w:noProof/>
        </w:rPr>
        <w:fldChar w:fldCharType="end"/>
      </w:r>
    </w:p>
    <w:p w14:paraId="27FDCEA6" w14:textId="3D9132D2" w:rsidR="00807EBA" w:rsidRPr="003A22C5" w:rsidRDefault="00807EBA">
      <w:pPr>
        <w:pStyle w:val="TOC4"/>
        <w:rPr>
          <w:rFonts w:asciiTheme="minorHAnsi" w:eastAsiaTheme="minorEastAsia" w:hAnsiTheme="minorHAnsi" w:cstheme="minorBidi"/>
          <w:noProof/>
          <w:sz w:val="22"/>
          <w:szCs w:val="22"/>
          <w:lang w:eastAsia="de-DE"/>
        </w:rPr>
      </w:pPr>
      <w:r>
        <w:rPr>
          <w:noProof/>
        </w:rPr>
        <w:t>5.11.1.1</w:t>
      </w:r>
      <w:r w:rsidRPr="003A22C5">
        <w:rPr>
          <w:rFonts w:asciiTheme="minorHAnsi" w:eastAsiaTheme="minorEastAsia" w:hAnsiTheme="minorHAnsi" w:cstheme="minorBidi"/>
          <w:noProof/>
          <w:sz w:val="22"/>
          <w:szCs w:val="22"/>
          <w:lang w:eastAsia="de-DE"/>
        </w:rPr>
        <w:tab/>
      </w:r>
      <w:r>
        <w:rPr>
          <w:noProof/>
        </w:rPr>
        <w:t>Problem 1a</w:t>
      </w:r>
      <w:r>
        <w:rPr>
          <w:noProof/>
        </w:rPr>
        <w:tab/>
      </w:r>
      <w:r>
        <w:rPr>
          <w:noProof/>
        </w:rPr>
        <w:fldChar w:fldCharType="begin"/>
      </w:r>
      <w:r>
        <w:rPr>
          <w:noProof/>
        </w:rPr>
        <w:instrText xml:space="preserve"> PAGEREF _Toc125453638 \h </w:instrText>
      </w:r>
      <w:r>
        <w:rPr>
          <w:noProof/>
        </w:rPr>
      </w:r>
      <w:r>
        <w:rPr>
          <w:noProof/>
        </w:rPr>
        <w:fldChar w:fldCharType="separate"/>
      </w:r>
      <w:r>
        <w:rPr>
          <w:noProof/>
        </w:rPr>
        <w:t>25</w:t>
      </w:r>
      <w:r>
        <w:rPr>
          <w:noProof/>
        </w:rPr>
        <w:fldChar w:fldCharType="end"/>
      </w:r>
    </w:p>
    <w:p w14:paraId="4EED8E92" w14:textId="73D9D7AB" w:rsidR="00807EBA" w:rsidRPr="003A22C5" w:rsidRDefault="00807EBA">
      <w:pPr>
        <w:pStyle w:val="TOC4"/>
        <w:rPr>
          <w:rFonts w:asciiTheme="minorHAnsi" w:eastAsiaTheme="minorEastAsia" w:hAnsiTheme="minorHAnsi" w:cstheme="minorBidi"/>
          <w:noProof/>
          <w:sz w:val="22"/>
          <w:szCs w:val="22"/>
          <w:lang w:eastAsia="de-DE"/>
        </w:rPr>
      </w:pPr>
      <w:r>
        <w:rPr>
          <w:noProof/>
        </w:rPr>
        <w:t>5.11.1.2</w:t>
      </w:r>
      <w:r w:rsidRPr="003A22C5">
        <w:rPr>
          <w:rFonts w:asciiTheme="minorHAnsi" w:eastAsiaTheme="minorEastAsia" w:hAnsiTheme="minorHAnsi" w:cstheme="minorBidi"/>
          <w:noProof/>
          <w:sz w:val="22"/>
          <w:szCs w:val="22"/>
          <w:lang w:eastAsia="de-DE"/>
        </w:rPr>
        <w:tab/>
      </w:r>
      <w:r>
        <w:rPr>
          <w:noProof/>
        </w:rPr>
        <w:t>Problem 1b</w:t>
      </w:r>
      <w:r>
        <w:rPr>
          <w:noProof/>
        </w:rPr>
        <w:tab/>
      </w:r>
      <w:r>
        <w:rPr>
          <w:noProof/>
        </w:rPr>
        <w:fldChar w:fldCharType="begin"/>
      </w:r>
      <w:r>
        <w:rPr>
          <w:noProof/>
        </w:rPr>
        <w:instrText xml:space="preserve"> PAGEREF _Toc125453639 \h </w:instrText>
      </w:r>
      <w:r>
        <w:rPr>
          <w:noProof/>
        </w:rPr>
      </w:r>
      <w:r>
        <w:rPr>
          <w:noProof/>
        </w:rPr>
        <w:fldChar w:fldCharType="separate"/>
      </w:r>
      <w:r>
        <w:rPr>
          <w:noProof/>
        </w:rPr>
        <w:t>25</w:t>
      </w:r>
      <w:r>
        <w:rPr>
          <w:noProof/>
        </w:rPr>
        <w:fldChar w:fldCharType="end"/>
      </w:r>
    </w:p>
    <w:p w14:paraId="0A834FD5" w14:textId="5037CA4F" w:rsidR="00807EBA" w:rsidRPr="003A22C5" w:rsidRDefault="00807EBA">
      <w:pPr>
        <w:pStyle w:val="TOC4"/>
        <w:rPr>
          <w:rFonts w:asciiTheme="minorHAnsi" w:eastAsiaTheme="minorEastAsia" w:hAnsiTheme="minorHAnsi" w:cstheme="minorBidi"/>
          <w:noProof/>
          <w:sz w:val="22"/>
          <w:szCs w:val="22"/>
          <w:lang w:eastAsia="de-DE"/>
        </w:rPr>
      </w:pPr>
      <w:r>
        <w:rPr>
          <w:noProof/>
        </w:rPr>
        <w:t>5.11.1.3</w:t>
      </w:r>
      <w:r w:rsidRPr="003A22C5">
        <w:rPr>
          <w:rFonts w:asciiTheme="minorHAnsi" w:eastAsiaTheme="minorEastAsia" w:hAnsiTheme="minorHAnsi" w:cstheme="minorBidi"/>
          <w:noProof/>
          <w:sz w:val="22"/>
          <w:szCs w:val="22"/>
          <w:lang w:eastAsia="de-DE"/>
        </w:rPr>
        <w:tab/>
      </w:r>
      <w:r>
        <w:rPr>
          <w:noProof/>
        </w:rPr>
        <w:t>Questions from Problems 1a and 1b:</w:t>
      </w:r>
      <w:r>
        <w:rPr>
          <w:noProof/>
        </w:rPr>
        <w:tab/>
      </w:r>
      <w:r>
        <w:rPr>
          <w:noProof/>
        </w:rPr>
        <w:fldChar w:fldCharType="begin"/>
      </w:r>
      <w:r>
        <w:rPr>
          <w:noProof/>
        </w:rPr>
        <w:instrText xml:space="preserve"> PAGEREF _Toc125453640 \h </w:instrText>
      </w:r>
      <w:r>
        <w:rPr>
          <w:noProof/>
        </w:rPr>
      </w:r>
      <w:r>
        <w:rPr>
          <w:noProof/>
        </w:rPr>
        <w:fldChar w:fldCharType="separate"/>
      </w:r>
      <w:r>
        <w:rPr>
          <w:noProof/>
        </w:rPr>
        <w:t>26</w:t>
      </w:r>
      <w:r>
        <w:rPr>
          <w:noProof/>
        </w:rPr>
        <w:fldChar w:fldCharType="end"/>
      </w:r>
    </w:p>
    <w:p w14:paraId="6A9A5B38" w14:textId="52CF8439" w:rsidR="00807EBA" w:rsidRPr="003A22C5" w:rsidRDefault="00807EBA">
      <w:pPr>
        <w:pStyle w:val="TOC4"/>
        <w:rPr>
          <w:rFonts w:asciiTheme="minorHAnsi" w:eastAsiaTheme="minorEastAsia" w:hAnsiTheme="minorHAnsi" w:cstheme="minorBidi"/>
          <w:noProof/>
          <w:sz w:val="22"/>
          <w:szCs w:val="22"/>
          <w:lang w:eastAsia="de-DE"/>
        </w:rPr>
      </w:pPr>
      <w:r>
        <w:rPr>
          <w:noProof/>
        </w:rPr>
        <w:t>5.11.1.4</w:t>
      </w:r>
      <w:r w:rsidRPr="003A22C5">
        <w:rPr>
          <w:rFonts w:asciiTheme="minorHAnsi" w:eastAsiaTheme="minorEastAsia" w:hAnsiTheme="minorHAnsi" w:cstheme="minorBidi"/>
          <w:noProof/>
          <w:sz w:val="22"/>
          <w:szCs w:val="22"/>
          <w:lang w:eastAsia="de-DE"/>
        </w:rPr>
        <w:tab/>
      </w:r>
      <w:r>
        <w:rPr>
          <w:noProof/>
        </w:rPr>
        <w:t>Problem 2</w:t>
      </w:r>
      <w:r>
        <w:rPr>
          <w:noProof/>
        </w:rPr>
        <w:tab/>
      </w:r>
      <w:r>
        <w:rPr>
          <w:noProof/>
        </w:rPr>
        <w:fldChar w:fldCharType="begin"/>
      </w:r>
      <w:r>
        <w:rPr>
          <w:noProof/>
        </w:rPr>
        <w:instrText xml:space="preserve"> PAGEREF _Toc125453641 \h </w:instrText>
      </w:r>
      <w:r>
        <w:rPr>
          <w:noProof/>
        </w:rPr>
      </w:r>
      <w:r>
        <w:rPr>
          <w:noProof/>
        </w:rPr>
        <w:fldChar w:fldCharType="separate"/>
      </w:r>
      <w:r>
        <w:rPr>
          <w:noProof/>
        </w:rPr>
        <w:t>26</w:t>
      </w:r>
      <w:r>
        <w:rPr>
          <w:noProof/>
        </w:rPr>
        <w:fldChar w:fldCharType="end"/>
      </w:r>
    </w:p>
    <w:p w14:paraId="3EAA6011" w14:textId="0CF126A5" w:rsidR="00807EBA" w:rsidRPr="003A22C5" w:rsidRDefault="00807EBA">
      <w:pPr>
        <w:pStyle w:val="TOC3"/>
        <w:rPr>
          <w:rFonts w:asciiTheme="minorHAnsi" w:eastAsiaTheme="minorEastAsia" w:hAnsiTheme="minorHAnsi" w:cstheme="minorBidi"/>
          <w:noProof/>
          <w:sz w:val="22"/>
          <w:szCs w:val="22"/>
          <w:lang w:eastAsia="de-DE"/>
        </w:rPr>
      </w:pPr>
      <w:r>
        <w:rPr>
          <w:noProof/>
        </w:rPr>
        <w:t>5.11.2</w:t>
      </w:r>
      <w:r w:rsidRPr="003A22C5">
        <w:rPr>
          <w:rFonts w:asciiTheme="minorHAnsi" w:eastAsiaTheme="minorEastAsia" w:hAnsiTheme="minorHAnsi" w:cstheme="minorBidi"/>
          <w:noProof/>
          <w:sz w:val="22"/>
          <w:szCs w:val="22"/>
          <w:lang w:eastAsia="de-DE"/>
        </w:rPr>
        <w:tab/>
      </w:r>
      <w:r>
        <w:rPr>
          <w:noProof/>
        </w:rPr>
        <w:t>Security threats</w:t>
      </w:r>
      <w:r>
        <w:rPr>
          <w:noProof/>
        </w:rPr>
        <w:tab/>
      </w:r>
      <w:r>
        <w:rPr>
          <w:noProof/>
        </w:rPr>
        <w:fldChar w:fldCharType="begin"/>
      </w:r>
      <w:r>
        <w:rPr>
          <w:noProof/>
        </w:rPr>
        <w:instrText xml:space="preserve"> PAGEREF _Toc125453642 \h </w:instrText>
      </w:r>
      <w:r>
        <w:rPr>
          <w:noProof/>
        </w:rPr>
      </w:r>
      <w:r>
        <w:rPr>
          <w:noProof/>
        </w:rPr>
        <w:fldChar w:fldCharType="separate"/>
      </w:r>
      <w:r>
        <w:rPr>
          <w:noProof/>
        </w:rPr>
        <w:t>26</w:t>
      </w:r>
      <w:r>
        <w:rPr>
          <w:noProof/>
        </w:rPr>
        <w:fldChar w:fldCharType="end"/>
      </w:r>
    </w:p>
    <w:p w14:paraId="29343528" w14:textId="0DDAAD10" w:rsidR="00807EBA" w:rsidRPr="003A22C5" w:rsidRDefault="00807EBA">
      <w:pPr>
        <w:pStyle w:val="TOC3"/>
        <w:rPr>
          <w:rFonts w:asciiTheme="minorHAnsi" w:eastAsiaTheme="minorEastAsia" w:hAnsiTheme="minorHAnsi" w:cstheme="minorBidi"/>
          <w:noProof/>
          <w:sz w:val="22"/>
          <w:szCs w:val="22"/>
          <w:lang w:eastAsia="de-DE"/>
        </w:rPr>
      </w:pPr>
      <w:r>
        <w:rPr>
          <w:noProof/>
        </w:rPr>
        <w:t>5.11.3</w:t>
      </w:r>
      <w:r w:rsidRPr="003A22C5">
        <w:rPr>
          <w:rFonts w:asciiTheme="minorHAnsi" w:eastAsiaTheme="minorEastAsia" w:hAnsiTheme="minorHAnsi" w:cstheme="minorBidi"/>
          <w:noProof/>
          <w:sz w:val="22"/>
          <w:szCs w:val="22"/>
          <w:lang w:eastAsia="de-DE"/>
        </w:rPr>
        <w:tab/>
      </w:r>
      <w:r>
        <w:rPr>
          <w:noProof/>
        </w:rPr>
        <w:t>Potential security requirements</w:t>
      </w:r>
      <w:r>
        <w:rPr>
          <w:noProof/>
        </w:rPr>
        <w:tab/>
      </w:r>
      <w:r>
        <w:rPr>
          <w:noProof/>
        </w:rPr>
        <w:fldChar w:fldCharType="begin"/>
      </w:r>
      <w:r>
        <w:rPr>
          <w:noProof/>
        </w:rPr>
        <w:instrText xml:space="preserve"> PAGEREF _Toc125453643 \h </w:instrText>
      </w:r>
      <w:r>
        <w:rPr>
          <w:noProof/>
        </w:rPr>
      </w:r>
      <w:r>
        <w:rPr>
          <w:noProof/>
        </w:rPr>
        <w:fldChar w:fldCharType="separate"/>
      </w:r>
      <w:r>
        <w:rPr>
          <w:noProof/>
        </w:rPr>
        <w:t>26</w:t>
      </w:r>
      <w:r>
        <w:rPr>
          <w:noProof/>
        </w:rPr>
        <w:fldChar w:fldCharType="end"/>
      </w:r>
    </w:p>
    <w:p w14:paraId="52E81639" w14:textId="5B7EB0CA" w:rsidR="00807EBA" w:rsidRPr="003A22C5" w:rsidRDefault="00807EBA">
      <w:pPr>
        <w:pStyle w:val="TOC2"/>
        <w:rPr>
          <w:rFonts w:asciiTheme="minorHAnsi" w:eastAsiaTheme="minorEastAsia" w:hAnsiTheme="minorHAnsi" w:cstheme="minorBidi"/>
          <w:noProof/>
          <w:sz w:val="22"/>
          <w:szCs w:val="22"/>
          <w:lang w:eastAsia="de-DE"/>
        </w:rPr>
      </w:pPr>
      <w:r>
        <w:rPr>
          <w:noProof/>
        </w:rPr>
        <w:t>5.12</w:t>
      </w:r>
      <w:r w:rsidRPr="003A22C5">
        <w:rPr>
          <w:rFonts w:asciiTheme="minorHAnsi" w:eastAsiaTheme="minorEastAsia" w:hAnsiTheme="minorHAnsi" w:cstheme="minorBidi"/>
          <w:noProof/>
          <w:sz w:val="22"/>
          <w:szCs w:val="22"/>
          <w:lang w:eastAsia="de-DE"/>
        </w:rPr>
        <w:tab/>
      </w:r>
      <w:r>
        <w:rPr>
          <w:noProof/>
        </w:rPr>
        <w:t>Key issue #12: Security in Hosted SEPP scenarios</w:t>
      </w:r>
      <w:r>
        <w:rPr>
          <w:noProof/>
        </w:rPr>
        <w:tab/>
      </w:r>
      <w:r>
        <w:rPr>
          <w:noProof/>
        </w:rPr>
        <w:fldChar w:fldCharType="begin"/>
      </w:r>
      <w:r>
        <w:rPr>
          <w:noProof/>
        </w:rPr>
        <w:instrText xml:space="preserve"> PAGEREF _Toc125453644 \h </w:instrText>
      </w:r>
      <w:r>
        <w:rPr>
          <w:noProof/>
        </w:rPr>
      </w:r>
      <w:r>
        <w:rPr>
          <w:noProof/>
        </w:rPr>
        <w:fldChar w:fldCharType="separate"/>
      </w:r>
      <w:r>
        <w:rPr>
          <w:noProof/>
        </w:rPr>
        <w:t>26</w:t>
      </w:r>
      <w:r>
        <w:rPr>
          <w:noProof/>
        </w:rPr>
        <w:fldChar w:fldCharType="end"/>
      </w:r>
    </w:p>
    <w:p w14:paraId="2CA9689E" w14:textId="0B1CD5A5" w:rsidR="00807EBA" w:rsidRPr="003A22C5" w:rsidRDefault="00807EBA">
      <w:pPr>
        <w:pStyle w:val="TOC3"/>
        <w:rPr>
          <w:rFonts w:asciiTheme="minorHAnsi" w:eastAsiaTheme="minorEastAsia" w:hAnsiTheme="minorHAnsi" w:cstheme="minorBidi"/>
          <w:noProof/>
          <w:sz w:val="22"/>
          <w:szCs w:val="22"/>
          <w:lang w:eastAsia="de-DE"/>
        </w:rPr>
      </w:pPr>
      <w:r>
        <w:rPr>
          <w:noProof/>
        </w:rPr>
        <w:t>5.12.1</w:t>
      </w:r>
      <w:r w:rsidRPr="003A22C5">
        <w:rPr>
          <w:rFonts w:asciiTheme="minorHAnsi" w:eastAsiaTheme="minorEastAsia" w:hAnsiTheme="minorHAnsi" w:cstheme="minorBidi"/>
          <w:noProof/>
          <w:sz w:val="22"/>
          <w:szCs w:val="22"/>
          <w:lang w:eastAsia="de-DE"/>
        </w:rPr>
        <w:tab/>
      </w:r>
      <w:r>
        <w:rPr>
          <w:noProof/>
        </w:rPr>
        <w:t>Key issue details</w:t>
      </w:r>
      <w:r>
        <w:rPr>
          <w:noProof/>
        </w:rPr>
        <w:tab/>
      </w:r>
      <w:r>
        <w:rPr>
          <w:noProof/>
        </w:rPr>
        <w:fldChar w:fldCharType="begin"/>
      </w:r>
      <w:r>
        <w:rPr>
          <w:noProof/>
        </w:rPr>
        <w:instrText xml:space="preserve"> PAGEREF _Toc125453645 \h </w:instrText>
      </w:r>
      <w:r>
        <w:rPr>
          <w:noProof/>
        </w:rPr>
      </w:r>
      <w:r>
        <w:rPr>
          <w:noProof/>
        </w:rPr>
        <w:fldChar w:fldCharType="separate"/>
      </w:r>
      <w:r>
        <w:rPr>
          <w:noProof/>
        </w:rPr>
        <w:t>26</w:t>
      </w:r>
      <w:r>
        <w:rPr>
          <w:noProof/>
        </w:rPr>
        <w:fldChar w:fldCharType="end"/>
      </w:r>
    </w:p>
    <w:p w14:paraId="7A1F3C0D" w14:textId="215A88EC" w:rsidR="00807EBA" w:rsidRPr="003A22C5" w:rsidRDefault="00807EBA">
      <w:pPr>
        <w:pStyle w:val="TOC4"/>
        <w:rPr>
          <w:rFonts w:asciiTheme="minorHAnsi" w:eastAsiaTheme="minorEastAsia" w:hAnsiTheme="minorHAnsi" w:cstheme="minorBidi"/>
          <w:noProof/>
          <w:sz w:val="22"/>
          <w:szCs w:val="22"/>
          <w:lang w:eastAsia="de-DE"/>
        </w:rPr>
      </w:pPr>
      <w:r>
        <w:rPr>
          <w:noProof/>
        </w:rPr>
        <w:t>5.12.1.1</w:t>
      </w:r>
      <w:r w:rsidRPr="003A22C5">
        <w:rPr>
          <w:rFonts w:asciiTheme="minorHAnsi" w:eastAsiaTheme="minorEastAsia" w:hAnsiTheme="minorHAnsi" w:cstheme="minorBidi"/>
          <w:noProof/>
          <w:sz w:val="22"/>
          <w:szCs w:val="22"/>
          <w:lang w:eastAsia="de-DE"/>
        </w:rPr>
        <w:tab/>
      </w:r>
      <w:r>
        <w:rPr>
          <w:noProof/>
        </w:rPr>
        <w:t>Background</w:t>
      </w:r>
      <w:r>
        <w:rPr>
          <w:noProof/>
        </w:rPr>
        <w:tab/>
      </w:r>
      <w:r>
        <w:rPr>
          <w:noProof/>
        </w:rPr>
        <w:fldChar w:fldCharType="begin"/>
      </w:r>
      <w:r>
        <w:rPr>
          <w:noProof/>
        </w:rPr>
        <w:instrText xml:space="preserve"> PAGEREF _Toc125453646 \h </w:instrText>
      </w:r>
      <w:r>
        <w:rPr>
          <w:noProof/>
        </w:rPr>
      </w:r>
      <w:r>
        <w:rPr>
          <w:noProof/>
        </w:rPr>
        <w:fldChar w:fldCharType="separate"/>
      </w:r>
      <w:r>
        <w:rPr>
          <w:noProof/>
        </w:rPr>
        <w:t>26</w:t>
      </w:r>
      <w:r>
        <w:rPr>
          <w:noProof/>
        </w:rPr>
        <w:fldChar w:fldCharType="end"/>
      </w:r>
    </w:p>
    <w:p w14:paraId="1B4FC9F1" w14:textId="4FFF7A48" w:rsidR="00807EBA" w:rsidRPr="003A22C5" w:rsidRDefault="00807EBA">
      <w:pPr>
        <w:pStyle w:val="TOC4"/>
        <w:rPr>
          <w:rFonts w:asciiTheme="minorHAnsi" w:eastAsiaTheme="minorEastAsia" w:hAnsiTheme="minorHAnsi" w:cstheme="minorBidi"/>
          <w:noProof/>
          <w:sz w:val="22"/>
          <w:szCs w:val="22"/>
          <w:lang w:eastAsia="de-DE"/>
        </w:rPr>
      </w:pPr>
      <w:r>
        <w:rPr>
          <w:noProof/>
        </w:rPr>
        <w:t>5.12.1.2</w:t>
      </w:r>
      <w:r w:rsidRPr="003A22C5">
        <w:rPr>
          <w:rFonts w:asciiTheme="minorHAnsi" w:eastAsiaTheme="minorEastAsia" w:hAnsiTheme="minorHAnsi" w:cstheme="minorBidi"/>
          <w:noProof/>
          <w:sz w:val="22"/>
          <w:szCs w:val="22"/>
          <w:lang w:eastAsia="de-DE"/>
        </w:rPr>
        <w:tab/>
      </w:r>
      <w:r>
        <w:rPr>
          <w:noProof/>
        </w:rPr>
        <w:t>Issues to be studied</w:t>
      </w:r>
      <w:r>
        <w:rPr>
          <w:noProof/>
        </w:rPr>
        <w:tab/>
      </w:r>
      <w:r>
        <w:rPr>
          <w:noProof/>
        </w:rPr>
        <w:fldChar w:fldCharType="begin"/>
      </w:r>
      <w:r>
        <w:rPr>
          <w:noProof/>
        </w:rPr>
        <w:instrText xml:space="preserve"> PAGEREF _Toc125453647 \h </w:instrText>
      </w:r>
      <w:r>
        <w:rPr>
          <w:noProof/>
        </w:rPr>
      </w:r>
      <w:r>
        <w:rPr>
          <w:noProof/>
        </w:rPr>
        <w:fldChar w:fldCharType="separate"/>
      </w:r>
      <w:r>
        <w:rPr>
          <w:noProof/>
        </w:rPr>
        <w:t>27</w:t>
      </w:r>
      <w:r>
        <w:rPr>
          <w:noProof/>
        </w:rPr>
        <w:fldChar w:fldCharType="end"/>
      </w:r>
    </w:p>
    <w:p w14:paraId="5F02E8E8" w14:textId="1CCDBC0C" w:rsidR="00807EBA" w:rsidRPr="003A22C5" w:rsidRDefault="00807EBA">
      <w:pPr>
        <w:pStyle w:val="TOC3"/>
        <w:rPr>
          <w:rFonts w:asciiTheme="minorHAnsi" w:eastAsiaTheme="minorEastAsia" w:hAnsiTheme="minorHAnsi" w:cstheme="minorBidi"/>
          <w:noProof/>
          <w:sz w:val="22"/>
          <w:szCs w:val="22"/>
          <w:lang w:eastAsia="de-DE"/>
        </w:rPr>
      </w:pPr>
      <w:r>
        <w:rPr>
          <w:noProof/>
        </w:rPr>
        <w:t>5.12.2</w:t>
      </w:r>
      <w:r w:rsidRPr="003A22C5">
        <w:rPr>
          <w:rFonts w:asciiTheme="minorHAnsi" w:eastAsiaTheme="minorEastAsia" w:hAnsiTheme="minorHAnsi" w:cstheme="minorBidi"/>
          <w:noProof/>
          <w:sz w:val="22"/>
          <w:szCs w:val="22"/>
          <w:lang w:eastAsia="de-DE"/>
        </w:rPr>
        <w:tab/>
      </w:r>
      <w:r>
        <w:rPr>
          <w:noProof/>
        </w:rPr>
        <w:t>Threats</w:t>
      </w:r>
      <w:r>
        <w:rPr>
          <w:noProof/>
        </w:rPr>
        <w:tab/>
      </w:r>
      <w:r>
        <w:rPr>
          <w:noProof/>
        </w:rPr>
        <w:fldChar w:fldCharType="begin"/>
      </w:r>
      <w:r>
        <w:rPr>
          <w:noProof/>
        </w:rPr>
        <w:instrText xml:space="preserve"> PAGEREF _Toc125453648 \h </w:instrText>
      </w:r>
      <w:r>
        <w:rPr>
          <w:noProof/>
        </w:rPr>
      </w:r>
      <w:r>
        <w:rPr>
          <w:noProof/>
        </w:rPr>
        <w:fldChar w:fldCharType="separate"/>
      </w:r>
      <w:r>
        <w:rPr>
          <w:noProof/>
        </w:rPr>
        <w:t>28</w:t>
      </w:r>
      <w:r>
        <w:rPr>
          <w:noProof/>
        </w:rPr>
        <w:fldChar w:fldCharType="end"/>
      </w:r>
    </w:p>
    <w:p w14:paraId="0DADFBA1" w14:textId="5A6B5BA1" w:rsidR="00807EBA" w:rsidRPr="003A22C5" w:rsidRDefault="00807EBA">
      <w:pPr>
        <w:pStyle w:val="TOC3"/>
        <w:rPr>
          <w:rFonts w:asciiTheme="minorHAnsi" w:eastAsiaTheme="minorEastAsia" w:hAnsiTheme="minorHAnsi" w:cstheme="minorBidi"/>
          <w:noProof/>
          <w:sz w:val="22"/>
          <w:szCs w:val="22"/>
          <w:lang w:eastAsia="de-DE"/>
        </w:rPr>
      </w:pPr>
      <w:r>
        <w:rPr>
          <w:noProof/>
        </w:rPr>
        <w:t>5.12.3</w:t>
      </w:r>
      <w:r w:rsidRPr="003A22C5">
        <w:rPr>
          <w:rFonts w:asciiTheme="minorHAnsi" w:eastAsiaTheme="minorEastAsia" w:hAnsiTheme="minorHAnsi" w:cstheme="minorBidi"/>
          <w:noProof/>
          <w:sz w:val="22"/>
          <w:szCs w:val="22"/>
          <w:lang w:eastAsia="de-DE"/>
        </w:rPr>
        <w:tab/>
      </w:r>
      <w:r>
        <w:rPr>
          <w:noProof/>
        </w:rPr>
        <w:t>Security requirements</w:t>
      </w:r>
      <w:r>
        <w:rPr>
          <w:noProof/>
        </w:rPr>
        <w:tab/>
      </w:r>
      <w:r>
        <w:rPr>
          <w:noProof/>
        </w:rPr>
        <w:fldChar w:fldCharType="begin"/>
      </w:r>
      <w:r>
        <w:rPr>
          <w:noProof/>
        </w:rPr>
        <w:instrText xml:space="preserve"> PAGEREF _Toc125453649 \h </w:instrText>
      </w:r>
      <w:r>
        <w:rPr>
          <w:noProof/>
        </w:rPr>
      </w:r>
      <w:r>
        <w:rPr>
          <w:noProof/>
        </w:rPr>
        <w:fldChar w:fldCharType="separate"/>
      </w:r>
      <w:r>
        <w:rPr>
          <w:noProof/>
        </w:rPr>
        <w:t>28</w:t>
      </w:r>
      <w:r>
        <w:rPr>
          <w:noProof/>
        </w:rPr>
        <w:fldChar w:fldCharType="end"/>
      </w:r>
    </w:p>
    <w:p w14:paraId="669AFFD1" w14:textId="69C44B60" w:rsidR="00807EBA" w:rsidRPr="003A22C5" w:rsidRDefault="00807EBA">
      <w:pPr>
        <w:pStyle w:val="TOC1"/>
        <w:rPr>
          <w:rFonts w:asciiTheme="minorHAnsi" w:eastAsiaTheme="minorEastAsia" w:hAnsiTheme="minorHAnsi" w:cstheme="minorBidi"/>
          <w:noProof/>
          <w:szCs w:val="22"/>
          <w:lang w:eastAsia="de-DE"/>
        </w:rPr>
      </w:pPr>
      <w:r>
        <w:rPr>
          <w:noProof/>
        </w:rPr>
        <w:t>6</w:t>
      </w:r>
      <w:r w:rsidRPr="003A22C5">
        <w:rPr>
          <w:rFonts w:asciiTheme="minorHAnsi" w:eastAsiaTheme="minorEastAsia" w:hAnsiTheme="minorHAnsi" w:cstheme="minorBidi"/>
          <w:noProof/>
          <w:szCs w:val="22"/>
          <w:lang w:eastAsia="de-DE"/>
        </w:rPr>
        <w:tab/>
      </w:r>
      <w:r>
        <w:rPr>
          <w:noProof/>
        </w:rPr>
        <w:t>Solutions</w:t>
      </w:r>
      <w:r>
        <w:rPr>
          <w:noProof/>
        </w:rPr>
        <w:tab/>
      </w:r>
      <w:r>
        <w:rPr>
          <w:noProof/>
        </w:rPr>
        <w:fldChar w:fldCharType="begin"/>
      </w:r>
      <w:r>
        <w:rPr>
          <w:noProof/>
        </w:rPr>
        <w:instrText xml:space="preserve"> PAGEREF _Toc125453650 \h </w:instrText>
      </w:r>
      <w:r>
        <w:rPr>
          <w:noProof/>
        </w:rPr>
      </w:r>
      <w:r>
        <w:rPr>
          <w:noProof/>
        </w:rPr>
        <w:fldChar w:fldCharType="separate"/>
      </w:r>
      <w:r>
        <w:rPr>
          <w:noProof/>
        </w:rPr>
        <w:t>28</w:t>
      </w:r>
      <w:r>
        <w:rPr>
          <w:noProof/>
        </w:rPr>
        <w:fldChar w:fldCharType="end"/>
      </w:r>
    </w:p>
    <w:p w14:paraId="6354D4D5" w14:textId="2482B341" w:rsidR="00807EBA" w:rsidRPr="003A22C5" w:rsidRDefault="00807EBA">
      <w:pPr>
        <w:pStyle w:val="TOC2"/>
        <w:rPr>
          <w:rFonts w:asciiTheme="minorHAnsi" w:eastAsiaTheme="minorEastAsia" w:hAnsiTheme="minorHAnsi" w:cstheme="minorBidi"/>
          <w:noProof/>
          <w:sz w:val="22"/>
          <w:szCs w:val="22"/>
          <w:lang w:eastAsia="de-DE"/>
        </w:rPr>
      </w:pPr>
      <w:r>
        <w:rPr>
          <w:noProof/>
        </w:rPr>
        <w:t>6.0</w:t>
      </w:r>
      <w:r w:rsidRPr="003A22C5">
        <w:rPr>
          <w:rFonts w:asciiTheme="minorHAnsi" w:eastAsiaTheme="minorEastAsia" w:hAnsiTheme="minorHAnsi" w:cstheme="minorBidi"/>
          <w:noProof/>
          <w:sz w:val="22"/>
          <w:szCs w:val="22"/>
          <w:lang w:eastAsia="de-DE"/>
        </w:rPr>
        <w:tab/>
      </w:r>
      <w:r>
        <w:rPr>
          <w:noProof/>
        </w:rPr>
        <w:t>Mapping of solutions to key issues</w:t>
      </w:r>
      <w:r>
        <w:rPr>
          <w:noProof/>
        </w:rPr>
        <w:tab/>
      </w:r>
      <w:r>
        <w:rPr>
          <w:noProof/>
        </w:rPr>
        <w:fldChar w:fldCharType="begin"/>
      </w:r>
      <w:r>
        <w:rPr>
          <w:noProof/>
        </w:rPr>
        <w:instrText xml:space="preserve"> PAGEREF _Toc125453651 \h </w:instrText>
      </w:r>
      <w:r>
        <w:rPr>
          <w:noProof/>
        </w:rPr>
      </w:r>
      <w:r>
        <w:rPr>
          <w:noProof/>
        </w:rPr>
        <w:fldChar w:fldCharType="separate"/>
      </w:r>
      <w:r>
        <w:rPr>
          <w:noProof/>
        </w:rPr>
        <w:t>28</w:t>
      </w:r>
      <w:r>
        <w:rPr>
          <w:noProof/>
        </w:rPr>
        <w:fldChar w:fldCharType="end"/>
      </w:r>
    </w:p>
    <w:p w14:paraId="4875DC66" w14:textId="7FD9E236" w:rsidR="00807EBA" w:rsidRPr="003A22C5" w:rsidRDefault="00807EBA">
      <w:pPr>
        <w:pStyle w:val="TOC2"/>
        <w:rPr>
          <w:rFonts w:asciiTheme="minorHAnsi" w:eastAsiaTheme="minorEastAsia" w:hAnsiTheme="minorHAnsi" w:cstheme="minorBidi"/>
          <w:noProof/>
          <w:sz w:val="22"/>
          <w:szCs w:val="22"/>
          <w:lang w:eastAsia="de-DE"/>
        </w:rPr>
      </w:pPr>
      <w:r>
        <w:rPr>
          <w:noProof/>
        </w:rPr>
        <w:t>6.1</w:t>
      </w:r>
      <w:r w:rsidRPr="003A22C5">
        <w:rPr>
          <w:rFonts w:asciiTheme="minorHAnsi" w:eastAsiaTheme="minorEastAsia" w:hAnsiTheme="minorHAnsi" w:cstheme="minorBidi"/>
          <w:noProof/>
          <w:sz w:val="22"/>
          <w:szCs w:val="22"/>
          <w:lang w:eastAsia="de-DE"/>
        </w:rPr>
        <w:tab/>
      </w:r>
      <w:r>
        <w:rPr>
          <w:noProof/>
        </w:rPr>
        <w:t>Solution #1: Verification of the entity sending the service response in indirect communication without delegated discovery</w:t>
      </w:r>
      <w:r>
        <w:rPr>
          <w:noProof/>
        </w:rPr>
        <w:tab/>
      </w:r>
      <w:r>
        <w:rPr>
          <w:noProof/>
        </w:rPr>
        <w:fldChar w:fldCharType="begin"/>
      </w:r>
      <w:r>
        <w:rPr>
          <w:noProof/>
        </w:rPr>
        <w:instrText xml:space="preserve"> PAGEREF _Toc125453652 \h </w:instrText>
      </w:r>
      <w:r>
        <w:rPr>
          <w:noProof/>
        </w:rPr>
      </w:r>
      <w:r>
        <w:rPr>
          <w:noProof/>
        </w:rPr>
        <w:fldChar w:fldCharType="separate"/>
      </w:r>
      <w:r>
        <w:rPr>
          <w:noProof/>
        </w:rPr>
        <w:t>30</w:t>
      </w:r>
      <w:r>
        <w:rPr>
          <w:noProof/>
        </w:rPr>
        <w:fldChar w:fldCharType="end"/>
      </w:r>
    </w:p>
    <w:p w14:paraId="6C9519E8" w14:textId="6DE332E0" w:rsidR="00807EBA" w:rsidRPr="003A22C5" w:rsidRDefault="00807EBA">
      <w:pPr>
        <w:pStyle w:val="TOC3"/>
        <w:rPr>
          <w:rFonts w:asciiTheme="minorHAnsi" w:eastAsiaTheme="minorEastAsia" w:hAnsiTheme="minorHAnsi" w:cstheme="minorBidi"/>
          <w:noProof/>
          <w:sz w:val="22"/>
          <w:szCs w:val="22"/>
          <w:lang w:eastAsia="de-DE"/>
        </w:rPr>
      </w:pPr>
      <w:r>
        <w:rPr>
          <w:noProof/>
        </w:rPr>
        <w:t>6.1.1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_Toc125453653 \h </w:instrText>
      </w:r>
      <w:r>
        <w:rPr>
          <w:noProof/>
        </w:rPr>
      </w:r>
      <w:r>
        <w:rPr>
          <w:noProof/>
        </w:rPr>
        <w:fldChar w:fldCharType="separate"/>
      </w:r>
      <w:r>
        <w:rPr>
          <w:noProof/>
        </w:rPr>
        <w:t>30</w:t>
      </w:r>
      <w:r>
        <w:rPr>
          <w:noProof/>
        </w:rPr>
        <w:fldChar w:fldCharType="end"/>
      </w:r>
    </w:p>
    <w:p w14:paraId="2F0FC5DB" w14:textId="479905F1" w:rsidR="00807EBA" w:rsidRPr="003A22C5" w:rsidRDefault="00807EBA">
      <w:pPr>
        <w:pStyle w:val="TOC3"/>
        <w:rPr>
          <w:rFonts w:asciiTheme="minorHAnsi" w:eastAsiaTheme="minorEastAsia" w:hAnsiTheme="minorHAnsi" w:cstheme="minorBidi"/>
          <w:noProof/>
          <w:sz w:val="22"/>
          <w:szCs w:val="22"/>
          <w:lang w:eastAsia="de-DE"/>
        </w:rPr>
      </w:pPr>
      <w:r>
        <w:rPr>
          <w:noProof/>
        </w:rPr>
        <w:t>6.1.2</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_Toc125453654 \h </w:instrText>
      </w:r>
      <w:r>
        <w:rPr>
          <w:noProof/>
        </w:rPr>
      </w:r>
      <w:r>
        <w:rPr>
          <w:noProof/>
        </w:rPr>
        <w:fldChar w:fldCharType="separate"/>
      </w:r>
      <w:r>
        <w:rPr>
          <w:noProof/>
        </w:rPr>
        <w:t>30</w:t>
      </w:r>
      <w:r>
        <w:rPr>
          <w:noProof/>
        </w:rPr>
        <w:fldChar w:fldCharType="end"/>
      </w:r>
    </w:p>
    <w:p w14:paraId="0B261DAE" w14:textId="6248B05D" w:rsidR="00807EBA" w:rsidRPr="003A22C5" w:rsidRDefault="00807EBA">
      <w:pPr>
        <w:pStyle w:val="TOC3"/>
        <w:rPr>
          <w:rFonts w:asciiTheme="minorHAnsi" w:eastAsiaTheme="minorEastAsia" w:hAnsiTheme="minorHAnsi" w:cstheme="minorBidi"/>
          <w:noProof/>
          <w:sz w:val="22"/>
          <w:szCs w:val="22"/>
          <w:lang w:eastAsia="de-DE"/>
        </w:rPr>
      </w:pPr>
      <w:r>
        <w:rPr>
          <w:noProof/>
        </w:rPr>
        <w:t>6.1.3</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_Toc125453655 \h </w:instrText>
      </w:r>
      <w:r>
        <w:rPr>
          <w:noProof/>
        </w:rPr>
      </w:r>
      <w:r>
        <w:rPr>
          <w:noProof/>
        </w:rPr>
        <w:fldChar w:fldCharType="separate"/>
      </w:r>
      <w:r>
        <w:rPr>
          <w:noProof/>
        </w:rPr>
        <w:t>31</w:t>
      </w:r>
      <w:r>
        <w:rPr>
          <w:noProof/>
        </w:rPr>
        <w:fldChar w:fldCharType="end"/>
      </w:r>
    </w:p>
    <w:p w14:paraId="504D5BC0" w14:textId="29D9634E" w:rsidR="00807EBA" w:rsidRPr="003A22C5" w:rsidRDefault="00807EBA">
      <w:pPr>
        <w:pStyle w:val="TOC2"/>
        <w:rPr>
          <w:rFonts w:asciiTheme="minorHAnsi" w:eastAsiaTheme="minorEastAsia" w:hAnsiTheme="minorHAnsi" w:cstheme="minorBidi"/>
          <w:noProof/>
          <w:sz w:val="22"/>
          <w:szCs w:val="22"/>
          <w:lang w:eastAsia="de-DE"/>
        </w:rPr>
      </w:pPr>
      <w:r>
        <w:rPr>
          <w:noProof/>
        </w:rPr>
        <w:t>6.2</w:t>
      </w:r>
      <w:r w:rsidRPr="003A22C5">
        <w:rPr>
          <w:rFonts w:asciiTheme="minorHAnsi" w:eastAsiaTheme="minorEastAsia" w:hAnsiTheme="minorHAnsi" w:cstheme="minorBidi"/>
          <w:noProof/>
          <w:sz w:val="22"/>
          <w:szCs w:val="22"/>
          <w:lang w:eastAsia="de-DE"/>
        </w:rPr>
        <w:tab/>
      </w:r>
      <w:r>
        <w:rPr>
          <w:noProof/>
        </w:rPr>
        <w:t>Solution #2: Authorization between NFs and SCP</w:t>
      </w:r>
      <w:r>
        <w:rPr>
          <w:noProof/>
        </w:rPr>
        <w:tab/>
      </w:r>
      <w:r>
        <w:rPr>
          <w:noProof/>
        </w:rPr>
        <w:fldChar w:fldCharType="begin"/>
      </w:r>
      <w:r>
        <w:rPr>
          <w:noProof/>
        </w:rPr>
        <w:instrText xml:space="preserve"> PAGEREF _Toc125453656 \h </w:instrText>
      </w:r>
      <w:r>
        <w:rPr>
          <w:noProof/>
        </w:rPr>
      </w:r>
      <w:r>
        <w:rPr>
          <w:noProof/>
        </w:rPr>
        <w:fldChar w:fldCharType="separate"/>
      </w:r>
      <w:r>
        <w:rPr>
          <w:noProof/>
        </w:rPr>
        <w:t>32</w:t>
      </w:r>
      <w:r>
        <w:rPr>
          <w:noProof/>
        </w:rPr>
        <w:fldChar w:fldCharType="end"/>
      </w:r>
    </w:p>
    <w:p w14:paraId="42C5AFCA" w14:textId="4D2A5C23" w:rsidR="00807EBA" w:rsidRPr="003A22C5" w:rsidRDefault="00807EBA">
      <w:pPr>
        <w:pStyle w:val="TOC3"/>
        <w:rPr>
          <w:rFonts w:asciiTheme="minorHAnsi" w:eastAsiaTheme="minorEastAsia" w:hAnsiTheme="minorHAnsi" w:cstheme="minorBidi"/>
          <w:noProof/>
          <w:sz w:val="22"/>
          <w:szCs w:val="22"/>
          <w:lang w:eastAsia="de-DE"/>
        </w:rPr>
      </w:pPr>
      <w:r>
        <w:rPr>
          <w:noProof/>
        </w:rPr>
        <w:t>6.2.1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_Toc125453657 \h </w:instrText>
      </w:r>
      <w:r>
        <w:rPr>
          <w:noProof/>
        </w:rPr>
      </w:r>
      <w:r>
        <w:rPr>
          <w:noProof/>
        </w:rPr>
        <w:fldChar w:fldCharType="separate"/>
      </w:r>
      <w:r>
        <w:rPr>
          <w:noProof/>
        </w:rPr>
        <w:t>32</w:t>
      </w:r>
      <w:r>
        <w:rPr>
          <w:noProof/>
        </w:rPr>
        <w:fldChar w:fldCharType="end"/>
      </w:r>
    </w:p>
    <w:p w14:paraId="34F5A676" w14:textId="144ABB16" w:rsidR="00807EBA" w:rsidRPr="003A22C5" w:rsidRDefault="00807EBA">
      <w:pPr>
        <w:pStyle w:val="TOC3"/>
        <w:rPr>
          <w:rFonts w:asciiTheme="minorHAnsi" w:eastAsiaTheme="minorEastAsia" w:hAnsiTheme="minorHAnsi" w:cstheme="minorBidi"/>
          <w:noProof/>
          <w:sz w:val="22"/>
          <w:szCs w:val="22"/>
          <w:lang w:eastAsia="de-DE"/>
        </w:rPr>
      </w:pPr>
      <w:r>
        <w:rPr>
          <w:noProof/>
        </w:rPr>
        <w:t>6.2.2</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_Toc125453658 \h </w:instrText>
      </w:r>
      <w:r>
        <w:rPr>
          <w:noProof/>
        </w:rPr>
      </w:r>
      <w:r>
        <w:rPr>
          <w:noProof/>
        </w:rPr>
        <w:fldChar w:fldCharType="separate"/>
      </w:r>
      <w:r>
        <w:rPr>
          <w:noProof/>
        </w:rPr>
        <w:t>32</w:t>
      </w:r>
      <w:r>
        <w:rPr>
          <w:noProof/>
        </w:rPr>
        <w:fldChar w:fldCharType="end"/>
      </w:r>
    </w:p>
    <w:p w14:paraId="4EFFBAAF" w14:textId="146B1316" w:rsidR="00807EBA" w:rsidRPr="003A22C5" w:rsidRDefault="00807EBA">
      <w:pPr>
        <w:pStyle w:val="TOC3"/>
        <w:rPr>
          <w:rFonts w:asciiTheme="minorHAnsi" w:eastAsiaTheme="minorEastAsia" w:hAnsiTheme="minorHAnsi" w:cstheme="minorBidi"/>
          <w:noProof/>
          <w:sz w:val="22"/>
          <w:szCs w:val="22"/>
          <w:lang w:eastAsia="de-DE"/>
        </w:rPr>
      </w:pPr>
      <w:r>
        <w:rPr>
          <w:noProof/>
        </w:rPr>
        <w:t>6.2.3</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_Toc125453659 \h </w:instrText>
      </w:r>
      <w:r>
        <w:rPr>
          <w:noProof/>
        </w:rPr>
      </w:r>
      <w:r>
        <w:rPr>
          <w:noProof/>
        </w:rPr>
        <w:fldChar w:fldCharType="separate"/>
      </w:r>
      <w:r>
        <w:rPr>
          <w:noProof/>
        </w:rPr>
        <w:t>34</w:t>
      </w:r>
      <w:r>
        <w:rPr>
          <w:noProof/>
        </w:rPr>
        <w:fldChar w:fldCharType="end"/>
      </w:r>
    </w:p>
    <w:p w14:paraId="43A99FCB" w14:textId="61ADAE20" w:rsidR="00807EBA" w:rsidRPr="003A22C5" w:rsidRDefault="00807EBA">
      <w:pPr>
        <w:pStyle w:val="TOC2"/>
        <w:rPr>
          <w:rFonts w:asciiTheme="minorHAnsi" w:eastAsiaTheme="minorEastAsia" w:hAnsiTheme="minorHAnsi" w:cstheme="minorBidi"/>
          <w:noProof/>
          <w:sz w:val="22"/>
          <w:szCs w:val="22"/>
          <w:lang w:eastAsia="de-DE"/>
        </w:rPr>
      </w:pPr>
      <w:r>
        <w:rPr>
          <w:noProof/>
        </w:rPr>
        <w:t>6.3</w:t>
      </w:r>
      <w:r w:rsidRPr="003A22C5">
        <w:rPr>
          <w:rFonts w:asciiTheme="minorHAnsi" w:eastAsiaTheme="minorEastAsia" w:hAnsiTheme="minorHAnsi" w:cstheme="minorBidi"/>
          <w:noProof/>
          <w:sz w:val="22"/>
          <w:szCs w:val="22"/>
          <w:lang w:eastAsia="de-DE"/>
        </w:rPr>
        <w:tab/>
      </w:r>
      <w:r>
        <w:rPr>
          <w:noProof/>
        </w:rPr>
        <w:t>Solution #3: Using existing procedures for authorization of SCP to act on behalf of an NF Service Consumer</w:t>
      </w:r>
      <w:r>
        <w:rPr>
          <w:noProof/>
        </w:rPr>
        <w:tab/>
      </w:r>
      <w:r>
        <w:rPr>
          <w:noProof/>
        </w:rPr>
        <w:fldChar w:fldCharType="begin"/>
      </w:r>
      <w:r>
        <w:rPr>
          <w:noProof/>
        </w:rPr>
        <w:instrText xml:space="preserve"> PAGEREF _Toc125453660 \h </w:instrText>
      </w:r>
      <w:r>
        <w:rPr>
          <w:noProof/>
        </w:rPr>
      </w:r>
      <w:r>
        <w:rPr>
          <w:noProof/>
        </w:rPr>
        <w:fldChar w:fldCharType="separate"/>
      </w:r>
      <w:r>
        <w:rPr>
          <w:noProof/>
        </w:rPr>
        <w:t>34</w:t>
      </w:r>
      <w:r>
        <w:rPr>
          <w:noProof/>
        </w:rPr>
        <w:fldChar w:fldCharType="end"/>
      </w:r>
    </w:p>
    <w:p w14:paraId="5D640EE1" w14:textId="4CE5E34D" w:rsidR="00807EBA" w:rsidRPr="003A22C5" w:rsidRDefault="00807EBA">
      <w:pPr>
        <w:pStyle w:val="TOC3"/>
        <w:rPr>
          <w:rFonts w:asciiTheme="minorHAnsi" w:eastAsiaTheme="minorEastAsia" w:hAnsiTheme="minorHAnsi" w:cstheme="minorBidi"/>
          <w:noProof/>
          <w:sz w:val="22"/>
          <w:szCs w:val="22"/>
          <w:lang w:eastAsia="de-DE"/>
        </w:rPr>
      </w:pPr>
      <w:r>
        <w:rPr>
          <w:noProof/>
        </w:rPr>
        <w:t>6.3.1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_Toc125453661 \h </w:instrText>
      </w:r>
      <w:r>
        <w:rPr>
          <w:noProof/>
        </w:rPr>
      </w:r>
      <w:r>
        <w:rPr>
          <w:noProof/>
        </w:rPr>
        <w:fldChar w:fldCharType="separate"/>
      </w:r>
      <w:r>
        <w:rPr>
          <w:noProof/>
        </w:rPr>
        <w:t>34</w:t>
      </w:r>
      <w:r>
        <w:rPr>
          <w:noProof/>
        </w:rPr>
        <w:fldChar w:fldCharType="end"/>
      </w:r>
    </w:p>
    <w:p w14:paraId="629BA94D" w14:textId="7818140F" w:rsidR="00807EBA" w:rsidRPr="003A22C5" w:rsidRDefault="00807EBA">
      <w:pPr>
        <w:pStyle w:val="TOC3"/>
        <w:rPr>
          <w:rFonts w:asciiTheme="minorHAnsi" w:eastAsiaTheme="minorEastAsia" w:hAnsiTheme="minorHAnsi" w:cstheme="minorBidi"/>
          <w:noProof/>
          <w:sz w:val="22"/>
          <w:szCs w:val="22"/>
          <w:lang w:eastAsia="de-DE"/>
        </w:rPr>
      </w:pPr>
      <w:r>
        <w:rPr>
          <w:noProof/>
        </w:rPr>
        <w:t>6.3.2</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_Toc125453662 \h </w:instrText>
      </w:r>
      <w:r>
        <w:rPr>
          <w:noProof/>
        </w:rPr>
      </w:r>
      <w:r>
        <w:rPr>
          <w:noProof/>
        </w:rPr>
        <w:fldChar w:fldCharType="separate"/>
      </w:r>
      <w:r>
        <w:rPr>
          <w:noProof/>
        </w:rPr>
        <w:t>34</w:t>
      </w:r>
      <w:r>
        <w:rPr>
          <w:noProof/>
        </w:rPr>
        <w:fldChar w:fldCharType="end"/>
      </w:r>
    </w:p>
    <w:p w14:paraId="08BAC777" w14:textId="13DEEA55" w:rsidR="00807EBA" w:rsidRPr="003A22C5" w:rsidRDefault="00807EBA">
      <w:pPr>
        <w:pStyle w:val="TOC4"/>
        <w:rPr>
          <w:rFonts w:asciiTheme="minorHAnsi" w:eastAsiaTheme="minorEastAsia" w:hAnsiTheme="minorHAnsi" w:cstheme="minorBidi"/>
          <w:noProof/>
          <w:sz w:val="22"/>
          <w:szCs w:val="22"/>
          <w:lang w:eastAsia="de-DE"/>
        </w:rPr>
      </w:pPr>
      <w:r>
        <w:rPr>
          <w:noProof/>
        </w:rPr>
        <w:t>6.3.2.1</w:t>
      </w:r>
      <w:r w:rsidRPr="003A22C5">
        <w:rPr>
          <w:rFonts w:asciiTheme="minorHAnsi" w:eastAsiaTheme="minorEastAsia" w:hAnsiTheme="minorHAnsi" w:cstheme="minorBidi"/>
          <w:noProof/>
          <w:sz w:val="22"/>
          <w:szCs w:val="22"/>
          <w:lang w:eastAsia="de-DE"/>
        </w:rPr>
        <w:tab/>
      </w:r>
      <w:r>
        <w:rPr>
          <w:noProof/>
        </w:rPr>
        <w:t>Request of access token on behalf of the consumer</w:t>
      </w:r>
      <w:r>
        <w:rPr>
          <w:noProof/>
        </w:rPr>
        <w:tab/>
      </w:r>
      <w:r>
        <w:rPr>
          <w:noProof/>
        </w:rPr>
        <w:fldChar w:fldCharType="begin"/>
      </w:r>
      <w:r>
        <w:rPr>
          <w:noProof/>
        </w:rPr>
        <w:instrText xml:space="preserve"> PAGEREF _Toc125453663 \h </w:instrText>
      </w:r>
      <w:r>
        <w:rPr>
          <w:noProof/>
        </w:rPr>
      </w:r>
      <w:r>
        <w:rPr>
          <w:noProof/>
        </w:rPr>
        <w:fldChar w:fldCharType="separate"/>
      </w:r>
      <w:r>
        <w:rPr>
          <w:noProof/>
        </w:rPr>
        <w:t>34</w:t>
      </w:r>
      <w:r>
        <w:rPr>
          <w:noProof/>
        </w:rPr>
        <w:fldChar w:fldCharType="end"/>
      </w:r>
    </w:p>
    <w:p w14:paraId="0082E791" w14:textId="504325EA" w:rsidR="00807EBA" w:rsidRPr="003A22C5" w:rsidRDefault="00807EBA">
      <w:pPr>
        <w:pStyle w:val="TOC4"/>
        <w:rPr>
          <w:rFonts w:asciiTheme="minorHAnsi" w:eastAsiaTheme="minorEastAsia" w:hAnsiTheme="minorHAnsi" w:cstheme="minorBidi"/>
          <w:noProof/>
          <w:sz w:val="22"/>
          <w:szCs w:val="22"/>
          <w:lang w:eastAsia="de-DE"/>
        </w:rPr>
      </w:pPr>
      <w:r>
        <w:rPr>
          <w:noProof/>
        </w:rPr>
        <w:t>6.3.2.2</w:t>
      </w:r>
      <w:r w:rsidRPr="003A22C5">
        <w:rPr>
          <w:rFonts w:asciiTheme="minorHAnsi" w:eastAsiaTheme="minorEastAsia" w:hAnsiTheme="minorHAnsi" w:cstheme="minorBidi"/>
          <w:noProof/>
          <w:sz w:val="22"/>
          <w:szCs w:val="22"/>
          <w:lang w:eastAsia="de-DE"/>
        </w:rPr>
        <w:tab/>
      </w:r>
      <w:r>
        <w:rPr>
          <w:noProof/>
        </w:rPr>
        <w:t>Service request on behalf of the consumer</w:t>
      </w:r>
      <w:r>
        <w:rPr>
          <w:noProof/>
        </w:rPr>
        <w:tab/>
      </w:r>
      <w:r>
        <w:rPr>
          <w:noProof/>
        </w:rPr>
        <w:fldChar w:fldCharType="begin"/>
      </w:r>
      <w:r>
        <w:rPr>
          <w:noProof/>
        </w:rPr>
        <w:instrText xml:space="preserve"> PAGEREF _Toc125453664 \h </w:instrText>
      </w:r>
      <w:r>
        <w:rPr>
          <w:noProof/>
        </w:rPr>
      </w:r>
      <w:r>
        <w:rPr>
          <w:noProof/>
        </w:rPr>
        <w:fldChar w:fldCharType="separate"/>
      </w:r>
      <w:r>
        <w:rPr>
          <w:noProof/>
        </w:rPr>
        <w:t>35</w:t>
      </w:r>
      <w:r>
        <w:rPr>
          <w:noProof/>
        </w:rPr>
        <w:fldChar w:fldCharType="end"/>
      </w:r>
    </w:p>
    <w:p w14:paraId="38FA5628" w14:textId="49AA1712" w:rsidR="00807EBA" w:rsidRPr="003A22C5" w:rsidRDefault="00807EBA">
      <w:pPr>
        <w:pStyle w:val="TOC4"/>
        <w:rPr>
          <w:rFonts w:asciiTheme="minorHAnsi" w:eastAsiaTheme="minorEastAsia" w:hAnsiTheme="minorHAnsi" w:cstheme="minorBidi"/>
          <w:noProof/>
          <w:sz w:val="22"/>
          <w:szCs w:val="22"/>
          <w:lang w:eastAsia="de-DE"/>
        </w:rPr>
      </w:pPr>
      <w:r>
        <w:rPr>
          <w:noProof/>
        </w:rPr>
        <w:t>6.3.2.4</w:t>
      </w:r>
      <w:r w:rsidRPr="003A22C5">
        <w:rPr>
          <w:rFonts w:asciiTheme="minorHAnsi" w:eastAsiaTheme="minorEastAsia" w:hAnsiTheme="minorHAnsi" w:cstheme="minorBidi"/>
          <w:noProof/>
          <w:sz w:val="22"/>
          <w:szCs w:val="22"/>
          <w:lang w:eastAsia="de-DE"/>
        </w:rPr>
        <w:tab/>
      </w:r>
      <w:r>
        <w:rPr>
          <w:noProof/>
        </w:rPr>
        <w:t xml:space="preserve"> Protection of the NF Service Consumer's CCA</w:t>
      </w:r>
      <w:r>
        <w:rPr>
          <w:noProof/>
        </w:rPr>
        <w:tab/>
      </w:r>
      <w:r>
        <w:rPr>
          <w:noProof/>
        </w:rPr>
        <w:fldChar w:fldCharType="begin"/>
      </w:r>
      <w:r>
        <w:rPr>
          <w:noProof/>
        </w:rPr>
        <w:instrText xml:space="preserve"> PAGEREF _Toc125453665 \h </w:instrText>
      </w:r>
      <w:r>
        <w:rPr>
          <w:noProof/>
        </w:rPr>
      </w:r>
      <w:r>
        <w:rPr>
          <w:noProof/>
        </w:rPr>
        <w:fldChar w:fldCharType="separate"/>
      </w:r>
      <w:r>
        <w:rPr>
          <w:noProof/>
        </w:rPr>
        <w:t>36</w:t>
      </w:r>
      <w:r>
        <w:rPr>
          <w:noProof/>
        </w:rPr>
        <w:fldChar w:fldCharType="end"/>
      </w:r>
    </w:p>
    <w:p w14:paraId="76C80403" w14:textId="6A6B070D" w:rsidR="00807EBA" w:rsidRPr="003A22C5" w:rsidRDefault="00807EBA">
      <w:pPr>
        <w:pStyle w:val="TOC3"/>
        <w:rPr>
          <w:rFonts w:asciiTheme="minorHAnsi" w:eastAsiaTheme="minorEastAsia" w:hAnsiTheme="minorHAnsi" w:cstheme="minorBidi"/>
          <w:noProof/>
          <w:sz w:val="22"/>
          <w:szCs w:val="22"/>
          <w:lang w:eastAsia="de-DE"/>
        </w:rPr>
      </w:pPr>
      <w:r>
        <w:rPr>
          <w:noProof/>
        </w:rPr>
        <w:t>6.3.3</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_Toc125453666 \h </w:instrText>
      </w:r>
      <w:r>
        <w:rPr>
          <w:noProof/>
        </w:rPr>
      </w:r>
      <w:r>
        <w:rPr>
          <w:noProof/>
        </w:rPr>
        <w:fldChar w:fldCharType="separate"/>
      </w:r>
      <w:r>
        <w:rPr>
          <w:noProof/>
        </w:rPr>
        <w:t>37</w:t>
      </w:r>
      <w:r>
        <w:rPr>
          <w:noProof/>
        </w:rPr>
        <w:fldChar w:fldCharType="end"/>
      </w:r>
    </w:p>
    <w:p w14:paraId="724ED754" w14:textId="5D3B79F9" w:rsidR="00807EBA" w:rsidRPr="003A22C5" w:rsidRDefault="00807EBA">
      <w:pPr>
        <w:pStyle w:val="TOC2"/>
        <w:rPr>
          <w:rFonts w:asciiTheme="minorHAnsi" w:eastAsiaTheme="minorEastAsia" w:hAnsiTheme="minorHAnsi" w:cstheme="minorBidi"/>
          <w:noProof/>
          <w:sz w:val="22"/>
          <w:szCs w:val="22"/>
          <w:lang w:eastAsia="de-DE"/>
        </w:rPr>
      </w:pPr>
      <w:r>
        <w:rPr>
          <w:noProof/>
        </w:rPr>
        <w:t>6.4</w:t>
      </w:r>
      <w:r w:rsidRPr="003A22C5">
        <w:rPr>
          <w:rFonts w:asciiTheme="minorHAnsi" w:eastAsiaTheme="minorEastAsia" w:hAnsiTheme="minorHAnsi" w:cstheme="minorBidi"/>
          <w:noProof/>
          <w:sz w:val="22"/>
          <w:szCs w:val="22"/>
          <w:lang w:eastAsia="de-DE"/>
        </w:rPr>
        <w:tab/>
      </w:r>
      <w:r>
        <w:rPr>
          <w:noProof/>
        </w:rPr>
        <w:t>Solution #4: Service request authenticity verification in indirect communication</w:t>
      </w:r>
      <w:r>
        <w:rPr>
          <w:noProof/>
        </w:rPr>
        <w:tab/>
      </w:r>
      <w:r>
        <w:rPr>
          <w:noProof/>
        </w:rPr>
        <w:fldChar w:fldCharType="begin"/>
      </w:r>
      <w:r>
        <w:rPr>
          <w:noProof/>
        </w:rPr>
        <w:instrText xml:space="preserve"> PAGEREF _Toc125453667 \h </w:instrText>
      </w:r>
      <w:r>
        <w:rPr>
          <w:noProof/>
        </w:rPr>
      </w:r>
      <w:r>
        <w:rPr>
          <w:noProof/>
        </w:rPr>
        <w:fldChar w:fldCharType="separate"/>
      </w:r>
      <w:r>
        <w:rPr>
          <w:noProof/>
        </w:rPr>
        <w:t>37</w:t>
      </w:r>
      <w:r>
        <w:rPr>
          <w:noProof/>
        </w:rPr>
        <w:fldChar w:fldCharType="end"/>
      </w:r>
    </w:p>
    <w:p w14:paraId="55A7B59D" w14:textId="31761190" w:rsidR="00807EBA" w:rsidRPr="003A22C5" w:rsidRDefault="00807EBA">
      <w:pPr>
        <w:pStyle w:val="TOC3"/>
        <w:rPr>
          <w:rFonts w:asciiTheme="minorHAnsi" w:eastAsiaTheme="minorEastAsia" w:hAnsiTheme="minorHAnsi" w:cstheme="minorBidi"/>
          <w:noProof/>
          <w:sz w:val="22"/>
          <w:szCs w:val="22"/>
          <w:lang w:eastAsia="de-DE"/>
        </w:rPr>
      </w:pPr>
      <w:r>
        <w:rPr>
          <w:noProof/>
        </w:rPr>
        <w:t>6.4.1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_Toc125453668 \h </w:instrText>
      </w:r>
      <w:r>
        <w:rPr>
          <w:noProof/>
        </w:rPr>
      </w:r>
      <w:r>
        <w:rPr>
          <w:noProof/>
        </w:rPr>
        <w:fldChar w:fldCharType="separate"/>
      </w:r>
      <w:r>
        <w:rPr>
          <w:noProof/>
        </w:rPr>
        <w:t>37</w:t>
      </w:r>
      <w:r>
        <w:rPr>
          <w:noProof/>
        </w:rPr>
        <w:fldChar w:fldCharType="end"/>
      </w:r>
    </w:p>
    <w:p w14:paraId="1DEF2ADE" w14:textId="51081A70" w:rsidR="00807EBA" w:rsidRPr="003A22C5" w:rsidRDefault="00807EBA">
      <w:pPr>
        <w:pStyle w:val="TOC3"/>
        <w:rPr>
          <w:rFonts w:asciiTheme="minorHAnsi" w:eastAsiaTheme="minorEastAsia" w:hAnsiTheme="minorHAnsi" w:cstheme="minorBidi"/>
          <w:noProof/>
          <w:sz w:val="22"/>
          <w:szCs w:val="22"/>
          <w:lang w:eastAsia="de-DE"/>
        </w:rPr>
      </w:pPr>
      <w:r>
        <w:rPr>
          <w:noProof/>
        </w:rPr>
        <w:t>6.4.2</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_Toc125453669 \h </w:instrText>
      </w:r>
      <w:r>
        <w:rPr>
          <w:noProof/>
        </w:rPr>
      </w:r>
      <w:r>
        <w:rPr>
          <w:noProof/>
        </w:rPr>
        <w:fldChar w:fldCharType="separate"/>
      </w:r>
      <w:r>
        <w:rPr>
          <w:noProof/>
        </w:rPr>
        <w:t>37</w:t>
      </w:r>
      <w:r>
        <w:rPr>
          <w:noProof/>
        </w:rPr>
        <w:fldChar w:fldCharType="end"/>
      </w:r>
    </w:p>
    <w:p w14:paraId="7B4C5086" w14:textId="18EE4597" w:rsidR="00807EBA" w:rsidRPr="003A22C5" w:rsidRDefault="00807EBA">
      <w:pPr>
        <w:pStyle w:val="TOC3"/>
        <w:rPr>
          <w:rFonts w:asciiTheme="minorHAnsi" w:eastAsiaTheme="minorEastAsia" w:hAnsiTheme="minorHAnsi" w:cstheme="minorBidi"/>
          <w:noProof/>
          <w:sz w:val="22"/>
          <w:szCs w:val="22"/>
          <w:lang w:eastAsia="de-DE"/>
        </w:rPr>
      </w:pPr>
      <w:r>
        <w:rPr>
          <w:noProof/>
        </w:rPr>
        <w:t>6.4.3</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_Toc125453670 \h </w:instrText>
      </w:r>
      <w:r>
        <w:rPr>
          <w:noProof/>
        </w:rPr>
      </w:r>
      <w:r>
        <w:rPr>
          <w:noProof/>
        </w:rPr>
        <w:fldChar w:fldCharType="separate"/>
      </w:r>
      <w:r>
        <w:rPr>
          <w:noProof/>
        </w:rPr>
        <w:t>38</w:t>
      </w:r>
      <w:r>
        <w:rPr>
          <w:noProof/>
        </w:rPr>
        <w:fldChar w:fldCharType="end"/>
      </w:r>
    </w:p>
    <w:p w14:paraId="39BA28A1" w14:textId="5D3E372A" w:rsidR="00807EBA" w:rsidRPr="003A22C5" w:rsidRDefault="00807EBA">
      <w:pPr>
        <w:pStyle w:val="TOC2"/>
        <w:rPr>
          <w:rFonts w:asciiTheme="minorHAnsi" w:eastAsiaTheme="minorEastAsia" w:hAnsiTheme="minorHAnsi" w:cstheme="minorBidi"/>
          <w:noProof/>
          <w:sz w:val="22"/>
          <w:szCs w:val="22"/>
          <w:lang w:eastAsia="de-DE"/>
        </w:rPr>
      </w:pPr>
      <w:r>
        <w:rPr>
          <w:noProof/>
        </w:rPr>
        <w:t>6.5</w:t>
      </w:r>
      <w:r w:rsidRPr="003A22C5">
        <w:rPr>
          <w:rFonts w:asciiTheme="minorHAnsi" w:eastAsiaTheme="minorEastAsia" w:hAnsiTheme="minorHAnsi" w:cstheme="minorBidi"/>
          <w:noProof/>
          <w:sz w:val="22"/>
          <w:szCs w:val="22"/>
          <w:lang w:eastAsia="de-DE"/>
        </w:rPr>
        <w:tab/>
      </w:r>
      <w:r>
        <w:rPr>
          <w:noProof/>
        </w:rPr>
        <w:t>Solution #5: End-to-end integrity protection of HTTP body and method</w:t>
      </w:r>
      <w:r>
        <w:rPr>
          <w:noProof/>
        </w:rPr>
        <w:tab/>
      </w:r>
      <w:r>
        <w:rPr>
          <w:noProof/>
        </w:rPr>
        <w:fldChar w:fldCharType="begin"/>
      </w:r>
      <w:r>
        <w:rPr>
          <w:noProof/>
        </w:rPr>
        <w:instrText xml:space="preserve"> PAGEREF _Toc125453671 \h </w:instrText>
      </w:r>
      <w:r>
        <w:rPr>
          <w:noProof/>
        </w:rPr>
      </w:r>
      <w:r>
        <w:rPr>
          <w:noProof/>
        </w:rPr>
        <w:fldChar w:fldCharType="separate"/>
      </w:r>
      <w:r>
        <w:rPr>
          <w:noProof/>
        </w:rPr>
        <w:t>38</w:t>
      </w:r>
      <w:r>
        <w:rPr>
          <w:noProof/>
        </w:rPr>
        <w:fldChar w:fldCharType="end"/>
      </w:r>
    </w:p>
    <w:p w14:paraId="35B57D62" w14:textId="18CD1034" w:rsidR="00807EBA" w:rsidRPr="003A22C5" w:rsidRDefault="00807EBA">
      <w:pPr>
        <w:pStyle w:val="TOC3"/>
        <w:rPr>
          <w:rFonts w:asciiTheme="minorHAnsi" w:eastAsiaTheme="minorEastAsia" w:hAnsiTheme="minorHAnsi" w:cstheme="minorBidi"/>
          <w:noProof/>
          <w:sz w:val="22"/>
          <w:szCs w:val="22"/>
          <w:lang w:eastAsia="de-DE"/>
        </w:rPr>
      </w:pPr>
      <w:r>
        <w:rPr>
          <w:noProof/>
        </w:rPr>
        <w:t xml:space="preserve">6.5.1   </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_Toc125453672 \h </w:instrText>
      </w:r>
      <w:r>
        <w:rPr>
          <w:noProof/>
        </w:rPr>
      </w:r>
      <w:r>
        <w:rPr>
          <w:noProof/>
        </w:rPr>
        <w:fldChar w:fldCharType="separate"/>
      </w:r>
      <w:r>
        <w:rPr>
          <w:noProof/>
        </w:rPr>
        <w:t>38</w:t>
      </w:r>
      <w:r>
        <w:rPr>
          <w:noProof/>
        </w:rPr>
        <w:fldChar w:fldCharType="end"/>
      </w:r>
    </w:p>
    <w:p w14:paraId="0E97EABA" w14:textId="01697CF8" w:rsidR="00807EBA" w:rsidRPr="003A22C5" w:rsidRDefault="00807EBA">
      <w:pPr>
        <w:pStyle w:val="TOC3"/>
        <w:rPr>
          <w:rFonts w:asciiTheme="minorHAnsi" w:eastAsiaTheme="minorEastAsia" w:hAnsiTheme="minorHAnsi" w:cstheme="minorBidi"/>
          <w:noProof/>
          <w:sz w:val="22"/>
          <w:szCs w:val="22"/>
          <w:lang w:eastAsia="de-DE"/>
        </w:rPr>
      </w:pPr>
      <w:r>
        <w:rPr>
          <w:noProof/>
        </w:rPr>
        <w:t xml:space="preserve">6.5.2 </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_Toc125453673 \h </w:instrText>
      </w:r>
      <w:r>
        <w:rPr>
          <w:noProof/>
        </w:rPr>
      </w:r>
      <w:r>
        <w:rPr>
          <w:noProof/>
        </w:rPr>
        <w:fldChar w:fldCharType="separate"/>
      </w:r>
      <w:r>
        <w:rPr>
          <w:noProof/>
        </w:rPr>
        <w:t>39</w:t>
      </w:r>
      <w:r>
        <w:rPr>
          <w:noProof/>
        </w:rPr>
        <w:fldChar w:fldCharType="end"/>
      </w:r>
    </w:p>
    <w:p w14:paraId="7514980A" w14:textId="67C2EC55" w:rsidR="00807EBA" w:rsidRPr="003A22C5" w:rsidRDefault="00807EBA">
      <w:pPr>
        <w:pStyle w:val="TOC3"/>
        <w:rPr>
          <w:rFonts w:asciiTheme="minorHAnsi" w:eastAsiaTheme="minorEastAsia" w:hAnsiTheme="minorHAnsi" w:cstheme="minorBidi"/>
          <w:noProof/>
          <w:sz w:val="22"/>
          <w:szCs w:val="22"/>
          <w:lang w:eastAsia="de-DE"/>
        </w:rPr>
      </w:pPr>
      <w:r>
        <w:rPr>
          <w:noProof/>
        </w:rPr>
        <w:t>6.5.3</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_Toc125453674 \h </w:instrText>
      </w:r>
      <w:r>
        <w:rPr>
          <w:noProof/>
        </w:rPr>
      </w:r>
      <w:r>
        <w:rPr>
          <w:noProof/>
        </w:rPr>
        <w:fldChar w:fldCharType="separate"/>
      </w:r>
      <w:r>
        <w:rPr>
          <w:noProof/>
        </w:rPr>
        <w:t>40</w:t>
      </w:r>
      <w:r>
        <w:rPr>
          <w:noProof/>
        </w:rPr>
        <w:fldChar w:fldCharType="end"/>
      </w:r>
    </w:p>
    <w:p w14:paraId="3219B9DC" w14:textId="0241B7D1" w:rsidR="00807EBA" w:rsidRPr="003A22C5" w:rsidRDefault="00807EBA">
      <w:pPr>
        <w:pStyle w:val="TOC2"/>
        <w:rPr>
          <w:rFonts w:asciiTheme="minorHAnsi" w:eastAsiaTheme="minorEastAsia" w:hAnsiTheme="minorHAnsi" w:cstheme="minorBidi"/>
          <w:noProof/>
          <w:sz w:val="22"/>
          <w:szCs w:val="22"/>
          <w:lang w:eastAsia="de-DE"/>
        </w:rPr>
      </w:pPr>
      <w:r>
        <w:rPr>
          <w:noProof/>
        </w:rPr>
        <w:t>6.6</w:t>
      </w:r>
      <w:r w:rsidRPr="003A22C5">
        <w:rPr>
          <w:rFonts w:asciiTheme="minorHAnsi" w:eastAsiaTheme="minorEastAsia" w:hAnsiTheme="minorHAnsi" w:cstheme="minorBidi"/>
          <w:noProof/>
          <w:sz w:val="22"/>
          <w:szCs w:val="22"/>
          <w:lang w:eastAsia="de-DE"/>
        </w:rPr>
        <w:tab/>
      </w:r>
      <w:r>
        <w:rPr>
          <w:noProof/>
        </w:rPr>
        <w:t>Solution #6: Verification of Service Response from a NF Service Producer at the expected NF Set</w:t>
      </w:r>
      <w:r>
        <w:rPr>
          <w:noProof/>
        </w:rPr>
        <w:tab/>
      </w:r>
      <w:r>
        <w:rPr>
          <w:noProof/>
        </w:rPr>
        <w:fldChar w:fldCharType="begin"/>
      </w:r>
      <w:r>
        <w:rPr>
          <w:noProof/>
        </w:rPr>
        <w:instrText xml:space="preserve"> PAGEREF _Toc125453675 \h </w:instrText>
      </w:r>
      <w:r>
        <w:rPr>
          <w:noProof/>
        </w:rPr>
      </w:r>
      <w:r>
        <w:rPr>
          <w:noProof/>
        </w:rPr>
        <w:fldChar w:fldCharType="separate"/>
      </w:r>
      <w:r>
        <w:rPr>
          <w:noProof/>
        </w:rPr>
        <w:t>41</w:t>
      </w:r>
      <w:r>
        <w:rPr>
          <w:noProof/>
        </w:rPr>
        <w:fldChar w:fldCharType="end"/>
      </w:r>
    </w:p>
    <w:p w14:paraId="1FFBFB13" w14:textId="228924F9" w:rsidR="00807EBA" w:rsidRPr="003A22C5" w:rsidRDefault="00807EBA">
      <w:pPr>
        <w:pStyle w:val="TOC3"/>
        <w:rPr>
          <w:rFonts w:asciiTheme="minorHAnsi" w:eastAsiaTheme="minorEastAsia" w:hAnsiTheme="minorHAnsi" w:cstheme="minorBidi"/>
          <w:noProof/>
          <w:sz w:val="22"/>
          <w:szCs w:val="22"/>
          <w:lang w:eastAsia="de-DE"/>
        </w:rPr>
      </w:pPr>
      <w:r>
        <w:rPr>
          <w:noProof/>
        </w:rPr>
        <w:t>6.6.1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_Toc125453676 \h </w:instrText>
      </w:r>
      <w:r>
        <w:rPr>
          <w:noProof/>
        </w:rPr>
      </w:r>
      <w:r>
        <w:rPr>
          <w:noProof/>
        </w:rPr>
        <w:fldChar w:fldCharType="separate"/>
      </w:r>
      <w:r>
        <w:rPr>
          <w:noProof/>
        </w:rPr>
        <w:t>41</w:t>
      </w:r>
      <w:r>
        <w:rPr>
          <w:noProof/>
        </w:rPr>
        <w:fldChar w:fldCharType="end"/>
      </w:r>
    </w:p>
    <w:p w14:paraId="20DBCCB0" w14:textId="5979DACF" w:rsidR="00807EBA" w:rsidRPr="003A22C5" w:rsidRDefault="00807EBA">
      <w:pPr>
        <w:pStyle w:val="TOC3"/>
        <w:rPr>
          <w:rFonts w:asciiTheme="minorHAnsi" w:eastAsiaTheme="minorEastAsia" w:hAnsiTheme="minorHAnsi" w:cstheme="minorBidi"/>
          <w:noProof/>
          <w:sz w:val="22"/>
          <w:szCs w:val="22"/>
          <w:lang w:eastAsia="de-DE"/>
        </w:rPr>
      </w:pPr>
      <w:r>
        <w:rPr>
          <w:noProof/>
        </w:rPr>
        <w:t xml:space="preserve">6.6.2 </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_Toc125453677 \h </w:instrText>
      </w:r>
      <w:r>
        <w:rPr>
          <w:noProof/>
        </w:rPr>
      </w:r>
      <w:r>
        <w:rPr>
          <w:noProof/>
        </w:rPr>
        <w:fldChar w:fldCharType="separate"/>
      </w:r>
      <w:r>
        <w:rPr>
          <w:noProof/>
        </w:rPr>
        <w:t>41</w:t>
      </w:r>
      <w:r>
        <w:rPr>
          <w:noProof/>
        </w:rPr>
        <w:fldChar w:fldCharType="end"/>
      </w:r>
    </w:p>
    <w:p w14:paraId="2B484C0A" w14:textId="7DA98084" w:rsidR="00807EBA" w:rsidRPr="003A22C5" w:rsidRDefault="00807EBA">
      <w:pPr>
        <w:pStyle w:val="TOC4"/>
        <w:rPr>
          <w:rFonts w:asciiTheme="minorHAnsi" w:eastAsiaTheme="minorEastAsia" w:hAnsiTheme="minorHAnsi" w:cstheme="minorBidi"/>
          <w:noProof/>
          <w:sz w:val="22"/>
          <w:szCs w:val="22"/>
          <w:lang w:eastAsia="de-DE"/>
        </w:rPr>
      </w:pPr>
      <w:r>
        <w:rPr>
          <w:noProof/>
          <w:lang w:eastAsia="ko-KR"/>
        </w:rPr>
        <w:t xml:space="preserve">6.6.2.1 </w:t>
      </w:r>
      <w:r w:rsidRPr="003A22C5">
        <w:rPr>
          <w:rFonts w:asciiTheme="minorHAnsi" w:eastAsiaTheme="minorEastAsia" w:hAnsiTheme="minorHAnsi" w:cstheme="minorBidi"/>
          <w:noProof/>
          <w:sz w:val="22"/>
          <w:szCs w:val="22"/>
          <w:lang w:eastAsia="de-DE"/>
        </w:rPr>
        <w:tab/>
      </w:r>
      <w:r>
        <w:rPr>
          <w:noProof/>
          <w:lang w:eastAsia="ko-KR"/>
        </w:rPr>
        <w:t>For indirect communication without delegated discovery procedure</w:t>
      </w:r>
      <w:r>
        <w:rPr>
          <w:noProof/>
        </w:rPr>
        <w:tab/>
      </w:r>
      <w:r>
        <w:rPr>
          <w:noProof/>
        </w:rPr>
        <w:fldChar w:fldCharType="begin"/>
      </w:r>
      <w:r>
        <w:rPr>
          <w:noProof/>
        </w:rPr>
        <w:instrText xml:space="preserve"> PAGEREF _Toc125453678 \h </w:instrText>
      </w:r>
      <w:r>
        <w:rPr>
          <w:noProof/>
        </w:rPr>
      </w:r>
      <w:r>
        <w:rPr>
          <w:noProof/>
        </w:rPr>
        <w:fldChar w:fldCharType="separate"/>
      </w:r>
      <w:r>
        <w:rPr>
          <w:noProof/>
        </w:rPr>
        <w:t>41</w:t>
      </w:r>
      <w:r>
        <w:rPr>
          <w:noProof/>
        </w:rPr>
        <w:fldChar w:fldCharType="end"/>
      </w:r>
    </w:p>
    <w:p w14:paraId="0F99D5C8" w14:textId="703CFAE0" w:rsidR="00807EBA" w:rsidRPr="003A22C5" w:rsidRDefault="00807EBA">
      <w:pPr>
        <w:pStyle w:val="TOC4"/>
        <w:rPr>
          <w:rFonts w:asciiTheme="minorHAnsi" w:eastAsiaTheme="minorEastAsia" w:hAnsiTheme="minorHAnsi" w:cstheme="minorBidi"/>
          <w:noProof/>
          <w:sz w:val="22"/>
          <w:szCs w:val="22"/>
          <w:lang w:eastAsia="de-DE"/>
        </w:rPr>
      </w:pPr>
      <w:r>
        <w:rPr>
          <w:noProof/>
          <w:lang w:eastAsia="ko-KR"/>
        </w:rPr>
        <w:t xml:space="preserve">6.6.2.2 </w:t>
      </w:r>
      <w:r w:rsidRPr="003A22C5">
        <w:rPr>
          <w:rFonts w:asciiTheme="minorHAnsi" w:eastAsiaTheme="minorEastAsia" w:hAnsiTheme="minorHAnsi" w:cstheme="minorBidi"/>
          <w:noProof/>
          <w:sz w:val="22"/>
          <w:szCs w:val="22"/>
          <w:lang w:eastAsia="de-DE"/>
        </w:rPr>
        <w:tab/>
      </w:r>
      <w:r>
        <w:rPr>
          <w:noProof/>
          <w:lang w:eastAsia="ko-KR"/>
        </w:rPr>
        <w:t>For indirect communication with delegated discovery</w:t>
      </w:r>
      <w:r>
        <w:rPr>
          <w:noProof/>
        </w:rPr>
        <w:tab/>
      </w:r>
      <w:r>
        <w:rPr>
          <w:noProof/>
        </w:rPr>
        <w:fldChar w:fldCharType="begin"/>
      </w:r>
      <w:r>
        <w:rPr>
          <w:noProof/>
        </w:rPr>
        <w:instrText xml:space="preserve"> PAGEREF _Toc125453679 \h </w:instrText>
      </w:r>
      <w:r>
        <w:rPr>
          <w:noProof/>
        </w:rPr>
      </w:r>
      <w:r>
        <w:rPr>
          <w:noProof/>
        </w:rPr>
        <w:fldChar w:fldCharType="separate"/>
      </w:r>
      <w:r>
        <w:rPr>
          <w:noProof/>
        </w:rPr>
        <w:t>42</w:t>
      </w:r>
      <w:r>
        <w:rPr>
          <w:noProof/>
        </w:rPr>
        <w:fldChar w:fldCharType="end"/>
      </w:r>
    </w:p>
    <w:p w14:paraId="1BAB0B56" w14:textId="6359854C" w:rsidR="00807EBA" w:rsidRPr="003A22C5" w:rsidRDefault="00807EBA">
      <w:pPr>
        <w:pStyle w:val="TOC4"/>
        <w:rPr>
          <w:rFonts w:asciiTheme="minorHAnsi" w:eastAsiaTheme="minorEastAsia" w:hAnsiTheme="minorHAnsi" w:cstheme="minorBidi"/>
          <w:noProof/>
          <w:sz w:val="22"/>
          <w:szCs w:val="22"/>
          <w:lang w:eastAsia="de-DE"/>
        </w:rPr>
      </w:pPr>
      <w:r>
        <w:rPr>
          <w:noProof/>
          <w:lang w:eastAsia="ko-KR"/>
        </w:rPr>
        <w:t xml:space="preserve">6.6.2.3 </w:t>
      </w:r>
      <w:r w:rsidRPr="003A22C5">
        <w:rPr>
          <w:rFonts w:asciiTheme="minorHAnsi" w:eastAsiaTheme="minorEastAsia" w:hAnsiTheme="minorHAnsi" w:cstheme="minorBidi"/>
          <w:noProof/>
          <w:sz w:val="22"/>
          <w:szCs w:val="22"/>
          <w:lang w:eastAsia="de-DE"/>
        </w:rPr>
        <w:tab/>
      </w:r>
      <w:r>
        <w:rPr>
          <w:noProof/>
          <w:lang w:eastAsia="ko-KR"/>
        </w:rPr>
        <w:t>Client credentials assertion of NF Service Producer</w:t>
      </w:r>
      <w:r>
        <w:rPr>
          <w:noProof/>
        </w:rPr>
        <w:tab/>
      </w:r>
      <w:r>
        <w:rPr>
          <w:noProof/>
        </w:rPr>
        <w:fldChar w:fldCharType="begin"/>
      </w:r>
      <w:r>
        <w:rPr>
          <w:noProof/>
        </w:rPr>
        <w:instrText xml:space="preserve"> PAGEREF _Toc125453680 \h </w:instrText>
      </w:r>
      <w:r>
        <w:rPr>
          <w:noProof/>
        </w:rPr>
      </w:r>
      <w:r>
        <w:rPr>
          <w:noProof/>
        </w:rPr>
        <w:fldChar w:fldCharType="separate"/>
      </w:r>
      <w:r>
        <w:rPr>
          <w:noProof/>
        </w:rPr>
        <w:t>43</w:t>
      </w:r>
      <w:r>
        <w:rPr>
          <w:noProof/>
        </w:rPr>
        <w:fldChar w:fldCharType="end"/>
      </w:r>
    </w:p>
    <w:p w14:paraId="0BDEA621" w14:textId="7EDDB172" w:rsidR="00807EBA" w:rsidRPr="003A22C5" w:rsidRDefault="00807EBA">
      <w:pPr>
        <w:pStyle w:val="TOC3"/>
        <w:rPr>
          <w:rFonts w:asciiTheme="minorHAnsi" w:eastAsiaTheme="minorEastAsia" w:hAnsiTheme="minorHAnsi" w:cstheme="minorBidi"/>
          <w:noProof/>
          <w:sz w:val="22"/>
          <w:szCs w:val="22"/>
          <w:lang w:eastAsia="de-DE"/>
        </w:rPr>
      </w:pPr>
      <w:r>
        <w:rPr>
          <w:noProof/>
        </w:rPr>
        <w:t xml:space="preserve">6.6.3 </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_Toc125453681 \h </w:instrText>
      </w:r>
      <w:r>
        <w:rPr>
          <w:noProof/>
        </w:rPr>
      </w:r>
      <w:r>
        <w:rPr>
          <w:noProof/>
        </w:rPr>
        <w:fldChar w:fldCharType="separate"/>
      </w:r>
      <w:r>
        <w:rPr>
          <w:noProof/>
        </w:rPr>
        <w:t>44</w:t>
      </w:r>
      <w:r>
        <w:rPr>
          <w:noProof/>
        </w:rPr>
        <w:fldChar w:fldCharType="end"/>
      </w:r>
    </w:p>
    <w:p w14:paraId="77980931" w14:textId="59F3ED77" w:rsidR="00807EBA" w:rsidRPr="003A22C5" w:rsidRDefault="00807EBA">
      <w:pPr>
        <w:pStyle w:val="TOC2"/>
        <w:rPr>
          <w:rFonts w:asciiTheme="minorHAnsi" w:eastAsiaTheme="minorEastAsia" w:hAnsiTheme="minorHAnsi" w:cstheme="minorBidi"/>
          <w:noProof/>
          <w:sz w:val="22"/>
          <w:szCs w:val="22"/>
          <w:lang w:eastAsia="de-DE"/>
        </w:rPr>
      </w:pPr>
      <w:r>
        <w:rPr>
          <w:noProof/>
        </w:rPr>
        <w:t>6.7</w:t>
      </w:r>
      <w:r w:rsidRPr="003A22C5">
        <w:rPr>
          <w:rFonts w:asciiTheme="minorHAnsi" w:eastAsiaTheme="minorEastAsia" w:hAnsiTheme="minorHAnsi" w:cstheme="minorBidi"/>
          <w:noProof/>
          <w:sz w:val="22"/>
          <w:szCs w:val="22"/>
          <w:lang w:eastAsia="de-DE"/>
        </w:rPr>
        <w:tab/>
      </w:r>
      <w:r>
        <w:rPr>
          <w:noProof/>
        </w:rPr>
        <w:t>Solution #7: Access token request for NF Set</w:t>
      </w:r>
      <w:r>
        <w:rPr>
          <w:noProof/>
        </w:rPr>
        <w:tab/>
      </w:r>
      <w:r>
        <w:rPr>
          <w:noProof/>
        </w:rPr>
        <w:fldChar w:fldCharType="begin"/>
      </w:r>
      <w:r>
        <w:rPr>
          <w:noProof/>
        </w:rPr>
        <w:instrText xml:space="preserve"> PAGEREF _Toc125453682 \h </w:instrText>
      </w:r>
      <w:r>
        <w:rPr>
          <w:noProof/>
        </w:rPr>
      </w:r>
      <w:r>
        <w:rPr>
          <w:noProof/>
        </w:rPr>
        <w:fldChar w:fldCharType="separate"/>
      </w:r>
      <w:r>
        <w:rPr>
          <w:noProof/>
        </w:rPr>
        <w:t>44</w:t>
      </w:r>
      <w:r>
        <w:rPr>
          <w:noProof/>
        </w:rPr>
        <w:fldChar w:fldCharType="end"/>
      </w:r>
    </w:p>
    <w:p w14:paraId="1EA58866" w14:textId="0196D7FE" w:rsidR="00807EBA" w:rsidRPr="003A22C5" w:rsidRDefault="00807EBA">
      <w:pPr>
        <w:pStyle w:val="TOC3"/>
        <w:rPr>
          <w:rFonts w:asciiTheme="minorHAnsi" w:eastAsiaTheme="minorEastAsia" w:hAnsiTheme="minorHAnsi" w:cstheme="minorBidi"/>
          <w:noProof/>
          <w:sz w:val="22"/>
          <w:szCs w:val="22"/>
          <w:lang w:eastAsia="de-DE"/>
        </w:rPr>
      </w:pPr>
      <w:r>
        <w:rPr>
          <w:noProof/>
        </w:rPr>
        <w:t>6.7.1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_Toc125453683 \h </w:instrText>
      </w:r>
      <w:r>
        <w:rPr>
          <w:noProof/>
        </w:rPr>
      </w:r>
      <w:r>
        <w:rPr>
          <w:noProof/>
        </w:rPr>
        <w:fldChar w:fldCharType="separate"/>
      </w:r>
      <w:r>
        <w:rPr>
          <w:noProof/>
        </w:rPr>
        <w:t>44</w:t>
      </w:r>
      <w:r>
        <w:rPr>
          <w:noProof/>
        </w:rPr>
        <w:fldChar w:fldCharType="end"/>
      </w:r>
    </w:p>
    <w:p w14:paraId="4F6E8499" w14:textId="14965EEB" w:rsidR="00807EBA" w:rsidRPr="003A22C5" w:rsidRDefault="00807EBA">
      <w:pPr>
        <w:pStyle w:val="TOC3"/>
        <w:rPr>
          <w:rFonts w:asciiTheme="minorHAnsi" w:eastAsiaTheme="minorEastAsia" w:hAnsiTheme="minorHAnsi" w:cstheme="minorBidi"/>
          <w:noProof/>
          <w:sz w:val="22"/>
          <w:szCs w:val="22"/>
          <w:lang w:eastAsia="de-DE"/>
        </w:rPr>
      </w:pPr>
      <w:r>
        <w:rPr>
          <w:noProof/>
        </w:rPr>
        <w:t>6.7.2</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_Toc125453684 \h </w:instrText>
      </w:r>
      <w:r>
        <w:rPr>
          <w:noProof/>
        </w:rPr>
      </w:r>
      <w:r>
        <w:rPr>
          <w:noProof/>
        </w:rPr>
        <w:fldChar w:fldCharType="separate"/>
      </w:r>
      <w:r>
        <w:rPr>
          <w:noProof/>
        </w:rPr>
        <w:t>45</w:t>
      </w:r>
      <w:r>
        <w:rPr>
          <w:noProof/>
        </w:rPr>
        <w:fldChar w:fldCharType="end"/>
      </w:r>
    </w:p>
    <w:p w14:paraId="5DE1CFBA" w14:textId="12FBF5C7" w:rsidR="00807EBA" w:rsidRPr="003A22C5" w:rsidRDefault="00807EBA">
      <w:pPr>
        <w:pStyle w:val="TOC3"/>
        <w:rPr>
          <w:rFonts w:asciiTheme="minorHAnsi" w:eastAsiaTheme="minorEastAsia" w:hAnsiTheme="minorHAnsi" w:cstheme="minorBidi"/>
          <w:noProof/>
          <w:sz w:val="22"/>
          <w:szCs w:val="22"/>
          <w:lang w:eastAsia="de-DE"/>
        </w:rPr>
      </w:pPr>
      <w:r>
        <w:rPr>
          <w:noProof/>
        </w:rPr>
        <w:lastRenderedPageBreak/>
        <w:t>6.7.3</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_Toc125453685 \h </w:instrText>
      </w:r>
      <w:r>
        <w:rPr>
          <w:noProof/>
        </w:rPr>
      </w:r>
      <w:r>
        <w:rPr>
          <w:noProof/>
        </w:rPr>
        <w:fldChar w:fldCharType="separate"/>
      </w:r>
      <w:r>
        <w:rPr>
          <w:noProof/>
        </w:rPr>
        <w:t>46</w:t>
      </w:r>
      <w:r>
        <w:rPr>
          <w:noProof/>
        </w:rPr>
        <w:fldChar w:fldCharType="end"/>
      </w:r>
    </w:p>
    <w:p w14:paraId="3AEAECDC" w14:textId="50CD7160" w:rsidR="00807EBA" w:rsidRPr="003A22C5" w:rsidRDefault="00807EBA">
      <w:pPr>
        <w:pStyle w:val="TOC2"/>
        <w:rPr>
          <w:rFonts w:asciiTheme="minorHAnsi" w:eastAsiaTheme="minorEastAsia" w:hAnsiTheme="minorHAnsi" w:cstheme="minorBidi"/>
          <w:noProof/>
          <w:sz w:val="22"/>
          <w:szCs w:val="22"/>
          <w:lang w:eastAsia="de-DE"/>
        </w:rPr>
      </w:pPr>
      <w:r>
        <w:rPr>
          <w:noProof/>
        </w:rPr>
        <w:t>6.8</w:t>
      </w:r>
      <w:r w:rsidRPr="003A22C5">
        <w:rPr>
          <w:rFonts w:asciiTheme="minorHAnsi" w:eastAsiaTheme="minorEastAsia" w:hAnsiTheme="minorHAnsi" w:cstheme="minorBidi"/>
          <w:noProof/>
          <w:sz w:val="22"/>
          <w:szCs w:val="22"/>
          <w:lang w:eastAsia="de-DE"/>
        </w:rPr>
        <w:tab/>
      </w:r>
      <w:r>
        <w:rPr>
          <w:noProof/>
        </w:rPr>
        <w:t>Solution #8: Integrity protection of HTTP message in consideration of update by SCP</w:t>
      </w:r>
      <w:r>
        <w:rPr>
          <w:noProof/>
        </w:rPr>
        <w:tab/>
      </w:r>
      <w:r>
        <w:rPr>
          <w:noProof/>
        </w:rPr>
        <w:fldChar w:fldCharType="begin"/>
      </w:r>
      <w:r>
        <w:rPr>
          <w:noProof/>
        </w:rPr>
        <w:instrText xml:space="preserve"> PAGEREF _Toc125453686 \h </w:instrText>
      </w:r>
      <w:r>
        <w:rPr>
          <w:noProof/>
        </w:rPr>
      </w:r>
      <w:r>
        <w:rPr>
          <w:noProof/>
        </w:rPr>
        <w:fldChar w:fldCharType="separate"/>
      </w:r>
      <w:r>
        <w:rPr>
          <w:noProof/>
        </w:rPr>
        <w:t>47</w:t>
      </w:r>
      <w:r>
        <w:rPr>
          <w:noProof/>
        </w:rPr>
        <w:fldChar w:fldCharType="end"/>
      </w:r>
    </w:p>
    <w:p w14:paraId="618D890A" w14:textId="315841A6" w:rsidR="00807EBA" w:rsidRPr="003A22C5" w:rsidRDefault="00807EBA">
      <w:pPr>
        <w:pStyle w:val="TOC3"/>
        <w:rPr>
          <w:rFonts w:asciiTheme="minorHAnsi" w:eastAsiaTheme="minorEastAsia" w:hAnsiTheme="minorHAnsi" w:cstheme="minorBidi"/>
          <w:noProof/>
          <w:sz w:val="22"/>
          <w:szCs w:val="22"/>
          <w:lang w:eastAsia="de-DE"/>
        </w:rPr>
      </w:pPr>
      <w:r>
        <w:rPr>
          <w:noProof/>
        </w:rPr>
        <w:t>6.8.1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_Toc125453687 \h </w:instrText>
      </w:r>
      <w:r>
        <w:rPr>
          <w:noProof/>
        </w:rPr>
      </w:r>
      <w:r>
        <w:rPr>
          <w:noProof/>
        </w:rPr>
        <w:fldChar w:fldCharType="separate"/>
      </w:r>
      <w:r>
        <w:rPr>
          <w:noProof/>
        </w:rPr>
        <w:t>47</w:t>
      </w:r>
      <w:r>
        <w:rPr>
          <w:noProof/>
        </w:rPr>
        <w:fldChar w:fldCharType="end"/>
      </w:r>
    </w:p>
    <w:p w14:paraId="0DCF2BAA" w14:textId="3396ABAD" w:rsidR="00807EBA" w:rsidRPr="003A22C5" w:rsidRDefault="00807EBA">
      <w:pPr>
        <w:pStyle w:val="TOC3"/>
        <w:rPr>
          <w:rFonts w:asciiTheme="minorHAnsi" w:eastAsiaTheme="minorEastAsia" w:hAnsiTheme="minorHAnsi" w:cstheme="minorBidi"/>
          <w:noProof/>
          <w:sz w:val="22"/>
          <w:szCs w:val="22"/>
          <w:lang w:eastAsia="de-DE"/>
        </w:rPr>
      </w:pPr>
      <w:r>
        <w:rPr>
          <w:noProof/>
        </w:rPr>
        <w:t>6.8.2</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_Toc125453688 \h </w:instrText>
      </w:r>
      <w:r>
        <w:rPr>
          <w:noProof/>
        </w:rPr>
      </w:r>
      <w:r>
        <w:rPr>
          <w:noProof/>
        </w:rPr>
        <w:fldChar w:fldCharType="separate"/>
      </w:r>
      <w:r>
        <w:rPr>
          <w:noProof/>
        </w:rPr>
        <w:t>47</w:t>
      </w:r>
      <w:r>
        <w:rPr>
          <w:noProof/>
        </w:rPr>
        <w:fldChar w:fldCharType="end"/>
      </w:r>
    </w:p>
    <w:p w14:paraId="5FCAC2DE" w14:textId="517309A5" w:rsidR="00807EBA" w:rsidRPr="003A22C5" w:rsidRDefault="00807EBA">
      <w:pPr>
        <w:pStyle w:val="TOC3"/>
        <w:rPr>
          <w:rFonts w:asciiTheme="minorHAnsi" w:eastAsiaTheme="minorEastAsia" w:hAnsiTheme="minorHAnsi" w:cstheme="minorBidi"/>
          <w:noProof/>
          <w:sz w:val="22"/>
          <w:szCs w:val="22"/>
          <w:lang w:eastAsia="de-DE"/>
        </w:rPr>
      </w:pPr>
      <w:r>
        <w:rPr>
          <w:noProof/>
        </w:rPr>
        <w:t xml:space="preserve">6.8.3 </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_Toc125453689 \h </w:instrText>
      </w:r>
      <w:r>
        <w:rPr>
          <w:noProof/>
        </w:rPr>
      </w:r>
      <w:r>
        <w:rPr>
          <w:noProof/>
        </w:rPr>
        <w:fldChar w:fldCharType="separate"/>
      </w:r>
      <w:r>
        <w:rPr>
          <w:noProof/>
        </w:rPr>
        <w:t>48</w:t>
      </w:r>
      <w:r>
        <w:rPr>
          <w:noProof/>
        </w:rPr>
        <w:fldChar w:fldCharType="end"/>
      </w:r>
    </w:p>
    <w:p w14:paraId="00A29BA3" w14:textId="53F8B0D6" w:rsidR="00807EBA" w:rsidRPr="003A22C5" w:rsidRDefault="00807EBA">
      <w:pPr>
        <w:pStyle w:val="TOC2"/>
        <w:rPr>
          <w:rFonts w:asciiTheme="minorHAnsi" w:eastAsiaTheme="minorEastAsia" w:hAnsiTheme="minorHAnsi" w:cstheme="minorBidi"/>
          <w:noProof/>
          <w:sz w:val="22"/>
          <w:szCs w:val="22"/>
          <w:lang w:eastAsia="de-DE"/>
        </w:rPr>
      </w:pPr>
      <w:r>
        <w:rPr>
          <w:noProof/>
        </w:rPr>
        <w:t>6.9</w:t>
      </w:r>
      <w:r w:rsidRPr="003A22C5">
        <w:rPr>
          <w:rFonts w:asciiTheme="minorHAnsi" w:eastAsiaTheme="minorEastAsia" w:hAnsiTheme="minorHAnsi" w:cstheme="minorBidi"/>
          <w:noProof/>
          <w:sz w:val="22"/>
          <w:szCs w:val="22"/>
          <w:lang w:eastAsia="de-DE"/>
        </w:rPr>
        <w:tab/>
      </w:r>
      <w:r>
        <w:rPr>
          <w:noProof/>
        </w:rPr>
        <w:t>Solution #9: Authorization mechanism negotiation</w:t>
      </w:r>
      <w:r>
        <w:rPr>
          <w:noProof/>
        </w:rPr>
        <w:tab/>
      </w:r>
      <w:r>
        <w:rPr>
          <w:noProof/>
        </w:rPr>
        <w:fldChar w:fldCharType="begin"/>
      </w:r>
      <w:r>
        <w:rPr>
          <w:noProof/>
        </w:rPr>
        <w:instrText xml:space="preserve"> PAGEREF _Toc125453690 \h </w:instrText>
      </w:r>
      <w:r>
        <w:rPr>
          <w:noProof/>
        </w:rPr>
      </w:r>
      <w:r>
        <w:rPr>
          <w:noProof/>
        </w:rPr>
        <w:fldChar w:fldCharType="separate"/>
      </w:r>
      <w:r>
        <w:rPr>
          <w:noProof/>
        </w:rPr>
        <w:t>48</w:t>
      </w:r>
      <w:r>
        <w:rPr>
          <w:noProof/>
        </w:rPr>
        <w:fldChar w:fldCharType="end"/>
      </w:r>
    </w:p>
    <w:p w14:paraId="79397FA6" w14:textId="1671AB6C" w:rsidR="00807EBA" w:rsidRPr="003A22C5" w:rsidRDefault="00807EBA">
      <w:pPr>
        <w:pStyle w:val="TOC3"/>
        <w:rPr>
          <w:rFonts w:asciiTheme="minorHAnsi" w:eastAsiaTheme="minorEastAsia" w:hAnsiTheme="minorHAnsi" w:cstheme="minorBidi"/>
          <w:noProof/>
          <w:sz w:val="22"/>
          <w:szCs w:val="22"/>
          <w:lang w:eastAsia="de-DE"/>
        </w:rPr>
      </w:pPr>
      <w:r>
        <w:rPr>
          <w:noProof/>
        </w:rPr>
        <w:t>6.9.1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_Toc125453691 \h </w:instrText>
      </w:r>
      <w:r>
        <w:rPr>
          <w:noProof/>
        </w:rPr>
      </w:r>
      <w:r>
        <w:rPr>
          <w:noProof/>
        </w:rPr>
        <w:fldChar w:fldCharType="separate"/>
      </w:r>
      <w:r>
        <w:rPr>
          <w:noProof/>
        </w:rPr>
        <w:t>48</w:t>
      </w:r>
      <w:r>
        <w:rPr>
          <w:noProof/>
        </w:rPr>
        <w:fldChar w:fldCharType="end"/>
      </w:r>
    </w:p>
    <w:p w14:paraId="2DE2EF6E" w14:textId="0640AB71" w:rsidR="00807EBA" w:rsidRPr="003A22C5" w:rsidRDefault="00807EBA">
      <w:pPr>
        <w:pStyle w:val="TOC3"/>
        <w:rPr>
          <w:rFonts w:asciiTheme="minorHAnsi" w:eastAsiaTheme="minorEastAsia" w:hAnsiTheme="minorHAnsi" w:cstheme="minorBidi"/>
          <w:noProof/>
          <w:sz w:val="22"/>
          <w:szCs w:val="22"/>
          <w:lang w:eastAsia="de-DE"/>
        </w:rPr>
      </w:pPr>
      <w:r>
        <w:rPr>
          <w:noProof/>
        </w:rPr>
        <w:t>6.9.2</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_Toc125453692 \h </w:instrText>
      </w:r>
      <w:r>
        <w:rPr>
          <w:noProof/>
        </w:rPr>
      </w:r>
      <w:r>
        <w:rPr>
          <w:noProof/>
        </w:rPr>
        <w:fldChar w:fldCharType="separate"/>
      </w:r>
      <w:r>
        <w:rPr>
          <w:noProof/>
        </w:rPr>
        <w:t>48</w:t>
      </w:r>
      <w:r>
        <w:rPr>
          <w:noProof/>
        </w:rPr>
        <w:fldChar w:fldCharType="end"/>
      </w:r>
    </w:p>
    <w:p w14:paraId="7608122B" w14:textId="1232892F" w:rsidR="00807EBA" w:rsidRPr="003A22C5" w:rsidRDefault="00807EBA">
      <w:pPr>
        <w:pStyle w:val="TOC3"/>
        <w:rPr>
          <w:rFonts w:asciiTheme="minorHAnsi" w:eastAsiaTheme="minorEastAsia" w:hAnsiTheme="minorHAnsi" w:cstheme="minorBidi"/>
          <w:noProof/>
          <w:sz w:val="22"/>
          <w:szCs w:val="22"/>
          <w:lang w:eastAsia="de-DE"/>
        </w:rPr>
      </w:pPr>
      <w:r>
        <w:rPr>
          <w:noProof/>
        </w:rPr>
        <w:t>6.9.3</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_Toc125453693 \h </w:instrText>
      </w:r>
      <w:r>
        <w:rPr>
          <w:noProof/>
        </w:rPr>
      </w:r>
      <w:r>
        <w:rPr>
          <w:noProof/>
        </w:rPr>
        <w:fldChar w:fldCharType="separate"/>
      </w:r>
      <w:r>
        <w:rPr>
          <w:noProof/>
        </w:rPr>
        <w:t>49</w:t>
      </w:r>
      <w:r>
        <w:rPr>
          <w:noProof/>
        </w:rPr>
        <w:fldChar w:fldCharType="end"/>
      </w:r>
    </w:p>
    <w:p w14:paraId="2EADF934" w14:textId="0FD2218C" w:rsidR="00807EBA" w:rsidRPr="003A22C5" w:rsidRDefault="00807EBA">
      <w:pPr>
        <w:pStyle w:val="TOC2"/>
        <w:rPr>
          <w:rFonts w:asciiTheme="minorHAnsi" w:eastAsiaTheme="minorEastAsia" w:hAnsiTheme="minorHAnsi" w:cstheme="minorBidi"/>
          <w:noProof/>
          <w:sz w:val="22"/>
          <w:szCs w:val="22"/>
          <w:lang w:eastAsia="de-DE"/>
        </w:rPr>
      </w:pPr>
      <w:r>
        <w:rPr>
          <w:noProof/>
        </w:rPr>
        <w:t>6.10</w:t>
      </w:r>
      <w:r w:rsidRPr="003A22C5">
        <w:rPr>
          <w:rFonts w:asciiTheme="minorHAnsi" w:eastAsiaTheme="minorEastAsia" w:hAnsiTheme="minorHAnsi" w:cstheme="minorBidi"/>
          <w:noProof/>
          <w:sz w:val="22"/>
          <w:szCs w:val="22"/>
          <w:lang w:eastAsia="de-DE"/>
        </w:rPr>
        <w:tab/>
      </w:r>
      <w:r>
        <w:rPr>
          <w:noProof/>
        </w:rPr>
        <w:t>Solution #10: NRF deployment clarifications</w:t>
      </w:r>
      <w:r>
        <w:rPr>
          <w:noProof/>
        </w:rPr>
        <w:tab/>
      </w:r>
      <w:r>
        <w:rPr>
          <w:noProof/>
        </w:rPr>
        <w:fldChar w:fldCharType="begin"/>
      </w:r>
      <w:r>
        <w:rPr>
          <w:noProof/>
        </w:rPr>
        <w:instrText xml:space="preserve"> PAGEREF _Toc125453694 \h </w:instrText>
      </w:r>
      <w:r>
        <w:rPr>
          <w:noProof/>
        </w:rPr>
      </w:r>
      <w:r>
        <w:rPr>
          <w:noProof/>
        </w:rPr>
        <w:fldChar w:fldCharType="separate"/>
      </w:r>
      <w:r>
        <w:rPr>
          <w:noProof/>
        </w:rPr>
        <w:t>49</w:t>
      </w:r>
      <w:r>
        <w:rPr>
          <w:noProof/>
        </w:rPr>
        <w:fldChar w:fldCharType="end"/>
      </w:r>
    </w:p>
    <w:p w14:paraId="633E03D9" w14:textId="1FB2DE21" w:rsidR="00807EBA" w:rsidRPr="003A22C5" w:rsidRDefault="00807EBA">
      <w:pPr>
        <w:pStyle w:val="TOC3"/>
        <w:rPr>
          <w:rFonts w:asciiTheme="minorHAnsi" w:eastAsiaTheme="minorEastAsia" w:hAnsiTheme="minorHAnsi" w:cstheme="minorBidi"/>
          <w:noProof/>
          <w:sz w:val="22"/>
          <w:szCs w:val="22"/>
          <w:lang w:eastAsia="de-DE"/>
        </w:rPr>
      </w:pPr>
      <w:r>
        <w:rPr>
          <w:noProof/>
        </w:rPr>
        <w:t>6.10.1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_Toc125453695 \h </w:instrText>
      </w:r>
      <w:r>
        <w:rPr>
          <w:noProof/>
        </w:rPr>
      </w:r>
      <w:r>
        <w:rPr>
          <w:noProof/>
        </w:rPr>
        <w:fldChar w:fldCharType="separate"/>
      </w:r>
      <w:r>
        <w:rPr>
          <w:noProof/>
        </w:rPr>
        <w:t>49</w:t>
      </w:r>
      <w:r>
        <w:rPr>
          <w:noProof/>
        </w:rPr>
        <w:fldChar w:fldCharType="end"/>
      </w:r>
    </w:p>
    <w:p w14:paraId="5D26925E" w14:textId="59997ADD" w:rsidR="00807EBA" w:rsidRPr="003A22C5" w:rsidRDefault="00807EBA">
      <w:pPr>
        <w:pStyle w:val="TOC3"/>
        <w:rPr>
          <w:rFonts w:asciiTheme="minorHAnsi" w:eastAsiaTheme="minorEastAsia" w:hAnsiTheme="minorHAnsi" w:cstheme="minorBidi"/>
          <w:noProof/>
          <w:sz w:val="22"/>
          <w:szCs w:val="22"/>
          <w:lang w:eastAsia="de-DE"/>
        </w:rPr>
      </w:pPr>
      <w:r>
        <w:rPr>
          <w:noProof/>
        </w:rPr>
        <w:t>6.10.2</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_Toc125453696 \h </w:instrText>
      </w:r>
      <w:r>
        <w:rPr>
          <w:noProof/>
        </w:rPr>
      </w:r>
      <w:r>
        <w:rPr>
          <w:noProof/>
        </w:rPr>
        <w:fldChar w:fldCharType="separate"/>
      </w:r>
      <w:r>
        <w:rPr>
          <w:noProof/>
        </w:rPr>
        <w:t>49</w:t>
      </w:r>
      <w:r>
        <w:rPr>
          <w:noProof/>
        </w:rPr>
        <w:fldChar w:fldCharType="end"/>
      </w:r>
    </w:p>
    <w:p w14:paraId="2BCA07A0" w14:textId="4F32CFD7" w:rsidR="00807EBA" w:rsidRPr="003A22C5" w:rsidRDefault="00807EBA">
      <w:pPr>
        <w:pStyle w:val="TOC3"/>
        <w:rPr>
          <w:rFonts w:asciiTheme="minorHAnsi" w:eastAsiaTheme="minorEastAsia" w:hAnsiTheme="minorHAnsi" w:cstheme="minorBidi"/>
          <w:noProof/>
          <w:sz w:val="22"/>
          <w:szCs w:val="22"/>
          <w:lang w:eastAsia="de-DE"/>
        </w:rPr>
      </w:pPr>
      <w:r>
        <w:rPr>
          <w:noProof/>
        </w:rPr>
        <w:t>6.10.3</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_Toc125453697 \h </w:instrText>
      </w:r>
      <w:r>
        <w:rPr>
          <w:noProof/>
        </w:rPr>
      </w:r>
      <w:r>
        <w:rPr>
          <w:noProof/>
        </w:rPr>
        <w:fldChar w:fldCharType="separate"/>
      </w:r>
      <w:r>
        <w:rPr>
          <w:noProof/>
        </w:rPr>
        <w:t>50</w:t>
      </w:r>
      <w:r>
        <w:rPr>
          <w:noProof/>
        </w:rPr>
        <w:fldChar w:fldCharType="end"/>
      </w:r>
    </w:p>
    <w:p w14:paraId="0093590D" w14:textId="5739FBF7" w:rsidR="00807EBA" w:rsidRPr="003A22C5" w:rsidRDefault="00807EBA">
      <w:pPr>
        <w:pStyle w:val="TOC2"/>
        <w:rPr>
          <w:rFonts w:asciiTheme="minorHAnsi" w:eastAsiaTheme="minorEastAsia" w:hAnsiTheme="minorHAnsi" w:cstheme="minorBidi"/>
          <w:noProof/>
          <w:sz w:val="22"/>
          <w:szCs w:val="22"/>
          <w:lang w:eastAsia="de-DE"/>
        </w:rPr>
      </w:pPr>
      <w:r>
        <w:rPr>
          <w:noProof/>
        </w:rPr>
        <w:t>6.11</w:t>
      </w:r>
      <w:r w:rsidRPr="003A22C5">
        <w:rPr>
          <w:rFonts w:asciiTheme="minorHAnsi" w:eastAsiaTheme="minorEastAsia" w:hAnsiTheme="minorHAnsi" w:cstheme="minorBidi"/>
          <w:noProof/>
          <w:sz w:val="22"/>
          <w:szCs w:val="22"/>
          <w:lang w:eastAsia="de-DE"/>
        </w:rPr>
        <w:tab/>
      </w:r>
      <w:r>
        <w:rPr>
          <w:noProof/>
        </w:rPr>
        <w:t>Solution #11: Registered NF Profile changes for Inter-Slice Access</w:t>
      </w:r>
      <w:r>
        <w:rPr>
          <w:noProof/>
        </w:rPr>
        <w:tab/>
      </w:r>
      <w:r>
        <w:rPr>
          <w:noProof/>
        </w:rPr>
        <w:fldChar w:fldCharType="begin"/>
      </w:r>
      <w:r>
        <w:rPr>
          <w:noProof/>
        </w:rPr>
        <w:instrText xml:space="preserve"> PAGEREF _Toc125453698 \h </w:instrText>
      </w:r>
      <w:r>
        <w:rPr>
          <w:noProof/>
        </w:rPr>
      </w:r>
      <w:r>
        <w:rPr>
          <w:noProof/>
        </w:rPr>
        <w:fldChar w:fldCharType="separate"/>
      </w:r>
      <w:r>
        <w:rPr>
          <w:noProof/>
        </w:rPr>
        <w:t>50</w:t>
      </w:r>
      <w:r>
        <w:rPr>
          <w:noProof/>
        </w:rPr>
        <w:fldChar w:fldCharType="end"/>
      </w:r>
    </w:p>
    <w:p w14:paraId="2FCBE59F" w14:textId="118BFECF" w:rsidR="00807EBA" w:rsidRPr="003A22C5" w:rsidRDefault="00807EBA">
      <w:pPr>
        <w:pStyle w:val="TOC3"/>
        <w:rPr>
          <w:rFonts w:asciiTheme="minorHAnsi" w:eastAsiaTheme="minorEastAsia" w:hAnsiTheme="minorHAnsi" w:cstheme="minorBidi"/>
          <w:noProof/>
          <w:sz w:val="22"/>
          <w:szCs w:val="22"/>
          <w:lang w:eastAsia="de-DE"/>
        </w:rPr>
      </w:pPr>
      <w:r>
        <w:rPr>
          <w:noProof/>
        </w:rPr>
        <w:t>6.11.1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_Toc125453699 \h </w:instrText>
      </w:r>
      <w:r>
        <w:rPr>
          <w:noProof/>
        </w:rPr>
      </w:r>
      <w:r>
        <w:rPr>
          <w:noProof/>
        </w:rPr>
        <w:fldChar w:fldCharType="separate"/>
      </w:r>
      <w:r>
        <w:rPr>
          <w:noProof/>
        </w:rPr>
        <w:t>50</w:t>
      </w:r>
      <w:r>
        <w:rPr>
          <w:noProof/>
        </w:rPr>
        <w:fldChar w:fldCharType="end"/>
      </w:r>
    </w:p>
    <w:p w14:paraId="3C34CA72" w14:textId="05400D26" w:rsidR="00807EBA" w:rsidRPr="003A22C5" w:rsidRDefault="00807EBA">
      <w:pPr>
        <w:pStyle w:val="TOC3"/>
        <w:rPr>
          <w:rFonts w:asciiTheme="minorHAnsi" w:eastAsiaTheme="minorEastAsia" w:hAnsiTheme="minorHAnsi" w:cstheme="minorBidi"/>
          <w:noProof/>
          <w:sz w:val="22"/>
          <w:szCs w:val="22"/>
          <w:lang w:eastAsia="de-DE"/>
        </w:rPr>
      </w:pPr>
      <w:r>
        <w:rPr>
          <w:noProof/>
        </w:rPr>
        <w:t>6.11.1</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_Toc125453700 \h </w:instrText>
      </w:r>
      <w:r>
        <w:rPr>
          <w:noProof/>
        </w:rPr>
      </w:r>
      <w:r>
        <w:rPr>
          <w:noProof/>
        </w:rPr>
        <w:fldChar w:fldCharType="separate"/>
      </w:r>
      <w:r>
        <w:rPr>
          <w:noProof/>
        </w:rPr>
        <w:t>50</w:t>
      </w:r>
      <w:r>
        <w:rPr>
          <w:noProof/>
        </w:rPr>
        <w:fldChar w:fldCharType="end"/>
      </w:r>
    </w:p>
    <w:p w14:paraId="504759E8" w14:textId="760E758C" w:rsidR="00807EBA" w:rsidRPr="003A22C5" w:rsidRDefault="00807EBA">
      <w:pPr>
        <w:pStyle w:val="TOC3"/>
        <w:rPr>
          <w:rFonts w:asciiTheme="minorHAnsi" w:eastAsiaTheme="minorEastAsia" w:hAnsiTheme="minorHAnsi" w:cstheme="minorBidi"/>
          <w:noProof/>
          <w:sz w:val="22"/>
          <w:szCs w:val="22"/>
          <w:lang w:eastAsia="de-DE"/>
        </w:rPr>
      </w:pPr>
      <w:r>
        <w:rPr>
          <w:noProof/>
        </w:rPr>
        <w:t>6.11.3</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_Toc125453701 \h </w:instrText>
      </w:r>
      <w:r>
        <w:rPr>
          <w:noProof/>
        </w:rPr>
      </w:r>
      <w:r>
        <w:rPr>
          <w:noProof/>
        </w:rPr>
        <w:fldChar w:fldCharType="separate"/>
      </w:r>
      <w:r>
        <w:rPr>
          <w:noProof/>
        </w:rPr>
        <w:t>50</w:t>
      </w:r>
      <w:r>
        <w:rPr>
          <w:noProof/>
        </w:rPr>
        <w:fldChar w:fldCharType="end"/>
      </w:r>
    </w:p>
    <w:p w14:paraId="5C50FD62" w14:textId="5F74A2F7" w:rsidR="00807EBA" w:rsidRPr="003A22C5" w:rsidRDefault="00807EBA">
      <w:pPr>
        <w:pStyle w:val="TOC2"/>
        <w:rPr>
          <w:rFonts w:asciiTheme="minorHAnsi" w:eastAsiaTheme="minorEastAsia" w:hAnsiTheme="minorHAnsi" w:cstheme="minorBidi"/>
          <w:noProof/>
          <w:sz w:val="22"/>
          <w:szCs w:val="22"/>
          <w:lang w:eastAsia="de-DE"/>
        </w:rPr>
      </w:pPr>
      <w:r w:rsidRPr="00CC1433">
        <w:rPr>
          <w:rFonts w:eastAsia="SimSun"/>
          <w:noProof/>
        </w:rPr>
        <w:t>6.12</w:t>
      </w:r>
      <w:r w:rsidRPr="003A22C5">
        <w:rPr>
          <w:rFonts w:asciiTheme="minorHAnsi" w:eastAsiaTheme="minorEastAsia" w:hAnsiTheme="minorHAnsi" w:cstheme="minorBidi"/>
          <w:noProof/>
          <w:sz w:val="22"/>
          <w:szCs w:val="22"/>
          <w:lang w:eastAsia="de-DE"/>
        </w:rPr>
        <w:tab/>
      </w:r>
      <w:r w:rsidRPr="00CC1433">
        <w:rPr>
          <w:rFonts w:eastAsia="SimSun"/>
          <w:noProof/>
        </w:rPr>
        <w:t>Solution #12: Authorization of notification endpoint in “Subscribe-Notify” scenarios</w:t>
      </w:r>
      <w:r>
        <w:rPr>
          <w:noProof/>
        </w:rPr>
        <w:tab/>
      </w:r>
      <w:r>
        <w:rPr>
          <w:noProof/>
        </w:rPr>
        <w:fldChar w:fldCharType="begin"/>
      </w:r>
      <w:r>
        <w:rPr>
          <w:noProof/>
        </w:rPr>
        <w:instrText xml:space="preserve"> PAGEREF _Toc125453702 \h </w:instrText>
      </w:r>
      <w:r>
        <w:rPr>
          <w:noProof/>
        </w:rPr>
      </w:r>
      <w:r>
        <w:rPr>
          <w:noProof/>
        </w:rPr>
        <w:fldChar w:fldCharType="separate"/>
      </w:r>
      <w:r>
        <w:rPr>
          <w:noProof/>
        </w:rPr>
        <w:t>51</w:t>
      </w:r>
      <w:r>
        <w:rPr>
          <w:noProof/>
        </w:rPr>
        <w:fldChar w:fldCharType="end"/>
      </w:r>
    </w:p>
    <w:p w14:paraId="2A158C38" w14:textId="22568FC3" w:rsidR="00807EBA" w:rsidRPr="003A22C5" w:rsidRDefault="00807EBA">
      <w:pPr>
        <w:pStyle w:val="TOC3"/>
        <w:rPr>
          <w:rFonts w:asciiTheme="minorHAnsi" w:eastAsiaTheme="minorEastAsia" w:hAnsiTheme="minorHAnsi" w:cstheme="minorBidi"/>
          <w:noProof/>
          <w:sz w:val="22"/>
          <w:szCs w:val="22"/>
          <w:lang w:eastAsia="de-DE"/>
        </w:rPr>
      </w:pPr>
      <w:r w:rsidRPr="00CC1433">
        <w:rPr>
          <w:rFonts w:eastAsia="SimSun"/>
          <w:noProof/>
        </w:rPr>
        <w:t>6.12.1</w:t>
      </w:r>
      <w:r w:rsidRPr="003A22C5">
        <w:rPr>
          <w:rFonts w:asciiTheme="minorHAnsi" w:eastAsiaTheme="minorEastAsia" w:hAnsiTheme="minorHAnsi" w:cstheme="minorBidi"/>
          <w:noProof/>
          <w:sz w:val="22"/>
          <w:szCs w:val="22"/>
          <w:lang w:eastAsia="de-DE"/>
        </w:rPr>
        <w:tab/>
      </w:r>
      <w:r w:rsidRPr="00CC1433">
        <w:rPr>
          <w:rFonts w:eastAsia="SimSun"/>
          <w:noProof/>
        </w:rPr>
        <w:t>Introduction</w:t>
      </w:r>
      <w:r>
        <w:rPr>
          <w:noProof/>
        </w:rPr>
        <w:tab/>
      </w:r>
      <w:r>
        <w:rPr>
          <w:noProof/>
        </w:rPr>
        <w:fldChar w:fldCharType="begin"/>
      </w:r>
      <w:r>
        <w:rPr>
          <w:noProof/>
        </w:rPr>
        <w:instrText xml:space="preserve"> PAGEREF _Toc125453703 \h </w:instrText>
      </w:r>
      <w:r>
        <w:rPr>
          <w:noProof/>
        </w:rPr>
      </w:r>
      <w:r>
        <w:rPr>
          <w:noProof/>
        </w:rPr>
        <w:fldChar w:fldCharType="separate"/>
      </w:r>
      <w:r>
        <w:rPr>
          <w:noProof/>
        </w:rPr>
        <w:t>51</w:t>
      </w:r>
      <w:r>
        <w:rPr>
          <w:noProof/>
        </w:rPr>
        <w:fldChar w:fldCharType="end"/>
      </w:r>
    </w:p>
    <w:p w14:paraId="17B0FE3D" w14:textId="347207C3" w:rsidR="00807EBA" w:rsidRPr="003A22C5" w:rsidRDefault="00807EBA">
      <w:pPr>
        <w:pStyle w:val="TOC3"/>
        <w:rPr>
          <w:rFonts w:asciiTheme="minorHAnsi" w:eastAsiaTheme="minorEastAsia" w:hAnsiTheme="minorHAnsi" w:cstheme="minorBidi"/>
          <w:noProof/>
          <w:sz w:val="22"/>
          <w:szCs w:val="22"/>
          <w:lang w:eastAsia="de-DE"/>
        </w:rPr>
      </w:pPr>
      <w:r w:rsidRPr="00CC1433">
        <w:rPr>
          <w:rFonts w:eastAsia="SimSun"/>
          <w:noProof/>
        </w:rPr>
        <w:t xml:space="preserve">6.12.2 </w:t>
      </w:r>
      <w:r w:rsidRPr="003A22C5">
        <w:rPr>
          <w:rFonts w:asciiTheme="minorHAnsi" w:eastAsiaTheme="minorEastAsia" w:hAnsiTheme="minorHAnsi" w:cstheme="minorBidi"/>
          <w:noProof/>
          <w:sz w:val="22"/>
          <w:szCs w:val="22"/>
          <w:lang w:eastAsia="de-DE"/>
        </w:rPr>
        <w:tab/>
      </w:r>
      <w:r w:rsidRPr="00CC1433">
        <w:rPr>
          <w:rFonts w:eastAsia="SimSun"/>
          <w:noProof/>
        </w:rPr>
        <w:t>Solution details</w:t>
      </w:r>
      <w:r>
        <w:rPr>
          <w:noProof/>
        </w:rPr>
        <w:tab/>
      </w:r>
      <w:r>
        <w:rPr>
          <w:noProof/>
        </w:rPr>
        <w:fldChar w:fldCharType="begin"/>
      </w:r>
      <w:r>
        <w:rPr>
          <w:noProof/>
        </w:rPr>
        <w:instrText xml:space="preserve"> PAGEREF _Toc125453704 \h </w:instrText>
      </w:r>
      <w:r>
        <w:rPr>
          <w:noProof/>
        </w:rPr>
      </w:r>
      <w:r>
        <w:rPr>
          <w:noProof/>
        </w:rPr>
        <w:fldChar w:fldCharType="separate"/>
      </w:r>
      <w:r>
        <w:rPr>
          <w:noProof/>
        </w:rPr>
        <w:t>51</w:t>
      </w:r>
      <w:r>
        <w:rPr>
          <w:noProof/>
        </w:rPr>
        <w:fldChar w:fldCharType="end"/>
      </w:r>
    </w:p>
    <w:p w14:paraId="7C161EFB" w14:textId="43938746" w:rsidR="00807EBA" w:rsidRPr="003A22C5" w:rsidRDefault="00807EBA">
      <w:pPr>
        <w:pStyle w:val="TOC3"/>
        <w:rPr>
          <w:rFonts w:asciiTheme="minorHAnsi" w:eastAsiaTheme="minorEastAsia" w:hAnsiTheme="minorHAnsi" w:cstheme="minorBidi"/>
          <w:noProof/>
          <w:sz w:val="22"/>
          <w:szCs w:val="22"/>
          <w:lang w:eastAsia="de-DE"/>
        </w:rPr>
      </w:pPr>
      <w:r w:rsidRPr="00CC1433">
        <w:rPr>
          <w:rFonts w:eastAsia="SimSun"/>
          <w:noProof/>
        </w:rPr>
        <w:t xml:space="preserve">6.12.3 </w:t>
      </w:r>
      <w:r w:rsidRPr="003A22C5">
        <w:rPr>
          <w:rFonts w:asciiTheme="minorHAnsi" w:eastAsiaTheme="minorEastAsia" w:hAnsiTheme="minorHAnsi" w:cstheme="minorBidi"/>
          <w:noProof/>
          <w:sz w:val="22"/>
          <w:szCs w:val="22"/>
          <w:lang w:eastAsia="de-DE"/>
        </w:rPr>
        <w:tab/>
      </w:r>
      <w:r w:rsidRPr="00CC1433">
        <w:rPr>
          <w:rFonts w:eastAsia="SimSun"/>
          <w:noProof/>
        </w:rPr>
        <w:t>Evaluation</w:t>
      </w:r>
      <w:r>
        <w:rPr>
          <w:noProof/>
        </w:rPr>
        <w:tab/>
      </w:r>
      <w:r>
        <w:rPr>
          <w:noProof/>
        </w:rPr>
        <w:fldChar w:fldCharType="begin"/>
      </w:r>
      <w:r>
        <w:rPr>
          <w:noProof/>
        </w:rPr>
        <w:instrText xml:space="preserve"> PAGEREF _Toc125453705 \h </w:instrText>
      </w:r>
      <w:r>
        <w:rPr>
          <w:noProof/>
        </w:rPr>
      </w:r>
      <w:r>
        <w:rPr>
          <w:noProof/>
        </w:rPr>
        <w:fldChar w:fldCharType="separate"/>
      </w:r>
      <w:r>
        <w:rPr>
          <w:noProof/>
        </w:rPr>
        <w:t>52</w:t>
      </w:r>
      <w:r>
        <w:rPr>
          <w:noProof/>
        </w:rPr>
        <w:fldChar w:fldCharType="end"/>
      </w:r>
    </w:p>
    <w:p w14:paraId="77AF858E" w14:textId="341E3AFD" w:rsidR="00807EBA" w:rsidRPr="003A22C5" w:rsidRDefault="00807EBA">
      <w:pPr>
        <w:pStyle w:val="TOC2"/>
        <w:rPr>
          <w:rFonts w:asciiTheme="minorHAnsi" w:eastAsiaTheme="minorEastAsia" w:hAnsiTheme="minorHAnsi" w:cstheme="minorBidi"/>
          <w:noProof/>
          <w:sz w:val="22"/>
          <w:szCs w:val="22"/>
          <w:lang w:eastAsia="de-DE"/>
        </w:rPr>
      </w:pPr>
      <w:r>
        <w:rPr>
          <w:noProof/>
        </w:rPr>
        <w:t>6.13</w:t>
      </w:r>
      <w:r w:rsidRPr="003A22C5">
        <w:rPr>
          <w:rFonts w:asciiTheme="minorHAnsi" w:eastAsiaTheme="minorEastAsia" w:hAnsiTheme="minorHAnsi" w:cstheme="minorBidi"/>
          <w:noProof/>
          <w:sz w:val="22"/>
          <w:szCs w:val="22"/>
          <w:lang w:eastAsia="de-DE"/>
        </w:rPr>
        <w:tab/>
      </w:r>
      <w:r>
        <w:rPr>
          <w:noProof/>
        </w:rPr>
        <w:t>Solution #13: Authentication of NF Service Producer in Indirect Communication</w:t>
      </w:r>
      <w:r>
        <w:rPr>
          <w:noProof/>
        </w:rPr>
        <w:tab/>
      </w:r>
      <w:r>
        <w:rPr>
          <w:noProof/>
        </w:rPr>
        <w:fldChar w:fldCharType="begin"/>
      </w:r>
      <w:r>
        <w:rPr>
          <w:noProof/>
        </w:rPr>
        <w:instrText xml:space="preserve"> PAGEREF _Toc125453706 \h </w:instrText>
      </w:r>
      <w:r>
        <w:rPr>
          <w:noProof/>
        </w:rPr>
      </w:r>
      <w:r>
        <w:rPr>
          <w:noProof/>
        </w:rPr>
        <w:fldChar w:fldCharType="separate"/>
      </w:r>
      <w:r>
        <w:rPr>
          <w:noProof/>
        </w:rPr>
        <w:t>53</w:t>
      </w:r>
      <w:r>
        <w:rPr>
          <w:noProof/>
        </w:rPr>
        <w:fldChar w:fldCharType="end"/>
      </w:r>
    </w:p>
    <w:p w14:paraId="23A39AE3" w14:textId="713BEC43" w:rsidR="00807EBA" w:rsidRPr="003A22C5" w:rsidRDefault="00807EBA">
      <w:pPr>
        <w:pStyle w:val="TOC3"/>
        <w:rPr>
          <w:rFonts w:asciiTheme="minorHAnsi" w:eastAsiaTheme="minorEastAsia" w:hAnsiTheme="minorHAnsi" w:cstheme="minorBidi"/>
          <w:noProof/>
          <w:sz w:val="22"/>
          <w:szCs w:val="22"/>
          <w:lang w:eastAsia="de-DE"/>
        </w:rPr>
      </w:pPr>
      <w:r>
        <w:rPr>
          <w:noProof/>
        </w:rPr>
        <w:t>6.13.1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_Toc125453707 \h </w:instrText>
      </w:r>
      <w:r>
        <w:rPr>
          <w:noProof/>
        </w:rPr>
      </w:r>
      <w:r>
        <w:rPr>
          <w:noProof/>
        </w:rPr>
        <w:fldChar w:fldCharType="separate"/>
      </w:r>
      <w:r>
        <w:rPr>
          <w:noProof/>
        </w:rPr>
        <w:t>53</w:t>
      </w:r>
      <w:r>
        <w:rPr>
          <w:noProof/>
        </w:rPr>
        <w:fldChar w:fldCharType="end"/>
      </w:r>
    </w:p>
    <w:p w14:paraId="5679CB82" w14:textId="29B4CC08" w:rsidR="00807EBA" w:rsidRPr="003A22C5" w:rsidRDefault="00807EBA">
      <w:pPr>
        <w:pStyle w:val="TOC3"/>
        <w:rPr>
          <w:rFonts w:asciiTheme="minorHAnsi" w:eastAsiaTheme="minorEastAsia" w:hAnsiTheme="minorHAnsi" w:cstheme="minorBidi"/>
          <w:noProof/>
          <w:sz w:val="22"/>
          <w:szCs w:val="22"/>
          <w:lang w:eastAsia="de-DE"/>
        </w:rPr>
      </w:pPr>
      <w:r>
        <w:rPr>
          <w:noProof/>
        </w:rPr>
        <w:t>6.13.2</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_Toc125453708 \h </w:instrText>
      </w:r>
      <w:r>
        <w:rPr>
          <w:noProof/>
        </w:rPr>
      </w:r>
      <w:r>
        <w:rPr>
          <w:noProof/>
        </w:rPr>
        <w:fldChar w:fldCharType="separate"/>
      </w:r>
      <w:r>
        <w:rPr>
          <w:noProof/>
        </w:rPr>
        <w:t>53</w:t>
      </w:r>
      <w:r>
        <w:rPr>
          <w:noProof/>
        </w:rPr>
        <w:fldChar w:fldCharType="end"/>
      </w:r>
    </w:p>
    <w:p w14:paraId="19811A4A" w14:textId="28439294" w:rsidR="00807EBA" w:rsidRPr="003A22C5" w:rsidRDefault="00807EBA">
      <w:pPr>
        <w:pStyle w:val="TOC3"/>
        <w:rPr>
          <w:rFonts w:asciiTheme="minorHAnsi" w:eastAsiaTheme="minorEastAsia" w:hAnsiTheme="minorHAnsi" w:cstheme="minorBidi"/>
          <w:noProof/>
          <w:sz w:val="22"/>
          <w:szCs w:val="22"/>
          <w:lang w:eastAsia="de-DE"/>
        </w:rPr>
      </w:pPr>
      <w:r>
        <w:rPr>
          <w:noProof/>
        </w:rPr>
        <w:t>6.13.3</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_Toc125453709 \h </w:instrText>
      </w:r>
      <w:r>
        <w:rPr>
          <w:noProof/>
        </w:rPr>
      </w:r>
      <w:r>
        <w:rPr>
          <w:noProof/>
        </w:rPr>
        <w:fldChar w:fldCharType="separate"/>
      </w:r>
      <w:r>
        <w:rPr>
          <w:noProof/>
        </w:rPr>
        <w:t>54</w:t>
      </w:r>
      <w:r>
        <w:rPr>
          <w:noProof/>
        </w:rPr>
        <w:fldChar w:fldCharType="end"/>
      </w:r>
    </w:p>
    <w:p w14:paraId="08DA371E" w14:textId="40028B28" w:rsidR="00807EBA" w:rsidRPr="003A22C5" w:rsidRDefault="00807EBA">
      <w:pPr>
        <w:pStyle w:val="TOC2"/>
        <w:rPr>
          <w:rFonts w:asciiTheme="minorHAnsi" w:eastAsiaTheme="minorEastAsia" w:hAnsiTheme="minorHAnsi" w:cstheme="minorBidi"/>
          <w:noProof/>
          <w:sz w:val="22"/>
          <w:szCs w:val="22"/>
          <w:lang w:eastAsia="de-DE"/>
        </w:rPr>
      </w:pPr>
      <w:r>
        <w:rPr>
          <w:noProof/>
        </w:rPr>
        <w:t>6.14</w:t>
      </w:r>
      <w:r w:rsidRPr="003A22C5">
        <w:rPr>
          <w:rFonts w:asciiTheme="minorHAnsi" w:eastAsiaTheme="minorEastAsia" w:hAnsiTheme="minorHAnsi" w:cstheme="minorBidi"/>
          <w:noProof/>
          <w:sz w:val="22"/>
          <w:szCs w:val="22"/>
          <w:lang w:eastAsia="de-DE"/>
        </w:rPr>
        <w:tab/>
      </w:r>
      <w:r>
        <w:rPr>
          <w:noProof/>
        </w:rPr>
        <w:t>Solution #14: SCP trust domain or technical domain grouping</w:t>
      </w:r>
      <w:r>
        <w:rPr>
          <w:noProof/>
        </w:rPr>
        <w:tab/>
      </w:r>
      <w:r>
        <w:rPr>
          <w:noProof/>
        </w:rPr>
        <w:fldChar w:fldCharType="begin"/>
      </w:r>
      <w:r>
        <w:rPr>
          <w:noProof/>
        </w:rPr>
        <w:instrText xml:space="preserve"> PAGEREF _Toc125453710 \h </w:instrText>
      </w:r>
      <w:r>
        <w:rPr>
          <w:noProof/>
        </w:rPr>
      </w:r>
      <w:r>
        <w:rPr>
          <w:noProof/>
        </w:rPr>
        <w:fldChar w:fldCharType="separate"/>
      </w:r>
      <w:r>
        <w:rPr>
          <w:noProof/>
        </w:rPr>
        <w:t>54</w:t>
      </w:r>
      <w:r>
        <w:rPr>
          <w:noProof/>
        </w:rPr>
        <w:fldChar w:fldCharType="end"/>
      </w:r>
    </w:p>
    <w:p w14:paraId="36813026" w14:textId="24E93362" w:rsidR="00807EBA" w:rsidRPr="003A22C5" w:rsidRDefault="00807EBA">
      <w:pPr>
        <w:pStyle w:val="TOC3"/>
        <w:rPr>
          <w:rFonts w:asciiTheme="minorHAnsi" w:eastAsiaTheme="minorEastAsia" w:hAnsiTheme="minorHAnsi" w:cstheme="minorBidi"/>
          <w:noProof/>
          <w:sz w:val="22"/>
          <w:szCs w:val="22"/>
          <w:lang w:eastAsia="de-DE"/>
        </w:rPr>
      </w:pPr>
      <w:r>
        <w:rPr>
          <w:noProof/>
        </w:rPr>
        <w:t>6.14.1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_Toc125453711 \h </w:instrText>
      </w:r>
      <w:r>
        <w:rPr>
          <w:noProof/>
        </w:rPr>
      </w:r>
      <w:r>
        <w:rPr>
          <w:noProof/>
        </w:rPr>
        <w:fldChar w:fldCharType="separate"/>
      </w:r>
      <w:r>
        <w:rPr>
          <w:noProof/>
        </w:rPr>
        <w:t>54</w:t>
      </w:r>
      <w:r>
        <w:rPr>
          <w:noProof/>
        </w:rPr>
        <w:fldChar w:fldCharType="end"/>
      </w:r>
    </w:p>
    <w:p w14:paraId="1520E8C4" w14:textId="28EB1F27" w:rsidR="00807EBA" w:rsidRPr="003A22C5" w:rsidRDefault="00807EBA">
      <w:pPr>
        <w:pStyle w:val="TOC3"/>
        <w:rPr>
          <w:rFonts w:asciiTheme="minorHAnsi" w:eastAsiaTheme="minorEastAsia" w:hAnsiTheme="minorHAnsi" w:cstheme="minorBidi"/>
          <w:noProof/>
          <w:sz w:val="22"/>
          <w:szCs w:val="22"/>
          <w:lang w:eastAsia="de-DE"/>
        </w:rPr>
      </w:pPr>
      <w:r>
        <w:rPr>
          <w:noProof/>
        </w:rPr>
        <w:t>6.14.2</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_Toc125453712 \h </w:instrText>
      </w:r>
      <w:r>
        <w:rPr>
          <w:noProof/>
        </w:rPr>
      </w:r>
      <w:r>
        <w:rPr>
          <w:noProof/>
        </w:rPr>
        <w:fldChar w:fldCharType="separate"/>
      </w:r>
      <w:r>
        <w:rPr>
          <w:noProof/>
        </w:rPr>
        <w:t>54</w:t>
      </w:r>
      <w:r>
        <w:rPr>
          <w:noProof/>
        </w:rPr>
        <w:fldChar w:fldCharType="end"/>
      </w:r>
    </w:p>
    <w:p w14:paraId="2A8E5B34" w14:textId="32B40735" w:rsidR="00807EBA" w:rsidRPr="003A22C5" w:rsidRDefault="00807EBA">
      <w:pPr>
        <w:pStyle w:val="TOC3"/>
        <w:rPr>
          <w:rFonts w:asciiTheme="minorHAnsi" w:eastAsiaTheme="minorEastAsia" w:hAnsiTheme="minorHAnsi" w:cstheme="minorBidi"/>
          <w:noProof/>
          <w:sz w:val="22"/>
          <w:szCs w:val="22"/>
          <w:lang w:eastAsia="de-DE"/>
        </w:rPr>
      </w:pPr>
      <w:r>
        <w:rPr>
          <w:noProof/>
        </w:rPr>
        <w:t>6.14.3</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_Toc125453713 \h </w:instrText>
      </w:r>
      <w:r>
        <w:rPr>
          <w:noProof/>
        </w:rPr>
      </w:r>
      <w:r>
        <w:rPr>
          <w:noProof/>
        </w:rPr>
        <w:fldChar w:fldCharType="separate"/>
      </w:r>
      <w:r>
        <w:rPr>
          <w:noProof/>
        </w:rPr>
        <w:t>56</w:t>
      </w:r>
      <w:r>
        <w:rPr>
          <w:noProof/>
        </w:rPr>
        <w:fldChar w:fldCharType="end"/>
      </w:r>
    </w:p>
    <w:p w14:paraId="324DB5FB" w14:textId="3689B180" w:rsidR="00807EBA" w:rsidRPr="003A22C5" w:rsidRDefault="00807EBA">
      <w:pPr>
        <w:pStyle w:val="TOC2"/>
        <w:rPr>
          <w:rFonts w:asciiTheme="minorHAnsi" w:eastAsiaTheme="minorEastAsia" w:hAnsiTheme="minorHAnsi" w:cstheme="minorBidi"/>
          <w:noProof/>
          <w:sz w:val="22"/>
          <w:szCs w:val="22"/>
          <w:lang w:eastAsia="de-DE"/>
        </w:rPr>
      </w:pPr>
      <w:r>
        <w:rPr>
          <w:noProof/>
        </w:rPr>
        <w:t>6.15</w:t>
      </w:r>
      <w:r w:rsidRPr="003A22C5">
        <w:rPr>
          <w:rFonts w:asciiTheme="minorHAnsi" w:eastAsiaTheme="minorEastAsia" w:hAnsiTheme="minorHAnsi" w:cstheme="minorBidi"/>
          <w:noProof/>
          <w:sz w:val="22"/>
          <w:szCs w:val="22"/>
          <w:lang w:eastAsia="de-DE"/>
        </w:rPr>
        <w:tab/>
      </w:r>
      <w:r>
        <w:rPr>
          <w:noProof/>
        </w:rPr>
        <w:t>Solution #15: Authorization mechanism for the involved NFs in the delegated “Subscribe-Notify” scenario.</w:t>
      </w:r>
      <w:r>
        <w:rPr>
          <w:noProof/>
        </w:rPr>
        <w:tab/>
      </w:r>
      <w:r>
        <w:rPr>
          <w:noProof/>
        </w:rPr>
        <w:fldChar w:fldCharType="begin"/>
      </w:r>
      <w:r>
        <w:rPr>
          <w:noProof/>
        </w:rPr>
        <w:instrText xml:space="preserve"> PAGEREF _Toc125453714 \h </w:instrText>
      </w:r>
      <w:r>
        <w:rPr>
          <w:noProof/>
        </w:rPr>
      </w:r>
      <w:r>
        <w:rPr>
          <w:noProof/>
        </w:rPr>
        <w:fldChar w:fldCharType="separate"/>
      </w:r>
      <w:r>
        <w:rPr>
          <w:noProof/>
        </w:rPr>
        <w:t>56</w:t>
      </w:r>
      <w:r>
        <w:rPr>
          <w:noProof/>
        </w:rPr>
        <w:fldChar w:fldCharType="end"/>
      </w:r>
    </w:p>
    <w:p w14:paraId="6A4B1AB9" w14:textId="326938EE" w:rsidR="00807EBA" w:rsidRPr="003A22C5" w:rsidRDefault="00807EBA">
      <w:pPr>
        <w:pStyle w:val="TOC3"/>
        <w:rPr>
          <w:rFonts w:asciiTheme="minorHAnsi" w:eastAsiaTheme="minorEastAsia" w:hAnsiTheme="minorHAnsi" w:cstheme="minorBidi"/>
          <w:noProof/>
          <w:sz w:val="22"/>
          <w:szCs w:val="22"/>
          <w:lang w:eastAsia="de-DE"/>
        </w:rPr>
      </w:pPr>
      <w:r>
        <w:rPr>
          <w:noProof/>
          <w:lang w:eastAsia="zh-CN"/>
        </w:rPr>
        <w:t xml:space="preserve">6.15.1 </w:t>
      </w:r>
      <w:r w:rsidRPr="003A22C5">
        <w:rPr>
          <w:rFonts w:asciiTheme="minorHAnsi" w:eastAsiaTheme="minorEastAsia" w:hAnsiTheme="minorHAnsi" w:cstheme="minorBidi"/>
          <w:noProof/>
          <w:sz w:val="22"/>
          <w:szCs w:val="22"/>
          <w:lang w:eastAsia="de-DE"/>
        </w:rPr>
        <w:tab/>
      </w:r>
      <w:r>
        <w:rPr>
          <w:noProof/>
          <w:lang w:eastAsia="zh-CN"/>
        </w:rPr>
        <w:t>Introduction</w:t>
      </w:r>
      <w:r>
        <w:rPr>
          <w:noProof/>
        </w:rPr>
        <w:tab/>
      </w:r>
      <w:r>
        <w:rPr>
          <w:noProof/>
        </w:rPr>
        <w:fldChar w:fldCharType="begin"/>
      </w:r>
      <w:r>
        <w:rPr>
          <w:noProof/>
        </w:rPr>
        <w:instrText xml:space="preserve"> PAGEREF _Toc125453715 \h </w:instrText>
      </w:r>
      <w:r>
        <w:rPr>
          <w:noProof/>
        </w:rPr>
      </w:r>
      <w:r>
        <w:rPr>
          <w:noProof/>
        </w:rPr>
        <w:fldChar w:fldCharType="separate"/>
      </w:r>
      <w:r>
        <w:rPr>
          <w:noProof/>
        </w:rPr>
        <w:t>56</w:t>
      </w:r>
      <w:r>
        <w:rPr>
          <w:noProof/>
        </w:rPr>
        <w:fldChar w:fldCharType="end"/>
      </w:r>
    </w:p>
    <w:p w14:paraId="5E4D226B" w14:textId="31023805" w:rsidR="00807EBA" w:rsidRPr="003A22C5" w:rsidRDefault="00807EBA">
      <w:pPr>
        <w:pStyle w:val="TOC3"/>
        <w:rPr>
          <w:rFonts w:asciiTheme="minorHAnsi" w:eastAsiaTheme="minorEastAsia" w:hAnsiTheme="minorHAnsi" w:cstheme="minorBidi"/>
          <w:noProof/>
          <w:sz w:val="22"/>
          <w:szCs w:val="22"/>
          <w:lang w:eastAsia="de-DE"/>
        </w:rPr>
      </w:pPr>
      <w:r>
        <w:rPr>
          <w:noProof/>
          <w:lang w:eastAsia="zh-CN"/>
        </w:rPr>
        <w:t xml:space="preserve">6.15.2 </w:t>
      </w:r>
      <w:r w:rsidRPr="003A22C5">
        <w:rPr>
          <w:rFonts w:asciiTheme="minorHAnsi" w:eastAsiaTheme="minorEastAsia" w:hAnsiTheme="minorHAnsi" w:cstheme="minorBidi"/>
          <w:noProof/>
          <w:sz w:val="22"/>
          <w:szCs w:val="22"/>
          <w:lang w:eastAsia="de-DE"/>
        </w:rPr>
        <w:tab/>
      </w:r>
      <w:r>
        <w:rPr>
          <w:noProof/>
          <w:lang w:eastAsia="zh-CN"/>
        </w:rPr>
        <w:t xml:space="preserve">Solution </w:t>
      </w:r>
      <w:r>
        <w:rPr>
          <w:noProof/>
        </w:rPr>
        <w:t>details</w:t>
      </w:r>
      <w:r>
        <w:rPr>
          <w:noProof/>
        </w:rPr>
        <w:tab/>
      </w:r>
      <w:r>
        <w:rPr>
          <w:noProof/>
        </w:rPr>
        <w:fldChar w:fldCharType="begin"/>
      </w:r>
      <w:r>
        <w:rPr>
          <w:noProof/>
        </w:rPr>
        <w:instrText xml:space="preserve"> PAGEREF _Toc125453716 \h </w:instrText>
      </w:r>
      <w:r>
        <w:rPr>
          <w:noProof/>
        </w:rPr>
      </w:r>
      <w:r>
        <w:rPr>
          <w:noProof/>
        </w:rPr>
        <w:fldChar w:fldCharType="separate"/>
      </w:r>
      <w:r>
        <w:rPr>
          <w:noProof/>
        </w:rPr>
        <w:t>56</w:t>
      </w:r>
      <w:r>
        <w:rPr>
          <w:noProof/>
        </w:rPr>
        <w:fldChar w:fldCharType="end"/>
      </w:r>
    </w:p>
    <w:p w14:paraId="502E3C56" w14:textId="7C8A9540" w:rsidR="00807EBA" w:rsidRPr="003A22C5" w:rsidRDefault="00807EBA">
      <w:pPr>
        <w:pStyle w:val="TOC3"/>
        <w:rPr>
          <w:rFonts w:asciiTheme="minorHAnsi" w:eastAsiaTheme="minorEastAsia" w:hAnsiTheme="minorHAnsi" w:cstheme="minorBidi"/>
          <w:noProof/>
          <w:sz w:val="22"/>
          <w:szCs w:val="22"/>
          <w:lang w:eastAsia="de-DE"/>
        </w:rPr>
      </w:pPr>
      <w:r>
        <w:rPr>
          <w:noProof/>
          <w:lang w:eastAsia="zh-CN"/>
        </w:rPr>
        <w:t xml:space="preserve">6.15.3 </w:t>
      </w:r>
      <w:r w:rsidRPr="003A22C5">
        <w:rPr>
          <w:rFonts w:asciiTheme="minorHAnsi" w:eastAsiaTheme="minorEastAsia" w:hAnsiTheme="minorHAnsi" w:cstheme="minorBidi"/>
          <w:noProof/>
          <w:sz w:val="22"/>
          <w:szCs w:val="22"/>
          <w:lang w:eastAsia="de-DE"/>
        </w:rPr>
        <w:tab/>
      </w:r>
      <w:r>
        <w:rPr>
          <w:noProof/>
          <w:lang w:eastAsia="zh-CN"/>
        </w:rPr>
        <w:t>Evaluation</w:t>
      </w:r>
      <w:r>
        <w:rPr>
          <w:noProof/>
        </w:rPr>
        <w:tab/>
      </w:r>
      <w:r>
        <w:rPr>
          <w:noProof/>
        </w:rPr>
        <w:fldChar w:fldCharType="begin"/>
      </w:r>
      <w:r>
        <w:rPr>
          <w:noProof/>
        </w:rPr>
        <w:instrText xml:space="preserve"> PAGEREF _Toc125453717 \h </w:instrText>
      </w:r>
      <w:r>
        <w:rPr>
          <w:noProof/>
        </w:rPr>
      </w:r>
      <w:r>
        <w:rPr>
          <w:noProof/>
        </w:rPr>
        <w:fldChar w:fldCharType="separate"/>
      </w:r>
      <w:r>
        <w:rPr>
          <w:noProof/>
        </w:rPr>
        <w:t>58</w:t>
      </w:r>
      <w:r>
        <w:rPr>
          <w:noProof/>
        </w:rPr>
        <w:fldChar w:fldCharType="end"/>
      </w:r>
    </w:p>
    <w:p w14:paraId="18CD8470" w14:textId="3BE0300E" w:rsidR="00807EBA" w:rsidRPr="003A22C5" w:rsidRDefault="00807EBA">
      <w:pPr>
        <w:pStyle w:val="TOC2"/>
        <w:rPr>
          <w:rFonts w:asciiTheme="minorHAnsi" w:eastAsiaTheme="minorEastAsia" w:hAnsiTheme="minorHAnsi" w:cstheme="minorBidi"/>
          <w:noProof/>
          <w:sz w:val="22"/>
          <w:szCs w:val="22"/>
          <w:lang w:eastAsia="de-DE"/>
        </w:rPr>
      </w:pPr>
      <w:r>
        <w:rPr>
          <w:noProof/>
        </w:rPr>
        <w:t>6.16</w:t>
      </w:r>
      <w:r w:rsidRPr="003A22C5">
        <w:rPr>
          <w:rFonts w:asciiTheme="minorHAnsi" w:eastAsiaTheme="minorEastAsia" w:hAnsiTheme="minorHAnsi" w:cstheme="minorBidi"/>
          <w:noProof/>
          <w:sz w:val="22"/>
          <w:szCs w:val="22"/>
          <w:lang w:eastAsia="de-DE"/>
        </w:rPr>
        <w:tab/>
      </w:r>
      <w:r>
        <w:rPr>
          <w:noProof/>
        </w:rPr>
        <w:t>Solution #16: Selective End of End Protection of HTTP Request and Response in Indirect Communication</w:t>
      </w:r>
      <w:r>
        <w:rPr>
          <w:noProof/>
        </w:rPr>
        <w:tab/>
      </w:r>
      <w:r>
        <w:rPr>
          <w:noProof/>
        </w:rPr>
        <w:fldChar w:fldCharType="begin"/>
      </w:r>
      <w:r>
        <w:rPr>
          <w:noProof/>
        </w:rPr>
        <w:instrText xml:space="preserve"> PAGEREF _Toc125453718 \h </w:instrText>
      </w:r>
      <w:r>
        <w:rPr>
          <w:noProof/>
        </w:rPr>
      </w:r>
      <w:r>
        <w:rPr>
          <w:noProof/>
        </w:rPr>
        <w:fldChar w:fldCharType="separate"/>
      </w:r>
      <w:r>
        <w:rPr>
          <w:noProof/>
        </w:rPr>
        <w:t>58</w:t>
      </w:r>
      <w:r>
        <w:rPr>
          <w:noProof/>
        </w:rPr>
        <w:fldChar w:fldCharType="end"/>
      </w:r>
    </w:p>
    <w:p w14:paraId="1F5E8452" w14:textId="52D78240" w:rsidR="00807EBA" w:rsidRPr="003A22C5" w:rsidRDefault="00807EBA">
      <w:pPr>
        <w:pStyle w:val="TOC3"/>
        <w:rPr>
          <w:rFonts w:asciiTheme="minorHAnsi" w:eastAsiaTheme="minorEastAsia" w:hAnsiTheme="minorHAnsi" w:cstheme="minorBidi"/>
          <w:noProof/>
          <w:sz w:val="22"/>
          <w:szCs w:val="22"/>
          <w:lang w:eastAsia="de-DE"/>
        </w:rPr>
      </w:pPr>
      <w:r>
        <w:rPr>
          <w:noProof/>
        </w:rPr>
        <w:t>6.16.1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_Toc125453719 \h </w:instrText>
      </w:r>
      <w:r>
        <w:rPr>
          <w:noProof/>
        </w:rPr>
      </w:r>
      <w:r>
        <w:rPr>
          <w:noProof/>
        </w:rPr>
        <w:fldChar w:fldCharType="separate"/>
      </w:r>
      <w:r>
        <w:rPr>
          <w:noProof/>
        </w:rPr>
        <w:t>58</w:t>
      </w:r>
      <w:r>
        <w:rPr>
          <w:noProof/>
        </w:rPr>
        <w:fldChar w:fldCharType="end"/>
      </w:r>
    </w:p>
    <w:p w14:paraId="08070A25" w14:textId="2E301962" w:rsidR="00807EBA" w:rsidRPr="003A22C5" w:rsidRDefault="00807EBA">
      <w:pPr>
        <w:pStyle w:val="TOC3"/>
        <w:rPr>
          <w:rFonts w:asciiTheme="minorHAnsi" w:eastAsiaTheme="minorEastAsia" w:hAnsiTheme="minorHAnsi" w:cstheme="minorBidi"/>
          <w:noProof/>
          <w:sz w:val="22"/>
          <w:szCs w:val="22"/>
          <w:lang w:eastAsia="de-DE"/>
        </w:rPr>
      </w:pPr>
      <w:r>
        <w:rPr>
          <w:noProof/>
        </w:rPr>
        <w:t>6.16.2</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_Toc125453720 \h </w:instrText>
      </w:r>
      <w:r>
        <w:rPr>
          <w:noProof/>
        </w:rPr>
      </w:r>
      <w:r>
        <w:rPr>
          <w:noProof/>
        </w:rPr>
        <w:fldChar w:fldCharType="separate"/>
      </w:r>
      <w:r>
        <w:rPr>
          <w:noProof/>
        </w:rPr>
        <w:t>58</w:t>
      </w:r>
      <w:r>
        <w:rPr>
          <w:noProof/>
        </w:rPr>
        <w:fldChar w:fldCharType="end"/>
      </w:r>
    </w:p>
    <w:p w14:paraId="111CE471" w14:textId="0E6D839D" w:rsidR="00807EBA" w:rsidRPr="003A22C5" w:rsidRDefault="00807EBA">
      <w:pPr>
        <w:pStyle w:val="TOC3"/>
        <w:rPr>
          <w:rFonts w:asciiTheme="minorHAnsi" w:eastAsiaTheme="minorEastAsia" w:hAnsiTheme="minorHAnsi" w:cstheme="minorBidi"/>
          <w:noProof/>
          <w:sz w:val="22"/>
          <w:szCs w:val="22"/>
          <w:lang w:eastAsia="de-DE"/>
        </w:rPr>
      </w:pPr>
      <w:r>
        <w:rPr>
          <w:noProof/>
        </w:rPr>
        <w:t>6.16.3</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_Toc125453721 \h </w:instrText>
      </w:r>
      <w:r>
        <w:rPr>
          <w:noProof/>
        </w:rPr>
      </w:r>
      <w:r>
        <w:rPr>
          <w:noProof/>
        </w:rPr>
        <w:fldChar w:fldCharType="separate"/>
      </w:r>
      <w:r>
        <w:rPr>
          <w:noProof/>
        </w:rPr>
        <w:t>59</w:t>
      </w:r>
      <w:r>
        <w:rPr>
          <w:noProof/>
        </w:rPr>
        <w:fldChar w:fldCharType="end"/>
      </w:r>
    </w:p>
    <w:p w14:paraId="1C7482F8" w14:textId="311BA7BE" w:rsidR="00807EBA" w:rsidRPr="003A22C5" w:rsidRDefault="00807EBA">
      <w:pPr>
        <w:pStyle w:val="TOC2"/>
        <w:rPr>
          <w:rFonts w:asciiTheme="minorHAnsi" w:eastAsiaTheme="minorEastAsia" w:hAnsiTheme="minorHAnsi" w:cstheme="minorBidi"/>
          <w:noProof/>
          <w:sz w:val="22"/>
          <w:szCs w:val="22"/>
          <w:lang w:eastAsia="de-DE"/>
        </w:rPr>
      </w:pPr>
      <w:r>
        <w:rPr>
          <w:noProof/>
        </w:rPr>
        <w:t>6.17</w:t>
      </w:r>
      <w:r w:rsidRPr="003A22C5">
        <w:rPr>
          <w:rFonts w:asciiTheme="minorHAnsi" w:eastAsiaTheme="minorEastAsia" w:hAnsiTheme="minorHAnsi" w:cstheme="minorBidi"/>
          <w:noProof/>
          <w:sz w:val="22"/>
          <w:szCs w:val="22"/>
          <w:lang w:eastAsia="de-DE"/>
        </w:rPr>
        <w:tab/>
      </w:r>
      <w:r>
        <w:rPr>
          <w:noProof/>
        </w:rPr>
        <w:t>Solution #17: Authorization mechanism negotiation using existing methods</w:t>
      </w:r>
      <w:r>
        <w:rPr>
          <w:noProof/>
        </w:rPr>
        <w:tab/>
      </w:r>
      <w:r>
        <w:rPr>
          <w:noProof/>
        </w:rPr>
        <w:fldChar w:fldCharType="begin"/>
      </w:r>
      <w:r>
        <w:rPr>
          <w:noProof/>
        </w:rPr>
        <w:instrText xml:space="preserve"> PAGEREF _Toc125453722 \h </w:instrText>
      </w:r>
      <w:r>
        <w:rPr>
          <w:noProof/>
        </w:rPr>
      </w:r>
      <w:r>
        <w:rPr>
          <w:noProof/>
        </w:rPr>
        <w:fldChar w:fldCharType="separate"/>
      </w:r>
      <w:r>
        <w:rPr>
          <w:noProof/>
        </w:rPr>
        <w:t>59</w:t>
      </w:r>
      <w:r>
        <w:rPr>
          <w:noProof/>
        </w:rPr>
        <w:fldChar w:fldCharType="end"/>
      </w:r>
    </w:p>
    <w:p w14:paraId="3CD1153F" w14:textId="794D0754" w:rsidR="00807EBA" w:rsidRPr="003A22C5" w:rsidRDefault="00807EBA">
      <w:pPr>
        <w:pStyle w:val="TOC3"/>
        <w:rPr>
          <w:rFonts w:asciiTheme="minorHAnsi" w:eastAsiaTheme="minorEastAsia" w:hAnsiTheme="minorHAnsi" w:cstheme="minorBidi"/>
          <w:noProof/>
          <w:sz w:val="22"/>
          <w:szCs w:val="22"/>
          <w:lang w:eastAsia="de-DE"/>
        </w:rPr>
      </w:pPr>
      <w:r>
        <w:rPr>
          <w:noProof/>
        </w:rPr>
        <w:t>6.17.1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_Toc125453723 \h </w:instrText>
      </w:r>
      <w:r>
        <w:rPr>
          <w:noProof/>
        </w:rPr>
      </w:r>
      <w:r>
        <w:rPr>
          <w:noProof/>
        </w:rPr>
        <w:fldChar w:fldCharType="separate"/>
      </w:r>
      <w:r>
        <w:rPr>
          <w:noProof/>
        </w:rPr>
        <w:t>59</w:t>
      </w:r>
      <w:r>
        <w:rPr>
          <w:noProof/>
        </w:rPr>
        <w:fldChar w:fldCharType="end"/>
      </w:r>
    </w:p>
    <w:p w14:paraId="3C28F1B8" w14:textId="14E6BBEE" w:rsidR="00807EBA" w:rsidRPr="003A22C5" w:rsidRDefault="00807EBA">
      <w:pPr>
        <w:pStyle w:val="TOC3"/>
        <w:rPr>
          <w:rFonts w:asciiTheme="minorHAnsi" w:eastAsiaTheme="minorEastAsia" w:hAnsiTheme="minorHAnsi" w:cstheme="minorBidi"/>
          <w:noProof/>
          <w:sz w:val="22"/>
          <w:szCs w:val="22"/>
          <w:lang w:eastAsia="de-DE"/>
        </w:rPr>
      </w:pPr>
      <w:r>
        <w:rPr>
          <w:noProof/>
        </w:rPr>
        <w:t>6.17.2</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_Toc125453724 \h </w:instrText>
      </w:r>
      <w:r>
        <w:rPr>
          <w:noProof/>
        </w:rPr>
      </w:r>
      <w:r>
        <w:rPr>
          <w:noProof/>
        </w:rPr>
        <w:fldChar w:fldCharType="separate"/>
      </w:r>
      <w:r>
        <w:rPr>
          <w:noProof/>
        </w:rPr>
        <w:t>59</w:t>
      </w:r>
      <w:r>
        <w:rPr>
          <w:noProof/>
        </w:rPr>
        <w:fldChar w:fldCharType="end"/>
      </w:r>
    </w:p>
    <w:p w14:paraId="09CE05E6" w14:textId="2EEBCD06" w:rsidR="00807EBA" w:rsidRPr="003A22C5" w:rsidRDefault="00807EBA">
      <w:pPr>
        <w:pStyle w:val="TOC3"/>
        <w:rPr>
          <w:rFonts w:asciiTheme="minorHAnsi" w:eastAsiaTheme="minorEastAsia" w:hAnsiTheme="minorHAnsi" w:cstheme="minorBidi"/>
          <w:noProof/>
          <w:sz w:val="22"/>
          <w:szCs w:val="22"/>
          <w:lang w:eastAsia="de-DE"/>
        </w:rPr>
      </w:pPr>
      <w:r>
        <w:rPr>
          <w:noProof/>
        </w:rPr>
        <w:t>6.17.3</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_Toc125453725 \h </w:instrText>
      </w:r>
      <w:r>
        <w:rPr>
          <w:noProof/>
        </w:rPr>
      </w:r>
      <w:r>
        <w:rPr>
          <w:noProof/>
        </w:rPr>
        <w:fldChar w:fldCharType="separate"/>
      </w:r>
      <w:r>
        <w:rPr>
          <w:noProof/>
        </w:rPr>
        <w:t>61</w:t>
      </w:r>
      <w:r>
        <w:rPr>
          <w:noProof/>
        </w:rPr>
        <w:fldChar w:fldCharType="end"/>
      </w:r>
    </w:p>
    <w:p w14:paraId="3FC50B2B" w14:textId="172F851E" w:rsidR="00807EBA" w:rsidRPr="003A22C5" w:rsidRDefault="00807EBA">
      <w:pPr>
        <w:pStyle w:val="TOC2"/>
        <w:rPr>
          <w:rFonts w:asciiTheme="minorHAnsi" w:eastAsiaTheme="minorEastAsia" w:hAnsiTheme="minorHAnsi" w:cstheme="minorBidi"/>
          <w:noProof/>
          <w:sz w:val="22"/>
          <w:szCs w:val="22"/>
          <w:lang w:eastAsia="de-DE"/>
        </w:rPr>
      </w:pPr>
      <w:r>
        <w:rPr>
          <w:noProof/>
        </w:rPr>
        <w:t>6.18</w:t>
      </w:r>
      <w:r w:rsidRPr="003A22C5">
        <w:rPr>
          <w:rFonts w:asciiTheme="minorHAnsi" w:eastAsiaTheme="minorEastAsia" w:hAnsiTheme="minorHAnsi" w:cstheme="minorBidi"/>
          <w:noProof/>
          <w:sz w:val="22"/>
          <w:szCs w:val="22"/>
          <w:lang w:eastAsia="de-DE"/>
        </w:rPr>
        <w:tab/>
      </w:r>
      <w:r>
        <w:rPr>
          <w:noProof/>
        </w:rPr>
        <w:t>Solution #18: Avoiding slice isolation violation</w:t>
      </w:r>
      <w:r>
        <w:rPr>
          <w:noProof/>
        </w:rPr>
        <w:tab/>
      </w:r>
      <w:r>
        <w:rPr>
          <w:noProof/>
        </w:rPr>
        <w:fldChar w:fldCharType="begin"/>
      </w:r>
      <w:r>
        <w:rPr>
          <w:noProof/>
        </w:rPr>
        <w:instrText xml:space="preserve"> PAGEREF _Toc125453726 \h </w:instrText>
      </w:r>
      <w:r>
        <w:rPr>
          <w:noProof/>
        </w:rPr>
      </w:r>
      <w:r>
        <w:rPr>
          <w:noProof/>
        </w:rPr>
        <w:fldChar w:fldCharType="separate"/>
      </w:r>
      <w:r>
        <w:rPr>
          <w:noProof/>
        </w:rPr>
        <w:t>61</w:t>
      </w:r>
      <w:r>
        <w:rPr>
          <w:noProof/>
        </w:rPr>
        <w:fldChar w:fldCharType="end"/>
      </w:r>
    </w:p>
    <w:p w14:paraId="054A3675" w14:textId="2BDD01C5" w:rsidR="00807EBA" w:rsidRPr="003A22C5" w:rsidRDefault="00807EBA">
      <w:pPr>
        <w:pStyle w:val="TOC3"/>
        <w:rPr>
          <w:rFonts w:asciiTheme="minorHAnsi" w:eastAsiaTheme="minorEastAsia" w:hAnsiTheme="minorHAnsi" w:cstheme="minorBidi"/>
          <w:noProof/>
          <w:sz w:val="22"/>
          <w:szCs w:val="22"/>
          <w:lang w:eastAsia="de-DE"/>
        </w:rPr>
      </w:pPr>
      <w:r>
        <w:rPr>
          <w:noProof/>
        </w:rPr>
        <w:t>6.18.1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_Toc125453727 \h </w:instrText>
      </w:r>
      <w:r>
        <w:rPr>
          <w:noProof/>
        </w:rPr>
      </w:r>
      <w:r>
        <w:rPr>
          <w:noProof/>
        </w:rPr>
        <w:fldChar w:fldCharType="separate"/>
      </w:r>
      <w:r>
        <w:rPr>
          <w:noProof/>
        </w:rPr>
        <w:t>61</w:t>
      </w:r>
      <w:r>
        <w:rPr>
          <w:noProof/>
        </w:rPr>
        <w:fldChar w:fldCharType="end"/>
      </w:r>
    </w:p>
    <w:p w14:paraId="0B17E513" w14:textId="552B860E" w:rsidR="00807EBA" w:rsidRPr="003A22C5" w:rsidRDefault="00807EBA">
      <w:pPr>
        <w:pStyle w:val="TOC3"/>
        <w:rPr>
          <w:rFonts w:asciiTheme="minorHAnsi" w:eastAsiaTheme="minorEastAsia" w:hAnsiTheme="minorHAnsi" w:cstheme="minorBidi"/>
          <w:noProof/>
          <w:sz w:val="22"/>
          <w:szCs w:val="22"/>
          <w:lang w:eastAsia="de-DE"/>
        </w:rPr>
      </w:pPr>
      <w:r>
        <w:rPr>
          <w:noProof/>
        </w:rPr>
        <w:t xml:space="preserve">6.18.2 </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_Toc125453728 \h </w:instrText>
      </w:r>
      <w:r>
        <w:rPr>
          <w:noProof/>
        </w:rPr>
      </w:r>
      <w:r>
        <w:rPr>
          <w:noProof/>
        </w:rPr>
        <w:fldChar w:fldCharType="separate"/>
      </w:r>
      <w:r>
        <w:rPr>
          <w:noProof/>
        </w:rPr>
        <w:t>61</w:t>
      </w:r>
      <w:r>
        <w:rPr>
          <w:noProof/>
        </w:rPr>
        <w:fldChar w:fldCharType="end"/>
      </w:r>
    </w:p>
    <w:p w14:paraId="2EBBB0B7" w14:textId="1802A494" w:rsidR="00807EBA" w:rsidRPr="003A22C5" w:rsidRDefault="00807EBA">
      <w:pPr>
        <w:pStyle w:val="TOC3"/>
        <w:rPr>
          <w:rFonts w:asciiTheme="minorHAnsi" w:eastAsiaTheme="minorEastAsia" w:hAnsiTheme="minorHAnsi" w:cstheme="minorBidi"/>
          <w:noProof/>
          <w:sz w:val="22"/>
          <w:szCs w:val="22"/>
          <w:lang w:eastAsia="de-DE"/>
        </w:rPr>
      </w:pPr>
      <w:r>
        <w:rPr>
          <w:noProof/>
        </w:rPr>
        <w:t>6.18.3</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_Toc125453729 \h </w:instrText>
      </w:r>
      <w:r>
        <w:rPr>
          <w:noProof/>
        </w:rPr>
      </w:r>
      <w:r>
        <w:rPr>
          <w:noProof/>
        </w:rPr>
        <w:fldChar w:fldCharType="separate"/>
      </w:r>
      <w:r>
        <w:rPr>
          <w:noProof/>
        </w:rPr>
        <w:t>62</w:t>
      </w:r>
      <w:r>
        <w:rPr>
          <w:noProof/>
        </w:rPr>
        <w:fldChar w:fldCharType="end"/>
      </w:r>
    </w:p>
    <w:p w14:paraId="717739C3" w14:textId="30C386F9" w:rsidR="00807EBA" w:rsidRPr="003A22C5" w:rsidRDefault="00807EBA">
      <w:pPr>
        <w:pStyle w:val="TOC2"/>
        <w:rPr>
          <w:rFonts w:asciiTheme="minorHAnsi" w:eastAsiaTheme="minorEastAsia" w:hAnsiTheme="minorHAnsi" w:cstheme="minorBidi"/>
          <w:noProof/>
          <w:sz w:val="22"/>
          <w:szCs w:val="22"/>
          <w:lang w:eastAsia="de-DE"/>
        </w:rPr>
      </w:pPr>
      <w:r>
        <w:rPr>
          <w:noProof/>
        </w:rPr>
        <w:t>6.19</w:t>
      </w:r>
      <w:r w:rsidRPr="003A22C5">
        <w:rPr>
          <w:rFonts w:asciiTheme="minorHAnsi" w:eastAsiaTheme="minorEastAsia" w:hAnsiTheme="minorHAnsi" w:cstheme="minorBidi"/>
          <w:noProof/>
          <w:sz w:val="22"/>
          <w:szCs w:val="22"/>
          <w:lang w:eastAsia="de-DE"/>
        </w:rPr>
        <w:tab/>
      </w:r>
      <w:r>
        <w:rPr>
          <w:noProof/>
        </w:rPr>
        <w:t>Solution #19: Hosted SEPP requirements</w:t>
      </w:r>
      <w:r>
        <w:rPr>
          <w:noProof/>
        </w:rPr>
        <w:tab/>
      </w:r>
      <w:r>
        <w:rPr>
          <w:noProof/>
        </w:rPr>
        <w:fldChar w:fldCharType="begin"/>
      </w:r>
      <w:r>
        <w:rPr>
          <w:noProof/>
        </w:rPr>
        <w:instrText xml:space="preserve"> PAGEREF _Toc125453730 \h </w:instrText>
      </w:r>
      <w:r>
        <w:rPr>
          <w:noProof/>
        </w:rPr>
      </w:r>
      <w:r>
        <w:rPr>
          <w:noProof/>
        </w:rPr>
        <w:fldChar w:fldCharType="separate"/>
      </w:r>
      <w:r>
        <w:rPr>
          <w:noProof/>
        </w:rPr>
        <w:t>62</w:t>
      </w:r>
      <w:r>
        <w:rPr>
          <w:noProof/>
        </w:rPr>
        <w:fldChar w:fldCharType="end"/>
      </w:r>
    </w:p>
    <w:p w14:paraId="05EFF384" w14:textId="5AF3E79B" w:rsidR="00807EBA" w:rsidRPr="003A22C5" w:rsidRDefault="00807EBA">
      <w:pPr>
        <w:pStyle w:val="TOC3"/>
        <w:rPr>
          <w:rFonts w:asciiTheme="minorHAnsi" w:eastAsiaTheme="minorEastAsia" w:hAnsiTheme="minorHAnsi" w:cstheme="minorBidi"/>
          <w:noProof/>
          <w:sz w:val="22"/>
          <w:szCs w:val="22"/>
          <w:lang w:eastAsia="de-DE"/>
        </w:rPr>
      </w:pPr>
      <w:r>
        <w:rPr>
          <w:noProof/>
        </w:rPr>
        <w:t>6.19.1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_Toc125453731 \h </w:instrText>
      </w:r>
      <w:r>
        <w:rPr>
          <w:noProof/>
        </w:rPr>
      </w:r>
      <w:r>
        <w:rPr>
          <w:noProof/>
        </w:rPr>
        <w:fldChar w:fldCharType="separate"/>
      </w:r>
      <w:r>
        <w:rPr>
          <w:noProof/>
        </w:rPr>
        <w:t>62</w:t>
      </w:r>
      <w:r>
        <w:rPr>
          <w:noProof/>
        </w:rPr>
        <w:fldChar w:fldCharType="end"/>
      </w:r>
    </w:p>
    <w:p w14:paraId="615DC43A" w14:textId="404DB1FC" w:rsidR="00807EBA" w:rsidRPr="003A22C5" w:rsidRDefault="00807EBA">
      <w:pPr>
        <w:pStyle w:val="TOC3"/>
        <w:rPr>
          <w:rFonts w:asciiTheme="minorHAnsi" w:eastAsiaTheme="minorEastAsia" w:hAnsiTheme="minorHAnsi" w:cstheme="minorBidi"/>
          <w:noProof/>
          <w:sz w:val="22"/>
          <w:szCs w:val="22"/>
          <w:lang w:eastAsia="de-DE"/>
        </w:rPr>
      </w:pPr>
      <w:r>
        <w:rPr>
          <w:noProof/>
        </w:rPr>
        <w:t>6.19.2</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_Toc125453732 \h </w:instrText>
      </w:r>
      <w:r>
        <w:rPr>
          <w:noProof/>
        </w:rPr>
      </w:r>
      <w:r>
        <w:rPr>
          <w:noProof/>
        </w:rPr>
        <w:fldChar w:fldCharType="separate"/>
      </w:r>
      <w:r>
        <w:rPr>
          <w:noProof/>
        </w:rPr>
        <w:t>62</w:t>
      </w:r>
      <w:r>
        <w:rPr>
          <w:noProof/>
        </w:rPr>
        <w:fldChar w:fldCharType="end"/>
      </w:r>
    </w:p>
    <w:p w14:paraId="653DC487" w14:textId="4392C9E2" w:rsidR="00807EBA" w:rsidRPr="003A22C5" w:rsidRDefault="00807EBA">
      <w:pPr>
        <w:pStyle w:val="TOC3"/>
        <w:rPr>
          <w:rFonts w:asciiTheme="minorHAnsi" w:eastAsiaTheme="minorEastAsia" w:hAnsiTheme="minorHAnsi" w:cstheme="minorBidi"/>
          <w:noProof/>
          <w:sz w:val="22"/>
          <w:szCs w:val="22"/>
          <w:lang w:eastAsia="de-DE"/>
        </w:rPr>
      </w:pPr>
      <w:r>
        <w:rPr>
          <w:noProof/>
        </w:rPr>
        <w:t>6.19.3</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_Toc125453733 \h </w:instrText>
      </w:r>
      <w:r>
        <w:rPr>
          <w:noProof/>
        </w:rPr>
      </w:r>
      <w:r>
        <w:rPr>
          <w:noProof/>
        </w:rPr>
        <w:fldChar w:fldCharType="separate"/>
      </w:r>
      <w:r>
        <w:rPr>
          <w:noProof/>
        </w:rPr>
        <w:t>63</w:t>
      </w:r>
      <w:r>
        <w:rPr>
          <w:noProof/>
        </w:rPr>
        <w:fldChar w:fldCharType="end"/>
      </w:r>
    </w:p>
    <w:p w14:paraId="0DA9589F" w14:textId="19F01587" w:rsidR="00807EBA" w:rsidRPr="003A22C5" w:rsidRDefault="00807EBA">
      <w:pPr>
        <w:pStyle w:val="TOC2"/>
        <w:rPr>
          <w:rFonts w:asciiTheme="minorHAnsi" w:eastAsiaTheme="minorEastAsia" w:hAnsiTheme="minorHAnsi" w:cstheme="minorBidi"/>
          <w:noProof/>
          <w:sz w:val="22"/>
          <w:szCs w:val="22"/>
          <w:lang w:eastAsia="de-DE"/>
        </w:rPr>
      </w:pPr>
      <w:r>
        <w:rPr>
          <w:noProof/>
        </w:rPr>
        <w:t>6.20</w:t>
      </w:r>
      <w:r w:rsidRPr="003A22C5">
        <w:rPr>
          <w:rFonts w:asciiTheme="minorHAnsi" w:eastAsiaTheme="minorEastAsia" w:hAnsiTheme="minorHAnsi" w:cstheme="minorBidi"/>
          <w:noProof/>
          <w:sz w:val="22"/>
          <w:szCs w:val="22"/>
          <w:lang w:eastAsia="de-DE"/>
        </w:rPr>
        <w:tab/>
      </w:r>
      <w:r>
        <w:rPr>
          <w:noProof/>
        </w:rPr>
        <w:t xml:space="preserve"> Solution #20: PRINS for Roaming Hubs</w:t>
      </w:r>
      <w:r>
        <w:rPr>
          <w:noProof/>
        </w:rPr>
        <w:tab/>
      </w:r>
      <w:r>
        <w:rPr>
          <w:noProof/>
        </w:rPr>
        <w:fldChar w:fldCharType="begin"/>
      </w:r>
      <w:r>
        <w:rPr>
          <w:noProof/>
        </w:rPr>
        <w:instrText xml:space="preserve"> PAGEREF _Toc125453734 \h </w:instrText>
      </w:r>
      <w:r>
        <w:rPr>
          <w:noProof/>
        </w:rPr>
      </w:r>
      <w:r>
        <w:rPr>
          <w:noProof/>
        </w:rPr>
        <w:fldChar w:fldCharType="separate"/>
      </w:r>
      <w:r>
        <w:rPr>
          <w:noProof/>
        </w:rPr>
        <w:t>63</w:t>
      </w:r>
      <w:r>
        <w:rPr>
          <w:noProof/>
        </w:rPr>
        <w:fldChar w:fldCharType="end"/>
      </w:r>
    </w:p>
    <w:p w14:paraId="34B97C9E" w14:textId="654DA3E4" w:rsidR="00807EBA" w:rsidRPr="003A22C5" w:rsidRDefault="00807EBA">
      <w:pPr>
        <w:pStyle w:val="TOC3"/>
        <w:rPr>
          <w:rFonts w:asciiTheme="minorHAnsi" w:eastAsiaTheme="minorEastAsia" w:hAnsiTheme="minorHAnsi" w:cstheme="minorBidi"/>
          <w:noProof/>
          <w:sz w:val="22"/>
          <w:szCs w:val="22"/>
          <w:lang w:eastAsia="de-DE"/>
        </w:rPr>
      </w:pPr>
      <w:r>
        <w:rPr>
          <w:noProof/>
        </w:rPr>
        <w:t>6.20.1</w:t>
      </w:r>
      <w:r w:rsidRPr="003A22C5">
        <w:rPr>
          <w:rFonts w:asciiTheme="minorHAnsi" w:eastAsiaTheme="minorEastAsia" w:hAnsiTheme="minorHAnsi" w:cstheme="minorBidi"/>
          <w:noProof/>
          <w:sz w:val="22"/>
          <w:szCs w:val="22"/>
          <w:lang w:eastAsia="de-DE"/>
        </w:rPr>
        <w:tab/>
      </w:r>
      <w:r>
        <w:rPr>
          <w:noProof/>
        </w:rPr>
        <w:t xml:space="preserve"> Introduction</w:t>
      </w:r>
      <w:r>
        <w:rPr>
          <w:noProof/>
        </w:rPr>
        <w:tab/>
      </w:r>
      <w:r>
        <w:rPr>
          <w:noProof/>
        </w:rPr>
        <w:fldChar w:fldCharType="begin"/>
      </w:r>
      <w:r>
        <w:rPr>
          <w:noProof/>
        </w:rPr>
        <w:instrText xml:space="preserve"> PAGEREF _Toc125453735 \h </w:instrText>
      </w:r>
      <w:r>
        <w:rPr>
          <w:noProof/>
        </w:rPr>
      </w:r>
      <w:r>
        <w:rPr>
          <w:noProof/>
        </w:rPr>
        <w:fldChar w:fldCharType="separate"/>
      </w:r>
      <w:r>
        <w:rPr>
          <w:noProof/>
        </w:rPr>
        <w:t>63</w:t>
      </w:r>
      <w:r>
        <w:rPr>
          <w:noProof/>
        </w:rPr>
        <w:fldChar w:fldCharType="end"/>
      </w:r>
    </w:p>
    <w:p w14:paraId="4AEE7D5C" w14:textId="568040FD" w:rsidR="00807EBA" w:rsidRPr="003A22C5" w:rsidRDefault="00807EBA">
      <w:pPr>
        <w:pStyle w:val="TOC3"/>
        <w:rPr>
          <w:rFonts w:asciiTheme="minorHAnsi" w:eastAsiaTheme="minorEastAsia" w:hAnsiTheme="minorHAnsi" w:cstheme="minorBidi"/>
          <w:noProof/>
          <w:sz w:val="22"/>
          <w:szCs w:val="22"/>
          <w:lang w:eastAsia="de-DE"/>
        </w:rPr>
      </w:pPr>
      <w:r>
        <w:rPr>
          <w:noProof/>
        </w:rPr>
        <w:t>6.20.2</w:t>
      </w:r>
      <w:r w:rsidRPr="003A22C5">
        <w:rPr>
          <w:rFonts w:asciiTheme="minorHAnsi" w:eastAsiaTheme="minorEastAsia" w:hAnsiTheme="minorHAnsi" w:cstheme="minorBidi"/>
          <w:noProof/>
          <w:sz w:val="22"/>
          <w:szCs w:val="22"/>
          <w:lang w:eastAsia="de-DE"/>
        </w:rPr>
        <w:tab/>
      </w:r>
      <w:r>
        <w:rPr>
          <w:noProof/>
        </w:rPr>
        <w:t xml:space="preserve"> Solution details</w:t>
      </w:r>
      <w:r>
        <w:rPr>
          <w:noProof/>
        </w:rPr>
        <w:tab/>
      </w:r>
      <w:r>
        <w:rPr>
          <w:noProof/>
        </w:rPr>
        <w:fldChar w:fldCharType="begin"/>
      </w:r>
      <w:r>
        <w:rPr>
          <w:noProof/>
        </w:rPr>
        <w:instrText xml:space="preserve"> PAGEREF _Toc125453736 \h </w:instrText>
      </w:r>
      <w:r>
        <w:rPr>
          <w:noProof/>
        </w:rPr>
      </w:r>
      <w:r>
        <w:rPr>
          <w:noProof/>
        </w:rPr>
        <w:fldChar w:fldCharType="separate"/>
      </w:r>
      <w:r>
        <w:rPr>
          <w:noProof/>
        </w:rPr>
        <w:t>64</w:t>
      </w:r>
      <w:r>
        <w:rPr>
          <w:noProof/>
        </w:rPr>
        <w:fldChar w:fldCharType="end"/>
      </w:r>
    </w:p>
    <w:p w14:paraId="3A4C0299" w14:textId="624706B2" w:rsidR="00807EBA" w:rsidRPr="003A22C5" w:rsidRDefault="00807EBA">
      <w:pPr>
        <w:pStyle w:val="TOC3"/>
        <w:rPr>
          <w:rFonts w:asciiTheme="minorHAnsi" w:eastAsiaTheme="minorEastAsia" w:hAnsiTheme="minorHAnsi" w:cstheme="minorBidi"/>
          <w:noProof/>
          <w:sz w:val="22"/>
          <w:szCs w:val="22"/>
          <w:lang w:eastAsia="de-DE"/>
        </w:rPr>
      </w:pPr>
      <w:r>
        <w:rPr>
          <w:noProof/>
        </w:rPr>
        <w:t>6.20.2.x</w:t>
      </w:r>
      <w:r w:rsidRPr="003A22C5">
        <w:rPr>
          <w:rFonts w:asciiTheme="minorHAnsi" w:eastAsiaTheme="minorEastAsia" w:hAnsiTheme="minorHAnsi" w:cstheme="minorBidi"/>
          <w:noProof/>
          <w:sz w:val="22"/>
          <w:szCs w:val="22"/>
          <w:lang w:eastAsia="de-DE"/>
        </w:rPr>
        <w:tab/>
      </w:r>
      <w:r>
        <w:rPr>
          <w:noProof/>
        </w:rPr>
        <w:t xml:space="preserve"> RH Proxy Resolves pSEPP Well-Known FQDN</w:t>
      </w:r>
      <w:r>
        <w:rPr>
          <w:noProof/>
        </w:rPr>
        <w:tab/>
      </w:r>
      <w:r>
        <w:rPr>
          <w:noProof/>
        </w:rPr>
        <w:fldChar w:fldCharType="begin"/>
      </w:r>
      <w:r>
        <w:rPr>
          <w:noProof/>
        </w:rPr>
        <w:instrText xml:space="preserve"> PAGEREF _Toc125453737 \h </w:instrText>
      </w:r>
      <w:r>
        <w:rPr>
          <w:noProof/>
        </w:rPr>
      </w:r>
      <w:r>
        <w:rPr>
          <w:noProof/>
        </w:rPr>
        <w:fldChar w:fldCharType="separate"/>
      </w:r>
      <w:r>
        <w:rPr>
          <w:noProof/>
        </w:rPr>
        <w:t>67</w:t>
      </w:r>
      <w:r>
        <w:rPr>
          <w:noProof/>
        </w:rPr>
        <w:fldChar w:fldCharType="end"/>
      </w:r>
    </w:p>
    <w:p w14:paraId="110C68B3" w14:textId="1AC6BE70" w:rsidR="00807EBA" w:rsidRPr="003A22C5" w:rsidRDefault="00807EBA">
      <w:pPr>
        <w:pStyle w:val="TOC3"/>
        <w:rPr>
          <w:rFonts w:asciiTheme="minorHAnsi" w:eastAsiaTheme="minorEastAsia" w:hAnsiTheme="minorHAnsi" w:cstheme="minorBidi"/>
          <w:noProof/>
          <w:sz w:val="22"/>
          <w:szCs w:val="22"/>
          <w:lang w:eastAsia="de-DE"/>
        </w:rPr>
      </w:pPr>
      <w:r>
        <w:rPr>
          <w:noProof/>
        </w:rPr>
        <w:t>6.20.3</w:t>
      </w:r>
      <w:r w:rsidRPr="003A22C5">
        <w:rPr>
          <w:rFonts w:asciiTheme="minorHAnsi" w:eastAsiaTheme="minorEastAsia" w:hAnsiTheme="minorHAnsi" w:cstheme="minorBidi"/>
          <w:noProof/>
          <w:sz w:val="22"/>
          <w:szCs w:val="22"/>
          <w:lang w:eastAsia="de-DE"/>
        </w:rPr>
        <w:tab/>
      </w:r>
      <w:r>
        <w:rPr>
          <w:noProof/>
        </w:rPr>
        <w:t xml:space="preserve"> Evaluation</w:t>
      </w:r>
      <w:r>
        <w:rPr>
          <w:noProof/>
        </w:rPr>
        <w:tab/>
      </w:r>
      <w:r>
        <w:rPr>
          <w:noProof/>
        </w:rPr>
        <w:fldChar w:fldCharType="begin"/>
      </w:r>
      <w:r>
        <w:rPr>
          <w:noProof/>
        </w:rPr>
        <w:instrText xml:space="preserve"> PAGEREF _Toc125453738 \h </w:instrText>
      </w:r>
      <w:r>
        <w:rPr>
          <w:noProof/>
        </w:rPr>
      </w:r>
      <w:r>
        <w:rPr>
          <w:noProof/>
        </w:rPr>
        <w:fldChar w:fldCharType="separate"/>
      </w:r>
      <w:r>
        <w:rPr>
          <w:noProof/>
        </w:rPr>
        <w:t>67</w:t>
      </w:r>
      <w:r>
        <w:rPr>
          <w:noProof/>
        </w:rPr>
        <w:fldChar w:fldCharType="end"/>
      </w:r>
    </w:p>
    <w:p w14:paraId="24194896" w14:textId="750410EB" w:rsidR="00807EBA" w:rsidRPr="003A22C5" w:rsidRDefault="00807EBA">
      <w:pPr>
        <w:pStyle w:val="TOC2"/>
        <w:rPr>
          <w:rFonts w:asciiTheme="minorHAnsi" w:eastAsiaTheme="minorEastAsia" w:hAnsiTheme="minorHAnsi" w:cstheme="minorBidi"/>
          <w:noProof/>
          <w:sz w:val="22"/>
          <w:szCs w:val="22"/>
          <w:lang w:eastAsia="de-DE"/>
        </w:rPr>
      </w:pPr>
      <w:r>
        <w:rPr>
          <w:noProof/>
        </w:rPr>
        <w:t>6.21</w:t>
      </w:r>
      <w:r w:rsidRPr="003A22C5">
        <w:rPr>
          <w:rFonts w:asciiTheme="minorHAnsi" w:eastAsiaTheme="minorEastAsia" w:hAnsiTheme="minorHAnsi" w:cstheme="minorBidi"/>
          <w:noProof/>
          <w:sz w:val="22"/>
          <w:szCs w:val="22"/>
          <w:lang w:eastAsia="de-DE"/>
        </w:rPr>
        <w:tab/>
      </w:r>
      <w:r>
        <w:rPr>
          <w:noProof/>
        </w:rPr>
        <w:t>Solution #21: Certificate solution for NRF validation of NFc for access token requests</w:t>
      </w:r>
      <w:r>
        <w:rPr>
          <w:noProof/>
        </w:rPr>
        <w:tab/>
      </w:r>
      <w:r>
        <w:rPr>
          <w:noProof/>
        </w:rPr>
        <w:fldChar w:fldCharType="begin"/>
      </w:r>
      <w:r>
        <w:rPr>
          <w:noProof/>
        </w:rPr>
        <w:instrText xml:space="preserve"> PAGEREF _Toc125453739 \h </w:instrText>
      </w:r>
      <w:r>
        <w:rPr>
          <w:noProof/>
        </w:rPr>
      </w:r>
      <w:r>
        <w:rPr>
          <w:noProof/>
        </w:rPr>
        <w:fldChar w:fldCharType="separate"/>
      </w:r>
      <w:r>
        <w:rPr>
          <w:noProof/>
        </w:rPr>
        <w:t>68</w:t>
      </w:r>
      <w:r>
        <w:rPr>
          <w:noProof/>
        </w:rPr>
        <w:fldChar w:fldCharType="end"/>
      </w:r>
    </w:p>
    <w:p w14:paraId="790266C0" w14:textId="763EE48E" w:rsidR="00807EBA" w:rsidRPr="003A22C5" w:rsidRDefault="00807EBA">
      <w:pPr>
        <w:pStyle w:val="TOC3"/>
        <w:rPr>
          <w:rFonts w:asciiTheme="minorHAnsi" w:eastAsiaTheme="minorEastAsia" w:hAnsiTheme="minorHAnsi" w:cstheme="minorBidi"/>
          <w:noProof/>
          <w:sz w:val="22"/>
          <w:szCs w:val="22"/>
          <w:lang w:eastAsia="de-DE"/>
        </w:rPr>
      </w:pPr>
      <w:r>
        <w:rPr>
          <w:noProof/>
        </w:rPr>
        <w:t>6.21.1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_Toc125453740 \h </w:instrText>
      </w:r>
      <w:r>
        <w:rPr>
          <w:noProof/>
        </w:rPr>
      </w:r>
      <w:r>
        <w:rPr>
          <w:noProof/>
        </w:rPr>
        <w:fldChar w:fldCharType="separate"/>
      </w:r>
      <w:r>
        <w:rPr>
          <w:noProof/>
        </w:rPr>
        <w:t>68</w:t>
      </w:r>
      <w:r>
        <w:rPr>
          <w:noProof/>
        </w:rPr>
        <w:fldChar w:fldCharType="end"/>
      </w:r>
    </w:p>
    <w:p w14:paraId="6C2CBFCB" w14:textId="6A1A6E65" w:rsidR="00807EBA" w:rsidRPr="003A22C5" w:rsidRDefault="00807EBA">
      <w:pPr>
        <w:pStyle w:val="TOC3"/>
        <w:rPr>
          <w:rFonts w:asciiTheme="minorHAnsi" w:eastAsiaTheme="minorEastAsia" w:hAnsiTheme="minorHAnsi" w:cstheme="minorBidi"/>
          <w:noProof/>
          <w:sz w:val="22"/>
          <w:szCs w:val="22"/>
          <w:lang w:eastAsia="de-DE"/>
        </w:rPr>
      </w:pPr>
      <w:r>
        <w:rPr>
          <w:noProof/>
        </w:rPr>
        <w:t>6.21.2</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_Toc125453741 \h </w:instrText>
      </w:r>
      <w:r>
        <w:rPr>
          <w:noProof/>
        </w:rPr>
      </w:r>
      <w:r>
        <w:rPr>
          <w:noProof/>
        </w:rPr>
        <w:fldChar w:fldCharType="separate"/>
      </w:r>
      <w:r>
        <w:rPr>
          <w:noProof/>
        </w:rPr>
        <w:t>68</w:t>
      </w:r>
      <w:r>
        <w:rPr>
          <w:noProof/>
        </w:rPr>
        <w:fldChar w:fldCharType="end"/>
      </w:r>
    </w:p>
    <w:p w14:paraId="0BC6CC41" w14:textId="4FABBEB9" w:rsidR="00807EBA" w:rsidRPr="003A22C5" w:rsidRDefault="00807EBA">
      <w:pPr>
        <w:pStyle w:val="TOC4"/>
        <w:rPr>
          <w:rFonts w:asciiTheme="minorHAnsi" w:eastAsiaTheme="minorEastAsia" w:hAnsiTheme="minorHAnsi" w:cstheme="minorBidi"/>
          <w:noProof/>
          <w:sz w:val="22"/>
          <w:szCs w:val="22"/>
          <w:lang w:eastAsia="de-DE"/>
        </w:rPr>
      </w:pPr>
      <w:r>
        <w:rPr>
          <w:noProof/>
        </w:rPr>
        <w:t>6.21.2.1</w:t>
      </w:r>
      <w:r w:rsidRPr="003A22C5">
        <w:rPr>
          <w:rFonts w:asciiTheme="minorHAnsi" w:eastAsiaTheme="minorEastAsia" w:hAnsiTheme="minorHAnsi" w:cstheme="minorBidi"/>
          <w:noProof/>
          <w:sz w:val="22"/>
          <w:szCs w:val="22"/>
          <w:lang w:eastAsia="de-DE"/>
        </w:rPr>
        <w:tab/>
      </w:r>
      <w:r>
        <w:rPr>
          <w:noProof/>
        </w:rPr>
        <w:t>NF Service Consumer information to validate at Service Request Authorization</w:t>
      </w:r>
      <w:r>
        <w:rPr>
          <w:noProof/>
        </w:rPr>
        <w:tab/>
      </w:r>
      <w:r>
        <w:rPr>
          <w:noProof/>
        </w:rPr>
        <w:fldChar w:fldCharType="begin"/>
      </w:r>
      <w:r>
        <w:rPr>
          <w:noProof/>
        </w:rPr>
        <w:instrText xml:space="preserve"> PAGEREF _Toc125453742 \h </w:instrText>
      </w:r>
      <w:r>
        <w:rPr>
          <w:noProof/>
        </w:rPr>
      </w:r>
      <w:r>
        <w:rPr>
          <w:noProof/>
        </w:rPr>
        <w:fldChar w:fldCharType="separate"/>
      </w:r>
      <w:r>
        <w:rPr>
          <w:noProof/>
        </w:rPr>
        <w:t>68</w:t>
      </w:r>
      <w:r>
        <w:rPr>
          <w:noProof/>
        </w:rPr>
        <w:fldChar w:fldCharType="end"/>
      </w:r>
    </w:p>
    <w:p w14:paraId="649696AE" w14:textId="75C74BC4" w:rsidR="00807EBA" w:rsidRPr="003A22C5" w:rsidRDefault="00807EBA">
      <w:pPr>
        <w:pStyle w:val="TOC4"/>
        <w:rPr>
          <w:rFonts w:asciiTheme="minorHAnsi" w:eastAsiaTheme="minorEastAsia" w:hAnsiTheme="minorHAnsi" w:cstheme="minorBidi"/>
          <w:noProof/>
          <w:sz w:val="22"/>
          <w:szCs w:val="22"/>
          <w:lang w:eastAsia="de-DE"/>
        </w:rPr>
      </w:pPr>
      <w:r>
        <w:rPr>
          <w:noProof/>
        </w:rPr>
        <w:t>6.21.2.2</w:t>
      </w:r>
      <w:r w:rsidRPr="003A22C5">
        <w:rPr>
          <w:rFonts w:asciiTheme="minorHAnsi" w:eastAsiaTheme="minorEastAsia" w:hAnsiTheme="minorHAnsi" w:cstheme="minorBidi"/>
          <w:noProof/>
          <w:sz w:val="22"/>
          <w:szCs w:val="22"/>
          <w:lang w:eastAsia="de-DE"/>
        </w:rPr>
        <w:tab/>
      </w:r>
      <w:r>
        <w:rPr>
          <w:noProof/>
        </w:rPr>
        <w:t>Certificates</w:t>
      </w:r>
      <w:r>
        <w:rPr>
          <w:noProof/>
        </w:rPr>
        <w:tab/>
      </w:r>
      <w:r>
        <w:rPr>
          <w:noProof/>
        </w:rPr>
        <w:fldChar w:fldCharType="begin"/>
      </w:r>
      <w:r>
        <w:rPr>
          <w:noProof/>
        </w:rPr>
        <w:instrText xml:space="preserve"> PAGEREF _Toc125453743 \h </w:instrText>
      </w:r>
      <w:r>
        <w:rPr>
          <w:noProof/>
        </w:rPr>
      </w:r>
      <w:r>
        <w:rPr>
          <w:noProof/>
        </w:rPr>
        <w:fldChar w:fldCharType="separate"/>
      </w:r>
      <w:r>
        <w:rPr>
          <w:noProof/>
        </w:rPr>
        <w:t>68</w:t>
      </w:r>
      <w:r>
        <w:rPr>
          <w:noProof/>
        </w:rPr>
        <w:fldChar w:fldCharType="end"/>
      </w:r>
    </w:p>
    <w:p w14:paraId="001F6C7A" w14:textId="0FA74704" w:rsidR="00807EBA" w:rsidRPr="003A22C5" w:rsidRDefault="00807EBA">
      <w:pPr>
        <w:pStyle w:val="TOC4"/>
        <w:rPr>
          <w:rFonts w:asciiTheme="minorHAnsi" w:eastAsiaTheme="minorEastAsia" w:hAnsiTheme="minorHAnsi" w:cstheme="minorBidi"/>
          <w:noProof/>
          <w:sz w:val="22"/>
          <w:szCs w:val="22"/>
          <w:lang w:eastAsia="de-DE"/>
        </w:rPr>
      </w:pPr>
      <w:r>
        <w:rPr>
          <w:noProof/>
        </w:rPr>
        <w:t>6.21.2.3</w:t>
      </w:r>
      <w:r w:rsidRPr="003A22C5">
        <w:rPr>
          <w:rFonts w:asciiTheme="minorHAnsi" w:eastAsiaTheme="minorEastAsia" w:hAnsiTheme="minorHAnsi" w:cstheme="minorBidi"/>
          <w:noProof/>
          <w:sz w:val="22"/>
          <w:szCs w:val="22"/>
          <w:lang w:eastAsia="de-DE"/>
        </w:rPr>
        <w:tab/>
      </w:r>
      <w:r>
        <w:rPr>
          <w:noProof/>
        </w:rPr>
        <w:t>NRF validation solution</w:t>
      </w:r>
      <w:r>
        <w:rPr>
          <w:noProof/>
        </w:rPr>
        <w:tab/>
      </w:r>
      <w:r>
        <w:rPr>
          <w:noProof/>
        </w:rPr>
        <w:fldChar w:fldCharType="begin"/>
      </w:r>
      <w:r>
        <w:rPr>
          <w:noProof/>
        </w:rPr>
        <w:instrText xml:space="preserve"> PAGEREF _Toc125453744 \h </w:instrText>
      </w:r>
      <w:r>
        <w:rPr>
          <w:noProof/>
        </w:rPr>
      </w:r>
      <w:r>
        <w:rPr>
          <w:noProof/>
        </w:rPr>
        <w:fldChar w:fldCharType="separate"/>
      </w:r>
      <w:r>
        <w:rPr>
          <w:noProof/>
        </w:rPr>
        <w:t>68</w:t>
      </w:r>
      <w:r>
        <w:rPr>
          <w:noProof/>
        </w:rPr>
        <w:fldChar w:fldCharType="end"/>
      </w:r>
    </w:p>
    <w:p w14:paraId="509140F0" w14:textId="63CB94E8" w:rsidR="00807EBA" w:rsidRPr="003A22C5" w:rsidRDefault="00807EBA">
      <w:pPr>
        <w:pStyle w:val="TOC3"/>
        <w:rPr>
          <w:rFonts w:asciiTheme="minorHAnsi" w:eastAsiaTheme="minorEastAsia" w:hAnsiTheme="minorHAnsi" w:cstheme="minorBidi"/>
          <w:noProof/>
          <w:sz w:val="22"/>
          <w:szCs w:val="22"/>
          <w:lang w:eastAsia="de-DE"/>
        </w:rPr>
      </w:pPr>
      <w:r>
        <w:rPr>
          <w:noProof/>
        </w:rPr>
        <w:lastRenderedPageBreak/>
        <w:t>6.21.3</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_Toc125453745 \h </w:instrText>
      </w:r>
      <w:r>
        <w:rPr>
          <w:noProof/>
        </w:rPr>
      </w:r>
      <w:r>
        <w:rPr>
          <w:noProof/>
        </w:rPr>
        <w:fldChar w:fldCharType="separate"/>
      </w:r>
      <w:r>
        <w:rPr>
          <w:noProof/>
        </w:rPr>
        <w:t>69</w:t>
      </w:r>
      <w:r>
        <w:rPr>
          <w:noProof/>
        </w:rPr>
        <w:fldChar w:fldCharType="end"/>
      </w:r>
    </w:p>
    <w:p w14:paraId="6F750F01" w14:textId="6BCE960A" w:rsidR="00807EBA" w:rsidRPr="003A22C5" w:rsidRDefault="00807EBA">
      <w:pPr>
        <w:pStyle w:val="TOC2"/>
        <w:rPr>
          <w:rFonts w:asciiTheme="minorHAnsi" w:eastAsiaTheme="minorEastAsia" w:hAnsiTheme="minorHAnsi" w:cstheme="minorBidi"/>
          <w:noProof/>
          <w:sz w:val="22"/>
          <w:szCs w:val="22"/>
          <w:lang w:eastAsia="de-DE"/>
        </w:rPr>
      </w:pPr>
      <w:r>
        <w:rPr>
          <w:noProof/>
        </w:rPr>
        <w:t>6.22</w:t>
      </w:r>
      <w:r w:rsidRPr="003A22C5">
        <w:rPr>
          <w:rFonts w:asciiTheme="minorHAnsi" w:eastAsiaTheme="minorEastAsia" w:hAnsiTheme="minorHAnsi" w:cstheme="minorBidi"/>
          <w:noProof/>
          <w:sz w:val="22"/>
          <w:szCs w:val="22"/>
          <w:lang w:eastAsia="de-DE"/>
        </w:rPr>
        <w:tab/>
      </w:r>
      <w:r>
        <w:rPr>
          <w:noProof/>
        </w:rPr>
        <w:t>Solution #22: Combined certificate and profile solution for NRF validation of NFc for access token requests</w:t>
      </w:r>
      <w:r>
        <w:rPr>
          <w:noProof/>
        </w:rPr>
        <w:tab/>
      </w:r>
      <w:r>
        <w:rPr>
          <w:noProof/>
        </w:rPr>
        <w:fldChar w:fldCharType="begin"/>
      </w:r>
      <w:r>
        <w:rPr>
          <w:noProof/>
        </w:rPr>
        <w:instrText xml:space="preserve"> PAGEREF _Toc125453746 \h </w:instrText>
      </w:r>
      <w:r>
        <w:rPr>
          <w:noProof/>
        </w:rPr>
      </w:r>
      <w:r>
        <w:rPr>
          <w:noProof/>
        </w:rPr>
        <w:fldChar w:fldCharType="separate"/>
      </w:r>
      <w:r>
        <w:rPr>
          <w:noProof/>
        </w:rPr>
        <w:t>69</w:t>
      </w:r>
      <w:r>
        <w:rPr>
          <w:noProof/>
        </w:rPr>
        <w:fldChar w:fldCharType="end"/>
      </w:r>
    </w:p>
    <w:p w14:paraId="78CD7D17" w14:textId="252525FC" w:rsidR="00807EBA" w:rsidRPr="003A22C5" w:rsidRDefault="00807EBA">
      <w:pPr>
        <w:pStyle w:val="TOC3"/>
        <w:rPr>
          <w:rFonts w:asciiTheme="minorHAnsi" w:eastAsiaTheme="minorEastAsia" w:hAnsiTheme="minorHAnsi" w:cstheme="minorBidi"/>
          <w:noProof/>
          <w:sz w:val="22"/>
          <w:szCs w:val="22"/>
          <w:lang w:eastAsia="de-DE"/>
        </w:rPr>
      </w:pPr>
      <w:r>
        <w:rPr>
          <w:noProof/>
        </w:rPr>
        <w:t>6.22.1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_Toc125453747 \h </w:instrText>
      </w:r>
      <w:r>
        <w:rPr>
          <w:noProof/>
        </w:rPr>
      </w:r>
      <w:r>
        <w:rPr>
          <w:noProof/>
        </w:rPr>
        <w:fldChar w:fldCharType="separate"/>
      </w:r>
      <w:r>
        <w:rPr>
          <w:noProof/>
        </w:rPr>
        <w:t>69</w:t>
      </w:r>
      <w:r>
        <w:rPr>
          <w:noProof/>
        </w:rPr>
        <w:fldChar w:fldCharType="end"/>
      </w:r>
    </w:p>
    <w:p w14:paraId="7E44D290" w14:textId="5A5C9872" w:rsidR="00807EBA" w:rsidRPr="003A22C5" w:rsidRDefault="00807EBA">
      <w:pPr>
        <w:pStyle w:val="TOC3"/>
        <w:rPr>
          <w:rFonts w:asciiTheme="minorHAnsi" w:eastAsiaTheme="minorEastAsia" w:hAnsiTheme="minorHAnsi" w:cstheme="minorBidi"/>
          <w:noProof/>
          <w:sz w:val="22"/>
          <w:szCs w:val="22"/>
          <w:lang w:eastAsia="de-DE"/>
        </w:rPr>
      </w:pPr>
      <w:r>
        <w:rPr>
          <w:noProof/>
        </w:rPr>
        <w:t>6.22.2</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_Toc125453748 \h </w:instrText>
      </w:r>
      <w:r>
        <w:rPr>
          <w:noProof/>
        </w:rPr>
      </w:r>
      <w:r>
        <w:rPr>
          <w:noProof/>
        </w:rPr>
        <w:fldChar w:fldCharType="separate"/>
      </w:r>
      <w:r>
        <w:rPr>
          <w:noProof/>
        </w:rPr>
        <w:t>69</w:t>
      </w:r>
      <w:r>
        <w:rPr>
          <w:noProof/>
        </w:rPr>
        <w:fldChar w:fldCharType="end"/>
      </w:r>
    </w:p>
    <w:p w14:paraId="314EDE37" w14:textId="59077329" w:rsidR="00807EBA" w:rsidRPr="003A22C5" w:rsidRDefault="00807EBA">
      <w:pPr>
        <w:pStyle w:val="TOC4"/>
        <w:rPr>
          <w:rFonts w:asciiTheme="minorHAnsi" w:eastAsiaTheme="minorEastAsia" w:hAnsiTheme="minorHAnsi" w:cstheme="minorBidi"/>
          <w:noProof/>
          <w:sz w:val="22"/>
          <w:szCs w:val="22"/>
          <w:lang w:eastAsia="de-DE"/>
        </w:rPr>
      </w:pPr>
      <w:r>
        <w:rPr>
          <w:noProof/>
        </w:rPr>
        <w:t>6.22.2.1</w:t>
      </w:r>
      <w:r w:rsidRPr="003A22C5">
        <w:rPr>
          <w:rFonts w:asciiTheme="minorHAnsi" w:eastAsiaTheme="minorEastAsia" w:hAnsiTheme="minorHAnsi" w:cstheme="minorBidi"/>
          <w:noProof/>
          <w:sz w:val="22"/>
          <w:szCs w:val="22"/>
          <w:lang w:eastAsia="de-DE"/>
        </w:rPr>
        <w:tab/>
      </w:r>
      <w:r>
        <w:rPr>
          <w:noProof/>
        </w:rPr>
        <w:t>NF Service consumer information to validate at Service Request Authorization</w:t>
      </w:r>
      <w:r>
        <w:rPr>
          <w:noProof/>
        </w:rPr>
        <w:tab/>
      </w:r>
      <w:r>
        <w:rPr>
          <w:noProof/>
        </w:rPr>
        <w:fldChar w:fldCharType="begin"/>
      </w:r>
      <w:r>
        <w:rPr>
          <w:noProof/>
        </w:rPr>
        <w:instrText xml:space="preserve"> PAGEREF _Toc125453749 \h </w:instrText>
      </w:r>
      <w:r>
        <w:rPr>
          <w:noProof/>
        </w:rPr>
      </w:r>
      <w:r>
        <w:rPr>
          <w:noProof/>
        </w:rPr>
        <w:fldChar w:fldCharType="separate"/>
      </w:r>
      <w:r>
        <w:rPr>
          <w:noProof/>
        </w:rPr>
        <w:t>69</w:t>
      </w:r>
      <w:r>
        <w:rPr>
          <w:noProof/>
        </w:rPr>
        <w:fldChar w:fldCharType="end"/>
      </w:r>
    </w:p>
    <w:p w14:paraId="39AFC038" w14:textId="3973F0B2" w:rsidR="00807EBA" w:rsidRPr="003A22C5" w:rsidRDefault="00807EBA">
      <w:pPr>
        <w:pStyle w:val="TOC4"/>
        <w:rPr>
          <w:rFonts w:asciiTheme="minorHAnsi" w:eastAsiaTheme="minorEastAsia" w:hAnsiTheme="minorHAnsi" w:cstheme="minorBidi"/>
          <w:noProof/>
          <w:sz w:val="22"/>
          <w:szCs w:val="22"/>
          <w:lang w:eastAsia="de-DE"/>
        </w:rPr>
      </w:pPr>
      <w:r>
        <w:rPr>
          <w:noProof/>
        </w:rPr>
        <w:t>6.22.2.2</w:t>
      </w:r>
      <w:r w:rsidRPr="003A22C5">
        <w:rPr>
          <w:rFonts w:asciiTheme="minorHAnsi" w:eastAsiaTheme="minorEastAsia" w:hAnsiTheme="minorHAnsi" w:cstheme="minorBidi"/>
          <w:noProof/>
          <w:sz w:val="22"/>
          <w:szCs w:val="22"/>
          <w:lang w:eastAsia="de-DE"/>
        </w:rPr>
        <w:tab/>
      </w:r>
      <w:r>
        <w:rPr>
          <w:noProof/>
        </w:rPr>
        <w:t>O&amp;M Provisioning solution</w:t>
      </w:r>
      <w:r>
        <w:rPr>
          <w:noProof/>
        </w:rPr>
        <w:tab/>
      </w:r>
      <w:r>
        <w:rPr>
          <w:noProof/>
        </w:rPr>
        <w:fldChar w:fldCharType="begin"/>
      </w:r>
      <w:r>
        <w:rPr>
          <w:noProof/>
        </w:rPr>
        <w:instrText xml:space="preserve"> PAGEREF _Toc125453750 \h </w:instrText>
      </w:r>
      <w:r>
        <w:rPr>
          <w:noProof/>
        </w:rPr>
      </w:r>
      <w:r>
        <w:rPr>
          <w:noProof/>
        </w:rPr>
        <w:fldChar w:fldCharType="separate"/>
      </w:r>
      <w:r>
        <w:rPr>
          <w:noProof/>
        </w:rPr>
        <w:t>69</w:t>
      </w:r>
      <w:r>
        <w:rPr>
          <w:noProof/>
        </w:rPr>
        <w:fldChar w:fldCharType="end"/>
      </w:r>
    </w:p>
    <w:p w14:paraId="266DEED3" w14:textId="6560EFE9" w:rsidR="00807EBA" w:rsidRPr="003A22C5" w:rsidRDefault="00807EBA">
      <w:pPr>
        <w:pStyle w:val="TOC4"/>
        <w:rPr>
          <w:rFonts w:asciiTheme="minorHAnsi" w:eastAsiaTheme="minorEastAsia" w:hAnsiTheme="minorHAnsi" w:cstheme="minorBidi"/>
          <w:noProof/>
          <w:sz w:val="22"/>
          <w:szCs w:val="22"/>
          <w:lang w:eastAsia="de-DE"/>
        </w:rPr>
      </w:pPr>
      <w:r>
        <w:rPr>
          <w:noProof/>
        </w:rPr>
        <w:t>6.22.2.3</w:t>
      </w:r>
      <w:r w:rsidRPr="003A22C5">
        <w:rPr>
          <w:rFonts w:asciiTheme="minorHAnsi" w:eastAsiaTheme="minorEastAsia" w:hAnsiTheme="minorHAnsi" w:cstheme="minorBidi"/>
          <w:noProof/>
          <w:sz w:val="22"/>
          <w:szCs w:val="22"/>
          <w:lang w:eastAsia="de-DE"/>
        </w:rPr>
        <w:tab/>
      </w:r>
      <w:r>
        <w:rPr>
          <w:noProof/>
        </w:rPr>
        <w:t>Certificates</w:t>
      </w:r>
      <w:r>
        <w:rPr>
          <w:noProof/>
        </w:rPr>
        <w:tab/>
      </w:r>
      <w:r>
        <w:rPr>
          <w:noProof/>
        </w:rPr>
        <w:fldChar w:fldCharType="begin"/>
      </w:r>
      <w:r>
        <w:rPr>
          <w:noProof/>
        </w:rPr>
        <w:instrText xml:space="preserve"> PAGEREF _Toc125453751 \h </w:instrText>
      </w:r>
      <w:r>
        <w:rPr>
          <w:noProof/>
        </w:rPr>
      </w:r>
      <w:r>
        <w:rPr>
          <w:noProof/>
        </w:rPr>
        <w:fldChar w:fldCharType="separate"/>
      </w:r>
      <w:r>
        <w:rPr>
          <w:noProof/>
        </w:rPr>
        <w:t>69</w:t>
      </w:r>
      <w:r>
        <w:rPr>
          <w:noProof/>
        </w:rPr>
        <w:fldChar w:fldCharType="end"/>
      </w:r>
    </w:p>
    <w:p w14:paraId="626FDD42" w14:textId="46E731F1" w:rsidR="00807EBA" w:rsidRPr="003A22C5" w:rsidRDefault="00807EBA">
      <w:pPr>
        <w:pStyle w:val="TOC4"/>
        <w:rPr>
          <w:rFonts w:asciiTheme="minorHAnsi" w:eastAsiaTheme="minorEastAsia" w:hAnsiTheme="minorHAnsi" w:cstheme="minorBidi"/>
          <w:noProof/>
          <w:sz w:val="22"/>
          <w:szCs w:val="22"/>
          <w:lang w:eastAsia="de-DE"/>
        </w:rPr>
      </w:pPr>
      <w:r>
        <w:rPr>
          <w:noProof/>
        </w:rPr>
        <w:t>6.22.2.4</w:t>
      </w:r>
      <w:r w:rsidRPr="003A22C5">
        <w:rPr>
          <w:rFonts w:asciiTheme="minorHAnsi" w:eastAsiaTheme="minorEastAsia" w:hAnsiTheme="minorHAnsi" w:cstheme="minorBidi"/>
          <w:noProof/>
          <w:sz w:val="22"/>
          <w:szCs w:val="22"/>
          <w:lang w:eastAsia="de-DE"/>
        </w:rPr>
        <w:tab/>
      </w:r>
      <w:r>
        <w:rPr>
          <w:noProof/>
        </w:rPr>
        <w:t>NRF validation solution</w:t>
      </w:r>
      <w:r>
        <w:rPr>
          <w:noProof/>
        </w:rPr>
        <w:tab/>
      </w:r>
      <w:r>
        <w:rPr>
          <w:noProof/>
        </w:rPr>
        <w:fldChar w:fldCharType="begin"/>
      </w:r>
      <w:r>
        <w:rPr>
          <w:noProof/>
        </w:rPr>
        <w:instrText xml:space="preserve"> PAGEREF _Toc125453752 \h </w:instrText>
      </w:r>
      <w:r>
        <w:rPr>
          <w:noProof/>
        </w:rPr>
      </w:r>
      <w:r>
        <w:rPr>
          <w:noProof/>
        </w:rPr>
        <w:fldChar w:fldCharType="separate"/>
      </w:r>
      <w:r>
        <w:rPr>
          <w:noProof/>
        </w:rPr>
        <w:t>70</w:t>
      </w:r>
      <w:r>
        <w:rPr>
          <w:noProof/>
        </w:rPr>
        <w:fldChar w:fldCharType="end"/>
      </w:r>
    </w:p>
    <w:p w14:paraId="78880730" w14:textId="02C379DA" w:rsidR="00807EBA" w:rsidRPr="003A22C5" w:rsidRDefault="00807EBA">
      <w:pPr>
        <w:pStyle w:val="TOC3"/>
        <w:rPr>
          <w:rFonts w:asciiTheme="minorHAnsi" w:eastAsiaTheme="minorEastAsia" w:hAnsiTheme="minorHAnsi" w:cstheme="minorBidi"/>
          <w:noProof/>
          <w:sz w:val="22"/>
          <w:szCs w:val="22"/>
          <w:lang w:eastAsia="de-DE"/>
        </w:rPr>
      </w:pPr>
      <w:r>
        <w:rPr>
          <w:noProof/>
        </w:rPr>
        <w:t>6.22.3</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_Toc125453753 \h </w:instrText>
      </w:r>
      <w:r>
        <w:rPr>
          <w:noProof/>
        </w:rPr>
      </w:r>
      <w:r>
        <w:rPr>
          <w:noProof/>
        </w:rPr>
        <w:fldChar w:fldCharType="separate"/>
      </w:r>
      <w:r>
        <w:rPr>
          <w:noProof/>
        </w:rPr>
        <w:t>70</w:t>
      </w:r>
      <w:r>
        <w:rPr>
          <w:noProof/>
        </w:rPr>
        <w:fldChar w:fldCharType="end"/>
      </w:r>
    </w:p>
    <w:p w14:paraId="1588B0F4" w14:textId="520F0D3A" w:rsidR="00807EBA" w:rsidRPr="003A22C5" w:rsidRDefault="00807EBA">
      <w:pPr>
        <w:pStyle w:val="TOC2"/>
        <w:rPr>
          <w:rFonts w:asciiTheme="minorHAnsi" w:eastAsiaTheme="minorEastAsia" w:hAnsiTheme="minorHAnsi" w:cstheme="minorBidi"/>
          <w:noProof/>
          <w:sz w:val="22"/>
          <w:szCs w:val="22"/>
          <w:lang w:eastAsia="de-DE"/>
        </w:rPr>
      </w:pPr>
      <w:r>
        <w:rPr>
          <w:noProof/>
        </w:rPr>
        <w:t>6.23</w:t>
      </w:r>
      <w:r w:rsidRPr="003A22C5">
        <w:rPr>
          <w:rFonts w:asciiTheme="minorHAnsi" w:eastAsiaTheme="minorEastAsia" w:hAnsiTheme="minorHAnsi" w:cstheme="minorBidi"/>
          <w:noProof/>
          <w:sz w:val="22"/>
          <w:szCs w:val="22"/>
          <w:lang w:eastAsia="de-DE"/>
        </w:rPr>
        <w:tab/>
      </w:r>
      <w:r>
        <w:rPr>
          <w:noProof/>
        </w:rPr>
        <w:t>Solution #23: SCP authorization check by NRF</w:t>
      </w:r>
      <w:r>
        <w:rPr>
          <w:noProof/>
        </w:rPr>
        <w:tab/>
      </w:r>
      <w:r>
        <w:rPr>
          <w:noProof/>
        </w:rPr>
        <w:fldChar w:fldCharType="begin"/>
      </w:r>
      <w:r>
        <w:rPr>
          <w:noProof/>
        </w:rPr>
        <w:instrText xml:space="preserve"> PAGEREF _Toc125453754 \h </w:instrText>
      </w:r>
      <w:r>
        <w:rPr>
          <w:noProof/>
        </w:rPr>
      </w:r>
      <w:r>
        <w:rPr>
          <w:noProof/>
        </w:rPr>
        <w:fldChar w:fldCharType="separate"/>
      </w:r>
      <w:r>
        <w:rPr>
          <w:noProof/>
        </w:rPr>
        <w:t>70</w:t>
      </w:r>
      <w:r>
        <w:rPr>
          <w:noProof/>
        </w:rPr>
        <w:fldChar w:fldCharType="end"/>
      </w:r>
    </w:p>
    <w:p w14:paraId="37F94580" w14:textId="104B0462" w:rsidR="00807EBA" w:rsidRPr="003A22C5" w:rsidRDefault="00807EBA">
      <w:pPr>
        <w:pStyle w:val="TOC3"/>
        <w:rPr>
          <w:rFonts w:asciiTheme="minorHAnsi" w:eastAsiaTheme="minorEastAsia" w:hAnsiTheme="minorHAnsi" w:cstheme="minorBidi"/>
          <w:noProof/>
          <w:sz w:val="22"/>
          <w:szCs w:val="22"/>
          <w:lang w:eastAsia="de-DE"/>
        </w:rPr>
      </w:pPr>
      <w:r>
        <w:rPr>
          <w:noProof/>
        </w:rPr>
        <w:t>6.23.1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_Toc125453755 \h </w:instrText>
      </w:r>
      <w:r>
        <w:rPr>
          <w:noProof/>
        </w:rPr>
      </w:r>
      <w:r>
        <w:rPr>
          <w:noProof/>
        </w:rPr>
        <w:fldChar w:fldCharType="separate"/>
      </w:r>
      <w:r>
        <w:rPr>
          <w:noProof/>
        </w:rPr>
        <w:t>70</w:t>
      </w:r>
      <w:r>
        <w:rPr>
          <w:noProof/>
        </w:rPr>
        <w:fldChar w:fldCharType="end"/>
      </w:r>
    </w:p>
    <w:p w14:paraId="70EC1690" w14:textId="0FE0B55A" w:rsidR="00807EBA" w:rsidRPr="003A22C5" w:rsidRDefault="00807EBA">
      <w:pPr>
        <w:pStyle w:val="TOC3"/>
        <w:rPr>
          <w:rFonts w:asciiTheme="minorHAnsi" w:eastAsiaTheme="minorEastAsia" w:hAnsiTheme="minorHAnsi" w:cstheme="minorBidi"/>
          <w:noProof/>
          <w:sz w:val="22"/>
          <w:szCs w:val="22"/>
          <w:lang w:eastAsia="de-DE"/>
        </w:rPr>
      </w:pPr>
      <w:r>
        <w:rPr>
          <w:noProof/>
        </w:rPr>
        <w:t>6.23.2</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_Toc125453756 \h </w:instrText>
      </w:r>
      <w:r>
        <w:rPr>
          <w:noProof/>
        </w:rPr>
      </w:r>
      <w:r>
        <w:rPr>
          <w:noProof/>
        </w:rPr>
        <w:fldChar w:fldCharType="separate"/>
      </w:r>
      <w:r>
        <w:rPr>
          <w:noProof/>
        </w:rPr>
        <w:t>70</w:t>
      </w:r>
      <w:r>
        <w:rPr>
          <w:noProof/>
        </w:rPr>
        <w:fldChar w:fldCharType="end"/>
      </w:r>
    </w:p>
    <w:p w14:paraId="2C2A9510" w14:textId="6E8B1C36" w:rsidR="00807EBA" w:rsidRPr="003A22C5" w:rsidRDefault="00807EBA">
      <w:pPr>
        <w:pStyle w:val="TOC4"/>
        <w:rPr>
          <w:rFonts w:asciiTheme="minorHAnsi" w:eastAsiaTheme="minorEastAsia" w:hAnsiTheme="minorHAnsi" w:cstheme="minorBidi"/>
          <w:noProof/>
          <w:sz w:val="22"/>
          <w:szCs w:val="22"/>
          <w:lang w:eastAsia="de-DE"/>
        </w:rPr>
      </w:pPr>
      <w:r>
        <w:rPr>
          <w:noProof/>
        </w:rPr>
        <w:t>6.23.2.1</w:t>
      </w:r>
      <w:r w:rsidRPr="003A22C5">
        <w:rPr>
          <w:rFonts w:asciiTheme="minorHAnsi" w:eastAsiaTheme="minorEastAsia" w:hAnsiTheme="minorHAnsi" w:cstheme="minorBidi"/>
          <w:noProof/>
          <w:sz w:val="22"/>
          <w:szCs w:val="22"/>
          <w:lang w:eastAsia="de-DE"/>
        </w:rPr>
        <w:tab/>
      </w:r>
      <w:r>
        <w:rPr>
          <w:noProof/>
        </w:rPr>
        <w:t>Enabling NRF to check on SCP information</w:t>
      </w:r>
      <w:r>
        <w:rPr>
          <w:noProof/>
        </w:rPr>
        <w:tab/>
      </w:r>
      <w:r>
        <w:rPr>
          <w:noProof/>
        </w:rPr>
        <w:fldChar w:fldCharType="begin"/>
      </w:r>
      <w:r>
        <w:rPr>
          <w:noProof/>
        </w:rPr>
        <w:instrText xml:space="preserve"> PAGEREF _Toc125453757 \h </w:instrText>
      </w:r>
      <w:r>
        <w:rPr>
          <w:noProof/>
        </w:rPr>
      </w:r>
      <w:r>
        <w:rPr>
          <w:noProof/>
        </w:rPr>
        <w:fldChar w:fldCharType="separate"/>
      </w:r>
      <w:r>
        <w:rPr>
          <w:noProof/>
        </w:rPr>
        <w:t>70</w:t>
      </w:r>
      <w:r>
        <w:rPr>
          <w:noProof/>
        </w:rPr>
        <w:fldChar w:fldCharType="end"/>
      </w:r>
    </w:p>
    <w:p w14:paraId="78A55F4D" w14:textId="39F9B858" w:rsidR="00807EBA" w:rsidRPr="003A22C5" w:rsidRDefault="00807EBA">
      <w:pPr>
        <w:pStyle w:val="TOC4"/>
        <w:rPr>
          <w:rFonts w:asciiTheme="minorHAnsi" w:eastAsiaTheme="minorEastAsia" w:hAnsiTheme="minorHAnsi" w:cstheme="minorBidi"/>
          <w:noProof/>
          <w:sz w:val="22"/>
          <w:szCs w:val="22"/>
          <w:lang w:eastAsia="de-DE"/>
        </w:rPr>
      </w:pPr>
      <w:r>
        <w:rPr>
          <w:noProof/>
        </w:rPr>
        <w:t>6.23.2.2</w:t>
      </w:r>
      <w:r w:rsidRPr="003A22C5">
        <w:rPr>
          <w:rFonts w:asciiTheme="minorHAnsi" w:eastAsiaTheme="minorEastAsia" w:hAnsiTheme="minorHAnsi" w:cstheme="minorBidi"/>
          <w:noProof/>
          <w:sz w:val="22"/>
          <w:szCs w:val="22"/>
          <w:lang w:eastAsia="de-DE"/>
        </w:rPr>
        <w:tab/>
      </w:r>
      <w:r>
        <w:rPr>
          <w:noProof/>
        </w:rPr>
        <w:t>Including service request information into the CCA</w:t>
      </w:r>
      <w:r>
        <w:rPr>
          <w:noProof/>
        </w:rPr>
        <w:tab/>
      </w:r>
      <w:r>
        <w:rPr>
          <w:noProof/>
        </w:rPr>
        <w:fldChar w:fldCharType="begin"/>
      </w:r>
      <w:r>
        <w:rPr>
          <w:noProof/>
        </w:rPr>
        <w:instrText xml:space="preserve"> PAGEREF _Toc125453758 \h </w:instrText>
      </w:r>
      <w:r>
        <w:rPr>
          <w:noProof/>
        </w:rPr>
      </w:r>
      <w:r>
        <w:rPr>
          <w:noProof/>
        </w:rPr>
        <w:fldChar w:fldCharType="separate"/>
      </w:r>
      <w:r>
        <w:rPr>
          <w:noProof/>
        </w:rPr>
        <w:t>72</w:t>
      </w:r>
      <w:r>
        <w:rPr>
          <w:noProof/>
        </w:rPr>
        <w:fldChar w:fldCharType="end"/>
      </w:r>
    </w:p>
    <w:p w14:paraId="7B45FAAA" w14:textId="5012AB74" w:rsidR="00807EBA" w:rsidRPr="003A22C5" w:rsidRDefault="00807EBA">
      <w:pPr>
        <w:pStyle w:val="TOC3"/>
        <w:rPr>
          <w:rFonts w:asciiTheme="minorHAnsi" w:eastAsiaTheme="minorEastAsia" w:hAnsiTheme="minorHAnsi" w:cstheme="minorBidi"/>
          <w:noProof/>
          <w:sz w:val="22"/>
          <w:szCs w:val="22"/>
          <w:lang w:eastAsia="de-DE"/>
        </w:rPr>
      </w:pPr>
      <w:r>
        <w:rPr>
          <w:noProof/>
        </w:rPr>
        <w:t>6.23.3</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_Toc125453759 \h </w:instrText>
      </w:r>
      <w:r>
        <w:rPr>
          <w:noProof/>
        </w:rPr>
      </w:r>
      <w:r>
        <w:rPr>
          <w:noProof/>
        </w:rPr>
        <w:fldChar w:fldCharType="separate"/>
      </w:r>
      <w:r>
        <w:rPr>
          <w:noProof/>
        </w:rPr>
        <w:t>72</w:t>
      </w:r>
      <w:r>
        <w:rPr>
          <w:noProof/>
        </w:rPr>
        <w:fldChar w:fldCharType="end"/>
      </w:r>
    </w:p>
    <w:p w14:paraId="46AE48F7" w14:textId="2AA4F01E" w:rsidR="00807EBA" w:rsidRPr="003A22C5" w:rsidRDefault="00807EBA">
      <w:pPr>
        <w:pStyle w:val="TOC2"/>
        <w:rPr>
          <w:rFonts w:asciiTheme="minorHAnsi" w:eastAsiaTheme="minorEastAsia" w:hAnsiTheme="minorHAnsi" w:cstheme="minorBidi"/>
          <w:noProof/>
          <w:sz w:val="22"/>
          <w:szCs w:val="22"/>
          <w:lang w:eastAsia="de-DE"/>
        </w:rPr>
      </w:pPr>
      <w:r>
        <w:rPr>
          <w:noProof/>
          <w:lang w:eastAsia="zh-CN"/>
        </w:rPr>
        <w:t>6.24</w:t>
      </w:r>
      <w:r w:rsidRPr="003A22C5">
        <w:rPr>
          <w:rFonts w:asciiTheme="minorHAnsi" w:eastAsiaTheme="minorEastAsia" w:hAnsiTheme="minorHAnsi" w:cstheme="minorBidi"/>
          <w:noProof/>
          <w:sz w:val="22"/>
          <w:szCs w:val="22"/>
          <w:lang w:eastAsia="de-DE"/>
        </w:rPr>
        <w:tab/>
      </w:r>
      <w:r>
        <w:rPr>
          <w:noProof/>
          <w:lang w:eastAsia="zh-CN"/>
        </w:rPr>
        <w:t xml:space="preserve">Solution #24: </w:t>
      </w:r>
      <w:r>
        <w:rPr>
          <w:noProof/>
        </w:rPr>
        <w:t>Authorization negotiation with bootstrapping mechanism</w:t>
      </w:r>
      <w:r>
        <w:rPr>
          <w:noProof/>
        </w:rPr>
        <w:tab/>
      </w:r>
      <w:r>
        <w:rPr>
          <w:noProof/>
        </w:rPr>
        <w:fldChar w:fldCharType="begin"/>
      </w:r>
      <w:r>
        <w:rPr>
          <w:noProof/>
        </w:rPr>
        <w:instrText xml:space="preserve"> PAGEREF _Toc125453760 \h </w:instrText>
      </w:r>
      <w:r>
        <w:rPr>
          <w:noProof/>
        </w:rPr>
      </w:r>
      <w:r>
        <w:rPr>
          <w:noProof/>
        </w:rPr>
        <w:fldChar w:fldCharType="separate"/>
      </w:r>
      <w:r>
        <w:rPr>
          <w:noProof/>
        </w:rPr>
        <w:t>72</w:t>
      </w:r>
      <w:r>
        <w:rPr>
          <w:noProof/>
        </w:rPr>
        <w:fldChar w:fldCharType="end"/>
      </w:r>
    </w:p>
    <w:p w14:paraId="2731F34A" w14:textId="406836FE" w:rsidR="00807EBA" w:rsidRPr="003A22C5" w:rsidRDefault="00807EBA">
      <w:pPr>
        <w:pStyle w:val="TOC3"/>
        <w:rPr>
          <w:rFonts w:asciiTheme="minorHAnsi" w:eastAsiaTheme="minorEastAsia" w:hAnsiTheme="minorHAnsi" w:cstheme="minorBidi"/>
          <w:noProof/>
          <w:sz w:val="22"/>
          <w:szCs w:val="22"/>
          <w:lang w:eastAsia="de-DE"/>
        </w:rPr>
      </w:pPr>
      <w:r>
        <w:rPr>
          <w:noProof/>
          <w:lang w:eastAsia="zh-CN"/>
        </w:rPr>
        <w:t>6.24.1</w:t>
      </w:r>
      <w:r w:rsidRPr="003A22C5">
        <w:rPr>
          <w:rFonts w:asciiTheme="minorHAnsi" w:eastAsiaTheme="minorEastAsia" w:hAnsiTheme="minorHAnsi" w:cstheme="minorBidi"/>
          <w:noProof/>
          <w:sz w:val="22"/>
          <w:szCs w:val="22"/>
          <w:lang w:eastAsia="de-DE"/>
        </w:rPr>
        <w:tab/>
      </w:r>
      <w:r>
        <w:rPr>
          <w:noProof/>
          <w:lang w:eastAsia="zh-CN"/>
        </w:rPr>
        <w:t>Introduction</w:t>
      </w:r>
      <w:r>
        <w:rPr>
          <w:noProof/>
        </w:rPr>
        <w:tab/>
      </w:r>
      <w:r>
        <w:rPr>
          <w:noProof/>
        </w:rPr>
        <w:fldChar w:fldCharType="begin"/>
      </w:r>
      <w:r>
        <w:rPr>
          <w:noProof/>
        </w:rPr>
        <w:instrText xml:space="preserve"> PAGEREF _Toc125453761 \h </w:instrText>
      </w:r>
      <w:r>
        <w:rPr>
          <w:noProof/>
        </w:rPr>
      </w:r>
      <w:r>
        <w:rPr>
          <w:noProof/>
        </w:rPr>
        <w:fldChar w:fldCharType="separate"/>
      </w:r>
      <w:r>
        <w:rPr>
          <w:noProof/>
        </w:rPr>
        <w:t>72</w:t>
      </w:r>
      <w:r>
        <w:rPr>
          <w:noProof/>
        </w:rPr>
        <w:fldChar w:fldCharType="end"/>
      </w:r>
    </w:p>
    <w:p w14:paraId="424F2344" w14:textId="5BE7E76A" w:rsidR="00807EBA" w:rsidRPr="003A22C5" w:rsidRDefault="00807EBA">
      <w:pPr>
        <w:pStyle w:val="TOC3"/>
        <w:rPr>
          <w:rFonts w:asciiTheme="minorHAnsi" w:eastAsiaTheme="minorEastAsia" w:hAnsiTheme="minorHAnsi" w:cstheme="minorBidi"/>
          <w:noProof/>
          <w:sz w:val="22"/>
          <w:szCs w:val="22"/>
          <w:lang w:eastAsia="de-DE"/>
        </w:rPr>
      </w:pPr>
      <w:r>
        <w:rPr>
          <w:noProof/>
          <w:lang w:eastAsia="zh-CN"/>
        </w:rPr>
        <w:t>6.24.2</w:t>
      </w:r>
      <w:r w:rsidRPr="003A22C5">
        <w:rPr>
          <w:rFonts w:asciiTheme="minorHAnsi" w:eastAsiaTheme="minorEastAsia" w:hAnsiTheme="minorHAnsi" w:cstheme="minorBidi"/>
          <w:noProof/>
          <w:sz w:val="22"/>
          <w:szCs w:val="22"/>
          <w:lang w:eastAsia="de-DE"/>
        </w:rPr>
        <w:tab/>
      </w:r>
      <w:r>
        <w:rPr>
          <w:noProof/>
        </w:rPr>
        <w:t>Solution</w:t>
      </w:r>
      <w:r>
        <w:rPr>
          <w:noProof/>
          <w:lang w:eastAsia="zh-CN"/>
        </w:rPr>
        <w:t xml:space="preserve"> details</w:t>
      </w:r>
      <w:r>
        <w:rPr>
          <w:noProof/>
        </w:rPr>
        <w:tab/>
      </w:r>
      <w:r>
        <w:rPr>
          <w:noProof/>
        </w:rPr>
        <w:fldChar w:fldCharType="begin"/>
      </w:r>
      <w:r>
        <w:rPr>
          <w:noProof/>
        </w:rPr>
        <w:instrText xml:space="preserve"> PAGEREF _Toc125453762 \h </w:instrText>
      </w:r>
      <w:r>
        <w:rPr>
          <w:noProof/>
        </w:rPr>
      </w:r>
      <w:r>
        <w:rPr>
          <w:noProof/>
        </w:rPr>
        <w:fldChar w:fldCharType="separate"/>
      </w:r>
      <w:r>
        <w:rPr>
          <w:noProof/>
        </w:rPr>
        <w:t>72</w:t>
      </w:r>
      <w:r>
        <w:rPr>
          <w:noProof/>
        </w:rPr>
        <w:fldChar w:fldCharType="end"/>
      </w:r>
    </w:p>
    <w:p w14:paraId="7108C92F" w14:textId="2D319E81" w:rsidR="00807EBA" w:rsidRPr="003A22C5" w:rsidRDefault="00807EBA">
      <w:pPr>
        <w:pStyle w:val="TOC3"/>
        <w:rPr>
          <w:rFonts w:asciiTheme="minorHAnsi" w:eastAsiaTheme="minorEastAsia" w:hAnsiTheme="minorHAnsi" w:cstheme="minorBidi"/>
          <w:noProof/>
          <w:sz w:val="22"/>
          <w:szCs w:val="22"/>
          <w:lang w:eastAsia="de-DE"/>
        </w:rPr>
      </w:pPr>
      <w:r>
        <w:rPr>
          <w:noProof/>
          <w:lang w:eastAsia="zh-CN"/>
        </w:rPr>
        <w:t>6.24.3</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_Toc125453763 \h </w:instrText>
      </w:r>
      <w:r>
        <w:rPr>
          <w:noProof/>
        </w:rPr>
      </w:r>
      <w:r>
        <w:rPr>
          <w:noProof/>
        </w:rPr>
        <w:fldChar w:fldCharType="separate"/>
      </w:r>
      <w:r>
        <w:rPr>
          <w:noProof/>
        </w:rPr>
        <w:t>73</w:t>
      </w:r>
      <w:r>
        <w:rPr>
          <w:noProof/>
        </w:rPr>
        <w:fldChar w:fldCharType="end"/>
      </w:r>
    </w:p>
    <w:p w14:paraId="791AF5F9" w14:textId="3813CBD3" w:rsidR="00807EBA" w:rsidRPr="003A22C5" w:rsidRDefault="00807EBA">
      <w:pPr>
        <w:pStyle w:val="TOC2"/>
        <w:rPr>
          <w:rFonts w:asciiTheme="minorHAnsi" w:eastAsiaTheme="minorEastAsia" w:hAnsiTheme="minorHAnsi" w:cstheme="minorBidi"/>
          <w:noProof/>
          <w:sz w:val="22"/>
          <w:szCs w:val="22"/>
          <w:lang w:eastAsia="de-DE"/>
        </w:rPr>
      </w:pPr>
      <w:r>
        <w:rPr>
          <w:noProof/>
        </w:rPr>
        <w:t>6.25</w:t>
      </w:r>
      <w:r w:rsidRPr="003A22C5">
        <w:rPr>
          <w:rFonts w:asciiTheme="minorHAnsi" w:eastAsiaTheme="minorEastAsia" w:hAnsiTheme="minorHAnsi" w:cstheme="minorBidi"/>
          <w:noProof/>
          <w:sz w:val="22"/>
          <w:szCs w:val="22"/>
          <w:lang w:eastAsia="de-DE"/>
        </w:rPr>
        <w:tab/>
      </w:r>
      <w:r>
        <w:rPr>
          <w:noProof/>
        </w:rPr>
        <w:t>Solution #25: Solution on N32 security profiles</w:t>
      </w:r>
      <w:r>
        <w:rPr>
          <w:noProof/>
        </w:rPr>
        <w:tab/>
      </w:r>
      <w:r>
        <w:rPr>
          <w:noProof/>
        </w:rPr>
        <w:fldChar w:fldCharType="begin"/>
      </w:r>
      <w:r>
        <w:rPr>
          <w:noProof/>
        </w:rPr>
        <w:instrText xml:space="preserve"> PAGEREF _Toc125453764 \h </w:instrText>
      </w:r>
      <w:r>
        <w:rPr>
          <w:noProof/>
        </w:rPr>
      </w:r>
      <w:r>
        <w:rPr>
          <w:noProof/>
        </w:rPr>
        <w:fldChar w:fldCharType="separate"/>
      </w:r>
      <w:r>
        <w:rPr>
          <w:noProof/>
        </w:rPr>
        <w:t>73</w:t>
      </w:r>
      <w:r>
        <w:rPr>
          <w:noProof/>
        </w:rPr>
        <w:fldChar w:fldCharType="end"/>
      </w:r>
    </w:p>
    <w:p w14:paraId="1A5B52DC" w14:textId="7BDCCFE0" w:rsidR="00807EBA" w:rsidRPr="003A22C5" w:rsidRDefault="00807EBA">
      <w:pPr>
        <w:pStyle w:val="TOC3"/>
        <w:rPr>
          <w:rFonts w:asciiTheme="minorHAnsi" w:eastAsiaTheme="minorEastAsia" w:hAnsiTheme="minorHAnsi" w:cstheme="minorBidi"/>
          <w:noProof/>
          <w:sz w:val="22"/>
          <w:szCs w:val="22"/>
          <w:lang w:eastAsia="de-DE"/>
        </w:rPr>
      </w:pPr>
      <w:r>
        <w:rPr>
          <w:noProof/>
        </w:rPr>
        <w:t>6.25.1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_Toc125453765 \h </w:instrText>
      </w:r>
      <w:r>
        <w:rPr>
          <w:noProof/>
        </w:rPr>
      </w:r>
      <w:r>
        <w:rPr>
          <w:noProof/>
        </w:rPr>
        <w:fldChar w:fldCharType="separate"/>
      </w:r>
      <w:r>
        <w:rPr>
          <w:noProof/>
        </w:rPr>
        <w:t>73</w:t>
      </w:r>
      <w:r>
        <w:rPr>
          <w:noProof/>
        </w:rPr>
        <w:fldChar w:fldCharType="end"/>
      </w:r>
    </w:p>
    <w:p w14:paraId="3C869013" w14:textId="1E620B4B" w:rsidR="00807EBA" w:rsidRPr="003A22C5" w:rsidRDefault="00807EBA">
      <w:pPr>
        <w:pStyle w:val="TOC3"/>
        <w:rPr>
          <w:rFonts w:asciiTheme="minorHAnsi" w:eastAsiaTheme="minorEastAsia" w:hAnsiTheme="minorHAnsi" w:cstheme="minorBidi"/>
          <w:noProof/>
          <w:sz w:val="22"/>
          <w:szCs w:val="22"/>
          <w:lang w:eastAsia="de-DE"/>
        </w:rPr>
      </w:pPr>
      <w:r>
        <w:rPr>
          <w:noProof/>
        </w:rPr>
        <w:t>6.25.2</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_Toc125453766 \h </w:instrText>
      </w:r>
      <w:r>
        <w:rPr>
          <w:noProof/>
        </w:rPr>
      </w:r>
      <w:r>
        <w:rPr>
          <w:noProof/>
        </w:rPr>
        <w:fldChar w:fldCharType="separate"/>
      </w:r>
      <w:r>
        <w:rPr>
          <w:noProof/>
        </w:rPr>
        <w:t>74</w:t>
      </w:r>
      <w:r>
        <w:rPr>
          <w:noProof/>
        </w:rPr>
        <w:fldChar w:fldCharType="end"/>
      </w:r>
    </w:p>
    <w:p w14:paraId="1151EDB1" w14:textId="6C2F50D0" w:rsidR="00807EBA" w:rsidRPr="003A22C5" w:rsidRDefault="00807EBA">
      <w:pPr>
        <w:pStyle w:val="TOC3"/>
        <w:rPr>
          <w:rFonts w:asciiTheme="minorHAnsi" w:eastAsiaTheme="minorEastAsia" w:hAnsiTheme="minorHAnsi" w:cstheme="minorBidi"/>
          <w:noProof/>
          <w:sz w:val="22"/>
          <w:szCs w:val="22"/>
          <w:lang w:eastAsia="de-DE"/>
        </w:rPr>
      </w:pPr>
      <w:r>
        <w:rPr>
          <w:noProof/>
        </w:rPr>
        <w:t>6.25.3</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_Toc125453767 \h </w:instrText>
      </w:r>
      <w:r>
        <w:rPr>
          <w:noProof/>
        </w:rPr>
      </w:r>
      <w:r>
        <w:rPr>
          <w:noProof/>
        </w:rPr>
        <w:fldChar w:fldCharType="separate"/>
      </w:r>
      <w:r>
        <w:rPr>
          <w:noProof/>
        </w:rPr>
        <w:t>75</w:t>
      </w:r>
      <w:r>
        <w:rPr>
          <w:noProof/>
        </w:rPr>
        <w:fldChar w:fldCharType="end"/>
      </w:r>
    </w:p>
    <w:p w14:paraId="0F18490A" w14:textId="48A32BFD" w:rsidR="00807EBA" w:rsidRPr="003A22C5" w:rsidRDefault="00807EBA">
      <w:pPr>
        <w:pStyle w:val="TOC2"/>
        <w:rPr>
          <w:rFonts w:asciiTheme="minorHAnsi" w:eastAsiaTheme="minorEastAsia" w:hAnsiTheme="minorHAnsi" w:cstheme="minorBidi"/>
          <w:noProof/>
          <w:sz w:val="22"/>
          <w:szCs w:val="22"/>
          <w:lang w:eastAsia="de-DE"/>
        </w:rPr>
      </w:pPr>
      <w:r>
        <w:rPr>
          <w:noProof/>
        </w:rPr>
        <w:t>6.26</w:t>
      </w:r>
      <w:r w:rsidRPr="003A22C5">
        <w:rPr>
          <w:rFonts w:asciiTheme="minorHAnsi" w:eastAsiaTheme="minorEastAsia" w:hAnsiTheme="minorHAnsi" w:cstheme="minorBidi"/>
          <w:noProof/>
          <w:sz w:val="22"/>
          <w:szCs w:val="22"/>
          <w:lang w:eastAsia="de-DE"/>
        </w:rPr>
        <w:tab/>
      </w:r>
      <w:r>
        <w:rPr>
          <w:noProof/>
        </w:rPr>
        <w:t xml:space="preserve">Solution #26: </w:t>
      </w:r>
      <w:r w:rsidRPr="00CC1433">
        <w:rPr>
          <w:noProof/>
          <w:lang w:val="en-US"/>
        </w:rPr>
        <w:t>Authorization of NF Service Consumer accessing Nnrf_AccessToken service</w:t>
      </w:r>
      <w:r>
        <w:rPr>
          <w:noProof/>
        </w:rPr>
        <w:tab/>
      </w:r>
      <w:r>
        <w:rPr>
          <w:noProof/>
        </w:rPr>
        <w:fldChar w:fldCharType="begin"/>
      </w:r>
      <w:r>
        <w:rPr>
          <w:noProof/>
        </w:rPr>
        <w:instrText xml:space="preserve"> PAGEREF _Toc125453768 \h </w:instrText>
      </w:r>
      <w:r>
        <w:rPr>
          <w:noProof/>
        </w:rPr>
      </w:r>
      <w:r>
        <w:rPr>
          <w:noProof/>
        </w:rPr>
        <w:fldChar w:fldCharType="separate"/>
      </w:r>
      <w:r>
        <w:rPr>
          <w:noProof/>
        </w:rPr>
        <w:t>75</w:t>
      </w:r>
      <w:r>
        <w:rPr>
          <w:noProof/>
        </w:rPr>
        <w:fldChar w:fldCharType="end"/>
      </w:r>
    </w:p>
    <w:p w14:paraId="31B6BEC7" w14:textId="7E9BCFD2" w:rsidR="00807EBA" w:rsidRPr="003A22C5" w:rsidRDefault="00807EBA">
      <w:pPr>
        <w:pStyle w:val="TOC3"/>
        <w:rPr>
          <w:rFonts w:asciiTheme="minorHAnsi" w:eastAsiaTheme="minorEastAsia" w:hAnsiTheme="minorHAnsi" w:cstheme="minorBidi"/>
          <w:noProof/>
          <w:sz w:val="22"/>
          <w:szCs w:val="22"/>
          <w:lang w:eastAsia="de-DE"/>
        </w:rPr>
      </w:pPr>
      <w:r>
        <w:rPr>
          <w:noProof/>
        </w:rPr>
        <w:t>6.26.1</w:t>
      </w:r>
      <w:r w:rsidRPr="003A22C5">
        <w:rPr>
          <w:rFonts w:asciiTheme="minorHAnsi" w:eastAsiaTheme="minorEastAsia" w:hAnsiTheme="minorHAnsi" w:cstheme="minorBidi"/>
          <w:noProof/>
          <w:sz w:val="22"/>
          <w:szCs w:val="22"/>
          <w:lang w:eastAsia="de-DE"/>
        </w:rPr>
        <w:tab/>
      </w:r>
      <w:r>
        <w:rPr>
          <w:noProof/>
        </w:rPr>
        <w:t>Introduction</w:t>
      </w:r>
      <w:r>
        <w:rPr>
          <w:noProof/>
        </w:rPr>
        <w:tab/>
      </w:r>
      <w:r>
        <w:rPr>
          <w:noProof/>
        </w:rPr>
        <w:fldChar w:fldCharType="begin"/>
      </w:r>
      <w:r>
        <w:rPr>
          <w:noProof/>
        </w:rPr>
        <w:instrText xml:space="preserve"> PAGEREF _Toc125453769 \h </w:instrText>
      </w:r>
      <w:r>
        <w:rPr>
          <w:noProof/>
        </w:rPr>
      </w:r>
      <w:r>
        <w:rPr>
          <w:noProof/>
        </w:rPr>
        <w:fldChar w:fldCharType="separate"/>
      </w:r>
      <w:r>
        <w:rPr>
          <w:noProof/>
        </w:rPr>
        <w:t>75</w:t>
      </w:r>
      <w:r>
        <w:rPr>
          <w:noProof/>
        </w:rPr>
        <w:fldChar w:fldCharType="end"/>
      </w:r>
    </w:p>
    <w:p w14:paraId="4AC1B055" w14:textId="6B88A6A4" w:rsidR="00807EBA" w:rsidRPr="003A22C5" w:rsidRDefault="00807EBA">
      <w:pPr>
        <w:pStyle w:val="TOC3"/>
        <w:rPr>
          <w:rFonts w:asciiTheme="minorHAnsi" w:eastAsiaTheme="minorEastAsia" w:hAnsiTheme="minorHAnsi" w:cstheme="minorBidi"/>
          <w:noProof/>
          <w:sz w:val="22"/>
          <w:szCs w:val="22"/>
          <w:lang w:eastAsia="de-DE"/>
        </w:rPr>
      </w:pPr>
      <w:r>
        <w:rPr>
          <w:noProof/>
        </w:rPr>
        <w:t>6.26.2</w:t>
      </w:r>
      <w:r w:rsidRPr="003A22C5">
        <w:rPr>
          <w:rFonts w:asciiTheme="minorHAnsi" w:eastAsiaTheme="minorEastAsia" w:hAnsiTheme="minorHAnsi" w:cstheme="minorBidi"/>
          <w:noProof/>
          <w:sz w:val="22"/>
          <w:szCs w:val="22"/>
          <w:lang w:eastAsia="de-DE"/>
        </w:rPr>
        <w:tab/>
      </w:r>
      <w:r>
        <w:rPr>
          <w:noProof/>
        </w:rPr>
        <w:t>Solution details</w:t>
      </w:r>
      <w:r>
        <w:rPr>
          <w:noProof/>
        </w:rPr>
        <w:tab/>
      </w:r>
      <w:r>
        <w:rPr>
          <w:noProof/>
        </w:rPr>
        <w:fldChar w:fldCharType="begin"/>
      </w:r>
      <w:r>
        <w:rPr>
          <w:noProof/>
        </w:rPr>
        <w:instrText xml:space="preserve"> PAGEREF _Toc125453770 \h </w:instrText>
      </w:r>
      <w:r>
        <w:rPr>
          <w:noProof/>
        </w:rPr>
      </w:r>
      <w:r>
        <w:rPr>
          <w:noProof/>
        </w:rPr>
        <w:fldChar w:fldCharType="separate"/>
      </w:r>
      <w:r>
        <w:rPr>
          <w:noProof/>
        </w:rPr>
        <w:t>75</w:t>
      </w:r>
      <w:r>
        <w:rPr>
          <w:noProof/>
        </w:rPr>
        <w:fldChar w:fldCharType="end"/>
      </w:r>
    </w:p>
    <w:p w14:paraId="03969722" w14:textId="018243A8" w:rsidR="00807EBA" w:rsidRPr="003A22C5" w:rsidRDefault="00807EBA">
      <w:pPr>
        <w:pStyle w:val="TOC3"/>
        <w:rPr>
          <w:rFonts w:asciiTheme="minorHAnsi" w:eastAsiaTheme="minorEastAsia" w:hAnsiTheme="minorHAnsi" w:cstheme="minorBidi"/>
          <w:noProof/>
          <w:sz w:val="22"/>
          <w:szCs w:val="22"/>
          <w:lang w:eastAsia="de-DE"/>
        </w:rPr>
      </w:pPr>
      <w:r>
        <w:rPr>
          <w:noProof/>
        </w:rPr>
        <w:t>6.26.3</w:t>
      </w:r>
      <w:r w:rsidRPr="003A22C5">
        <w:rPr>
          <w:rFonts w:asciiTheme="minorHAnsi" w:eastAsiaTheme="minorEastAsia" w:hAnsiTheme="minorHAnsi" w:cstheme="minorBidi"/>
          <w:noProof/>
          <w:sz w:val="22"/>
          <w:szCs w:val="22"/>
          <w:lang w:eastAsia="de-DE"/>
        </w:rPr>
        <w:tab/>
      </w:r>
      <w:r>
        <w:rPr>
          <w:noProof/>
        </w:rPr>
        <w:t>Evaluation</w:t>
      </w:r>
      <w:r>
        <w:rPr>
          <w:noProof/>
        </w:rPr>
        <w:tab/>
      </w:r>
      <w:r>
        <w:rPr>
          <w:noProof/>
        </w:rPr>
        <w:fldChar w:fldCharType="begin"/>
      </w:r>
      <w:r>
        <w:rPr>
          <w:noProof/>
        </w:rPr>
        <w:instrText xml:space="preserve"> PAGEREF _Toc125453771 \h </w:instrText>
      </w:r>
      <w:r>
        <w:rPr>
          <w:noProof/>
        </w:rPr>
      </w:r>
      <w:r>
        <w:rPr>
          <w:noProof/>
        </w:rPr>
        <w:fldChar w:fldCharType="separate"/>
      </w:r>
      <w:r>
        <w:rPr>
          <w:noProof/>
        </w:rPr>
        <w:t>76</w:t>
      </w:r>
      <w:r>
        <w:rPr>
          <w:noProof/>
        </w:rPr>
        <w:fldChar w:fldCharType="end"/>
      </w:r>
    </w:p>
    <w:p w14:paraId="43309631" w14:textId="48EBA66A" w:rsidR="00807EBA" w:rsidRPr="003A22C5" w:rsidRDefault="00807EBA">
      <w:pPr>
        <w:pStyle w:val="TOC1"/>
        <w:rPr>
          <w:rFonts w:asciiTheme="minorHAnsi" w:eastAsiaTheme="minorEastAsia" w:hAnsiTheme="minorHAnsi" w:cstheme="minorBidi"/>
          <w:noProof/>
          <w:szCs w:val="22"/>
          <w:lang w:eastAsia="de-DE"/>
        </w:rPr>
      </w:pPr>
      <w:r>
        <w:rPr>
          <w:noProof/>
        </w:rPr>
        <w:t>7</w:t>
      </w:r>
      <w:r w:rsidRPr="003A22C5">
        <w:rPr>
          <w:rFonts w:asciiTheme="minorHAnsi" w:eastAsiaTheme="minorEastAsia" w:hAnsiTheme="minorHAnsi" w:cstheme="minorBidi"/>
          <w:noProof/>
          <w:szCs w:val="22"/>
          <w:lang w:eastAsia="de-DE"/>
        </w:rPr>
        <w:tab/>
      </w:r>
      <w:r>
        <w:rPr>
          <w:noProof/>
        </w:rPr>
        <w:t>Conclusions</w:t>
      </w:r>
      <w:r>
        <w:rPr>
          <w:noProof/>
        </w:rPr>
        <w:tab/>
      </w:r>
      <w:r>
        <w:rPr>
          <w:noProof/>
        </w:rPr>
        <w:fldChar w:fldCharType="begin"/>
      </w:r>
      <w:r>
        <w:rPr>
          <w:noProof/>
        </w:rPr>
        <w:instrText xml:space="preserve"> PAGEREF _Toc125453772 \h </w:instrText>
      </w:r>
      <w:r>
        <w:rPr>
          <w:noProof/>
        </w:rPr>
      </w:r>
      <w:r>
        <w:rPr>
          <w:noProof/>
        </w:rPr>
        <w:fldChar w:fldCharType="separate"/>
      </w:r>
      <w:r>
        <w:rPr>
          <w:noProof/>
        </w:rPr>
        <w:t>77</w:t>
      </w:r>
      <w:r>
        <w:rPr>
          <w:noProof/>
        </w:rPr>
        <w:fldChar w:fldCharType="end"/>
      </w:r>
    </w:p>
    <w:p w14:paraId="39FEC166" w14:textId="3AF09E41" w:rsidR="00807EBA" w:rsidRPr="003A22C5" w:rsidRDefault="00807EBA">
      <w:pPr>
        <w:pStyle w:val="TOC2"/>
        <w:rPr>
          <w:rFonts w:asciiTheme="minorHAnsi" w:eastAsiaTheme="minorEastAsia" w:hAnsiTheme="minorHAnsi" w:cstheme="minorBidi"/>
          <w:noProof/>
          <w:sz w:val="22"/>
          <w:szCs w:val="22"/>
          <w:lang w:eastAsia="de-DE"/>
        </w:rPr>
      </w:pPr>
      <w:r>
        <w:rPr>
          <w:noProof/>
        </w:rPr>
        <w:t>7.1</w:t>
      </w:r>
      <w:r w:rsidRPr="003A22C5">
        <w:rPr>
          <w:rFonts w:asciiTheme="minorHAnsi" w:eastAsiaTheme="minorEastAsia" w:hAnsiTheme="minorHAnsi" w:cstheme="minorBidi"/>
          <w:noProof/>
          <w:sz w:val="22"/>
          <w:szCs w:val="22"/>
          <w:lang w:eastAsia="de-DE"/>
        </w:rPr>
        <w:tab/>
      </w:r>
      <w:r>
        <w:rPr>
          <w:noProof/>
        </w:rPr>
        <w:t>KI#1: Authentication of NRF and NF Service Producer in indirect communication</w:t>
      </w:r>
      <w:r>
        <w:rPr>
          <w:noProof/>
        </w:rPr>
        <w:tab/>
      </w:r>
      <w:r>
        <w:rPr>
          <w:noProof/>
        </w:rPr>
        <w:fldChar w:fldCharType="begin"/>
      </w:r>
      <w:r>
        <w:rPr>
          <w:noProof/>
        </w:rPr>
        <w:instrText xml:space="preserve"> PAGEREF _Toc125453773 \h </w:instrText>
      </w:r>
      <w:r>
        <w:rPr>
          <w:noProof/>
        </w:rPr>
      </w:r>
      <w:r>
        <w:rPr>
          <w:noProof/>
        </w:rPr>
        <w:fldChar w:fldCharType="separate"/>
      </w:r>
      <w:r>
        <w:rPr>
          <w:noProof/>
        </w:rPr>
        <w:t>77</w:t>
      </w:r>
      <w:r>
        <w:rPr>
          <w:noProof/>
        </w:rPr>
        <w:fldChar w:fldCharType="end"/>
      </w:r>
    </w:p>
    <w:p w14:paraId="7D4E3999" w14:textId="0F714269" w:rsidR="00807EBA" w:rsidRPr="003A22C5" w:rsidRDefault="00807EBA">
      <w:pPr>
        <w:pStyle w:val="TOC3"/>
        <w:rPr>
          <w:rFonts w:asciiTheme="minorHAnsi" w:eastAsiaTheme="minorEastAsia" w:hAnsiTheme="minorHAnsi" w:cstheme="minorBidi"/>
          <w:noProof/>
          <w:sz w:val="22"/>
          <w:szCs w:val="22"/>
          <w:lang w:eastAsia="de-DE"/>
        </w:rPr>
      </w:pPr>
      <w:r>
        <w:rPr>
          <w:noProof/>
        </w:rPr>
        <w:t>7.1.1</w:t>
      </w:r>
      <w:r w:rsidRPr="003A22C5">
        <w:rPr>
          <w:rFonts w:asciiTheme="minorHAnsi" w:eastAsiaTheme="minorEastAsia" w:hAnsiTheme="minorHAnsi" w:cstheme="minorBidi"/>
          <w:noProof/>
          <w:sz w:val="22"/>
          <w:szCs w:val="22"/>
          <w:lang w:eastAsia="de-DE"/>
        </w:rPr>
        <w:tab/>
      </w:r>
      <w:r>
        <w:rPr>
          <w:noProof/>
        </w:rPr>
        <w:t>Analysis</w:t>
      </w:r>
      <w:r>
        <w:rPr>
          <w:noProof/>
        </w:rPr>
        <w:tab/>
      </w:r>
      <w:r>
        <w:rPr>
          <w:noProof/>
        </w:rPr>
        <w:fldChar w:fldCharType="begin"/>
      </w:r>
      <w:r>
        <w:rPr>
          <w:noProof/>
        </w:rPr>
        <w:instrText xml:space="preserve"> PAGEREF _Toc125453774 \h </w:instrText>
      </w:r>
      <w:r>
        <w:rPr>
          <w:noProof/>
        </w:rPr>
      </w:r>
      <w:r>
        <w:rPr>
          <w:noProof/>
        </w:rPr>
        <w:fldChar w:fldCharType="separate"/>
      </w:r>
      <w:r>
        <w:rPr>
          <w:noProof/>
        </w:rPr>
        <w:t>77</w:t>
      </w:r>
      <w:r>
        <w:rPr>
          <w:noProof/>
        </w:rPr>
        <w:fldChar w:fldCharType="end"/>
      </w:r>
    </w:p>
    <w:p w14:paraId="3D0490BA" w14:textId="2F3617EE" w:rsidR="00807EBA" w:rsidRPr="003A22C5" w:rsidRDefault="00807EBA">
      <w:pPr>
        <w:pStyle w:val="TOC3"/>
        <w:rPr>
          <w:rFonts w:asciiTheme="minorHAnsi" w:eastAsiaTheme="minorEastAsia" w:hAnsiTheme="minorHAnsi" w:cstheme="minorBidi"/>
          <w:noProof/>
          <w:sz w:val="22"/>
          <w:szCs w:val="22"/>
          <w:lang w:eastAsia="de-DE"/>
        </w:rPr>
      </w:pPr>
      <w:r>
        <w:rPr>
          <w:noProof/>
        </w:rPr>
        <w:t>7.1.2</w:t>
      </w:r>
      <w:r w:rsidRPr="003A22C5">
        <w:rPr>
          <w:rFonts w:asciiTheme="minorHAnsi" w:eastAsiaTheme="minorEastAsia" w:hAnsiTheme="minorHAnsi" w:cstheme="minorBidi"/>
          <w:noProof/>
          <w:sz w:val="22"/>
          <w:szCs w:val="22"/>
          <w:lang w:eastAsia="de-DE"/>
        </w:rPr>
        <w:tab/>
      </w:r>
      <w:r>
        <w:rPr>
          <w:noProof/>
        </w:rPr>
        <w:t>Conclusion</w:t>
      </w:r>
      <w:r>
        <w:rPr>
          <w:noProof/>
        </w:rPr>
        <w:tab/>
      </w:r>
      <w:r>
        <w:rPr>
          <w:noProof/>
        </w:rPr>
        <w:fldChar w:fldCharType="begin"/>
      </w:r>
      <w:r>
        <w:rPr>
          <w:noProof/>
        </w:rPr>
        <w:instrText xml:space="preserve"> PAGEREF _Toc125453775 \h </w:instrText>
      </w:r>
      <w:r>
        <w:rPr>
          <w:noProof/>
        </w:rPr>
      </w:r>
      <w:r>
        <w:rPr>
          <w:noProof/>
        </w:rPr>
        <w:fldChar w:fldCharType="separate"/>
      </w:r>
      <w:r>
        <w:rPr>
          <w:noProof/>
        </w:rPr>
        <w:t>77</w:t>
      </w:r>
      <w:r>
        <w:rPr>
          <w:noProof/>
        </w:rPr>
        <w:fldChar w:fldCharType="end"/>
      </w:r>
    </w:p>
    <w:p w14:paraId="73310A02" w14:textId="237B875E" w:rsidR="00807EBA" w:rsidRPr="003A22C5" w:rsidRDefault="00807EBA">
      <w:pPr>
        <w:pStyle w:val="TOC2"/>
        <w:rPr>
          <w:rFonts w:asciiTheme="minorHAnsi" w:eastAsiaTheme="minorEastAsia" w:hAnsiTheme="minorHAnsi" w:cstheme="minorBidi"/>
          <w:noProof/>
          <w:sz w:val="22"/>
          <w:szCs w:val="22"/>
          <w:lang w:eastAsia="de-DE"/>
        </w:rPr>
      </w:pPr>
      <w:r>
        <w:rPr>
          <w:noProof/>
        </w:rPr>
        <w:t>7.2</w:t>
      </w:r>
      <w:r w:rsidRPr="003A22C5">
        <w:rPr>
          <w:rFonts w:asciiTheme="minorHAnsi" w:eastAsiaTheme="minorEastAsia" w:hAnsiTheme="minorHAnsi" w:cstheme="minorBidi"/>
          <w:noProof/>
          <w:sz w:val="22"/>
          <w:szCs w:val="22"/>
          <w:lang w:eastAsia="de-DE"/>
        </w:rPr>
        <w:tab/>
      </w:r>
      <w:r>
        <w:rPr>
          <w:noProof/>
        </w:rPr>
        <w:t>KI#2: Need for additional security at operational level among SCP domains</w:t>
      </w:r>
      <w:r>
        <w:rPr>
          <w:noProof/>
        </w:rPr>
        <w:tab/>
      </w:r>
      <w:r>
        <w:rPr>
          <w:noProof/>
        </w:rPr>
        <w:fldChar w:fldCharType="begin"/>
      </w:r>
      <w:r>
        <w:rPr>
          <w:noProof/>
        </w:rPr>
        <w:instrText xml:space="preserve"> PAGEREF _Toc125453776 \h </w:instrText>
      </w:r>
      <w:r>
        <w:rPr>
          <w:noProof/>
        </w:rPr>
      </w:r>
      <w:r>
        <w:rPr>
          <w:noProof/>
        </w:rPr>
        <w:fldChar w:fldCharType="separate"/>
      </w:r>
      <w:r>
        <w:rPr>
          <w:noProof/>
        </w:rPr>
        <w:t>78</w:t>
      </w:r>
      <w:r>
        <w:rPr>
          <w:noProof/>
        </w:rPr>
        <w:fldChar w:fldCharType="end"/>
      </w:r>
    </w:p>
    <w:p w14:paraId="3B59D1C8" w14:textId="48B2A7B4" w:rsidR="00807EBA" w:rsidRPr="003A22C5" w:rsidRDefault="00807EBA">
      <w:pPr>
        <w:pStyle w:val="TOC3"/>
        <w:rPr>
          <w:rFonts w:asciiTheme="minorHAnsi" w:eastAsiaTheme="minorEastAsia" w:hAnsiTheme="minorHAnsi" w:cstheme="minorBidi"/>
          <w:noProof/>
          <w:sz w:val="22"/>
          <w:szCs w:val="22"/>
          <w:lang w:eastAsia="de-DE"/>
        </w:rPr>
      </w:pPr>
      <w:r>
        <w:rPr>
          <w:noProof/>
        </w:rPr>
        <w:t>7.2.1</w:t>
      </w:r>
      <w:r w:rsidRPr="003A22C5">
        <w:rPr>
          <w:rFonts w:asciiTheme="minorHAnsi" w:eastAsiaTheme="minorEastAsia" w:hAnsiTheme="minorHAnsi" w:cstheme="minorBidi"/>
          <w:noProof/>
          <w:sz w:val="22"/>
          <w:szCs w:val="22"/>
          <w:lang w:eastAsia="de-DE"/>
        </w:rPr>
        <w:tab/>
      </w:r>
      <w:r>
        <w:rPr>
          <w:noProof/>
        </w:rPr>
        <w:t>Analysis</w:t>
      </w:r>
      <w:r>
        <w:rPr>
          <w:noProof/>
        </w:rPr>
        <w:tab/>
      </w:r>
      <w:r>
        <w:rPr>
          <w:noProof/>
        </w:rPr>
        <w:fldChar w:fldCharType="begin"/>
      </w:r>
      <w:r>
        <w:rPr>
          <w:noProof/>
        </w:rPr>
        <w:instrText xml:space="preserve"> PAGEREF _Toc125453777 \h </w:instrText>
      </w:r>
      <w:r>
        <w:rPr>
          <w:noProof/>
        </w:rPr>
      </w:r>
      <w:r>
        <w:rPr>
          <w:noProof/>
        </w:rPr>
        <w:fldChar w:fldCharType="separate"/>
      </w:r>
      <w:r>
        <w:rPr>
          <w:noProof/>
        </w:rPr>
        <w:t>78</w:t>
      </w:r>
      <w:r>
        <w:rPr>
          <w:noProof/>
        </w:rPr>
        <w:fldChar w:fldCharType="end"/>
      </w:r>
    </w:p>
    <w:p w14:paraId="7FD1C496" w14:textId="4EB22916" w:rsidR="00807EBA" w:rsidRPr="003A22C5" w:rsidRDefault="00807EBA">
      <w:pPr>
        <w:pStyle w:val="TOC3"/>
        <w:rPr>
          <w:rFonts w:asciiTheme="minorHAnsi" w:eastAsiaTheme="minorEastAsia" w:hAnsiTheme="minorHAnsi" w:cstheme="minorBidi"/>
          <w:noProof/>
          <w:sz w:val="22"/>
          <w:szCs w:val="22"/>
          <w:lang w:eastAsia="de-DE"/>
        </w:rPr>
      </w:pPr>
      <w:r>
        <w:rPr>
          <w:noProof/>
        </w:rPr>
        <w:t>7.2.2</w:t>
      </w:r>
      <w:r w:rsidRPr="003A22C5">
        <w:rPr>
          <w:rFonts w:asciiTheme="minorHAnsi" w:eastAsiaTheme="minorEastAsia" w:hAnsiTheme="minorHAnsi" w:cstheme="minorBidi"/>
          <w:noProof/>
          <w:sz w:val="22"/>
          <w:szCs w:val="22"/>
          <w:lang w:eastAsia="de-DE"/>
        </w:rPr>
        <w:tab/>
      </w:r>
      <w:r>
        <w:rPr>
          <w:noProof/>
        </w:rPr>
        <w:t>Conclusion</w:t>
      </w:r>
      <w:r>
        <w:rPr>
          <w:noProof/>
        </w:rPr>
        <w:tab/>
      </w:r>
      <w:r>
        <w:rPr>
          <w:noProof/>
        </w:rPr>
        <w:fldChar w:fldCharType="begin"/>
      </w:r>
      <w:r>
        <w:rPr>
          <w:noProof/>
        </w:rPr>
        <w:instrText xml:space="preserve"> PAGEREF _Toc125453778 \h </w:instrText>
      </w:r>
      <w:r>
        <w:rPr>
          <w:noProof/>
        </w:rPr>
      </w:r>
      <w:r>
        <w:rPr>
          <w:noProof/>
        </w:rPr>
        <w:fldChar w:fldCharType="separate"/>
      </w:r>
      <w:r>
        <w:rPr>
          <w:noProof/>
        </w:rPr>
        <w:t>78</w:t>
      </w:r>
      <w:r>
        <w:rPr>
          <w:noProof/>
        </w:rPr>
        <w:fldChar w:fldCharType="end"/>
      </w:r>
    </w:p>
    <w:p w14:paraId="2D6FB404" w14:textId="5CF8824D" w:rsidR="00807EBA" w:rsidRPr="003A22C5" w:rsidRDefault="00807EBA">
      <w:pPr>
        <w:pStyle w:val="TOC2"/>
        <w:rPr>
          <w:rFonts w:asciiTheme="minorHAnsi" w:eastAsiaTheme="minorEastAsia" w:hAnsiTheme="minorHAnsi" w:cstheme="minorBidi"/>
          <w:noProof/>
          <w:sz w:val="22"/>
          <w:szCs w:val="22"/>
          <w:lang w:eastAsia="de-DE"/>
        </w:rPr>
      </w:pPr>
      <w:r>
        <w:rPr>
          <w:noProof/>
        </w:rPr>
        <w:t>7.3</w:t>
      </w:r>
      <w:r w:rsidRPr="003A22C5">
        <w:rPr>
          <w:rFonts w:asciiTheme="minorHAnsi" w:eastAsiaTheme="minorEastAsia" w:hAnsiTheme="minorHAnsi" w:cstheme="minorBidi"/>
          <w:noProof/>
          <w:sz w:val="22"/>
          <w:szCs w:val="22"/>
          <w:lang w:eastAsia="de-DE"/>
        </w:rPr>
        <w:tab/>
      </w:r>
      <w:r>
        <w:rPr>
          <w:noProof/>
        </w:rPr>
        <w:t>KI#3: Service access authorization in the "Subscribe-Notify" scenarios</w:t>
      </w:r>
      <w:r>
        <w:rPr>
          <w:noProof/>
        </w:rPr>
        <w:tab/>
      </w:r>
      <w:r>
        <w:rPr>
          <w:noProof/>
        </w:rPr>
        <w:fldChar w:fldCharType="begin"/>
      </w:r>
      <w:r>
        <w:rPr>
          <w:noProof/>
        </w:rPr>
        <w:instrText xml:space="preserve"> PAGEREF _Toc125453779 \h </w:instrText>
      </w:r>
      <w:r>
        <w:rPr>
          <w:noProof/>
        </w:rPr>
      </w:r>
      <w:r>
        <w:rPr>
          <w:noProof/>
        </w:rPr>
        <w:fldChar w:fldCharType="separate"/>
      </w:r>
      <w:r>
        <w:rPr>
          <w:noProof/>
        </w:rPr>
        <w:t>78</w:t>
      </w:r>
      <w:r>
        <w:rPr>
          <w:noProof/>
        </w:rPr>
        <w:fldChar w:fldCharType="end"/>
      </w:r>
    </w:p>
    <w:p w14:paraId="3159CB4E" w14:textId="4226E814" w:rsidR="00807EBA" w:rsidRPr="003A22C5" w:rsidRDefault="00807EBA">
      <w:pPr>
        <w:pStyle w:val="TOC3"/>
        <w:rPr>
          <w:rFonts w:asciiTheme="minorHAnsi" w:eastAsiaTheme="minorEastAsia" w:hAnsiTheme="minorHAnsi" w:cstheme="minorBidi"/>
          <w:noProof/>
          <w:sz w:val="22"/>
          <w:szCs w:val="22"/>
          <w:lang w:eastAsia="de-DE"/>
        </w:rPr>
      </w:pPr>
      <w:r>
        <w:rPr>
          <w:noProof/>
        </w:rPr>
        <w:t>7.3.1</w:t>
      </w:r>
      <w:r w:rsidRPr="003A22C5">
        <w:rPr>
          <w:rFonts w:asciiTheme="minorHAnsi" w:eastAsiaTheme="minorEastAsia" w:hAnsiTheme="minorHAnsi" w:cstheme="minorBidi"/>
          <w:noProof/>
          <w:sz w:val="22"/>
          <w:szCs w:val="22"/>
          <w:lang w:eastAsia="de-DE"/>
        </w:rPr>
        <w:tab/>
      </w:r>
      <w:r>
        <w:rPr>
          <w:noProof/>
        </w:rPr>
        <w:t>Analysis</w:t>
      </w:r>
      <w:r>
        <w:rPr>
          <w:noProof/>
        </w:rPr>
        <w:tab/>
      </w:r>
      <w:r>
        <w:rPr>
          <w:noProof/>
        </w:rPr>
        <w:fldChar w:fldCharType="begin"/>
      </w:r>
      <w:r>
        <w:rPr>
          <w:noProof/>
        </w:rPr>
        <w:instrText xml:space="preserve"> PAGEREF _Toc125453780 \h </w:instrText>
      </w:r>
      <w:r>
        <w:rPr>
          <w:noProof/>
        </w:rPr>
      </w:r>
      <w:r>
        <w:rPr>
          <w:noProof/>
        </w:rPr>
        <w:fldChar w:fldCharType="separate"/>
      </w:r>
      <w:r>
        <w:rPr>
          <w:noProof/>
        </w:rPr>
        <w:t>78</w:t>
      </w:r>
      <w:r>
        <w:rPr>
          <w:noProof/>
        </w:rPr>
        <w:fldChar w:fldCharType="end"/>
      </w:r>
    </w:p>
    <w:p w14:paraId="5CD93E9C" w14:textId="6D78CB7C" w:rsidR="00807EBA" w:rsidRPr="003A22C5" w:rsidRDefault="00807EBA">
      <w:pPr>
        <w:pStyle w:val="TOC3"/>
        <w:rPr>
          <w:rFonts w:asciiTheme="minorHAnsi" w:eastAsiaTheme="minorEastAsia" w:hAnsiTheme="minorHAnsi" w:cstheme="minorBidi"/>
          <w:noProof/>
          <w:sz w:val="22"/>
          <w:szCs w:val="22"/>
          <w:lang w:eastAsia="de-DE"/>
        </w:rPr>
      </w:pPr>
      <w:r>
        <w:rPr>
          <w:noProof/>
        </w:rPr>
        <w:t>7.3.2</w:t>
      </w:r>
      <w:r w:rsidRPr="003A22C5">
        <w:rPr>
          <w:rFonts w:asciiTheme="minorHAnsi" w:eastAsiaTheme="minorEastAsia" w:hAnsiTheme="minorHAnsi" w:cstheme="minorBidi"/>
          <w:noProof/>
          <w:sz w:val="22"/>
          <w:szCs w:val="22"/>
          <w:lang w:eastAsia="de-DE"/>
        </w:rPr>
        <w:tab/>
      </w:r>
      <w:r>
        <w:rPr>
          <w:noProof/>
        </w:rPr>
        <w:t>Conclusion</w:t>
      </w:r>
      <w:r>
        <w:rPr>
          <w:noProof/>
        </w:rPr>
        <w:tab/>
      </w:r>
      <w:r>
        <w:rPr>
          <w:noProof/>
        </w:rPr>
        <w:fldChar w:fldCharType="begin"/>
      </w:r>
      <w:r>
        <w:rPr>
          <w:noProof/>
        </w:rPr>
        <w:instrText xml:space="preserve"> PAGEREF _Toc125453781 \h </w:instrText>
      </w:r>
      <w:r>
        <w:rPr>
          <w:noProof/>
        </w:rPr>
      </w:r>
      <w:r>
        <w:rPr>
          <w:noProof/>
        </w:rPr>
        <w:fldChar w:fldCharType="separate"/>
      </w:r>
      <w:r>
        <w:rPr>
          <w:noProof/>
        </w:rPr>
        <w:t>78</w:t>
      </w:r>
      <w:r>
        <w:rPr>
          <w:noProof/>
        </w:rPr>
        <w:fldChar w:fldCharType="end"/>
      </w:r>
    </w:p>
    <w:p w14:paraId="1543C742" w14:textId="280C9CD7" w:rsidR="00807EBA" w:rsidRPr="003A22C5" w:rsidRDefault="00807EBA">
      <w:pPr>
        <w:pStyle w:val="TOC2"/>
        <w:rPr>
          <w:rFonts w:asciiTheme="minorHAnsi" w:eastAsiaTheme="minorEastAsia" w:hAnsiTheme="minorHAnsi" w:cstheme="minorBidi"/>
          <w:noProof/>
          <w:sz w:val="22"/>
          <w:szCs w:val="22"/>
          <w:lang w:eastAsia="de-DE"/>
        </w:rPr>
      </w:pPr>
      <w:r>
        <w:rPr>
          <w:noProof/>
        </w:rPr>
        <w:t>7.4</w:t>
      </w:r>
      <w:r w:rsidRPr="003A22C5">
        <w:rPr>
          <w:rFonts w:asciiTheme="minorHAnsi" w:eastAsiaTheme="minorEastAsia" w:hAnsiTheme="minorHAnsi" w:cstheme="minorBidi"/>
          <w:noProof/>
          <w:sz w:val="22"/>
          <w:szCs w:val="22"/>
          <w:lang w:eastAsia="de-DE"/>
        </w:rPr>
        <w:tab/>
      </w:r>
      <w:r>
        <w:rPr>
          <w:noProof/>
        </w:rPr>
        <w:t>KI#4: Authorization of SCP to act on behalf of an NF or another SCP</w:t>
      </w:r>
      <w:r>
        <w:rPr>
          <w:noProof/>
        </w:rPr>
        <w:tab/>
      </w:r>
      <w:r>
        <w:rPr>
          <w:noProof/>
        </w:rPr>
        <w:fldChar w:fldCharType="begin"/>
      </w:r>
      <w:r>
        <w:rPr>
          <w:noProof/>
        </w:rPr>
        <w:instrText xml:space="preserve"> PAGEREF _Toc125453782 \h </w:instrText>
      </w:r>
      <w:r>
        <w:rPr>
          <w:noProof/>
        </w:rPr>
      </w:r>
      <w:r>
        <w:rPr>
          <w:noProof/>
        </w:rPr>
        <w:fldChar w:fldCharType="separate"/>
      </w:r>
      <w:r>
        <w:rPr>
          <w:noProof/>
        </w:rPr>
        <w:t>78</w:t>
      </w:r>
      <w:r>
        <w:rPr>
          <w:noProof/>
        </w:rPr>
        <w:fldChar w:fldCharType="end"/>
      </w:r>
    </w:p>
    <w:p w14:paraId="643FE79F" w14:textId="2B45A6C6" w:rsidR="00807EBA" w:rsidRPr="003A22C5" w:rsidRDefault="00807EBA">
      <w:pPr>
        <w:pStyle w:val="TOC3"/>
        <w:rPr>
          <w:rFonts w:asciiTheme="minorHAnsi" w:eastAsiaTheme="minorEastAsia" w:hAnsiTheme="minorHAnsi" w:cstheme="minorBidi"/>
          <w:noProof/>
          <w:sz w:val="22"/>
          <w:szCs w:val="22"/>
          <w:lang w:eastAsia="de-DE"/>
        </w:rPr>
      </w:pPr>
      <w:r>
        <w:rPr>
          <w:noProof/>
        </w:rPr>
        <w:t>7.4.1</w:t>
      </w:r>
      <w:r w:rsidRPr="003A22C5">
        <w:rPr>
          <w:rFonts w:asciiTheme="minorHAnsi" w:eastAsiaTheme="minorEastAsia" w:hAnsiTheme="minorHAnsi" w:cstheme="minorBidi"/>
          <w:noProof/>
          <w:sz w:val="22"/>
          <w:szCs w:val="22"/>
          <w:lang w:eastAsia="de-DE"/>
        </w:rPr>
        <w:tab/>
      </w:r>
      <w:r>
        <w:rPr>
          <w:noProof/>
        </w:rPr>
        <w:t>Analysis</w:t>
      </w:r>
      <w:r>
        <w:rPr>
          <w:noProof/>
        </w:rPr>
        <w:tab/>
      </w:r>
      <w:r>
        <w:rPr>
          <w:noProof/>
        </w:rPr>
        <w:fldChar w:fldCharType="begin"/>
      </w:r>
      <w:r>
        <w:rPr>
          <w:noProof/>
        </w:rPr>
        <w:instrText xml:space="preserve"> PAGEREF _Toc125453783 \h </w:instrText>
      </w:r>
      <w:r>
        <w:rPr>
          <w:noProof/>
        </w:rPr>
      </w:r>
      <w:r>
        <w:rPr>
          <w:noProof/>
        </w:rPr>
        <w:fldChar w:fldCharType="separate"/>
      </w:r>
      <w:r>
        <w:rPr>
          <w:noProof/>
        </w:rPr>
        <w:t>78</w:t>
      </w:r>
      <w:r>
        <w:rPr>
          <w:noProof/>
        </w:rPr>
        <w:fldChar w:fldCharType="end"/>
      </w:r>
    </w:p>
    <w:p w14:paraId="02A5A4E5" w14:textId="3254C709" w:rsidR="00807EBA" w:rsidRPr="003A22C5" w:rsidRDefault="00807EBA">
      <w:pPr>
        <w:pStyle w:val="TOC3"/>
        <w:rPr>
          <w:rFonts w:asciiTheme="minorHAnsi" w:eastAsiaTheme="minorEastAsia" w:hAnsiTheme="minorHAnsi" w:cstheme="minorBidi"/>
          <w:noProof/>
          <w:sz w:val="22"/>
          <w:szCs w:val="22"/>
          <w:lang w:eastAsia="de-DE"/>
        </w:rPr>
      </w:pPr>
      <w:r>
        <w:rPr>
          <w:noProof/>
        </w:rPr>
        <w:t>7.4.2</w:t>
      </w:r>
      <w:r w:rsidRPr="003A22C5">
        <w:rPr>
          <w:rFonts w:asciiTheme="minorHAnsi" w:eastAsiaTheme="minorEastAsia" w:hAnsiTheme="minorHAnsi" w:cstheme="minorBidi"/>
          <w:noProof/>
          <w:sz w:val="22"/>
          <w:szCs w:val="22"/>
          <w:lang w:eastAsia="de-DE"/>
        </w:rPr>
        <w:tab/>
      </w:r>
      <w:r>
        <w:rPr>
          <w:noProof/>
        </w:rPr>
        <w:t>Conclusion</w:t>
      </w:r>
      <w:r>
        <w:rPr>
          <w:noProof/>
        </w:rPr>
        <w:tab/>
      </w:r>
      <w:r>
        <w:rPr>
          <w:noProof/>
        </w:rPr>
        <w:fldChar w:fldCharType="begin"/>
      </w:r>
      <w:r>
        <w:rPr>
          <w:noProof/>
        </w:rPr>
        <w:instrText xml:space="preserve"> PAGEREF _Toc125453784 \h </w:instrText>
      </w:r>
      <w:r>
        <w:rPr>
          <w:noProof/>
        </w:rPr>
      </w:r>
      <w:r>
        <w:rPr>
          <w:noProof/>
        </w:rPr>
        <w:fldChar w:fldCharType="separate"/>
      </w:r>
      <w:r>
        <w:rPr>
          <w:noProof/>
        </w:rPr>
        <w:t>79</w:t>
      </w:r>
      <w:r>
        <w:rPr>
          <w:noProof/>
        </w:rPr>
        <w:fldChar w:fldCharType="end"/>
      </w:r>
    </w:p>
    <w:p w14:paraId="27B38869" w14:textId="3EB9B162" w:rsidR="00807EBA" w:rsidRPr="003A22C5" w:rsidRDefault="00807EBA">
      <w:pPr>
        <w:pStyle w:val="TOC2"/>
        <w:rPr>
          <w:rFonts w:asciiTheme="minorHAnsi" w:eastAsiaTheme="minorEastAsia" w:hAnsiTheme="minorHAnsi" w:cstheme="minorBidi"/>
          <w:noProof/>
          <w:sz w:val="22"/>
          <w:szCs w:val="22"/>
          <w:lang w:eastAsia="de-DE"/>
        </w:rPr>
      </w:pPr>
      <w:r w:rsidRPr="00CC1433">
        <w:rPr>
          <w:rFonts w:cs="Arial"/>
          <w:noProof/>
        </w:rPr>
        <w:t>7.5</w:t>
      </w:r>
      <w:r w:rsidRPr="003A22C5">
        <w:rPr>
          <w:rFonts w:asciiTheme="minorHAnsi" w:eastAsiaTheme="minorEastAsia" w:hAnsiTheme="minorHAnsi" w:cstheme="minorBidi"/>
          <w:noProof/>
          <w:sz w:val="22"/>
          <w:szCs w:val="22"/>
          <w:lang w:eastAsia="de-DE"/>
        </w:rPr>
        <w:tab/>
      </w:r>
      <w:r w:rsidRPr="00CC1433">
        <w:rPr>
          <w:rFonts w:cs="Arial"/>
          <w:noProof/>
        </w:rPr>
        <w:t xml:space="preserve">KI #5: </w:t>
      </w:r>
      <w:r>
        <w:rPr>
          <w:noProof/>
        </w:rPr>
        <w:t>End-to-end integrity protection of HTTP messages</w:t>
      </w:r>
      <w:r>
        <w:rPr>
          <w:noProof/>
        </w:rPr>
        <w:tab/>
      </w:r>
      <w:r>
        <w:rPr>
          <w:noProof/>
        </w:rPr>
        <w:fldChar w:fldCharType="begin"/>
      </w:r>
      <w:r>
        <w:rPr>
          <w:noProof/>
        </w:rPr>
        <w:instrText xml:space="preserve"> PAGEREF _Toc125453785 \h </w:instrText>
      </w:r>
      <w:r>
        <w:rPr>
          <w:noProof/>
        </w:rPr>
      </w:r>
      <w:r>
        <w:rPr>
          <w:noProof/>
        </w:rPr>
        <w:fldChar w:fldCharType="separate"/>
      </w:r>
      <w:r>
        <w:rPr>
          <w:noProof/>
        </w:rPr>
        <w:t>79</w:t>
      </w:r>
      <w:r>
        <w:rPr>
          <w:noProof/>
        </w:rPr>
        <w:fldChar w:fldCharType="end"/>
      </w:r>
    </w:p>
    <w:p w14:paraId="2D84E5DC" w14:textId="15A77127" w:rsidR="00807EBA" w:rsidRPr="003A22C5" w:rsidRDefault="00807EBA">
      <w:pPr>
        <w:pStyle w:val="TOC3"/>
        <w:rPr>
          <w:rFonts w:asciiTheme="minorHAnsi" w:eastAsiaTheme="minorEastAsia" w:hAnsiTheme="minorHAnsi" w:cstheme="minorBidi"/>
          <w:noProof/>
          <w:sz w:val="22"/>
          <w:szCs w:val="22"/>
          <w:lang w:eastAsia="de-DE"/>
        </w:rPr>
      </w:pPr>
      <w:r>
        <w:rPr>
          <w:noProof/>
        </w:rPr>
        <w:t>7</w:t>
      </w:r>
      <w:r w:rsidRPr="00CC1433">
        <w:rPr>
          <w:rFonts w:cs="Arial"/>
          <w:noProof/>
        </w:rPr>
        <w:t>.</w:t>
      </w:r>
      <w:r>
        <w:rPr>
          <w:noProof/>
        </w:rPr>
        <w:t>5.1</w:t>
      </w:r>
      <w:r w:rsidRPr="003A22C5">
        <w:rPr>
          <w:rFonts w:asciiTheme="minorHAnsi" w:eastAsiaTheme="minorEastAsia" w:hAnsiTheme="minorHAnsi" w:cstheme="minorBidi"/>
          <w:noProof/>
          <w:sz w:val="22"/>
          <w:szCs w:val="22"/>
          <w:lang w:eastAsia="de-DE"/>
        </w:rPr>
        <w:tab/>
      </w:r>
      <w:r>
        <w:rPr>
          <w:noProof/>
        </w:rPr>
        <w:t>Analysis</w:t>
      </w:r>
      <w:r>
        <w:rPr>
          <w:noProof/>
        </w:rPr>
        <w:tab/>
      </w:r>
      <w:r>
        <w:rPr>
          <w:noProof/>
        </w:rPr>
        <w:fldChar w:fldCharType="begin"/>
      </w:r>
      <w:r>
        <w:rPr>
          <w:noProof/>
        </w:rPr>
        <w:instrText xml:space="preserve"> PAGEREF _Toc125453786 \h </w:instrText>
      </w:r>
      <w:r>
        <w:rPr>
          <w:noProof/>
        </w:rPr>
      </w:r>
      <w:r>
        <w:rPr>
          <w:noProof/>
        </w:rPr>
        <w:fldChar w:fldCharType="separate"/>
      </w:r>
      <w:r>
        <w:rPr>
          <w:noProof/>
        </w:rPr>
        <w:t>79</w:t>
      </w:r>
      <w:r>
        <w:rPr>
          <w:noProof/>
        </w:rPr>
        <w:fldChar w:fldCharType="end"/>
      </w:r>
    </w:p>
    <w:p w14:paraId="5E72FEDD" w14:textId="659A0685" w:rsidR="00807EBA" w:rsidRPr="003A22C5" w:rsidRDefault="00807EBA">
      <w:pPr>
        <w:pStyle w:val="TOC3"/>
        <w:rPr>
          <w:rFonts w:asciiTheme="minorHAnsi" w:eastAsiaTheme="minorEastAsia" w:hAnsiTheme="minorHAnsi" w:cstheme="minorBidi"/>
          <w:noProof/>
          <w:sz w:val="22"/>
          <w:szCs w:val="22"/>
          <w:lang w:eastAsia="de-DE"/>
        </w:rPr>
      </w:pPr>
      <w:r>
        <w:rPr>
          <w:noProof/>
        </w:rPr>
        <w:t>7.5.2</w:t>
      </w:r>
      <w:r w:rsidRPr="003A22C5">
        <w:rPr>
          <w:rFonts w:asciiTheme="minorHAnsi" w:eastAsiaTheme="minorEastAsia" w:hAnsiTheme="minorHAnsi" w:cstheme="minorBidi"/>
          <w:noProof/>
          <w:sz w:val="22"/>
          <w:szCs w:val="22"/>
          <w:lang w:eastAsia="de-DE"/>
        </w:rPr>
        <w:tab/>
      </w:r>
      <w:r>
        <w:rPr>
          <w:noProof/>
        </w:rPr>
        <w:t>Conclusion</w:t>
      </w:r>
      <w:r>
        <w:rPr>
          <w:noProof/>
        </w:rPr>
        <w:tab/>
      </w:r>
      <w:r>
        <w:rPr>
          <w:noProof/>
        </w:rPr>
        <w:fldChar w:fldCharType="begin"/>
      </w:r>
      <w:r>
        <w:rPr>
          <w:noProof/>
        </w:rPr>
        <w:instrText xml:space="preserve"> PAGEREF _Toc125453787 \h </w:instrText>
      </w:r>
      <w:r>
        <w:rPr>
          <w:noProof/>
        </w:rPr>
      </w:r>
      <w:r>
        <w:rPr>
          <w:noProof/>
        </w:rPr>
        <w:fldChar w:fldCharType="separate"/>
      </w:r>
      <w:r>
        <w:rPr>
          <w:noProof/>
        </w:rPr>
        <w:t>79</w:t>
      </w:r>
      <w:r>
        <w:rPr>
          <w:noProof/>
        </w:rPr>
        <w:fldChar w:fldCharType="end"/>
      </w:r>
    </w:p>
    <w:p w14:paraId="7CA84B3C" w14:textId="188748B9" w:rsidR="00807EBA" w:rsidRPr="003A22C5" w:rsidRDefault="00807EBA">
      <w:pPr>
        <w:pStyle w:val="TOC2"/>
        <w:rPr>
          <w:rFonts w:asciiTheme="minorHAnsi" w:eastAsiaTheme="minorEastAsia" w:hAnsiTheme="minorHAnsi" w:cstheme="minorBidi"/>
          <w:noProof/>
          <w:sz w:val="22"/>
          <w:szCs w:val="22"/>
          <w:lang w:eastAsia="de-DE"/>
        </w:rPr>
      </w:pPr>
      <w:r>
        <w:rPr>
          <w:noProof/>
        </w:rPr>
        <w:t>7.6</w:t>
      </w:r>
      <w:r w:rsidRPr="003A22C5">
        <w:rPr>
          <w:rFonts w:asciiTheme="minorHAnsi" w:eastAsiaTheme="minorEastAsia" w:hAnsiTheme="minorHAnsi" w:cstheme="minorBidi"/>
          <w:noProof/>
          <w:sz w:val="22"/>
          <w:szCs w:val="22"/>
          <w:lang w:eastAsia="de-DE"/>
        </w:rPr>
        <w:tab/>
      </w:r>
      <w:r>
        <w:rPr>
          <w:noProof/>
        </w:rPr>
        <w:t>KI#6: Access token usage by all NFs of an NF set</w:t>
      </w:r>
      <w:r>
        <w:rPr>
          <w:noProof/>
        </w:rPr>
        <w:tab/>
      </w:r>
      <w:r>
        <w:rPr>
          <w:noProof/>
        </w:rPr>
        <w:fldChar w:fldCharType="begin"/>
      </w:r>
      <w:r>
        <w:rPr>
          <w:noProof/>
        </w:rPr>
        <w:instrText xml:space="preserve"> PAGEREF _Toc125453788 \h </w:instrText>
      </w:r>
      <w:r>
        <w:rPr>
          <w:noProof/>
        </w:rPr>
      </w:r>
      <w:r>
        <w:rPr>
          <w:noProof/>
        </w:rPr>
        <w:fldChar w:fldCharType="separate"/>
      </w:r>
      <w:r>
        <w:rPr>
          <w:noProof/>
        </w:rPr>
        <w:t>80</w:t>
      </w:r>
      <w:r>
        <w:rPr>
          <w:noProof/>
        </w:rPr>
        <w:fldChar w:fldCharType="end"/>
      </w:r>
    </w:p>
    <w:p w14:paraId="5F5B2CAA" w14:textId="7590E856" w:rsidR="00807EBA" w:rsidRPr="003A22C5" w:rsidRDefault="00807EBA">
      <w:pPr>
        <w:pStyle w:val="TOC3"/>
        <w:rPr>
          <w:rFonts w:asciiTheme="minorHAnsi" w:eastAsiaTheme="minorEastAsia" w:hAnsiTheme="minorHAnsi" w:cstheme="minorBidi"/>
          <w:noProof/>
          <w:sz w:val="22"/>
          <w:szCs w:val="22"/>
          <w:lang w:eastAsia="de-DE"/>
        </w:rPr>
      </w:pPr>
      <w:r>
        <w:rPr>
          <w:noProof/>
        </w:rPr>
        <w:t>7.6.1</w:t>
      </w:r>
      <w:r w:rsidRPr="003A22C5">
        <w:rPr>
          <w:rFonts w:asciiTheme="minorHAnsi" w:eastAsiaTheme="minorEastAsia" w:hAnsiTheme="minorHAnsi" w:cstheme="minorBidi"/>
          <w:noProof/>
          <w:sz w:val="22"/>
          <w:szCs w:val="22"/>
          <w:lang w:eastAsia="de-DE"/>
        </w:rPr>
        <w:tab/>
      </w:r>
      <w:r>
        <w:rPr>
          <w:noProof/>
        </w:rPr>
        <w:t>Analysis</w:t>
      </w:r>
      <w:r>
        <w:rPr>
          <w:noProof/>
        </w:rPr>
        <w:tab/>
      </w:r>
      <w:r>
        <w:rPr>
          <w:noProof/>
        </w:rPr>
        <w:fldChar w:fldCharType="begin"/>
      </w:r>
      <w:r>
        <w:rPr>
          <w:noProof/>
        </w:rPr>
        <w:instrText xml:space="preserve"> PAGEREF _Toc125453789 \h </w:instrText>
      </w:r>
      <w:r>
        <w:rPr>
          <w:noProof/>
        </w:rPr>
      </w:r>
      <w:r>
        <w:rPr>
          <w:noProof/>
        </w:rPr>
        <w:fldChar w:fldCharType="separate"/>
      </w:r>
      <w:r>
        <w:rPr>
          <w:noProof/>
        </w:rPr>
        <w:t>80</w:t>
      </w:r>
      <w:r>
        <w:rPr>
          <w:noProof/>
        </w:rPr>
        <w:fldChar w:fldCharType="end"/>
      </w:r>
    </w:p>
    <w:p w14:paraId="47CD56F1" w14:textId="4C11CDA3" w:rsidR="00807EBA" w:rsidRPr="003A22C5" w:rsidRDefault="00807EBA">
      <w:pPr>
        <w:pStyle w:val="TOC3"/>
        <w:rPr>
          <w:rFonts w:asciiTheme="minorHAnsi" w:eastAsiaTheme="minorEastAsia" w:hAnsiTheme="minorHAnsi" w:cstheme="minorBidi"/>
          <w:noProof/>
          <w:sz w:val="22"/>
          <w:szCs w:val="22"/>
          <w:lang w:eastAsia="de-DE"/>
        </w:rPr>
      </w:pPr>
      <w:r>
        <w:rPr>
          <w:noProof/>
        </w:rPr>
        <w:t>7.6.2</w:t>
      </w:r>
      <w:r w:rsidRPr="003A22C5">
        <w:rPr>
          <w:rFonts w:asciiTheme="minorHAnsi" w:eastAsiaTheme="minorEastAsia" w:hAnsiTheme="minorHAnsi" w:cstheme="minorBidi"/>
          <w:noProof/>
          <w:sz w:val="22"/>
          <w:szCs w:val="22"/>
          <w:lang w:eastAsia="de-DE"/>
        </w:rPr>
        <w:tab/>
      </w:r>
      <w:r>
        <w:rPr>
          <w:noProof/>
        </w:rPr>
        <w:t>Conclusion</w:t>
      </w:r>
      <w:r>
        <w:rPr>
          <w:noProof/>
        </w:rPr>
        <w:tab/>
      </w:r>
      <w:r>
        <w:rPr>
          <w:noProof/>
        </w:rPr>
        <w:fldChar w:fldCharType="begin"/>
      </w:r>
      <w:r>
        <w:rPr>
          <w:noProof/>
        </w:rPr>
        <w:instrText xml:space="preserve"> PAGEREF _Toc125453790 \h </w:instrText>
      </w:r>
      <w:r>
        <w:rPr>
          <w:noProof/>
        </w:rPr>
      </w:r>
      <w:r>
        <w:rPr>
          <w:noProof/>
        </w:rPr>
        <w:fldChar w:fldCharType="separate"/>
      </w:r>
      <w:r>
        <w:rPr>
          <w:noProof/>
        </w:rPr>
        <w:t>80</w:t>
      </w:r>
      <w:r>
        <w:rPr>
          <w:noProof/>
        </w:rPr>
        <w:fldChar w:fldCharType="end"/>
      </w:r>
    </w:p>
    <w:p w14:paraId="2B8D2595" w14:textId="52A6CC25" w:rsidR="00807EBA" w:rsidRPr="003A22C5" w:rsidRDefault="00807EBA">
      <w:pPr>
        <w:pStyle w:val="TOC2"/>
        <w:rPr>
          <w:rFonts w:asciiTheme="minorHAnsi" w:eastAsiaTheme="minorEastAsia" w:hAnsiTheme="minorHAnsi" w:cstheme="minorBidi"/>
          <w:noProof/>
          <w:sz w:val="22"/>
          <w:szCs w:val="22"/>
          <w:lang w:eastAsia="de-DE"/>
        </w:rPr>
      </w:pPr>
      <w:r>
        <w:rPr>
          <w:noProof/>
        </w:rPr>
        <w:t>7.7</w:t>
      </w:r>
      <w:r w:rsidRPr="003A22C5">
        <w:rPr>
          <w:rFonts w:asciiTheme="minorHAnsi" w:eastAsiaTheme="minorEastAsia" w:hAnsiTheme="minorHAnsi" w:cstheme="minorBidi"/>
          <w:noProof/>
          <w:sz w:val="22"/>
          <w:szCs w:val="22"/>
          <w:lang w:eastAsia="de-DE"/>
        </w:rPr>
        <w:tab/>
      </w:r>
      <w:r>
        <w:rPr>
          <w:noProof/>
        </w:rPr>
        <w:t>KI#7: Authorization mechanism determination</w:t>
      </w:r>
      <w:r>
        <w:rPr>
          <w:noProof/>
        </w:rPr>
        <w:tab/>
      </w:r>
      <w:r>
        <w:rPr>
          <w:noProof/>
        </w:rPr>
        <w:fldChar w:fldCharType="begin"/>
      </w:r>
      <w:r>
        <w:rPr>
          <w:noProof/>
        </w:rPr>
        <w:instrText xml:space="preserve"> PAGEREF _Toc125453791 \h </w:instrText>
      </w:r>
      <w:r>
        <w:rPr>
          <w:noProof/>
        </w:rPr>
      </w:r>
      <w:r>
        <w:rPr>
          <w:noProof/>
        </w:rPr>
        <w:fldChar w:fldCharType="separate"/>
      </w:r>
      <w:r>
        <w:rPr>
          <w:noProof/>
        </w:rPr>
        <w:t>80</w:t>
      </w:r>
      <w:r>
        <w:rPr>
          <w:noProof/>
        </w:rPr>
        <w:fldChar w:fldCharType="end"/>
      </w:r>
    </w:p>
    <w:p w14:paraId="60E78A49" w14:textId="085178C4" w:rsidR="00807EBA" w:rsidRPr="003A22C5" w:rsidRDefault="00807EBA">
      <w:pPr>
        <w:pStyle w:val="TOC3"/>
        <w:rPr>
          <w:rFonts w:asciiTheme="minorHAnsi" w:eastAsiaTheme="minorEastAsia" w:hAnsiTheme="minorHAnsi" w:cstheme="minorBidi"/>
          <w:noProof/>
          <w:sz w:val="22"/>
          <w:szCs w:val="22"/>
          <w:lang w:eastAsia="de-DE"/>
        </w:rPr>
      </w:pPr>
      <w:r>
        <w:rPr>
          <w:noProof/>
        </w:rPr>
        <w:t>7.7.1</w:t>
      </w:r>
      <w:r w:rsidRPr="003A22C5">
        <w:rPr>
          <w:rFonts w:asciiTheme="minorHAnsi" w:eastAsiaTheme="minorEastAsia" w:hAnsiTheme="minorHAnsi" w:cstheme="minorBidi"/>
          <w:noProof/>
          <w:sz w:val="22"/>
          <w:szCs w:val="22"/>
          <w:lang w:eastAsia="de-DE"/>
        </w:rPr>
        <w:tab/>
      </w:r>
      <w:r>
        <w:rPr>
          <w:noProof/>
        </w:rPr>
        <w:t>Analysis</w:t>
      </w:r>
      <w:r>
        <w:rPr>
          <w:noProof/>
        </w:rPr>
        <w:tab/>
      </w:r>
      <w:r>
        <w:rPr>
          <w:noProof/>
        </w:rPr>
        <w:fldChar w:fldCharType="begin"/>
      </w:r>
      <w:r>
        <w:rPr>
          <w:noProof/>
        </w:rPr>
        <w:instrText xml:space="preserve"> PAGEREF _Toc125453792 \h </w:instrText>
      </w:r>
      <w:r>
        <w:rPr>
          <w:noProof/>
        </w:rPr>
      </w:r>
      <w:r>
        <w:rPr>
          <w:noProof/>
        </w:rPr>
        <w:fldChar w:fldCharType="separate"/>
      </w:r>
      <w:r>
        <w:rPr>
          <w:noProof/>
        </w:rPr>
        <w:t>80</w:t>
      </w:r>
      <w:r>
        <w:rPr>
          <w:noProof/>
        </w:rPr>
        <w:fldChar w:fldCharType="end"/>
      </w:r>
    </w:p>
    <w:p w14:paraId="2DB10576" w14:textId="2D9AFC3C" w:rsidR="00807EBA" w:rsidRPr="003A22C5" w:rsidRDefault="00807EBA">
      <w:pPr>
        <w:pStyle w:val="TOC3"/>
        <w:rPr>
          <w:rFonts w:asciiTheme="minorHAnsi" w:eastAsiaTheme="minorEastAsia" w:hAnsiTheme="minorHAnsi" w:cstheme="minorBidi"/>
          <w:noProof/>
          <w:sz w:val="22"/>
          <w:szCs w:val="22"/>
          <w:lang w:eastAsia="de-DE"/>
        </w:rPr>
      </w:pPr>
      <w:r>
        <w:rPr>
          <w:noProof/>
        </w:rPr>
        <w:t>7.7.2</w:t>
      </w:r>
      <w:r w:rsidRPr="003A22C5">
        <w:rPr>
          <w:rFonts w:asciiTheme="minorHAnsi" w:eastAsiaTheme="minorEastAsia" w:hAnsiTheme="minorHAnsi" w:cstheme="minorBidi"/>
          <w:noProof/>
          <w:sz w:val="22"/>
          <w:szCs w:val="22"/>
          <w:lang w:eastAsia="de-DE"/>
        </w:rPr>
        <w:tab/>
      </w:r>
      <w:r>
        <w:rPr>
          <w:noProof/>
        </w:rPr>
        <w:t>Conclusion</w:t>
      </w:r>
      <w:r>
        <w:rPr>
          <w:noProof/>
        </w:rPr>
        <w:tab/>
      </w:r>
      <w:r>
        <w:rPr>
          <w:noProof/>
        </w:rPr>
        <w:fldChar w:fldCharType="begin"/>
      </w:r>
      <w:r>
        <w:rPr>
          <w:noProof/>
        </w:rPr>
        <w:instrText xml:space="preserve"> PAGEREF _Toc125453793 \h </w:instrText>
      </w:r>
      <w:r>
        <w:rPr>
          <w:noProof/>
        </w:rPr>
      </w:r>
      <w:r>
        <w:rPr>
          <w:noProof/>
        </w:rPr>
        <w:fldChar w:fldCharType="separate"/>
      </w:r>
      <w:r>
        <w:rPr>
          <w:noProof/>
        </w:rPr>
        <w:t>80</w:t>
      </w:r>
      <w:r>
        <w:rPr>
          <w:noProof/>
        </w:rPr>
        <w:fldChar w:fldCharType="end"/>
      </w:r>
    </w:p>
    <w:p w14:paraId="7B2B4BC4" w14:textId="3DEFCD71" w:rsidR="00807EBA" w:rsidRPr="003A22C5" w:rsidRDefault="00807EBA">
      <w:pPr>
        <w:pStyle w:val="TOC2"/>
        <w:rPr>
          <w:rFonts w:asciiTheme="minorHAnsi" w:eastAsiaTheme="minorEastAsia" w:hAnsiTheme="minorHAnsi" w:cstheme="minorBidi"/>
          <w:noProof/>
          <w:sz w:val="22"/>
          <w:szCs w:val="22"/>
          <w:lang w:eastAsia="de-DE"/>
        </w:rPr>
      </w:pPr>
      <w:r>
        <w:rPr>
          <w:noProof/>
        </w:rPr>
        <w:t>7.8</w:t>
      </w:r>
      <w:r w:rsidRPr="003A22C5">
        <w:rPr>
          <w:rFonts w:asciiTheme="minorHAnsi" w:eastAsiaTheme="minorEastAsia" w:hAnsiTheme="minorHAnsi" w:cstheme="minorBidi"/>
          <w:noProof/>
          <w:sz w:val="22"/>
          <w:szCs w:val="22"/>
          <w:lang w:eastAsia="de-DE"/>
        </w:rPr>
        <w:tab/>
      </w:r>
      <w:r>
        <w:rPr>
          <w:noProof/>
        </w:rPr>
        <w:t xml:space="preserve">KI#8: </w:t>
      </w:r>
      <w:r w:rsidRPr="00CC1433">
        <w:rPr>
          <w:noProof/>
          <w:lang w:val="en-US"/>
        </w:rPr>
        <w:t>Service access authorization requirements in intra-PLMN scenarios for PLMN deploying multiple NRFs (in OAuth2.0 AS role)</w:t>
      </w:r>
      <w:r>
        <w:rPr>
          <w:noProof/>
        </w:rPr>
        <w:tab/>
      </w:r>
      <w:r>
        <w:rPr>
          <w:noProof/>
        </w:rPr>
        <w:fldChar w:fldCharType="begin"/>
      </w:r>
      <w:r>
        <w:rPr>
          <w:noProof/>
        </w:rPr>
        <w:instrText xml:space="preserve"> PAGEREF _Toc125453794 \h </w:instrText>
      </w:r>
      <w:r>
        <w:rPr>
          <w:noProof/>
        </w:rPr>
      </w:r>
      <w:r>
        <w:rPr>
          <w:noProof/>
        </w:rPr>
        <w:fldChar w:fldCharType="separate"/>
      </w:r>
      <w:r>
        <w:rPr>
          <w:noProof/>
        </w:rPr>
        <w:t>81</w:t>
      </w:r>
      <w:r>
        <w:rPr>
          <w:noProof/>
        </w:rPr>
        <w:fldChar w:fldCharType="end"/>
      </w:r>
    </w:p>
    <w:p w14:paraId="47069E7B" w14:textId="15FAE2B5" w:rsidR="00807EBA" w:rsidRPr="003A22C5" w:rsidRDefault="00807EBA">
      <w:pPr>
        <w:pStyle w:val="TOC3"/>
        <w:rPr>
          <w:rFonts w:asciiTheme="minorHAnsi" w:eastAsiaTheme="minorEastAsia" w:hAnsiTheme="minorHAnsi" w:cstheme="minorBidi"/>
          <w:noProof/>
          <w:sz w:val="22"/>
          <w:szCs w:val="22"/>
          <w:lang w:eastAsia="de-DE"/>
        </w:rPr>
      </w:pPr>
      <w:r>
        <w:rPr>
          <w:noProof/>
        </w:rPr>
        <w:t>7.8.1</w:t>
      </w:r>
      <w:r w:rsidRPr="003A22C5">
        <w:rPr>
          <w:rFonts w:asciiTheme="minorHAnsi" w:eastAsiaTheme="minorEastAsia" w:hAnsiTheme="minorHAnsi" w:cstheme="minorBidi"/>
          <w:noProof/>
          <w:sz w:val="22"/>
          <w:szCs w:val="22"/>
          <w:lang w:eastAsia="de-DE"/>
        </w:rPr>
        <w:tab/>
      </w:r>
      <w:r>
        <w:rPr>
          <w:noProof/>
        </w:rPr>
        <w:t>Analysis</w:t>
      </w:r>
      <w:r>
        <w:rPr>
          <w:noProof/>
        </w:rPr>
        <w:tab/>
      </w:r>
      <w:r>
        <w:rPr>
          <w:noProof/>
        </w:rPr>
        <w:fldChar w:fldCharType="begin"/>
      </w:r>
      <w:r>
        <w:rPr>
          <w:noProof/>
        </w:rPr>
        <w:instrText xml:space="preserve"> PAGEREF _Toc125453795 \h </w:instrText>
      </w:r>
      <w:r>
        <w:rPr>
          <w:noProof/>
        </w:rPr>
      </w:r>
      <w:r>
        <w:rPr>
          <w:noProof/>
        </w:rPr>
        <w:fldChar w:fldCharType="separate"/>
      </w:r>
      <w:r>
        <w:rPr>
          <w:noProof/>
        </w:rPr>
        <w:t>81</w:t>
      </w:r>
      <w:r>
        <w:rPr>
          <w:noProof/>
        </w:rPr>
        <w:fldChar w:fldCharType="end"/>
      </w:r>
    </w:p>
    <w:p w14:paraId="63FAAD52" w14:textId="40AD091A" w:rsidR="00807EBA" w:rsidRPr="003A22C5" w:rsidRDefault="00807EBA">
      <w:pPr>
        <w:pStyle w:val="TOC3"/>
        <w:rPr>
          <w:rFonts w:asciiTheme="minorHAnsi" w:eastAsiaTheme="minorEastAsia" w:hAnsiTheme="minorHAnsi" w:cstheme="minorBidi"/>
          <w:noProof/>
          <w:sz w:val="22"/>
          <w:szCs w:val="22"/>
          <w:lang w:eastAsia="de-DE"/>
        </w:rPr>
      </w:pPr>
      <w:r>
        <w:rPr>
          <w:noProof/>
        </w:rPr>
        <w:t>7.8.2</w:t>
      </w:r>
      <w:r w:rsidRPr="003A22C5">
        <w:rPr>
          <w:rFonts w:asciiTheme="minorHAnsi" w:eastAsiaTheme="minorEastAsia" w:hAnsiTheme="minorHAnsi" w:cstheme="minorBidi"/>
          <w:noProof/>
          <w:sz w:val="22"/>
          <w:szCs w:val="22"/>
          <w:lang w:eastAsia="de-DE"/>
        </w:rPr>
        <w:tab/>
      </w:r>
      <w:r>
        <w:rPr>
          <w:noProof/>
        </w:rPr>
        <w:t>Conclusion</w:t>
      </w:r>
      <w:r>
        <w:rPr>
          <w:noProof/>
        </w:rPr>
        <w:tab/>
      </w:r>
      <w:r>
        <w:rPr>
          <w:noProof/>
        </w:rPr>
        <w:fldChar w:fldCharType="begin"/>
      </w:r>
      <w:r>
        <w:rPr>
          <w:noProof/>
        </w:rPr>
        <w:instrText xml:space="preserve"> PAGEREF _Toc125453796 \h </w:instrText>
      </w:r>
      <w:r>
        <w:rPr>
          <w:noProof/>
        </w:rPr>
      </w:r>
      <w:r>
        <w:rPr>
          <w:noProof/>
        </w:rPr>
        <w:fldChar w:fldCharType="separate"/>
      </w:r>
      <w:r>
        <w:rPr>
          <w:noProof/>
        </w:rPr>
        <w:t>81</w:t>
      </w:r>
      <w:r>
        <w:rPr>
          <w:noProof/>
        </w:rPr>
        <w:fldChar w:fldCharType="end"/>
      </w:r>
    </w:p>
    <w:p w14:paraId="22D81E6C" w14:textId="5D483591" w:rsidR="00807EBA" w:rsidRPr="003A22C5" w:rsidRDefault="00807EBA">
      <w:pPr>
        <w:pStyle w:val="TOC2"/>
        <w:rPr>
          <w:rFonts w:asciiTheme="minorHAnsi" w:eastAsiaTheme="minorEastAsia" w:hAnsiTheme="minorHAnsi" w:cstheme="minorBidi"/>
          <w:noProof/>
          <w:sz w:val="22"/>
          <w:szCs w:val="22"/>
          <w:lang w:eastAsia="de-DE"/>
        </w:rPr>
      </w:pPr>
      <w:r>
        <w:rPr>
          <w:noProof/>
        </w:rPr>
        <w:t>7.9</w:t>
      </w:r>
      <w:r w:rsidRPr="003A22C5">
        <w:rPr>
          <w:rFonts w:asciiTheme="minorHAnsi" w:eastAsiaTheme="minorEastAsia" w:hAnsiTheme="minorHAnsi" w:cstheme="minorBidi"/>
          <w:noProof/>
          <w:sz w:val="22"/>
          <w:szCs w:val="22"/>
          <w:lang w:eastAsia="de-DE"/>
        </w:rPr>
        <w:tab/>
      </w:r>
      <w:r>
        <w:rPr>
          <w:noProof/>
        </w:rPr>
        <w:t xml:space="preserve">KI #9: </w:t>
      </w:r>
      <w:r w:rsidRPr="00CC1433">
        <w:rPr>
          <w:rFonts w:cs="Arial"/>
          <w:noProof/>
        </w:rPr>
        <w:t>Authorization for Inter-Slice Access</w:t>
      </w:r>
      <w:r>
        <w:rPr>
          <w:noProof/>
        </w:rPr>
        <w:tab/>
      </w:r>
      <w:r>
        <w:rPr>
          <w:noProof/>
        </w:rPr>
        <w:fldChar w:fldCharType="begin"/>
      </w:r>
      <w:r>
        <w:rPr>
          <w:noProof/>
        </w:rPr>
        <w:instrText xml:space="preserve"> PAGEREF _Toc125453797 \h </w:instrText>
      </w:r>
      <w:r>
        <w:rPr>
          <w:noProof/>
        </w:rPr>
      </w:r>
      <w:r>
        <w:rPr>
          <w:noProof/>
        </w:rPr>
        <w:fldChar w:fldCharType="separate"/>
      </w:r>
      <w:r>
        <w:rPr>
          <w:noProof/>
        </w:rPr>
        <w:t>81</w:t>
      </w:r>
      <w:r>
        <w:rPr>
          <w:noProof/>
        </w:rPr>
        <w:fldChar w:fldCharType="end"/>
      </w:r>
    </w:p>
    <w:p w14:paraId="5813E3D5" w14:textId="3D51885B" w:rsidR="00807EBA" w:rsidRPr="003A22C5" w:rsidRDefault="00807EBA">
      <w:pPr>
        <w:pStyle w:val="TOC3"/>
        <w:rPr>
          <w:rFonts w:asciiTheme="minorHAnsi" w:eastAsiaTheme="minorEastAsia" w:hAnsiTheme="minorHAnsi" w:cstheme="minorBidi"/>
          <w:noProof/>
          <w:sz w:val="22"/>
          <w:szCs w:val="22"/>
          <w:lang w:eastAsia="de-DE"/>
        </w:rPr>
      </w:pPr>
      <w:r>
        <w:rPr>
          <w:noProof/>
        </w:rPr>
        <w:t>7.9.1</w:t>
      </w:r>
      <w:r w:rsidRPr="003A22C5">
        <w:rPr>
          <w:rFonts w:asciiTheme="minorHAnsi" w:eastAsiaTheme="minorEastAsia" w:hAnsiTheme="minorHAnsi" w:cstheme="minorBidi"/>
          <w:noProof/>
          <w:sz w:val="22"/>
          <w:szCs w:val="22"/>
          <w:lang w:eastAsia="de-DE"/>
        </w:rPr>
        <w:tab/>
      </w:r>
      <w:r>
        <w:rPr>
          <w:noProof/>
        </w:rPr>
        <w:t>Analysis</w:t>
      </w:r>
      <w:r>
        <w:rPr>
          <w:noProof/>
        </w:rPr>
        <w:tab/>
      </w:r>
      <w:r>
        <w:rPr>
          <w:noProof/>
        </w:rPr>
        <w:fldChar w:fldCharType="begin"/>
      </w:r>
      <w:r>
        <w:rPr>
          <w:noProof/>
        </w:rPr>
        <w:instrText xml:space="preserve"> PAGEREF _Toc125453798 \h </w:instrText>
      </w:r>
      <w:r>
        <w:rPr>
          <w:noProof/>
        </w:rPr>
      </w:r>
      <w:r>
        <w:rPr>
          <w:noProof/>
        </w:rPr>
        <w:fldChar w:fldCharType="separate"/>
      </w:r>
      <w:r>
        <w:rPr>
          <w:noProof/>
        </w:rPr>
        <w:t>81</w:t>
      </w:r>
      <w:r>
        <w:rPr>
          <w:noProof/>
        </w:rPr>
        <w:fldChar w:fldCharType="end"/>
      </w:r>
    </w:p>
    <w:p w14:paraId="0E1850FA" w14:textId="411E0C8B" w:rsidR="00807EBA" w:rsidRPr="003A22C5" w:rsidRDefault="00807EBA">
      <w:pPr>
        <w:pStyle w:val="TOC3"/>
        <w:rPr>
          <w:rFonts w:asciiTheme="minorHAnsi" w:eastAsiaTheme="minorEastAsia" w:hAnsiTheme="minorHAnsi" w:cstheme="minorBidi"/>
          <w:noProof/>
          <w:sz w:val="22"/>
          <w:szCs w:val="22"/>
          <w:lang w:eastAsia="de-DE"/>
        </w:rPr>
      </w:pPr>
      <w:r>
        <w:rPr>
          <w:noProof/>
        </w:rPr>
        <w:t>7.9.2</w:t>
      </w:r>
      <w:r w:rsidRPr="003A22C5">
        <w:rPr>
          <w:rFonts w:asciiTheme="minorHAnsi" w:eastAsiaTheme="minorEastAsia" w:hAnsiTheme="minorHAnsi" w:cstheme="minorBidi"/>
          <w:noProof/>
          <w:sz w:val="22"/>
          <w:szCs w:val="22"/>
          <w:lang w:eastAsia="de-DE"/>
        </w:rPr>
        <w:tab/>
      </w:r>
      <w:r>
        <w:rPr>
          <w:noProof/>
        </w:rPr>
        <w:t>Conclusion</w:t>
      </w:r>
      <w:r>
        <w:rPr>
          <w:noProof/>
        </w:rPr>
        <w:tab/>
      </w:r>
      <w:r>
        <w:rPr>
          <w:noProof/>
        </w:rPr>
        <w:fldChar w:fldCharType="begin"/>
      </w:r>
      <w:r>
        <w:rPr>
          <w:noProof/>
        </w:rPr>
        <w:instrText xml:space="preserve"> PAGEREF _Toc125453799 \h </w:instrText>
      </w:r>
      <w:r>
        <w:rPr>
          <w:noProof/>
        </w:rPr>
      </w:r>
      <w:r>
        <w:rPr>
          <w:noProof/>
        </w:rPr>
        <w:fldChar w:fldCharType="separate"/>
      </w:r>
      <w:r>
        <w:rPr>
          <w:noProof/>
        </w:rPr>
        <w:t>81</w:t>
      </w:r>
      <w:r>
        <w:rPr>
          <w:noProof/>
        </w:rPr>
        <w:fldChar w:fldCharType="end"/>
      </w:r>
    </w:p>
    <w:p w14:paraId="55E73E31" w14:textId="5C2340D2" w:rsidR="00807EBA" w:rsidRPr="003A22C5" w:rsidRDefault="00807EBA">
      <w:pPr>
        <w:pStyle w:val="TOC2"/>
        <w:rPr>
          <w:rFonts w:asciiTheme="minorHAnsi" w:eastAsiaTheme="minorEastAsia" w:hAnsiTheme="minorHAnsi" w:cstheme="minorBidi"/>
          <w:noProof/>
          <w:sz w:val="22"/>
          <w:szCs w:val="22"/>
          <w:lang w:eastAsia="de-DE"/>
        </w:rPr>
      </w:pPr>
      <w:r>
        <w:rPr>
          <w:noProof/>
        </w:rPr>
        <w:t>7.10</w:t>
      </w:r>
      <w:r w:rsidRPr="003A22C5">
        <w:rPr>
          <w:rFonts w:asciiTheme="minorHAnsi" w:eastAsiaTheme="minorEastAsia" w:hAnsiTheme="minorHAnsi" w:cstheme="minorBidi"/>
          <w:noProof/>
          <w:sz w:val="22"/>
          <w:szCs w:val="22"/>
          <w:lang w:eastAsia="de-DE"/>
        </w:rPr>
        <w:tab/>
      </w:r>
      <w:r>
        <w:rPr>
          <w:noProof/>
        </w:rPr>
        <w:t>KI #10: N32 security in mediated roaming scenarios</w:t>
      </w:r>
      <w:r>
        <w:rPr>
          <w:noProof/>
        </w:rPr>
        <w:tab/>
      </w:r>
      <w:r>
        <w:rPr>
          <w:noProof/>
        </w:rPr>
        <w:fldChar w:fldCharType="begin"/>
      </w:r>
      <w:r>
        <w:rPr>
          <w:noProof/>
        </w:rPr>
        <w:instrText xml:space="preserve"> PAGEREF _Toc125453800 \h </w:instrText>
      </w:r>
      <w:r>
        <w:rPr>
          <w:noProof/>
        </w:rPr>
      </w:r>
      <w:r>
        <w:rPr>
          <w:noProof/>
        </w:rPr>
        <w:fldChar w:fldCharType="separate"/>
      </w:r>
      <w:r>
        <w:rPr>
          <w:noProof/>
        </w:rPr>
        <w:t>82</w:t>
      </w:r>
      <w:r>
        <w:rPr>
          <w:noProof/>
        </w:rPr>
        <w:fldChar w:fldCharType="end"/>
      </w:r>
    </w:p>
    <w:p w14:paraId="2349C08F" w14:textId="7A1402D9" w:rsidR="00807EBA" w:rsidRPr="003A22C5" w:rsidRDefault="00807EBA">
      <w:pPr>
        <w:pStyle w:val="TOC3"/>
        <w:rPr>
          <w:rFonts w:asciiTheme="minorHAnsi" w:eastAsiaTheme="minorEastAsia" w:hAnsiTheme="minorHAnsi" w:cstheme="minorBidi"/>
          <w:noProof/>
          <w:sz w:val="22"/>
          <w:szCs w:val="22"/>
          <w:lang w:eastAsia="de-DE"/>
        </w:rPr>
      </w:pPr>
      <w:r>
        <w:rPr>
          <w:noProof/>
        </w:rPr>
        <w:t>7.10.1</w:t>
      </w:r>
      <w:r w:rsidRPr="003A22C5">
        <w:rPr>
          <w:rFonts w:asciiTheme="minorHAnsi" w:eastAsiaTheme="minorEastAsia" w:hAnsiTheme="minorHAnsi" w:cstheme="minorBidi"/>
          <w:noProof/>
          <w:sz w:val="22"/>
          <w:szCs w:val="22"/>
          <w:lang w:eastAsia="de-DE"/>
        </w:rPr>
        <w:tab/>
      </w:r>
      <w:r>
        <w:rPr>
          <w:noProof/>
        </w:rPr>
        <w:t>Analysis</w:t>
      </w:r>
      <w:r>
        <w:rPr>
          <w:noProof/>
        </w:rPr>
        <w:tab/>
      </w:r>
      <w:r>
        <w:rPr>
          <w:noProof/>
        </w:rPr>
        <w:fldChar w:fldCharType="begin"/>
      </w:r>
      <w:r>
        <w:rPr>
          <w:noProof/>
        </w:rPr>
        <w:instrText xml:space="preserve"> PAGEREF _Toc125453801 \h </w:instrText>
      </w:r>
      <w:r>
        <w:rPr>
          <w:noProof/>
        </w:rPr>
      </w:r>
      <w:r>
        <w:rPr>
          <w:noProof/>
        </w:rPr>
        <w:fldChar w:fldCharType="separate"/>
      </w:r>
      <w:r>
        <w:rPr>
          <w:noProof/>
        </w:rPr>
        <w:t>82</w:t>
      </w:r>
      <w:r>
        <w:rPr>
          <w:noProof/>
        </w:rPr>
        <w:fldChar w:fldCharType="end"/>
      </w:r>
    </w:p>
    <w:p w14:paraId="5F6CF0DC" w14:textId="70859C46" w:rsidR="00807EBA" w:rsidRPr="003A22C5" w:rsidRDefault="00807EBA">
      <w:pPr>
        <w:pStyle w:val="TOC3"/>
        <w:rPr>
          <w:rFonts w:asciiTheme="minorHAnsi" w:eastAsiaTheme="minorEastAsia" w:hAnsiTheme="minorHAnsi" w:cstheme="minorBidi"/>
          <w:noProof/>
          <w:sz w:val="22"/>
          <w:szCs w:val="22"/>
          <w:lang w:eastAsia="de-DE"/>
        </w:rPr>
      </w:pPr>
      <w:r>
        <w:rPr>
          <w:noProof/>
        </w:rPr>
        <w:t>7.10.2</w:t>
      </w:r>
      <w:r w:rsidRPr="003A22C5">
        <w:rPr>
          <w:rFonts w:asciiTheme="minorHAnsi" w:eastAsiaTheme="minorEastAsia" w:hAnsiTheme="minorHAnsi" w:cstheme="minorBidi"/>
          <w:noProof/>
          <w:sz w:val="22"/>
          <w:szCs w:val="22"/>
          <w:lang w:eastAsia="de-DE"/>
        </w:rPr>
        <w:tab/>
      </w:r>
      <w:r>
        <w:rPr>
          <w:noProof/>
        </w:rPr>
        <w:t>Conclusion</w:t>
      </w:r>
      <w:r>
        <w:rPr>
          <w:noProof/>
        </w:rPr>
        <w:tab/>
      </w:r>
      <w:r>
        <w:rPr>
          <w:noProof/>
        </w:rPr>
        <w:fldChar w:fldCharType="begin"/>
      </w:r>
      <w:r>
        <w:rPr>
          <w:noProof/>
        </w:rPr>
        <w:instrText xml:space="preserve"> PAGEREF _Toc125453802 \h </w:instrText>
      </w:r>
      <w:r>
        <w:rPr>
          <w:noProof/>
        </w:rPr>
      </w:r>
      <w:r>
        <w:rPr>
          <w:noProof/>
        </w:rPr>
        <w:fldChar w:fldCharType="separate"/>
      </w:r>
      <w:r>
        <w:rPr>
          <w:noProof/>
        </w:rPr>
        <w:t>82</w:t>
      </w:r>
      <w:r>
        <w:rPr>
          <w:noProof/>
        </w:rPr>
        <w:fldChar w:fldCharType="end"/>
      </w:r>
    </w:p>
    <w:p w14:paraId="716109A0" w14:textId="298156E8" w:rsidR="00807EBA" w:rsidRPr="003A22C5" w:rsidRDefault="00807EBA">
      <w:pPr>
        <w:pStyle w:val="TOC2"/>
        <w:rPr>
          <w:rFonts w:asciiTheme="minorHAnsi" w:eastAsiaTheme="minorEastAsia" w:hAnsiTheme="minorHAnsi" w:cstheme="minorBidi"/>
          <w:noProof/>
          <w:sz w:val="22"/>
          <w:szCs w:val="22"/>
          <w:lang w:eastAsia="de-DE"/>
        </w:rPr>
      </w:pPr>
      <w:r>
        <w:rPr>
          <w:noProof/>
        </w:rPr>
        <w:t>7.11</w:t>
      </w:r>
      <w:r w:rsidRPr="003A22C5">
        <w:rPr>
          <w:rFonts w:asciiTheme="minorHAnsi" w:eastAsiaTheme="minorEastAsia" w:hAnsiTheme="minorHAnsi" w:cstheme="minorBidi"/>
          <w:noProof/>
          <w:sz w:val="22"/>
          <w:szCs w:val="22"/>
          <w:lang w:eastAsia="de-DE"/>
        </w:rPr>
        <w:tab/>
      </w:r>
      <w:r>
        <w:rPr>
          <w:noProof/>
        </w:rPr>
        <w:t xml:space="preserve">KI #11: </w:t>
      </w:r>
      <w:r w:rsidRPr="00CC1433">
        <w:rPr>
          <w:rFonts w:cs="Arial"/>
          <w:noProof/>
        </w:rPr>
        <w:t>NRF validation of NFc for access token</w:t>
      </w:r>
      <w:r>
        <w:rPr>
          <w:noProof/>
        </w:rPr>
        <w:tab/>
      </w:r>
      <w:r>
        <w:rPr>
          <w:noProof/>
        </w:rPr>
        <w:fldChar w:fldCharType="begin"/>
      </w:r>
      <w:r>
        <w:rPr>
          <w:noProof/>
        </w:rPr>
        <w:instrText xml:space="preserve"> PAGEREF _Toc125453803 \h </w:instrText>
      </w:r>
      <w:r>
        <w:rPr>
          <w:noProof/>
        </w:rPr>
      </w:r>
      <w:r>
        <w:rPr>
          <w:noProof/>
        </w:rPr>
        <w:fldChar w:fldCharType="separate"/>
      </w:r>
      <w:r>
        <w:rPr>
          <w:noProof/>
        </w:rPr>
        <w:t>82</w:t>
      </w:r>
      <w:r>
        <w:rPr>
          <w:noProof/>
        </w:rPr>
        <w:fldChar w:fldCharType="end"/>
      </w:r>
    </w:p>
    <w:p w14:paraId="32BB39EF" w14:textId="7BBD87BC" w:rsidR="00807EBA" w:rsidRPr="003A22C5" w:rsidRDefault="00807EBA">
      <w:pPr>
        <w:pStyle w:val="TOC3"/>
        <w:rPr>
          <w:rFonts w:asciiTheme="minorHAnsi" w:eastAsiaTheme="minorEastAsia" w:hAnsiTheme="minorHAnsi" w:cstheme="minorBidi"/>
          <w:noProof/>
          <w:sz w:val="22"/>
          <w:szCs w:val="22"/>
          <w:lang w:eastAsia="de-DE"/>
        </w:rPr>
      </w:pPr>
      <w:r>
        <w:rPr>
          <w:noProof/>
        </w:rPr>
        <w:lastRenderedPageBreak/>
        <w:t>7.11.1</w:t>
      </w:r>
      <w:r w:rsidRPr="003A22C5">
        <w:rPr>
          <w:rFonts w:asciiTheme="minorHAnsi" w:eastAsiaTheme="minorEastAsia" w:hAnsiTheme="minorHAnsi" w:cstheme="minorBidi"/>
          <w:noProof/>
          <w:sz w:val="22"/>
          <w:szCs w:val="22"/>
          <w:lang w:eastAsia="de-DE"/>
        </w:rPr>
        <w:tab/>
      </w:r>
      <w:r>
        <w:rPr>
          <w:noProof/>
        </w:rPr>
        <w:t>Analysis</w:t>
      </w:r>
      <w:r>
        <w:rPr>
          <w:noProof/>
        </w:rPr>
        <w:tab/>
      </w:r>
      <w:r>
        <w:rPr>
          <w:noProof/>
        </w:rPr>
        <w:fldChar w:fldCharType="begin"/>
      </w:r>
      <w:r>
        <w:rPr>
          <w:noProof/>
        </w:rPr>
        <w:instrText xml:space="preserve"> PAGEREF _Toc125453804 \h </w:instrText>
      </w:r>
      <w:r>
        <w:rPr>
          <w:noProof/>
        </w:rPr>
      </w:r>
      <w:r>
        <w:rPr>
          <w:noProof/>
        </w:rPr>
        <w:fldChar w:fldCharType="separate"/>
      </w:r>
      <w:r>
        <w:rPr>
          <w:noProof/>
        </w:rPr>
        <w:t>82</w:t>
      </w:r>
      <w:r>
        <w:rPr>
          <w:noProof/>
        </w:rPr>
        <w:fldChar w:fldCharType="end"/>
      </w:r>
    </w:p>
    <w:p w14:paraId="53AA5493" w14:textId="017024BC" w:rsidR="00807EBA" w:rsidRPr="003A22C5" w:rsidRDefault="00807EBA">
      <w:pPr>
        <w:pStyle w:val="TOC3"/>
        <w:rPr>
          <w:rFonts w:asciiTheme="minorHAnsi" w:eastAsiaTheme="minorEastAsia" w:hAnsiTheme="minorHAnsi" w:cstheme="minorBidi"/>
          <w:noProof/>
          <w:sz w:val="22"/>
          <w:szCs w:val="22"/>
          <w:lang w:eastAsia="de-DE"/>
        </w:rPr>
      </w:pPr>
      <w:r>
        <w:rPr>
          <w:noProof/>
        </w:rPr>
        <w:t>7.11.2</w:t>
      </w:r>
      <w:r w:rsidRPr="003A22C5">
        <w:rPr>
          <w:rFonts w:asciiTheme="minorHAnsi" w:eastAsiaTheme="minorEastAsia" w:hAnsiTheme="minorHAnsi" w:cstheme="minorBidi"/>
          <w:noProof/>
          <w:sz w:val="22"/>
          <w:szCs w:val="22"/>
          <w:lang w:eastAsia="de-DE"/>
        </w:rPr>
        <w:tab/>
      </w:r>
      <w:r>
        <w:rPr>
          <w:noProof/>
        </w:rPr>
        <w:t>Conclusion</w:t>
      </w:r>
      <w:r>
        <w:rPr>
          <w:noProof/>
        </w:rPr>
        <w:tab/>
      </w:r>
      <w:r>
        <w:rPr>
          <w:noProof/>
        </w:rPr>
        <w:fldChar w:fldCharType="begin"/>
      </w:r>
      <w:r>
        <w:rPr>
          <w:noProof/>
        </w:rPr>
        <w:instrText xml:space="preserve"> PAGEREF _Toc125453805 \h </w:instrText>
      </w:r>
      <w:r>
        <w:rPr>
          <w:noProof/>
        </w:rPr>
      </w:r>
      <w:r>
        <w:rPr>
          <w:noProof/>
        </w:rPr>
        <w:fldChar w:fldCharType="separate"/>
      </w:r>
      <w:r>
        <w:rPr>
          <w:noProof/>
        </w:rPr>
        <w:t>82</w:t>
      </w:r>
      <w:r>
        <w:rPr>
          <w:noProof/>
        </w:rPr>
        <w:fldChar w:fldCharType="end"/>
      </w:r>
    </w:p>
    <w:p w14:paraId="487B6192" w14:textId="391F9ED5" w:rsidR="00807EBA" w:rsidRPr="003A22C5" w:rsidRDefault="00807EBA">
      <w:pPr>
        <w:pStyle w:val="TOC2"/>
        <w:rPr>
          <w:rFonts w:asciiTheme="minorHAnsi" w:eastAsiaTheme="minorEastAsia" w:hAnsiTheme="minorHAnsi" w:cstheme="minorBidi"/>
          <w:noProof/>
          <w:sz w:val="22"/>
          <w:szCs w:val="22"/>
          <w:lang w:eastAsia="de-DE"/>
        </w:rPr>
      </w:pPr>
      <w:r>
        <w:rPr>
          <w:noProof/>
        </w:rPr>
        <w:t>7.12</w:t>
      </w:r>
      <w:r w:rsidRPr="003A22C5">
        <w:rPr>
          <w:rFonts w:asciiTheme="minorHAnsi" w:eastAsiaTheme="minorEastAsia" w:hAnsiTheme="minorHAnsi" w:cstheme="minorBidi"/>
          <w:noProof/>
          <w:sz w:val="22"/>
          <w:szCs w:val="22"/>
          <w:lang w:eastAsia="de-DE"/>
        </w:rPr>
        <w:tab/>
      </w:r>
      <w:r>
        <w:rPr>
          <w:noProof/>
        </w:rPr>
        <w:t>KI #12: Security in Hosted SEPP scenarios</w:t>
      </w:r>
      <w:r>
        <w:rPr>
          <w:noProof/>
        </w:rPr>
        <w:tab/>
      </w:r>
      <w:r>
        <w:rPr>
          <w:noProof/>
        </w:rPr>
        <w:fldChar w:fldCharType="begin"/>
      </w:r>
      <w:r>
        <w:rPr>
          <w:noProof/>
        </w:rPr>
        <w:instrText xml:space="preserve"> PAGEREF _Toc125453806 \h </w:instrText>
      </w:r>
      <w:r>
        <w:rPr>
          <w:noProof/>
        </w:rPr>
      </w:r>
      <w:r>
        <w:rPr>
          <w:noProof/>
        </w:rPr>
        <w:fldChar w:fldCharType="separate"/>
      </w:r>
      <w:r>
        <w:rPr>
          <w:noProof/>
        </w:rPr>
        <w:t>82</w:t>
      </w:r>
      <w:r>
        <w:rPr>
          <w:noProof/>
        </w:rPr>
        <w:fldChar w:fldCharType="end"/>
      </w:r>
    </w:p>
    <w:p w14:paraId="405AF388" w14:textId="6A1CAEA5" w:rsidR="00807EBA" w:rsidRPr="003A22C5" w:rsidRDefault="00807EBA">
      <w:pPr>
        <w:pStyle w:val="TOC3"/>
        <w:rPr>
          <w:rFonts w:asciiTheme="minorHAnsi" w:eastAsiaTheme="minorEastAsia" w:hAnsiTheme="minorHAnsi" w:cstheme="minorBidi"/>
          <w:noProof/>
          <w:sz w:val="22"/>
          <w:szCs w:val="22"/>
          <w:lang w:eastAsia="de-DE"/>
        </w:rPr>
      </w:pPr>
      <w:r>
        <w:rPr>
          <w:noProof/>
        </w:rPr>
        <w:t>7.12.1</w:t>
      </w:r>
      <w:r w:rsidRPr="003A22C5">
        <w:rPr>
          <w:rFonts w:asciiTheme="minorHAnsi" w:eastAsiaTheme="minorEastAsia" w:hAnsiTheme="minorHAnsi" w:cstheme="minorBidi"/>
          <w:noProof/>
          <w:sz w:val="22"/>
          <w:szCs w:val="22"/>
          <w:lang w:eastAsia="de-DE"/>
        </w:rPr>
        <w:tab/>
      </w:r>
      <w:r>
        <w:rPr>
          <w:noProof/>
        </w:rPr>
        <w:t>Analysis</w:t>
      </w:r>
      <w:r>
        <w:rPr>
          <w:noProof/>
        </w:rPr>
        <w:tab/>
      </w:r>
      <w:r>
        <w:rPr>
          <w:noProof/>
        </w:rPr>
        <w:fldChar w:fldCharType="begin"/>
      </w:r>
      <w:r>
        <w:rPr>
          <w:noProof/>
        </w:rPr>
        <w:instrText xml:space="preserve"> PAGEREF _Toc125453807 \h </w:instrText>
      </w:r>
      <w:r>
        <w:rPr>
          <w:noProof/>
        </w:rPr>
      </w:r>
      <w:r>
        <w:rPr>
          <w:noProof/>
        </w:rPr>
        <w:fldChar w:fldCharType="separate"/>
      </w:r>
      <w:r>
        <w:rPr>
          <w:noProof/>
        </w:rPr>
        <w:t>82</w:t>
      </w:r>
      <w:r>
        <w:rPr>
          <w:noProof/>
        </w:rPr>
        <w:fldChar w:fldCharType="end"/>
      </w:r>
    </w:p>
    <w:p w14:paraId="7C3D8BE8" w14:textId="607523F0" w:rsidR="00807EBA" w:rsidRPr="003A22C5" w:rsidRDefault="00807EBA">
      <w:pPr>
        <w:pStyle w:val="TOC3"/>
        <w:rPr>
          <w:rFonts w:asciiTheme="minorHAnsi" w:eastAsiaTheme="minorEastAsia" w:hAnsiTheme="minorHAnsi" w:cstheme="minorBidi"/>
          <w:noProof/>
          <w:sz w:val="22"/>
          <w:szCs w:val="22"/>
          <w:lang w:eastAsia="de-DE"/>
        </w:rPr>
      </w:pPr>
      <w:r>
        <w:rPr>
          <w:noProof/>
        </w:rPr>
        <w:t>7.12.2</w:t>
      </w:r>
      <w:r w:rsidRPr="003A22C5">
        <w:rPr>
          <w:rFonts w:asciiTheme="minorHAnsi" w:eastAsiaTheme="minorEastAsia" w:hAnsiTheme="minorHAnsi" w:cstheme="minorBidi"/>
          <w:noProof/>
          <w:sz w:val="22"/>
          <w:szCs w:val="22"/>
          <w:lang w:eastAsia="de-DE"/>
        </w:rPr>
        <w:tab/>
      </w:r>
      <w:r>
        <w:rPr>
          <w:noProof/>
        </w:rPr>
        <w:t>Conclusion</w:t>
      </w:r>
      <w:r>
        <w:rPr>
          <w:noProof/>
        </w:rPr>
        <w:tab/>
      </w:r>
      <w:r>
        <w:rPr>
          <w:noProof/>
        </w:rPr>
        <w:fldChar w:fldCharType="begin"/>
      </w:r>
      <w:r>
        <w:rPr>
          <w:noProof/>
        </w:rPr>
        <w:instrText xml:space="preserve"> PAGEREF _Toc125453808 \h </w:instrText>
      </w:r>
      <w:r>
        <w:rPr>
          <w:noProof/>
        </w:rPr>
      </w:r>
      <w:r>
        <w:rPr>
          <w:noProof/>
        </w:rPr>
        <w:fldChar w:fldCharType="separate"/>
      </w:r>
      <w:r>
        <w:rPr>
          <w:noProof/>
        </w:rPr>
        <w:t>82</w:t>
      </w:r>
      <w:r>
        <w:rPr>
          <w:noProof/>
        </w:rPr>
        <w:fldChar w:fldCharType="end"/>
      </w:r>
    </w:p>
    <w:p w14:paraId="602D4BE0" w14:textId="39E7CD6B" w:rsidR="00807EBA" w:rsidRPr="003A22C5" w:rsidRDefault="00807EBA">
      <w:pPr>
        <w:pStyle w:val="TOC8"/>
        <w:rPr>
          <w:rFonts w:asciiTheme="minorHAnsi" w:eastAsiaTheme="minorEastAsia" w:hAnsiTheme="minorHAnsi" w:cstheme="minorBidi"/>
          <w:b w:val="0"/>
          <w:noProof/>
          <w:szCs w:val="22"/>
          <w:lang w:eastAsia="de-DE"/>
        </w:rPr>
      </w:pPr>
      <w:r>
        <w:rPr>
          <w:noProof/>
        </w:rPr>
        <w:t>Annex A (informative): Change history</w:t>
      </w:r>
      <w:r>
        <w:rPr>
          <w:noProof/>
        </w:rPr>
        <w:tab/>
      </w:r>
      <w:r>
        <w:rPr>
          <w:noProof/>
        </w:rPr>
        <w:fldChar w:fldCharType="begin"/>
      </w:r>
      <w:r>
        <w:rPr>
          <w:noProof/>
        </w:rPr>
        <w:instrText xml:space="preserve"> PAGEREF _Toc125453809 \h </w:instrText>
      </w:r>
      <w:r>
        <w:rPr>
          <w:noProof/>
        </w:rPr>
      </w:r>
      <w:r>
        <w:rPr>
          <w:noProof/>
        </w:rPr>
        <w:fldChar w:fldCharType="separate"/>
      </w:r>
      <w:r>
        <w:rPr>
          <w:noProof/>
        </w:rPr>
        <w:t>83</w:t>
      </w:r>
      <w:r>
        <w:rPr>
          <w:noProof/>
        </w:rPr>
        <w:fldChar w:fldCharType="end"/>
      </w:r>
    </w:p>
    <w:p w14:paraId="159BEA08" w14:textId="488429B0" w:rsidR="00080512" w:rsidRPr="004D3578" w:rsidRDefault="004D3578">
      <w:r w:rsidRPr="004D3578">
        <w:rPr>
          <w:noProof/>
          <w:sz w:val="22"/>
        </w:rPr>
        <w:fldChar w:fldCharType="end"/>
      </w:r>
      <w:bookmarkEnd w:id="14"/>
    </w:p>
    <w:p w14:paraId="2BB4A407" w14:textId="0240AAF4" w:rsidR="0074026F" w:rsidRPr="007B600E" w:rsidRDefault="00080512" w:rsidP="002729F7">
      <w:pPr>
        <w:pStyle w:val="Guidance"/>
      </w:pPr>
      <w:r w:rsidRPr="004D3578">
        <w:br w:type="page"/>
      </w:r>
    </w:p>
    <w:p w14:paraId="4C057C54" w14:textId="77777777" w:rsidR="00080512" w:rsidRDefault="00080512">
      <w:pPr>
        <w:pStyle w:val="Heading1"/>
      </w:pPr>
      <w:bookmarkStart w:id="15" w:name="foreword"/>
      <w:bookmarkStart w:id="16" w:name="_Toc112794702"/>
      <w:bookmarkStart w:id="17" w:name="_Toc119926806"/>
      <w:bookmarkStart w:id="18" w:name="_Toc119927039"/>
      <w:bookmarkStart w:id="19" w:name="_Toc119927505"/>
      <w:bookmarkStart w:id="20" w:name="_Toc125453575"/>
      <w:bookmarkEnd w:id="15"/>
      <w:r w:rsidRPr="004D3578">
        <w:lastRenderedPageBreak/>
        <w:t>Foreword</w:t>
      </w:r>
      <w:bookmarkEnd w:id="16"/>
      <w:bookmarkEnd w:id="17"/>
      <w:bookmarkEnd w:id="18"/>
      <w:bookmarkEnd w:id="19"/>
      <w:bookmarkEnd w:id="20"/>
    </w:p>
    <w:p w14:paraId="097F8FEA" w14:textId="77777777" w:rsidR="00080512" w:rsidRPr="004D3578" w:rsidRDefault="00080512">
      <w:r w:rsidRPr="004D3578">
        <w:t xml:space="preserve">This Technical </w:t>
      </w:r>
      <w:bookmarkStart w:id="21" w:name="spectype3"/>
      <w:r w:rsidR="00602AEA" w:rsidRPr="001F4FC8">
        <w:t>Report</w:t>
      </w:r>
      <w:bookmarkEnd w:id="21"/>
      <w:r w:rsidRPr="004D3578">
        <w:t xml:space="preserve"> has been produced by the 3</w:t>
      </w:r>
      <w:r w:rsidR="00F04712" w:rsidRPr="007A33F0">
        <w:t>rd</w:t>
      </w:r>
      <w:r w:rsidRPr="004D3578">
        <w:t xml:space="preserve"> Generation Partnership Project (3GPP).</w:t>
      </w:r>
    </w:p>
    <w:p w14:paraId="7DC0BEF9"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66B54C9" w14:textId="77777777" w:rsidR="00080512" w:rsidRPr="004D3578" w:rsidRDefault="00080512">
      <w:pPr>
        <w:pStyle w:val="B1"/>
      </w:pPr>
      <w:r w:rsidRPr="004D3578">
        <w:t xml:space="preserve">Version </w:t>
      </w:r>
      <w:proofErr w:type="spellStart"/>
      <w:r w:rsidRPr="004D3578">
        <w:t>x.y.z</w:t>
      </w:r>
      <w:proofErr w:type="spellEnd"/>
    </w:p>
    <w:p w14:paraId="3EA08673" w14:textId="77777777" w:rsidR="00080512" w:rsidRPr="004D3578" w:rsidRDefault="00080512">
      <w:pPr>
        <w:pStyle w:val="B1"/>
      </w:pPr>
      <w:r w:rsidRPr="004D3578">
        <w:t>where:</w:t>
      </w:r>
    </w:p>
    <w:p w14:paraId="2F52C50B" w14:textId="77777777" w:rsidR="00080512" w:rsidRPr="004D3578" w:rsidRDefault="00080512">
      <w:pPr>
        <w:pStyle w:val="B2"/>
      </w:pPr>
      <w:r w:rsidRPr="004D3578">
        <w:t>x</w:t>
      </w:r>
      <w:r w:rsidRPr="004D3578">
        <w:tab/>
        <w:t>the first digit:</w:t>
      </w:r>
    </w:p>
    <w:p w14:paraId="155DF39E"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5057A5DA"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4D82718A" w14:textId="77777777" w:rsidR="00080512" w:rsidRPr="004D3578" w:rsidRDefault="00080512">
      <w:pPr>
        <w:pStyle w:val="B3"/>
      </w:pPr>
      <w:r w:rsidRPr="004D3578">
        <w:t>3</w:t>
      </w:r>
      <w:r w:rsidRPr="004D3578">
        <w:tab/>
        <w:t>or greater indicates TSG approved document under change control.</w:t>
      </w:r>
    </w:p>
    <w:p w14:paraId="204A90B4" w14:textId="2C182832" w:rsidR="00080512" w:rsidRPr="004D3578" w:rsidRDefault="001926AE">
      <w:pPr>
        <w:pStyle w:val="B2"/>
      </w:pPr>
      <w:proofErr w:type="spellStart"/>
      <w:r w:rsidRPr="004D3578">
        <w:t>Y</w:t>
      </w:r>
      <w:proofErr w:type="spellEnd"/>
      <w:r w:rsidR="00080512" w:rsidRPr="004D3578">
        <w:tab/>
        <w:t xml:space="preserve">the second digit is incremented for all changes of substance, </w:t>
      </w:r>
      <w:proofErr w:type="gramStart"/>
      <w:r w:rsidR="00080512" w:rsidRPr="004D3578">
        <w:t>i.e.</w:t>
      </w:r>
      <w:proofErr w:type="gramEnd"/>
      <w:r w:rsidR="00080512" w:rsidRPr="004D3578">
        <w:t xml:space="preserve"> technical enhancements, corrections, updates, etc.</w:t>
      </w:r>
    </w:p>
    <w:p w14:paraId="679E0D80" w14:textId="77777777" w:rsidR="00080512" w:rsidRDefault="00080512">
      <w:pPr>
        <w:pStyle w:val="B2"/>
      </w:pPr>
      <w:r w:rsidRPr="004D3578">
        <w:t>z</w:t>
      </w:r>
      <w:r w:rsidRPr="004D3578">
        <w:tab/>
        <w:t>the third digit is incremented when editorial only changes have been incorporated in the document.</w:t>
      </w:r>
    </w:p>
    <w:p w14:paraId="3578C59C" w14:textId="77777777" w:rsidR="008C384C" w:rsidRDefault="008C384C" w:rsidP="008C384C">
      <w:r>
        <w:t xml:space="preserve">In </w:t>
      </w:r>
      <w:r w:rsidR="0074026F">
        <w:t>the present</w:t>
      </w:r>
      <w:r>
        <w:t xml:space="preserve"> document, modal verbs have the following meanings:</w:t>
      </w:r>
    </w:p>
    <w:p w14:paraId="7541D0E7" w14:textId="77777777" w:rsidR="008C384C" w:rsidRDefault="008C384C" w:rsidP="00774DA4">
      <w:pPr>
        <w:pStyle w:val="EX"/>
      </w:pPr>
      <w:r w:rsidRPr="008C384C">
        <w:rPr>
          <w:b/>
        </w:rPr>
        <w:t>shall</w:t>
      </w:r>
      <w:r>
        <w:tab/>
      </w:r>
      <w:r>
        <w:tab/>
        <w:t>indicates a mandatory requirement to do something</w:t>
      </w:r>
    </w:p>
    <w:p w14:paraId="78F828F2" w14:textId="77777777" w:rsidR="008C384C" w:rsidRDefault="008C384C" w:rsidP="00774DA4">
      <w:pPr>
        <w:pStyle w:val="EX"/>
      </w:pPr>
      <w:r w:rsidRPr="008C384C">
        <w:rPr>
          <w:b/>
        </w:rPr>
        <w:t>shall not</w:t>
      </w:r>
      <w:r>
        <w:tab/>
        <w:t>indicates an interdiction (</w:t>
      </w:r>
      <w:r w:rsidR="001F1132">
        <w:t>prohibition</w:t>
      </w:r>
      <w:r>
        <w:t>) to do something</w:t>
      </w:r>
    </w:p>
    <w:p w14:paraId="6347D601" w14:textId="043AA401" w:rsidR="00BA19ED" w:rsidRPr="004D3578" w:rsidRDefault="00BA19ED" w:rsidP="00A27486">
      <w:r>
        <w:t>The constructions "shall" and "shall not" are confined to the context of normative provisions, and do not appear in Technical Reports.</w:t>
      </w:r>
    </w:p>
    <w:p w14:paraId="55E9DB93" w14:textId="0BC7F006"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07996FDF" w14:textId="5BBD6D99" w:rsidR="008C384C" w:rsidRDefault="001926AE" w:rsidP="00774DA4">
      <w:pPr>
        <w:pStyle w:val="EX"/>
      </w:pPr>
      <w:r w:rsidRPr="008C384C">
        <w:rPr>
          <w:b/>
        </w:rPr>
        <w:t>S</w:t>
      </w:r>
      <w:r w:rsidR="008C384C" w:rsidRPr="008C384C">
        <w:rPr>
          <w:b/>
        </w:rPr>
        <w:t>hould</w:t>
      </w:r>
      <w:r w:rsidR="008C384C">
        <w:tab/>
      </w:r>
      <w:r w:rsidR="008C384C">
        <w:tab/>
        <w:t>indicates a recommendation to do something</w:t>
      </w:r>
    </w:p>
    <w:p w14:paraId="24656CD8" w14:textId="77777777" w:rsidR="008C384C" w:rsidRDefault="008C384C" w:rsidP="00774DA4">
      <w:pPr>
        <w:pStyle w:val="EX"/>
      </w:pPr>
      <w:r w:rsidRPr="008C384C">
        <w:rPr>
          <w:b/>
        </w:rPr>
        <w:t>should not</w:t>
      </w:r>
      <w:r>
        <w:tab/>
        <w:t>indicates a recommendation not to do something</w:t>
      </w:r>
    </w:p>
    <w:p w14:paraId="620D6219" w14:textId="77777777" w:rsidR="008C384C" w:rsidRDefault="008C384C" w:rsidP="00774DA4">
      <w:pPr>
        <w:pStyle w:val="EX"/>
      </w:pPr>
      <w:r w:rsidRPr="00774DA4">
        <w:rPr>
          <w:b/>
        </w:rPr>
        <w:t>may</w:t>
      </w:r>
      <w:r>
        <w:tab/>
      </w:r>
      <w:r>
        <w:tab/>
        <w:t>indicates permission to do something</w:t>
      </w:r>
    </w:p>
    <w:p w14:paraId="36794BCC" w14:textId="77777777" w:rsidR="008C384C" w:rsidRDefault="008C384C" w:rsidP="00774DA4">
      <w:pPr>
        <w:pStyle w:val="EX"/>
      </w:pPr>
      <w:r w:rsidRPr="00774DA4">
        <w:rPr>
          <w:b/>
        </w:rPr>
        <w:t>need not</w:t>
      </w:r>
      <w:r>
        <w:tab/>
        <w:t>indicates permission not to do something</w:t>
      </w:r>
    </w:p>
    <w:p w14:paraId="665DAE78" w14:textId="39D06801"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FB17DF" w14:textId="27AB2932" w:rsidR="008C384C" w:rsidRDefault="001926AE" w:rsidP="00774DA4">
      <w:pPr>
        <w:pStyle w:val="EX"/>
      </w:pPr>
      <w:r w:rsidRPr="00774DA4">
        <w:rPr>
          <w:b/>
        </w:rPr>
        <w:t>C</w:t>
      </w:r>
      <w:r w:rsidR="008C384C" w:rsidRPr="00774DA4">
        <w:rPr>
          <w:b/>
        </w:rPr>
        <w:t>an</w:t>
      </w:r>
      <w:r w:rsidR="008C384C">
        <w:tab/>
      </w:r>
      <w:r w:rsidR="008C384C">
        <w:tab/>
        <w:t>indicates</w:t>
      </w:r>
      <w:r w:rsidR="00774DA4">
        <w:t xml:space="preserve"> that something is possible</w:t>
      </w:r>
    </w:p>
    <w:p w14:paraId="65CF9D87" w14:textId="77777777" w:rsidR="00774DA4" w:rsidRDefault="00774DA4" w:rsidP="00774DA4">
      <w:pPr>
        <w:pStyle w:val="EX"/>
      </w:pPr>
      <w:r w:rsidRPr="00774DA4">
        <w:rPr>
          <w:b/>
        </w:rPr>
        <w:t>cannot</w:t>
      </w:r>
      <w:r>
        <w:tab/>
      </w:r>
      <w:r>
        <w:tab/>
        <w:t>indicates that something is impossible</w:t>
      </w:r>
    </w:p>
    <w:p w14:paraId="68DB23E0" w14:textId="43F29E4A" w:rsidR="00774DA4" w:rsidRDefault="00774DA4" w:rsidP="00A27486">
      <w:r>
        <w:t xml:space="preserve">The constructions "can" and "cannot" </w:t>
      </w:r>
      <w:r w:rsidR="00F9008D">
        <w:t xml:space="preserve">are not </w:t>
      </w:r>
      <w:r>
        <w:t>substitute</w:t>
      </w:r>
      <w:r w:rsidR="003765B8">
        <w:t>s</w:t>
      </w:r>
      <w:r>
        <w:t xml:space="preserve"> for "may" and "need not".</w:t>
      </w:r>
    </w:p>
    <w:p w14:paraId="39FC2E6E" w14:textId="0AF03FF3" w:rsidR="00774DA4" w:rsidRDefault="001926AE" w:rsidP="00774DA4">
      <w:pPr>
        <w:pStyle w:val="EX"/>
      </w:pPr>
      <w:r w:rsidRPr="00774DA4">
        <w:rPr>
          <w:b/>
        </w:rPr>
        <w:t>W</w:t>
      </w:r>
      <w:r w:rsidR="00774DA4" w:rsidRPr="00774DA4">
        <w:rPr>
          <w:b/>
        </w:rPr>
        <w:t>ill</w:t>
      </w:r>
      <w:r w:rsidR="00774DA4">
        <w:tab/>
      </w:r>
      <w:r w:rsidR="00774DA4">
        <w:tab/>
        <w:t xml:space="preserve">indicates that something is certain </w:t>
      </w:r>
      <w:r w:rsidR="003765B8">
        <w:t xml:space="preserve">or </w:t>
      </w:r>
      <w:r w:rsidR="00774DA4">
        <w:t xml:space="preserve">expected to happen </w:t>
      </w:r>
      <w:proofErr w:type="gramStart"/>
      <w:r w:rsidR="003765B8">
        <w:t>as a result of</w:t>
      </w:r>
      <w:proofErr w:type="gramEnd"/>
      <w:r w:rsidR="003765B8">
        <w:t xml:space="preserve"> action taken by an </w:t>
      </w:r>
      <w:r w:rsidR="00774DA4">
        <w:t>agency the behaviour of which is outside the scope of the present document</w:t>
      </w:r>
    </w:p>
    <w:p w14:paraId="1A8DF49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52EC713C"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53C0EFB9"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2BB97FBF" w14:textId="77777777" w:rsidR="001F1132" w:rsidRDefault="001F1132" w:rsidP="001F1132">
      <w:r>
        <w:t>In addition:</w:t>
      </w:r>
    </w:p>
    <w:p w14:paraId="06669FAD"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A0868C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FA90F63" w14:textId="526A61D2" w:rsidR="00774DA4" w:rsidRPr="004D3578" w:rsidRDefault="00647114" w:rsidP="00A27486">
      <w:r>
        <w:t>The constructions "</w:t>
      </w:r>
      <w:proofErr w:type="gramStart"/>
      <w:r>
        <w:t>is</w:t>
      </w:r>
      <w:proofErr w:type="gramEnd"/>
      <w:r>
        <w:t>" and "is not" do not indicate requirements.</w:t>
      </w:r>
    </w:p>
    <w:p w14:paraId="33C00210" w14:textId="77777777" w:rsidR="00080512" w:rsidRPr="004D3578" w:rsidRDefault="00080512">
      <w:pPr>
        <w:pStyle w:val="Heading1"/>
      </w:pPr>
      <w:bookmarkStart w:id="22" w:name="introduction"/>
      <w:bookmarkStart w:id="23" w:name="_Toc112794703"/>
      <w:bookmarkStart w:id="24" w:name="_Toc119926807"/>
      <w:bookmarkStart w:id="25" w:name="_Toc119927040"/>
      <w:bookmarkStart w:id="26" w:name="_Toc119927506"/>
      <w:bookmarkStart w:id="27" w:name="_Toc125453576"/>
      <w:bookmarkStart w:id="28" w:name="_Hlk59624792"/>
      <w:bookmarkEnd w:id="22"/>
      <w:r w:rsidRPr="004D3578">
        <w:t>Introduction</w:t>
      </w:r>
      <w:bookmarkEnd w:id="23"/>
      <w:bookmarkEnd w:id="24"/>
      <w:bookmarkEnd w:id="25"/>
      <w:bookmarkEnd w:id="26"/>
      <w:bookmarkEnd w:id="27"/>
    </w:p>
    <w:p w14:paraId="78BBD929" w14:textId="77777777" w:rsidR="005E3630" w:rsidRDefault="005E3630" w:rsidP="005E3630">
      <w:pPr>
        <w:rPr>
          <w:iCs/>
          <w:lang w:val="en-US" w:eastAsia="ja-JP"/>
        </w:rPr>
      </w:pPr>
      <w:r>
        <w:t xml:space="preserve">The 5G core network introduced a Service-Based Architecture (the so-called SBA). </w:t>
      </w:r>
      <w:r>
        <w:rPr>
          <w:iCs/>
          <w:lang w:val="en-US"/>
        </w:rPr>
        <w:t>This brought fundamental impacts on the way new services are created and how the individual Network Functions (NF) communicate. A more open and adaptable system design necessitated to study different approaches to enforce the security requirements of 3GPP systems, whilst not impeding flexible service creation and future innovations. Along with these architectural challenges, SBA further introduced changes to the protocol stack and serialization format of the 5G core network.</w:t>
      </w:r>
    </w:p>
    <w:p w14:paraId="5986F779" w14:textId="3EAE7982" w:rsidR="005E3630" w:rsidRDefault="005E3630" w:rsidP="005E3630">
      <w:pPr>
        <w:rPr>
          <w:iCs/>
          <w:lang w:val="en-US"/>
        </w:rPr>
      </w:pPr>
      <w:r>
        <w:rPr>
          <w:iCs/>
          <w:lang w:val="en-US"/>
        </w:rPr>
        <w:t xml:space="preserve">The SBA was set on providing solutions for authentication and authorization in direct communication scenarios as well as the N32 security. Later </w:t>
      </w:r>
      <w:proofErr w:type="gramStart"/>
      <w:r>
        <w:rPr>
          <w:iCs/>
          <w:lang w:val="en-US"/>
        </w:rPr>
        <w:t>on</w:t>
      </w:r>
      <w:proofErr w:type="gramEnd"/>
      <w:r>
        <w:rPr>
          <w:iCs/>
          <w:lang w:val="en-US"/>
        </w:rPr>
        <w:t xml:space="preserve"> enhancements were introduced for indirect communication scenarios as well as the concept of Client Credential Assertion </w:t>
      </w:r>
      <w:r>
        <w:rPr>
          <w:bCs/>
          <w:iCs/>
          <w:lang w:val="en-US"/>
        </w:rPr>
        <w:t>to allow NRF/NF Service Producer to directly authenticate a NF Service Consumer</w:t>
      </w:r>
      <w:r>
        <w:rPr>
          <w:iCs/>
          <w:lang w:val="en-US"/>
        </w:rPr>
        <w:t xml:space="preserve">. </w:t>
      </w:r>
    </w:p>
    <w:p w14:paraId="6E61F6A0" w14:textId="231956C4" w:rsidR="001F4FC8" w:rsidRDefault="005E3630" w:rsidP="005E3630">
      <w:pPr>
        <w:rPr>
          <w:iCs/>
          <w:lang w:val="en-US"/>
        </w:rPr>
      </w:pPr>
      <w:r>
        <w:rPr>
          <w:iCs/>
          <w:lang w:val="en-US"/>
        </w:rPr>
        <w:t xml:space="preserve">While the SBA provides a good level of security, several additional aspects have been identified that may bring new potential threats. This will be documented by the present document. </w:t>
      </w:r>
    </w:p>
    <w:bookmarkEnd w:id="28"/>
    <w:p w14:paraId="3F3F3F9A" w14:textId="25636CF8" w:rsidR="00080512" w:rsidRPr="004D3578" w:rsidRDefault="00080512" w:rsidP="007A33F0">
      <w:pPr>
        <w:pStyle w:val="Heading1"/>
      </w:pPr>
      <w:r w:rsidRPr="004D3578">
        <w:br w:type="page"/>
      </w:r>
      <w:bookmarkStart w:id="29" w:name="scope"/>
      <w:bookmarkStart w:id="30" w:name="_Toc112794704"/>
      <w:bookmarkStart w:id="31" w:name="_Toc119926808"/>
      <w:bookmarkStart w:id="32" w:name="_Toc119927041"/>
      <w:bookmarkStart w:id="33" w:name="_Toc119927507"/>
      <w:bookmarkStart w:id="34" w:name="_Toc125453577"/>
      <w:bookmarkStart w:id="35" w:name="_Hlk59624642"/>
      <w:bookmarkEnd w:id="29"/>
      <w:r w:rsidRPr="004D3578">
        <w:lastRenderedPageBreak/>
        <w:t>1</w:t>
      </w:r>
      <w:r w:rsidRPr="004D3578">
        <w:tab/>
        <w:t>Scope</w:t>
      </w:r>
      <w:bookmarkEnd w:id="30"/>
      <w:bookmarkEnd w:id="31"/>
      <w:bookmarkEnd w:id="32"/>
      <w:bookmarkEnd w:id="33"/>
      <w:bookmarkEnd w:id="34"/>
    </w:p>
    <w:p w14:paraId="2C8C75F3" w14:textId="0D892518" w:rsidR="005E3630" w:rsidRDefault="00080512" w:rsidP="005E3630">
      <w:r w:rsidRPr="004D3578">
        <w:t xml:space="preserve">The present document </w:t>
      </w:r>
      <w:r w:rsidR="005E3630">
        <w:t xml:space="preserve">studies </w:t>
      </w:r>
      <w:r w:rsidR="005E3630" w:rsidRPr="001F4FC8">
        <w:t xml:space="preserve">enhanced </w:t>
      </w:r>
      <w:r w:rsidR="005E3630">
        <w:t>s</w:t>
      </w:r>
      <w:r w:rsidR="005E3630" w:rsidRPr="001F4FC8">
        <w:t xml:space="preserve">ecurity </w:t>
      </w:r>
      <w:r w:rsidR="005E3630">
        <w:t>a</w:t>
      </w:r>
      <w:r w:rsidR="005E3630" w:rsidRPr="001F4FC8">
        <w:t>spects of the 5G Service Based Architecture</w:t>
      </w:r>
      <w:r w:rsidR="005E3630">
        <w:t xml:space="preserve">. It will analyse potential threats, study necessary security enhancements, and document decisions of solutions to be adopted or not adopted after evaluating the risks versus the complexity. </w:t>
      </w:r>
    </w:p>
    <w:p w14:paraId="2395A845" w14:textId="77777777" w:rsidR="005E3630" w:rsidRDefault="005E3630" w:rsidP="005E3630">
      <w:r>
        <w:t>In particular, the following topics are addressed:</w:t>
      </w:r>
    </w:p>
    <w:p w14:paraId="3F65335C" w14:textId="77777777" w:rsidR="005E3630" w:rsidRDefault="005E3630" w:rsidP="005E3630">
      <w:pPr>
        <w:pStyle w:val="B1"/>
      </w:pPr>
      <w:r>
        <w:t>-</w:t>
      </w:r>
      <w:r>
        <w:tab/>
        <w:t xml:space="preserve">Need and mechanism of enabling end to end authentication in roaming case if no cross-certification between operators is </w:t>
      </w:r>
      <w:proofErr w:type="gramStart"/>
      <w:r>
        <w:t>enabled;</w:t>
      </w:r>
      <w:proofErr w:type="gramEnd"/>
    </w:p>
    <w:p w14:paraId="28703786" w14:textId="77777777" w:rsidR="005E3630" w:rsidRDefault="005E3630" w:rsidP="005E3630">
      <w:pPr>
        <w:pStyle w:val="B1"/>
      </w:pPr>
      <w:r>
        <w:t>-</w:t>
      </w:r>
      <w:r>
        <w:tab/>
        <w:t xml:space="preserve">Need and mechanism of enabling NF Service Consumer authentication of NRF and the NF Service </w:t>
      </w:r>
      <w:proofErr w:type="gramStart"/>
      <w:r>
        <w:t>Producer;</w:t>
      </w:r>
      <w:proofErr w:type="gramEnd"/>
      <w:r>
        <w:t xml:space="preserve"> </w:t>
      </w:r>
    </w:p>
    <w:p w14:paraId="740EE71E" w14:textId="77777777" w:rsidR="005E3630" w:rsidRDefault="005E3630" w:rsidP="005E3630">
      <w:pPr>
        <w:pStyle w:val="B1"/>
      </w:pPr>
      <w:r>
        <w:t>-</w:t>
      </w:r>
      <w:r>
        <w:tab/>
        <w:t xml:space="preserve">Need for addressing potential security impact of different deployment scenarios including the several </w:t>
      </w:r>
      <w:proofErr w:type="gramStart"/>
      <w:r>
        <w:t>SCPs;</w:t>
      </w:r>
      <w:proofErr w:type="gramEnd"/>
      <w:r>
        <w:t xml:space="preserve"> </w:t>
      </w:r>
    </w:p>
    <w:p w14:paraId="7AC56920" w14:textId="77777777" w:rsidR="005E3630" w:rsidRDefault="005E3630" w:rsidP="005E3630">
      <w:pPr>
        <w:pStyle w:val="B1"/>
      </w:pPr>
      <w:r>
        <w:t>-</w:t>
      </w:r>
      <w:r>
        <w:tab/>
        <w:t>Verification of URI in subscription/</w:t>
      </w:r>
      <w:proofErr w:type="gramStart"/>
      <w:r>
        <w:t>notification;</w:t>
      </w:r>
      <w:proofErr w:type="gramEnd"/>
      <w:r>
        <w:t xml:space="preserve">  </w:t>
      </w:r>
    </w:p>
    <w:p w14:paraId="025EDAF4" w14:textId="77777777" w:rsidR="005E3630" w:rsidRDefault="005E3630" w:rsidP="005E3630">
      <w:pPr>
        <w:pStyle w:val="B1"/>
      </w:pPr>
      <w:r>
        <w:t>-</w:t>
      </w:r>
      <w:r>
        <w:tab/>
        <w:t xml:space="preserve">Dynamic authorization between SCPs or NF and </w:t>
      </w:r>
      <w:proofErr w:type="gramStart"/>
      <w:r>
        <w:t>SCP;</w:t>
      </w:r>
      <w:proofErr w:type="gramEnd"/>
    </w:p>
    <w:p w14:paraId="0C026C87" w14:textId="77777777" w:rsidR="005E3630" w:rsidRDefault="005E3630" w:rsidP="005E3630">
      <w:pPr>
        <w:pStyle w:val="B1"/>
      </w:pPr>
      <w:r>
        <w:t>-</w:t>
      </w:r>
      <w:r>
        <w:tab/>
        <w:t xml:space="preserve">End-to-End Critical HTTP headers/body parts integrity </w:t>
      </w:r>
      <w:proofErr w:type="gramStart"/>
      <w:r>
        <w:t>protection;</w:t>
      </w:r>
      <w:proofErr w:type="gramEnd"/>
    </w:p>
    <w:p w14:paraId="7CE14683" w14:textId="77777777" w:rsidR="003E1AC4" w:rsidRDefault="005E3630" w:rsidP="00BD4668">
      <w:pPr>
        <w:pStyle w:val="B1"/>
      </w:pPr>
      <w:r>
        <w:t>-</w:t>
      </w:r>
      <w:r>
        <w:tab/>
        <w:t xml:space="preserve">Security of NRF service </w:t>
      </w:r>
      <w:proofErr w:type="gramStart"/>
      <w:r>
        <w:t>management</w:t>
      </w:r>
      <w:r w:rsidR="003E1AC4">
        <w:t>;</w:t>
      </w:r>
      <w:proofErr w:type="gramEnd"/>
    </w:p>
    <w:p w14:paraId="1F667809" w14:textId="7FB29D1C" w:rsidR="001F4FC8" w:rsidRPr="004D3578" w:rsidRDefault="003E1AC4" w:rsidP="00BD4668">
      <w:pPr>
        <w:pStyle w:val="B1"/>
      </w:pPr>
      <w:r>
        <w:t>-</w:t>
      </w:r>
      <w:r>
        <w:tab/>
        <w:t xml:space="preserve">N32 roaming security considerations for deployment </w:t>
      </w:r>
      <w:r w:rsidRPr="005A745A">
        <w:t>scenarios including roaming hub and host</w:t>
      </w:r>
      <w:r>
        <w:t>e</w:t>
      </w:r>
      <w:r w:rsidRPr="005A745A">
        <w:t>d SEPP</w:t>
      </w:r>
      <w:r w:rsidR="005E3630">
        <w:t>.</w:t>
      </w:r>
    </w:p>
    <w:p w14:paraId="3917A8B8" w14:textId="77777777" w:rsidR="00080512" w:rsidRPr="004D3578" w:rsidRDefault="00080512">
      <w:pPr>
        <w:pStyle w:val="Heading1"/>
      </w:pPr>
      <w:bookmarkStart w:id="36" w:name="references"/>
      <w:bookmarkStart w:id="37" w:name="_Toc112794705"/>
      <w:bookmarkStart w:id="38" w:name="_Toc119926809"/>
      <w:bookmarkStart w:id="39" w:name="_Toc119927042"/>
      <w:bookmarkStart w:id="40" w:name="_Toc119927508"/>
      <w:bookmarkStart w:id="41" w:name="_Toc125453578"/>
      <w:bookmarkEnd w:id="35"/>
      <w:bookmarkEnd w:id="36"/>
      <w:r w:rsidRPr="004D3578">
        <w:t>2</w:t>
      </w:r>
      <w:r w:rsidRPr="004D3578">
        <w:tab/>
        <w:t>References</w:t>
      </w:r>
      <w:bookmarkEnd w:id="37"/>
      <w:bookmarkEnd w:id="38"/>
      <w:bookmarkEnd w:id="39"/>
      <w:bookmarkEnd w:id="40"/>
      <w:bookmarkEnd w:id="41"/>
    </w:p>
    <w:p w14:paraId="5BB05E34" w14:textId="77777777" w:rsidR="00080512" w:rsidRPr="004D3578" w:rsidRDefault="00080512">
      <w:r w:rsidRPr="004D3578">
        <w:t>The following documents contain provisions which, through reference in this text, constitute provisions of the present document.</w:t>
      </w:r>
    </w:p>
    <w:p w14:paraId="181AD60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58924613" w14:textId="77777777" w:rsidR="00080512" w:rsidRPr="004D3578" w:rsidRDefault="00051834" w:rsidP="00051834">
      <w:pPr>
        <w:pStyle w:val="B1"/>
      </w:pPr>
      <w:r>
        <w:t>-</w:t>
      </w:r>
      <w:r>
        <w:tab/>
      </w:r>
      <w:r w:rsidR="00080512" w:rsidRPr="004D3578">
        <w:t>For a specific reference, subsequent revisions do not apply.</w:t>
      </w:r>
    </w:p>
    <w:p w14:paraId="7E973E2F"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8089AB1" w14:textId="15D7F512" w:rsidR="001E5381" w:rsidRDefault="00EC4A25" w:rsidP="001E5381">
      <w:pPr>
        <w:pStyle w:val="EX"/>
      </w:pPr>
      <w:r w:rsidRPr="004D3578">
        <w:t>[1]</w:t>
      </w:r>
      <w:r w:rsidRPr="004D3578">
        <w:tab/>
        <w:t>3GPP TR 21.905: "Vocabulary for 3GPP Specifications".</w:t>
      </w:r>
    </w:p>
    <w:p w14:paraId="3D234015" w14:textId="1A8492C4" w:rsidR="001E5381" w:rsidRDefault="001E5381" w:rsidP="001E5381">
      <w:pPr>
        <w:pStyle w:val="EX"/>
      </w:pPr>
      <w:r>
        <w:t>[</w:t>
      </w:r>
      <w:r w:rsidR="00E67747">
        <w:t>2</w:t>
      </w:r>
      <w:r>
        <w:t>]</w:t>
      </w:r>
      <w:r>
        <w:tab/>
        <w:t>3GPP TS 33.501: "</w:t>
      </w:r>
      <w:r w:rsidRPr="00580DB8">
        <w:t>Security architecture and procedures for 5G System</w:t>
      </w:r>
      <w:r>
        <w:t>".</w:t>
      </w:r>
    </w:p>
    <w:p w14:paraId="4712A92F" w14:textId="591B83F3" w:rsidR="008D6635" w:rsidRPr="004D3578" w:rsidRDefault="008D6635" w:rsidP="008D6635">
      <w:pPr>
        <w:pStyle w:val="EX"/>
      </w:pPr>
      <w:r>
        <w:t>[</w:t>
      </w:r>
      <w:r w:rsidR="00E67747" w:rsidRPr="002F2102">
        <w:t>3</w:t>
      </w:r>
      <w:r>
        <w:t>]</w:t>
      </w:r>
      <w:r>
        <w:tab/>
        <w:t>3GPP TS 23.501: "System architecture for the 5G System (5GS); Stage 2"</w:t>
      </w:r>
      <w:r w:rsidR="00FD19B2">
        <w:t>.</w:t>
      </w:r>
    </w:p>
    <w:p w14:paraId="3CC97BAD" w14:textId="1D476D53" w:rsidR="00F21A67" w:rsidRDefault="00F21A67" w:rsidP="00F21A67">
      <w:pPr>
        <w:pStyle w:val="EX"/>
      </w:pPr>
      <w:r>
        <w:t>[4]</w:t>
      </w:r>
      <w:r>
        <w:tab/>
        <w:t>3GPP TS 33.220: "</w:t>
      </w:r>
      <w:r w:rsidRPr="00D055B3">
        <w:t>Generic Authentication Architecture (GAA); Generic Bootstrapping Architecture (GBA)</w:t>
      </w:r>
      <w:r>
        <w:t>".</w:t>
      </w:r>
    </w:p>
    <w:p w14:paraId="0E71FC94" w14:textId="26D3433D" w:rsidR="00090F61" w:rsidRDefault="00090F61" w:rsidP="00090F61">
      <w:pPr>
        <w:pStyle w:val="EX"/>
      </w:pPr>
      <w:r>
        <w:t>[5]</w:t>
      </w:r>
      <w:r>
        <w:tab/>
        <w:t>3GPP TS 29.500: "</w:t>
      </w:r>
      <w:r w:rsidRPr="00455A4E">
        <w:t>5G System; Technical Realization of Service Based Architecture; Stage 3</w:t>
      </w:r>
      <w:r>
        <w:t>"</w:t>
      </w:r>
    </w:p>
    <w:p w14:paraId="1A151CF8" w14:textId="77777777" w:rsidR="00EA0D6F" w:rsidRDefault="00090F61" w:rsidP="00EA0D6F">
      <w:pPr>
        <w:pStyle w:val="EX"/>
      </w:pPr>
      <w:r>
        <w:t>[6]</w:t>
      </w:r>
      <w:r>
        <w:tab/>
        <w:t>3GPP TS 29.510: "</w:t>
      </w:r>
      <w:r w:rsidRPr="00DC74FE">
        <w:t>5G System; Network function repository services; Stage 3</w:t>
      </w:r>
      <w:r>
        <w:t>"</w:t>
      </w:r>
      <w:r w:rsidR="00EA0D6F">
        <w:t>.</w:t>
      </w:r>
    </w:p>
    <w:p w14:paraId="37051CFA" w14:textId="598146AA" w:rsidR="00EA0D6F" w:rsidRDefault="00EA0D6F" w:rsidP="00EA0D6F">
      <w:pPr>
        <w:pStyle w:val="EX"/>
      </w:pPr>
      <w:r>
        <w:t>[7]</w:t>
      </w:r>
      <w:r>
        <w:tab/>
        <w:t>3GPP TS 23.502: "</w:t>
      </w:r>
      <w:r w:rsidRPr="00680D50">
        <w:t>Procedures for the 5G System (5GS)</w:t>
      </w:r>
      <w:r>
        <w:t>; Stage 3".</w:t>
      </w:r>
    </w:p>
    <w:p w14:paraId="4F80BF59" w14:textId="0CE733FC" w:rsidR="00614B78" w:rsidRDefault="00614B78" w:rsidP="00614B78">
      <w:pPr>
        <w:keepLines/>
        <w:ind w:left="1702" w:hanging="1418"/>
      </w:pPr>
      <w:r>
        <w:t>[8]</w:t>
      </w:r>
      <w:r>
        <w:tab/>
        <w:t xml:space="preserve">GSMA NG.113: "5GS Roaming Guidelines"; </w:t>
      </w:r>
      <w:hyperlink r:id="rId22" w:history="1">
        <w:r w:rsidR="00CF240A" w:rsidRPr="00720CB9">
          <w:rPr>
            <w:rStyle w:val="Hyperlink"/>
          </w:rPr>
          <w:t>https://www.gsma.com/newsroom/wp-content/uploads/NG.113-v6.0.pdf</w:t>
        </w:r>
      </w:hyperlink>
      <w:r w:rsidR="00CF240A">
        <w:t>.</w:t>
      </w:r>
    </w:p>
    <w:p w14:paraId="0A429409" w14:textId="593C83EA" w:rsidR="00CF240A" w:rsidRDefault="00CF240A" w:rsidP="00CF240A">
      <w:pPr>
        <w:pStyle w:val="EX"/>
      </w:pPr>
      <w:r>
        <w:t>[9]</w:t>
      </w:r>
      <w:r>
        <w:tab/>
        <w:t>3GPP TS 29.573: "5G System; Public Land Mobile Network (PLMN) Interconnection; Stage 3".</w:t>
      </w:r>
    </w:p>
    <w:p w14:paraId="215E19A2" w14:textId="6A78A62C" w:rsidR="000D0627" w:rsidRDefault="000D0627" w:rsidP="00EB4BF6">
      <w:pPr>
        <w:pStyle w:val="EX"/>
        <w:rPr>
          <w:rFonts w:ascii="Arial" w:hAnsi="Arial" w:cs="Arial"/>
          <w:color w:val="000000"/>
          <w:sz w:val="18"/>
          <w:szCs w:val="18"/>
        </w:rPr>
      </w:pPr>
      <w:r w:rsidRPr="00EB4BF6">
        <w:t>[10]</w:t>
      </w:r>
      <w:r>
        <w:rPr>
          <w:rFonts w:ascii="Arial" w:hAnsi="Arial" w:cs="Arial"/>
          <w:color w:val="000000"/>
          <w:sz w:val="18"/>
          <w:szCs w:val="18"/>
        </w:rPr>
        <w:tab/>
      </w:r>
      <w:r w:rsidRPr="00EB4BF6">
        <w:t>GSMA PRD FS.34 v5.0, Key Management for 4G and 5G inter-PMN Security.</w:t>
      </w:r>
    </w:p>
    <w:p w14:paraId="019D9555" w14:textId="7B22DB94" w:rsidR="000D0627" w:rsidRDefault="000D0627" w:rsidP="00CF240A">
      <w:pPr>
        <w:pStyle w:val="EX"/>
      </w:pPr>
      <w:r w:rsidRPr="00EB4BF6">
        <w:t>[11]</w:t>
      </w:r>
      <w:r>
        <w:rPr>
          <w:rFonts w:ascii="Arial" w:hAnsi="Arial" w:cs="Arial"/>
          <w:color w:val="000000"/>
          <w:sz w:val="18"/>
          <w:szCs w:val="18"/>
        </w:rPr>
        <w:tab/>
      </w:r>
      <w:r w:rsidRPr="00EB4BF6">
        <w:t>GSMA PRD IR.67 v20.0, DNS Guidelines for Service Providers and GRX and IPX Provider</w:t>
      </w:r>
    </w:p>
    <w:p w14:paraId="65C99036" w14:textId="77777777" w:rsidR="00CF240A" w:rsidRDefault="00CF240A" w:rsidP="00AD5AE8">
      <w:pPr>
        <w:keepLines/>
        <w:ind w:left="1702" w:hanging="1418"/>
      </w:pPr>
    </w:p>
    <w:p w14:paraId="499A4695" w14:textId="77777777" w:rsidR="00614B78" w:rsidRDefault="00614B78" w:rsidP="00EA0D6F">
      <w:pPr>
        <w:pStyle w:val="EX"/>
      </w:pPr>
    </w:p>
    <w:p w14:paraId="45F36FCA" w14:textId="5A357637" w:rsidR="00090F61" w:rsidRDefault="00090F61" w:rsidP="00090F61">
      <w:pPr>
        <w:pStyle w:val="EX"/>
      </w:pPr>
    </w:p>
    <w:p w14:paraId="5839D79A" w14:textId="77777777" w:rsidR="00090F61" w:rsidRDefault="00090F61" w:rsidP="00F21A67">
      <w:pPr>
        <w:pStyle w:val="EX"/>
      </w:pPr>
    </w:p>
    <w:p w14:paraId="29D385B9" w14:textId="6FD465AA" w:rsidR="00080512" w:rsidRPr="004D3578" w:rsidRDefault="00080512" w:rsidP="002729F7">
      <w:pPr>
        <w:pStyle w:val="EX"/>
      </w:pPr>
    </w:p>
    <w:p w14:paraId="32BDD357" w14:textId="77777777" w:rsidR="00080512" w:rsidRPr="004D3578" w:rsidRDefault="00080512">
      <w:pPr>
        <w:pStyle w:val="Heading1"/>
      </w:pPr>
      <w:bookmarkStart w:id="42" w:name="definitions"/>
      <w:bookmarkStart w:id="43" w:name="_Toc112794706"/>
      <w:bookmarkStart w:id="44" w:name="_Toc119926810"/>
      <w:bookmarkStart w:id="45" w:name="_Toc119927043"/>
      <w:bookmarkStart w:id="46" w:name="_Toc119927509"/>
      <w:bookmarkStart w:id="47" w:name="_Toc125453579"/>
      <w:bookmarkEnd w:id="42"/>
      <w:r w:rsidRPr="004D3578">
        <w:t>3</w:t>
      </w:r>
      <w:r w:rsidRPr="004D3578">
        <w:tab/>
        <w:t>Definitions</w:t>
      </w:r>
      <w:r w:rsidR="00602AEA">
        <w:t xml:space="preserve"> of terms, </w:t>
      </w:r>
      <w:proofErr w:type="gramStart"/>
      <w:r w:rsidR="00602AEA">
        <w:t>symbols</w:t>
      </w:r>
      <w:proofErr w:type="gramEnd"/>
      <w:r w:rsidR="00602AEA">
        <w:t xml:space="preserve"> and abbreviations</w:t>
      </w:r>
      <w:bookmarkEnd w:id="43"/>
      <w:bookmarkEnd w:id="44"/>
      <w:bookmarkEnd w:id="45"/>
      <w:bookmarkEnd w:id="46"/>
      <w:bookmarkEnd w:id="47"/>
    </w:p>
    <w:p w14:paraId="2FE738AE" w14:textId="77777777" w:rsidR="00080512" w:rsidRPr="004D3578" w:rsidRDefault="00080512">
      <w:pPr>
        <w:pStyle w:val="Heading2"/>
      </w:pPr>
      <w:bookmarkStart w:id="48" w:name="_Toc112794707"/>
      <w:bookmarkStart w:id="49" w:name="_Toc119926811"/>
      <w:bookmarkStart w:id="50" w:name="_Toc119927044"/>
      <w:bookmarkStart w:id="51" w:name="_Toc119927510"/>
      <w:bookmarkStart w:id="52" w:name="_Toc125453580"/>
      <w:r w:rsidRPr="004D3578">
        <w:t>3.1</w:t>
      </w:r>
      <w:r w:rsidRPr="004D3578">
        <w:tab/>
      </w:r>
      <w:r w:rsidR="002B6339">
        <w:t>Terms</w:t>
      </w:r>
      <w:bookmarkEnd w:id="48"/>
      <w:bookmarkEnd w:id="49"/>
      <w:bookmarkEnd w:id="50"/>
      <w:bookmarkEnd w:id="51"/>
      <w:bookmarkEnd w:id="52"/>
    </w:p>
    <w:p w14:paraId="3CD0AAF9" w14:textId="7933C9AC"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2B8E6F7" w14:textId="77777777" w:rsidR="005E093B" w:rsidRDefault="005E093B" w:rsidP="005E093B">
      <w:pPr>
        <w:numPr>
          <w:ilvl w:val="0"/>
          <w:numId w:val="15"/>
        </w:numPr>
        <w:suppressAutoHyphens/>
      </w:pPr>
      <w:r>
        <w:rPr>
          <w:b/>
          <w:bCs/>
        </w:rPr>
        <w:t>traffic shaper:</w:t>
      </w:r>
      <w:r>
        <w:t xml:space="preserve"> a network device that is used to limit the throughput for individual connections by delaying or dropping packets.</w:t>
      </w:r>
    </w:p>
    <w:p w14:paraId="2C3BF48A" w14:textId="77777777" w:rsidR="00080512" w:rsidRPr="004D3578" w:rsidRDefault="00080512">
      <w:pPr>
        <w:pStyle w:val="Heading2"/>
      </w:pPr>
      <w:bookmarkStart w:id="53" w:name="_Toc112794708"/>
      <w:bookmarkStart w:id="54" w:name="_Toc119926812"/>
      <w:bookmarkStart w:id="55" w:name="_Toc119927045"/>
      <w:bookmarkStart w:id="56" w:name="_Toc119927511"/>
      <w:bookmarkStart w:id="57" w:name="_Toc125453581"/>
      <w:r w:rsidRPr="004D3578">
        <w:t>3.2</w:t>
      </w:r>
      <w:r w:rsidRPr="004D3578">
        <w:tab/>
        <w:t>Symbols</w:t>
      </w:r>
      <w:bookmarkEnd w:id="53"/>
      <w:bookmarkEnd w:id="54"/>
      <w:bookmarkEnd w:id="55"/>
      <w:bookmarkEnd w:id="56"/>
      <w:bookmarkEnd w:id="57"/>
    </w:p>
    <w:p w14:paraId="01EF577D" w14:textId="093E00B2" w:rsidR="00080512" w:rsidRPr="004D3578" w:rsidRDefault="003E1AC4" w:rsidP="00AD5AE8">
      <w:pPr>
        <w:keepNext/>
      </w:pPr>
      <w:r>
        <w:t>No symbols are defined.</w:t>
      </w:r>
    </w:p>
    <w:p w14:paraId="55FC06D0" w14:textId="77777777" w:rsidR="00080512" w:rsidRPr="004D3578" w:rsidRDefault="00080512">
      <w:pPr>
        <w:pStyle w:val="Heading2"/>
      </w:pPr>
      <w:bookmarkStart w:id="58" w:name="_Toc112794709"/>
      <w:bookmarkStart w:id="59" w:name="_Toc119926813"/>
      <w:bookmarkStart w:id="60" w:name="_Toc119927046"/>
      <w:bookmarkStart w:id="61" w:name="_Toc119927512"/>
      <w:bookmarkStart w:id="62" w:name="_Toc125453582"/>
      <w:r w:rsidRPr="004D3578">
        <w:t>3.3</w:t>
      </w:r>
      <w:r w:rsidRPr="004D3578">
        <w:tab/>
        <w:t>Abbreviations</w:t>
      </w:r>
      <w:bookmarkEnd w:id="58"/>
      <w:bookmarkEnd w:id="59"/>
      <w:bookmarkEnd w:id="60"/>
      <w:bookmarkEnd w:id="61"/>
      <w:bookmarkEnd w:id="62"/>
    </w:p>
    <w:p w14:paraId="409E4071" w14:textId="4869C805"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xml:space="preserve">] </w:t>
      </w:r>
      <w:r w:rsidR="003E1AC4">
        <w:t xml:space="preserve">and 3GPP TS 33.501 [2] </w:t>
      </w:r>
      <w:r w:rsidRPr="004D3578">
        <w:t>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r w:rsidR="003E1AC4">
        <w:t xml:space="preserve"> and 3GPP TS 33.501 [2]</w:t>
      </w:r>
      <w:r w:rsidRPr="004D3578">
        <w:t>.</w:t>
      </w:r>
    </w:p>
    <w:p w14:paraId="52690823" w14:textId="2F1A8F9E" w:rsidR="003E1AC4" w:rsidRDefault="003E1AC4" w:rsidP="003E1AC4">
      <w:pPr>
        <w:pStyle w:val="EW"/>
      </w:pPr>
      <w:proofErr w:type="spellStart"/>
      <w:r>
        <w:t>NFc</w:t>
      </w:r>
      <w:proofErr w:type="spellEnd"/>
      <w:r>
        <w:t xml:space="preserve"> </w:t>
      </w:r>
      <w:r>
        <w:tab/>
        <w:t>NF Service Consumer</w:t>
      </w:r>
    </w:p>
    <w:p w14:paraId="2269FE3C" w14:textId="77777777" w:rsidR="003E1AC4" w:rsidRDefault="003E1AC4" w:rsidP="003E1AC4">
      <w:pPr>
        <w:pStyle w:val="EW"/>
      </w:pPr>
      <w:proofErr w:type="spellStart"/>
      <w:r>
        <w:t>NFp</w:t>
      </w:r>
      <w:proofErr w:type="spellEnd"/>
      <w:r>
        <w:t xml:space="preserve"> </w:t>
      </w:r>
      <w:r>
        <w:tab/>
        <w:t>NF Service Producer</w:t>
      </w:r>
    </w:p>
    <w:p w14:paraId="2E2D9808" w14:textId="77777777" w:rsidR="00AC2BE4" w:rsidRDefault="003E1AC4" w:rsidP="00AC2BE4">
      <w:pPr>
        <w:pStyle w:val="EW"/>
      </w:pPr>
      <w:r>
        <w:t>SRV</w:t>
      </w:r>
      <w:r>
        <w:tab/>
      </w:r>
      <w:r w:rsidRPr="006B40F9">
        <w:t>service request verification</w:t>
      </w:r>
    </w:p>
    <w:p w14:paraId="262E41FA" w14:textId="77777777" w:rsidR="00AC2BE4" w:rsidRDefault="00AC2BE4" w:rsidP="00AC2BE4">
      <w:pPr>
        <w:pStyle w:val="EW"/>
      </w:pPr>
      <w:r>
        <w:t>HL</w:t>
      </w:r>
      <w:r>
        <w:tab/>
      </w:r>
      <w:r w:rsidRPr="0054573C">
        <w:t>header list</w:t>
      </w:r>
    </w:p>
    <w:p w14:paraId="574AFD44" w14:textId="57A5E0D8" w:rsidR="003E1AC4" w:rsidRPr="00FA47FB" w:rsidRDefault="003E1AC4" w:rsidP="003E1AC4">
      <w:pPr>
        <w:pStyle w:val="EW"/>
        <w:rPr>
          <w:b/>
          <w:bCs/>
        </w:rPr>
      </w:pPr>
    </w:p>
    <w:p w14:paraId="74E23638" w14:textId="77777777" w:rsidR="003E1AC4" w:rsidRDefault="003E1AC4">
      <w:pPr>
        <w:pStyle w:val="EW"/>
      </w:pPr>
    </w:p>
    <w:p w14:paraId="5FA13453" w14:textId="77777777" w:rsidR="00C13A5B" w:rsidRDefault="00C13A5B">
      <w:pPr>
        <w:pStyle w:val="EW"/>
      </w:pPr>
    </w:p>
    <w:p w14:paraId="4661473E" w14:textId="77777777" w:rsidR="00C13A5B" w:rsidRDefault="00C13A5B">
      <w:pPr>
        <w:pStyle w:val="EW"/>
      </w:pPr>
    </w:p>
    <w:p w14:paraId="7469E14A" w14:textId="7EB41F5C" w:rsidR="002D3E4F" w:rsidRDefault="00080512" w:rsidP="002729F7">
      <w:pPr>
        <w:pStyle w:val="Heading1"/>
      </w:pPr>
      <w:bookmarkStart w:id="63" w:name="clause4"/>
      <w:bookmarkStart w:id="64" w:name="_Toc112794710"/>
      <w:bookmarkStart w:id="65" w:name="_Toc119926814"/>
      <w:bookmarkStart w:id="66" w:name="_Toc119927047"/>
      <w:bookmarkStart w:id="67" w:name="_Toc119927513"/>
      <w:bookmarkStart w:id="68" w:name="_Toc125453583"/>
      <w:bookmarkEnd w:id="63"/>
      <w:r w:rsidRPr="004D3578">
        <w:t>4</w:t>
      </w:r>
      <w:r w:rsidRPr="004D3578">
        <w:tab/>
      </w:r>
      <w:r w:rsidR="002D3E4F">
        <w:t>Trust model</w:t>
      </w:r>
      <w:bookmarkEnd w:id="64"/>
      <w:bookmarkEnd w:id="65"/>
      <w:bookmarkEnd w:id="66"/>
      <w:bookmarkEnd w:id="67"/>
      <w:bookmarkEnd w:id="68"/>
    </w:p>
    <w:p w14:paraId="7B9A6DCB" w14:textId="1E38709D" w:rsidR="002413E1" w:rsidRDefault="002413E1" w:rsidP="005E7D2E">
      <w:pPr>
        <w:pStyle w:val="Heading2"/>
      </w:pPr>
      <w:bookmarkStart w:id="69" w:name="_Toc112794711"/>
      <w:bookmarkStart w:id="70" w:name="_Toc119926815"/>
      <w:bookmarkStart w:id="71" w:name="_Toc119927048"/>
      <w:bookmarkStart w:id="72" w:name="_Toc119927514"/>
      <w:bookmarkStart w:id="73" w:name="_Toc125453584"/>
      <w:r>
        <w:t xml:space="preserve">4.0 </w:t>
      </w:r>
      <w:r>
        <w:tab/>
        <w:t>General</w:t>
      </w:r>
      <w:bookmarkEnd w:id="69"/>
      <w:bookmarkEnd w:id="70"/>
      <w:bookmarkEnd w:id="71"/>
      <w:bookmarkEnd w:id="72"/>
      <w:bookmarkEnd w:id="73"/>
    </w:p>
    <w:p w14:paraId="6E72F895" w14:textId="4F45AF6F" w:rsidR="002413E1" w:rsidRDefault="002413E1" w:rsidP="005E7D2E">
      <w:r>
        <w:t>With introduction of the service-based architecture and moving at the same time to cloud deployments, new attack vectors such as that for NFs deployed in clouds give ground to vulnerabilities and, thus, can impact the mobile operator domain. As more important it is to assure the trust also within one operator's network. For this, security concepts have been introduced.</w:t>
      </w:r>
    </w:p>
    <w:p w14:paraId="4BB76570" w14:textId="4B31B105" w:rsidR="002413E1" w:rsidRDefault="002413E1" w:rsidP="005E7D2E">
      <w:r>
        <w:t>A service request requires mutual authentication, thus</w:t>
      </w:r>
      <w:r w:rsidR="00A400DD">
        <w:t>,</w:t>
      </w:r>
      <w:r>
        <w:t xml:space="preserve"> all network functions support mutually authenticated TLS and HTTPS. After registration and discovery, any service request of a network function needs also to be authorized by an authorization server (NRF) before a NF Service Consumer can consume the services of a NF Service Producer. For this 5G introduces the concept of authorization token utilizing the </w:t>
      </w:r>
      <w:proofErr w:type="spellStart"/>
      <w:r>
        <w:t>O</w:t>
      </w:r>
      <w:r w:rsidR="001926AE">
        <w:t>a</w:t>
      </w:r>
      <w:r>
        <w:t>uth</w:t>
      </w:r>
      <w:proofErr w:type="spellEnd"/>
      <w:r>
        <w:t xml:space="preserve"> 2.0 authorization framework.</w:t>
      </w:r>
    </w:p>
    <w:p w14:paraId="55BB5686" w14:textId="77777777" w:rsidR="002413E1" w:rsidRDefault="002413E1" w:rsidP="005E7D2E">
      <w:r>
        <w:t>With Rel-16 indirect communication via a Service Communication Proxy (SCP) is possible. SCPs can be operated in a fully service-meshed environment or as standalone entity.</w:t>
      </w:r>
    </w:p>
    <w:p w14:paraId="0EF32E8C" w14:textId="77777777" w:rsidR="002413E1" w:rsidRDefault="002413E1" w:rsidP="005E7D2E">
      <w:r>
        <w:t>In the following the trust relationships between the entities of an operator network are described.</w:t>
      </w:r>
    </w:p>
    <w:p w14:paraId="224D5880" w14:textId="77777777" w:rsidR="002413E1" w:rsidRDefault="002413E1" w:rsidP="005E7D2E">
      <w:pPr>
        <w:pStyle w:val="Heading2"/>
      </w:pPr>
      <w:bookmarkStart w:id="74" w:name="_Toc112794712"/>
      <w:bookmarkStart w:id="75" w:name="_Toc119926816"/>
      <w:bookmarkStart w:id="76" w:name="_Toc119927049"/>
      <w:bookmarkStart w:id="77" w:name="_Toc119927515"/>
      <w:bookmarkStart w:id="78" w:name="_Toc125453585"/>
      <w:r>
        <w:lastRenderedPageBreak/>
        <w:t>4.1</w:t>
      </w:r>
      <w:r>
        <w:tab/>
      </w:r>
      <w:r>
        <w:tab/>
        <w:t>Actors</w:t>
      </w:r>
      <w:bookmarkEnd w:id="74"/>
      <w:bookmarkEnd w:id="75"/>
      <w:bookmarkEnd w:id="76"/>
      <w:bookmarkEnd w:id="77"/>
      <w:bookmarkEnd w:id="78"/>
    </w:p>
    <w:p w14:paraId="0C48DD5A" w14:textId="77777777" w:rsidR="002413E1" w:rsidRDefault="002413E1" w:rsidP="005E7D2E">
      <w:r>
        <w:t>The following actors within one PLMN are considered: NF, NRF, SCP.</w:t>
      </w:r>
    </w:p>
    <w:p w14:paraId="626077AC" w14:textId="77777777" w:rsidR="002413E1" w:rsidRDefault="002413E1">
      <w:pPr>
        <w:pStyle w:val="B1"/>
      </w:pPr>
      <w:r>
        <w:t xml:space="preserve">- NFs can provide services or consume services. </w:t>
      </w:r>
    </w:p>
    <w:p w14:paraId="29DBE13F" w14:textId="4C56E1DB" w:rsidR="002413E1" w:rsidRDefault="002413E1">
      <w:pPr>
        <w:pStyle w:val="B1"/>
      </w:pPr>
      <w:r>
        <w:t xml:space="preserve">- NRF is a repository capturing NF profiles of NFs offering its services to other NFs. It receives discovery requests from NF instances, maintains NF profiles and acts as an authorization server. NRF responds to authorization requests by NF Service Consumers by providing </w:t>
      </w:r>
      <w:proofErr w:type="spellStart"/>
      <w:r>
        <w:t>O</w:t>
      </w:r>
      <w:r w:rsidR="001926AE">
        <w:t>a</w:t>
      </w:r>
      <w:r>
        <w:t>uth</w:t>
      </w:r>
      <w:proofErr w:type="spellEnd"/>
      <w:r>
        <w:t xml:space="preserve"> 2.0 access tokens to authorize a NF Service Consumer for gaining access to a service from a NF Service Producer.</w:t>
      </w:r>
    </w:p>
    <w:p w14:paraId="735CE69B" w14:textId="77777777" w:rsidR="002413E1" w:rsidRDefault="002413E1">
      <w:pPr>
        <w:pStyle w:val="B1"/>
      </w:pPr>
      <w:r>
        <w:t>- SCP is a service communication proxy used in indirect communication to interact with NFs and other SCPs within the PLMN. SCP also communicates with the SEPP.</w:t>
      </w:r>
    </w:p>
    <w:p w14:paraId="4E07B567" w14:textId="77777777" w:rsidR="002413E1" w:rsidRDefault="002413E1" w:rsidP="005E7D2E">
      <w:r>
        <w:t>The following types of actors when requesting services from another PLMN are considered: SEPP.</w:t>
      </w:r>
    </w:p>
    <w:p w14:paraId="18C71C3E" w14:textId="15CCF36D" w:rsidR="002413E1" w:rsidRDefault="002413E1">
      <w:pPr>
        <w:pStyle w:val="B1"/>
      </w:pPr>
      <w:r>
        <w:t xml:space="preserve">- SEPP sits at the edge of one operator's network to allow for a secured communication with the other operator's network’s SEPP. </w:t>
      </w:r>
    </w:p>
    <w:p w14:paraId="2993389D" w14:textId="77777777" w:rsidR="002413E1" w:rsidRDefault="002413E1" w:rsidP="005E7D2E">
      <w:pPr>
        <w:pStyle w:val="Heading2"/>
      </w:pPr>
      <w:bookmarkStart w:id="79" w:name="_Toc112794713"/>
      <w:bookmarkStart w:id="80" w:name="_Toc119926817"/>
      <w:bookmarkStart w:id="81" w:name="_Toc119927050"/>
      <w:bookmarkStart w:id="82" w:name="_Toc119927516"/>
      <w:bookmarkStart w:id="83" w:name="_Toc125453586"/>
      <w:r>
        <w:t>4.2</w:t>
      </w:r>
      <w:r>
        <w:tab/>
      </w:r>
      <w:r>
        <w:tab/>
        <w:t>Deployment options</w:t>
      </w:r>
      <w:bookmarkEnd w:id="79"/>
      <w:bookmarkEnd w:id="80"/>
      <w:bookmarkEnd w:id="81"/>
      <w:bookmarkEnd w:id="82"/>
      <w:bookmarkEnd w:id="83"/>
    </w:p>
    <w:p w14:paraId="0FEF9A75" w14:textId="77777777" w:rsidR="002413E1" w:rsidRDefault="002413E1" w:rsidP="005E7D2E">
      <w:r>
        <w:t xml:space="preserve">The following deployment options need to be considered: </w:t>
      </w:r>
    </w:p>
    <w:p w14:paraId="76052F8D" w14:textId="77777777" w:rsidR="002413E1" w:rsidRDefault="002413E1">
      <w:pPr>
        <w:pStyle w:val="B1"/>
      </w:pPr>
      <w:r>
        <w:t xml:space="preserve">- Direct communication within the same PLMN vs direct communication in Inter-PLMN scenario, </w:t>
      </w:r>
      <w:proofErr w:type="gramStart"/>
      <w:r>
        <w:t>i.e.</w:t>
      </w:r>
      <w:proofErr w:type="gramEnd"/>
      <w:r>
        <w:t xml:space="preserve"> without SCP behind SEPP.</w:t>
      </w:r>
    </w:p>
    <w:p w14:paraId="3FFE2524" w14:textId="77777777" w:rsidR="002413E1" w:rsidRDefault="002413E1">
      <w:pPr>
        <w:pStyle w:val="B1"/>
      </w:pPr>
      <w:r>
        <w:t>- Indirect communication in the same PLMN vs indirect communication in Inter-PLMN scenario: For both, SCP standalone and service mesh need to be considered.</w:t>
      </w:r>
    </w:p>
    <w:p w14:paraId="13E3A5BB" w14:textId="77777777" w:rsidR="002413E1" w:rsidRDefault="002413E1" w:rsidP="005E7D2E">
      <w:r>
        <w:t>SEPP to SEPP communication is secured on N32-c via TLS and on N32-f via TLS (</w:t>
      </w:r>
      <w:proofErr w:type="gramStart"/>
      <w:r>
        <w:t>i.e.</w:t>
      </w:r>
      <w:proofErr w:type="gramEnd"/>
      <w:r>
        <w:t xml:space="preserve"> transport layer security) or PRINS (i.e. application layer security on top of NDS/IP or TLS). TLS provides for authentication between two entities. Thus, securing at transport layer provides hop-by-hop security between two SEPPs. PRINS provides end-to-end application layer security between two SEPPs. </w:t>
      </w:r>
    </w:p>
    <w:p w14:paraId="1F59ADA2" w14:textId="77777777" w:rsidR="002413E1" w:rsidRDefault="002413E1" w:rsidP="005E7D2E">
      <w:r>
        <w:t>Hop-by-hop security introduces the additional risk of allowing an entity on the path to gain full access to signalling messages exchanged. An intermediary node can read, hide, or modify the originator information.</w:t>
      </w:r>
    </w:p>
    <w:p w14:paraId="4E66EA41" w14:textId="77777777" w:rsidR="002413E1" w:rsidRDefault="002413E1" w:rsidP="005E7D2E">
      <w:pPr>
        <w:pStyle w:val="Heading2"/>
      </w:pPr>
      <w:bookmarkStart w:id="84" w:name="_Toc112794714"/>
      <w:bookmarkStart w:id="85" w:name="_Toc119926818"/>
      <w:bookmarkStart w:id="86" w:name="_Toc119927051"/>
      <w:bookmarkStart w:id="87" w:name="_Toc119927517"/>
      <w:bookmarkStart w:id="88" w:name="_Toc125453587"/>
      <w:r>
        <w:t>4.3</w:t>
      </w:r>
      <w:r>
        <w:tab/>
      </w:r>
      <w:r>
        <w:tab/>
        <w:t>Description of the trust assumptions</w:t>
      </w:r>
      <w:bookmarkEnd w:id="84"/>
      <w:bookmarkEnd w:id="85"/>
      <w:bookmarkEnd w:id="86"/>
      <w:bookmarkEnd w:id="87"/>
      <w:bookmarkEnd w:id="88"/>
    </w:p>
    <w:p w14:paraId="5C93CD64" w14:textId="77777777" w:rsidR="0038564B" w:rsidRDefault="0038564B" w:rsidP="0038564B">
      <w:pPr>
        <w:pStyle w:val="Heading3"/>
      </w:pPr>
      <w:bookmarkStart w:id="89" w:name="_Toc112794715"/>
      <w:bookmarkStart w:id="90" w:name="_Toc119926819"/>
      <w:bookmarkStart w:id="91" w:name="_Toc119927052"/>
      <w:bookmarkStart w:id="92" w:name="_Toc119927518"/>
      <w:bookmarkStart w:id="93" w:name="_Toc125453588"/>
      <w:r>
        <w:t>4.3.0</w:t>
      </w:r>
      <w:r>
        <w:tab/>
        <w:t>General</w:t>
      </w:r>
      <w:bookmarkEnd w:id="89"/>
      <w:bookmarkEnd w:id="90"/>
      <w:bookmarkEnd w:id="91"/>
      <w:bookmarkEnd w:id="92"/>
      <w:bookmarkEnd w:id="93"/>
    </w:p>
    <w:p w14:paraId="2D3B663F" w14:textId="77777777" w:rsidR="0038564B" w:rsidRPr="005F7CCF" w:rsidRDefault="0038564B" w:rsidP="00AD5AE8">
      <w:r>
        <w:t>Trust among the entities within one PLMN is required whether the NF Service Consumer (</w:t>
      </w:r>
      <w:proofErr w:type="spellStart"/>
      <w:r>
        <w:t>NFc</w:t>
      </w:r>
      <w:proofErr w:type="spellEnd"/>
      <w:r>
        <w:t>) and NF Service Producer (</w:t>
      </w:r>
      <w:proofErr w:type="spellStart"/>
      <w:r>
        <w:t>NFp</w:t>
      </w:r>
      <w:proofErr w:type="spellEnd"/>
      <w:r>
        <w:t>) are within the same PLMN or not. The trust relationships described here can be replaced by security mechanisms.</w:t>
      </w:r>
    </w:p>
    <w:p w14:paraId="5D35A79D" w14:textId="77777777" w:rsidR="002413E1" w:rsidRDefault="002413E1" w:rsidP="005E7D2E">
      <w:pPr>
        <w:pStyle w:val="Heading3"/>
      </w:pPr>
      <w:bookmarkStart w:id="94" w:name="_Toc112794716"/>
      <w:bookmarkStart w:id="95" w:name="_Toc119926820"/>
      <w:bookmarkStart w:id="96" w:name="_Toc119927053"/>
      <w:bookmarkStart w:id="97" w:name="_Toc119927519"/>
      <w:bookmarkStart w:id="98" w:name="_Toc125453589"/>
      <w:r>
        <w:t>4.3.1</w:t>
      </w:r>
      <w:r>
        <w:tab/>
        <w:t>Trust within one PLMN</w:t>
      </w:r>
      <w:bookmarkEnd w:id="94"/>
      <w:bookmarkEnd w:id="95"/>
      <w:bookmarkEnd w:id="96"/>
      <w:bookmarkEnd w:id="97"/>
      <w:bookmarkEnd w:id="98"/>
    </w:p>
    <w:p w14:paraId="6E6C105E" w14:textId="2CAD9F8B" w:rsidR="002413E1" w:rsidRDefault="002413E1" w:rsidP="005E7D2E">
      <w:r>
        <w:t>This clause describes the existing trust relationships within one PLMN.</w:t>
      </w:r>
    </w:p>
    <w:p w14:paraId="42BCDA4A" w14:textId="77777777" w:rsidR="002413E1" w:rsidRDefault="002413E1" w:rsidP="005E7D2E">
      <w:pPr>
        <w:pStyle w:val="NO"/>
      </w:pPr>
      <w:r>
        <w:t>NOTE: Whether the list of existing trust relationships described below is complete, depends on deployment choices.</w:t>
      </w:r>
    </w:p>
    <w:p w14:paraId="620F1156" w14:textId="665B5F70" w:rsidR="002413E1" w:rsidRDefault="002413E1" w:rsidP="005E7D2E">
      <w:r>
        <w:t xml:space="preserve">NRF is the core entity handling </w:t>
      </w:r>
      <w:r w:rsidR="00A56AEB">
        <w:t>manag</w:t>
      </w:r>
      <w:r w:rsidR="003C4566">
        <w:t>e</w:t>
      </w:r>
      <w:r w:rsidR="00A56AEB">
        <w:t>ment</w:t>
      </w:r>
      <w:r>
        <w:t xml:space="preserve">, discovery and authorization requests by NFs or SCP. The operator needs to apply necessary security measures to secure these operations. It is assumed that there is only one NRF, or all NRFs are within the same trust domain, </w:t>
      </w:r>
      <w:proofErr w:type="gramStart"/>
      <w:r>
        <w:t>i.e.</w:t>
      </w:r>
      <w:proofErr w:type="gramEnd"/>
      <w:r>
        <w:t xml:space="preserve"> all NRFs are in the same security domain and the same entity(-</w:t>
      </w:r>
      <w:proofErr w:type="spellStart"/>
      <w:r>
        <w:t>ies</w:t>
      </w:r>
      <w:proofErr w:type="spellEnd"/>
      <w:r>
        <w:t>) are responsible for all NRFs.</w:t>
      </w:r>
    </w:p>
    <w:p w14:paraId="771902E1" w14:textId="3985CD93" w:rsidR="002413E1" w:rsidRPr="005E7D2E" w:rsidRDefault="002413E1" w:rsidP="005E7D2E">
      <w:pPr>
        <w:rPr>
          <w:b/>
          <w:bCs/>
        </w:rPr>
      </w:pPr>
      <w:r w:rsidRPr="005E7D2E">
        <w:rPr>
          <w:b/>
          <w:bCs/>
        </w:rPr>
        <w:t>Registration</w:t>
      </w:r>
      <w:r w:rsidR="00A56AEB">
        <w:rPr>
          <w:b/>
          <w:bCs/>
        </w:rPr>
        <w:t xml:space="preserve"> Management</w:t>
      </w:r>
      <w:r w:rsidRPr="005E7D2E">
        <w:rPr>
          <w:b/>
          <w:bCs/>
        </w:rPr>
        <w:t>:</w:t>
      </w:r>
    </w:p>
    <w:p w14:paraId="15906E7F" w14:textId="77777777" w:rsidR="002413E1" w:rsidRDefault="002413E1">
      <w:pPr>
        <w:pStyle w:val="B1"/>
      </w:pPr>
      <w:r>
        <w:t xml:space="preserve">An NF Service Provider needs to trust the NRF that no other NF can register with the identity of </w:t>
      </w:r>
      <w:proofErr w:type="spellStart"/>
      <w:r>
        <w:t>NFp</w:t>
      </w:r>
      <w:proofErr w:type="spellEnd"/>
      <w:r>
        <w:t xml:space="preserve">. </w:t>
      </w:r>
    </w:p>
    <w:p w14:paraId="4F87C8FF" w14:textId="77777777" w:rsidR="002413E1" w:rsidRDefault="002413E1">
      <w:pPr>
        <w:pStyle w:val="B1"/>
      </w:pPr>
      <w:r>
        <w:lastRenderedPageBreak/>
        <w:t xml:space="preserve">If there is no direct communication between NF and NRF, an NF Service Provider needs to trust that the SCPs forward </w:t>
      </w:r>
      <w:proofErr w:type="spellStart"/>
      <w:r>
        <w:t>NFp</w:t>
      </w:r>
      <w:proofErr w:type="spellEnd"/>
      <w:r>
        <w:t xml:space="preserve"> profiles unmodified. </w:t>
      </w:r>
    </w:p>
    <w:p w14:paraId="2736BDDF" w14:textId="1A651702" w:rsidR="002413E1" w:rsidRDefault="002413E1">
      <w:pPr>
        <w:pStyle w:val="B1"/>
      </w:pPr>
      <w:r>
        <w:t xml:space="preserve">If there is no direct communication between NF and NRF, an NF Service Provider needs to trust the SCPs that no other NF can impersonate the identity of </w:t>
      </w:r>
      <w:proofErr w:type="spellStart"/>
      <w:r>
        <w:t>NFp</w:t>
      </w:r>
      <w:proofErr w:type="spellEnd"/>
      <w:r>
        <w:t xml:space="preserve"> towards the SCP, </w:t>
      </w:r>
      <w:proofErr w:type="gramStart"/>
      <w:r w:rsidR="00A56AEB">
        <w:t>i.e.</w:t>
      </w:r>
      <w:proofErr w:type="gramEnd"/>
      <w:r w:rsidR="00A56AEB">
        <w:t xml:space="preserve"> tempting</w:t>
      </w:r>
      <w:r>
        <w:t xml:space="preserve"> the SCP to register an NF with the false identity. </w:t>
      </w:r>
    </w:p>
    <w:p w14:paraId="7A1EE8AD" w14:textId="77777777" w:rsidR="002413E1" w:rsidRPr="005E7D2E" w:rsidRDefault="002413E1" w:rsidP="005E7D2E">
      <w:pPr>
        <w:rPr>
          <w:b/>
          <w:bCs/>
        </w:rPr>
      </w:pPr>
      <w:r w:rsidRPr="005E7D2E">
        <w:rPr>
          <w:b/>
          <w:bCs/>
        </w:rPr>
        <w:t>Discovery:</w:t>
      </w:r>
    </w:p>
    <w:p w14:paraId="0ED13ECB" w14:textId="77777777" w:rsidR="002413E1" w:rsidRDefault="002413E1">
      <w:pPr>
        <w:pStyle w:val="B1"/>
      </w:pPr>
      <w:r>
        <w:t>An NF Service Consumer needs to trust NRF to provide profiles of authenticated NF Service Providers that offer their services to the requesting consumer.</w:t>
      </w:r>
    </w:p>
    <w:p w14:paraId="0C62B4A9" w14:textId="63133572" w:rsidR="002413E1" w:rsidRDefault="002413E1">
      <w:pPr>
        <w:pStyle w:val="B1"/>
      </w:pPr>
      <w:r>
        <w:t xml:space="preserve"> An NF Service Consumer needs to trust SCP to </w:t>
      </w:r>
      <w:r w:rsidR="00A56AEB">
        <w:t xml:space="preserve">correctly </w:t>
      </w:r>
      <w:r>
        <w:t>forward the profiles of authenticated NF Service Providers that offer their services to the requesting consumer.</w:t>
      </w:r>
    </w:p>
    <w:p w14:paraId="41B972BD" w14:textId="77777777" w:rsidR="002413E1" w:rsidRPr="005E7D2E" w:rsidRDefault="002413E1" w:rsidP="005E7D2E">
      <w:pPr>
        <w:rPr>
          <w:b/>
          <w:bCs/>
        </w:rPr>
      </w:pPr>
      <w:r w:rsidRPr="005E7D2E">
        <w:rPr>
          <w:b/>
          <w:bCs/>
        </w:rPr>
        <w:t>Access token request:</w:t>
      </w:r>
    </w:p>
    <w:p w14:paraId="0273911C" w14:textId="77777777" w:rsidR="002413E1" w:rsidRDefault="002413E1" w:rsidP="005E7D2E">
      <w:r>
        <w:t xml:space="preserve">Trust in direct communication between NFs, </w:t>
      </w:r>
      <w:proofErr w:type="gramStart"/>
      <w:r>
        <w:t>NFs</w:t>
      </w:r>
      <w:proofErr w:type="gramEnd"/>
      <w:r>
        <w:t xml:space="preserve"> and SCP/SEPP, as well as SCP and SEPP is assumed per 33.501 with mandatory mutual authentication using TLS. </w:t>
      </w:r>
    </w:p>
    <w:p w14:paraId="2692877C" w14:textId="77777777" w:rsidR="002413E1" w:rsidRDefault="002413E1">
      <w:pPr>
        <w:pStyle w:val="B1"/>
      </w:pPr>
      <w:r>
        <w:t xml:space="preserve">An NF Service Provider needs to trust NRF to provide access tokens for consumption of its services only to those NF Service Consumers that have requested for it and only for those services that are allowed by the registered NRF policy and the registered NF Service Provider policy.  </w:t>
      </w:r>
    </w:p>
    <w:p w14:paraId="5E646F3F" w14:textId="77777777" w:rsidR="002413E1" w:rsidRDefault="002413E1" w:rsidP="005E7D2E">
      <w:r>
        <w:t xml:space="preserve">Authentication and confidentiality protection in indirect communication is only achieved between NF and SCP, (potentially between multiple SCPs), SCP and NRF as well as SCP and SEPP, but additional considerations are needed for achieving trust between NFs, NF and NRF, as well as NRF and SEPP, </w:t>
      </w:r>
      <w:proofErr w:type="gramStart"/>
      <w:r>
        <w:t>NF</w:t>
      </w:r>
      <w:proofErr w:type="gramEnd"/>
      <w:r>
        <w:t xml:space="preserve"> and SEPP, when an SCP is on the path. This is because all traffic in indirect communication passes through SCPs, and TLS terminates at SCPs. </w:t>
      </w:r>
    </w:p>
    <w:p w14:paraId="4E0CB481" w14:textId="77777777" w:rsidR="002413E1" w:rsidRDefault="002413E1" w:rsidP="005E7D2E">
      <w:r>
        <w:t xml:space="preserve">Thus, the SCP needs to be trusted by </w:t>
      </w:r>
      <w:proofErr w:type="spellStart"/>
      <w:r>
        <w:t>NFc</w:t>
      </w:r>
      <w:proofErr w:type="spellEnd"/>
      <w:r>
        <w:t xml:space="preserve"> and </w:t>
      </w:r>
      <w:proofErr w:type="spellStart"/>
      <w:r>
        <w:t>NFp</w:t>
      </w:r>
      <w:proofErr w:type="spellEnd"/>
      <w:r>
        <w:t>, to only forward authentication tokens or CCA with the original request, as well as to forward information only between the legitimate endpoints of the communication.</w:t>
      </w:r>
    </w:p>
    <w:p w14:paraId="587592ED" w14:textId="77777777" w:rsidR="002413E1" w:rsidRDefault="002413E1">
      <w:pPr>
        <w:pStyle w:val="B1"/>
      </w:pPr>
      <w:r>
        <w:t xml:space="preserve">An NF Service Provider needs to trust NRF to provide access tokens for consumption of its services only to those SCPs that are authorized by the NF Service Consumers that have requested for it and only for those services that are allowed by the registered NRF policy and the registered NF Service Provider policy.  </w:t>
      </w:r>
    </w:p>
    <w:p w14:paraId="319274AD" w14:textId="7E5B2BC5" w:rsidR="002413E1" w:rsidRDefault="002413E1" w:rsidP="005E7D2E">
      <w:r>
        <w:t xml:space="preserve">It also needs to be distinguished if SCP is </w:t>
      </w:r>
      <w:r w:rsidR="00BB3A26">
        <w:t xml:space="preserve">co-located </w:t>
      </w:r>
      <w:r>
        <w:t xml:space="preserve">to NFs (service mesh) or standalone. </w:t>
      </w:r>
    </w:p>
    <w:p w14:paraId="03BD26F0" w14:textId="10EC52D3" w:rsidR="000B03E1" w:rsidRPr="000B03E1" w:rsidRDefault="000B03E1" w:rsidP="000B03E1">
      <w:pPr>
        <w:rPr>
          <w:lang w:val="en-US"/>
        </w:rPr>
      </w:pPr>
      <w:r w:rsidRPr="000B03E1">
        <w:rPr>
          <w:lang w:val="en-US"/>
        </w:rPr>
        <w:t>If a SCP is co-located (e.g.</w:t>
      </w:r>
      <w:r w:rsidR="00A400DD">
        <w:rPr>
          <w:lang w:val="en-US"/>
        </w:rPr>
        <w:t>,</w:t>
      </w:r>
      <w:r w:rsidRPr="000B03E1">
        <w:rPr>
          <w:lang w:val="en-US"/>
        </w:rPr>
        <w:t xml:space="preserve"> a side-car proxy</w:t>
      </w:r>
      <w:r w:rsidR="00BB3A26">
        <w:rPr>
          <w:lang w:val="en-US"/>
        </w:rPr>
        <w:t xml:space="preserve"> in service mesh</w:t>
      </w:r>
      <w:r w:rsidRPr="000B03E1">
        <w:rPr>
          <w:lang w:val="en-US"/>
        </w:rPr>
        <w:t xml:space="preserve">) with a NF, this SCP is performing many of the functionalities on behalf of the consumer, which already indicates a certain level of trust between NFs with co-located SCPs. </w:t>
      </w:r>
    </w:p>
    <w:p w14:paraId="241CE8AD" w14:textId="55323621" w:rsidR="000B03E1" w:rsidRDefault="00BB3A26" w:rsidP="000B03E1">
      <w:pPr>
        <w:rPr>
          <w:lang w:val="en-US"/>
        </w:rPr>
      </w:pPr>
      <w:r>
        <w:rPr>
          <w:lang w:val="en-US"/>
        </w:rPr>
        <w:t xml:space="preserve">If a SCP is </w:t>
      </w:r>
      <w:r w:rsidR="000B03E1" w:rsidRPr="000B03E1">
        <w:rPr>
          <w:lang w:val="en-US"/>
        </w:rPr>
        <w:t>standalone</w:t>
      </w:r>
      <w:r>
        <w:rPr>
          <w:lang w:val="en-US"/>
        </w:rPr>
        <w:t>, this</w:t>
      </w:r>
      <w:r w:rsidR="000B03E1" w:rsidRPr="000B03E1">
        <w:rPr>
          <w:lang w:val="en-US"/>
        </w:rPr>
        <w:t xml:space="preserve"> SCP is serving many NFs, not necessarily in the same infrastructure</w:t>
      </w:r>
      <w:r>
        <w:rPr>
          <w:lang w:val="en-US"/>
        </w:rPr>
        <w:t xml:space="preserve"> or operated by the same operator than the NFs using the SCP</w:t>
      </w:r>
      <w:r w:rsidRPr="000B03E1">
        <w:rPr>
          <w:lang w:val="en-US"/>
        </w:rPr>
        <w:t>.</w:t>
      </w:r>
      <w:r>
        <w:rPr>
          <w:lang w:val="en-US"/>
        </w:rPr>
        <w:t xml:space="preserve"> It</w:t>
      </w:r>
      <w:r>
        <w:rPr>
          <w:color w:val="444444"/>
        </w:rPr>
        <w:t xml:space="preserve"> still</w:t>
      </w:r>
      <w:r w:rsidRPr="003E23D4">
        <w:rPr>
          <w:color w:val="444444"/>
        </w:rPr>
        <w:t xml:space="preserve"> need</w:t>
      </w:r>
      <w:r>
        <w:rPr>
          <w:color w:val="444444"/>
        </w:rPr>
        <w:t>s</w:t>
      </w:r>
      <w:r w:rsidRPr="003E23D4">
        <w:rPr>
          <w:color w:val="444444"/>
        </w:rPr>
        <w:t xml:space="preserve"> to provide </w:t>
      </w:r>
      <w:r>
        <w:rPr>
          <w:color w:val="444444"/>
        </w:rPr>
        <w:t>secure communication access</w:t>
      </w:r>
      <w:r w:rsidRPr="003E23D4">
        <w:rPr>
          <w:color w:val="444444"/>
        </w:rPr>
        <w:t xml:space="preserve"> for all NFs </w:t>
      </w:r>
      <w:r>
        <w:rPr>
          <w:color w:val="444444"/>
        </w:rPr>
        <w:t>communicating via this SCP</w:t>
      </w:r>
      <w:r w:rsidR="000B03E1" w:rsidRPr="000B03E1">
        <w:rPr>
          <w:lang w:val="en-US"/>
        </w:rPr>
        <w:t>.</w:t>
      </w:r>
    </w:p>
    <w:p w14:paraId="395A01DD" w14:textId="137BB891" w:rsidR="00BB3A26" w:rsidRPr="003537CD" w:rsidRDefault="00BB3A26" w:rsidP="000B03E1">
      <w:pPr>
        <w:rPr>
          <w:lang w:val="en-US"/>
        </w:rPr>
      </w:pPr>
      <w:r w:rsidRPr="000B03E1">
        <w:rPr>
          <w:lang w:val="en-US"/>
        </w:rPr>
        <w:t>For both standalone and service-mesh, the NFs sending their service requests via an SCP need to trust the SCP to which they send their service requests.</w:t>
      </w:r>
    </w:p>
    <w:p w14:paraId="4F56A9B9" w14:textId="77777777" w:rsidR="002413E1" w:rsidRDefault="002413E1" w:rsidP="005E7D2E">
      <w:pPr>
        <w:pStyle w:val="Heading3"/>
      </w:pPr>
      <w:bookmarkStart w:id="99" w:name="_Toc112794717"/>
      <w:bookmarkStart w:id="100" w:name="_Toc119926821"/>
      <w:bookmarkStart w:id="101" w:name="_Toc119927054"/>
      <w:bookmarkStart w:id="102" w:name="_Toc119927520"/>
      <w:bookmarkStart w:id="103" w:name="_Toc125453590"/>
      <w:r>
        <w:t>4.3.2</w:t>
      </w:r>
      <w:r>
        <w:tab/>
        <w:t>Trust in Inter-PLMN communication</w:t>
      </w:r>
      <w:bookmarkEnd w:id="99"/>
      <w:bookmarkEnd w:id="100"/>
      <w:bookmarkEnd w:id="101"/>
      <w:bookmarkEnd w:id="102"/>
      <w:bookmarkEnd w:id="103"/>
    </w:p>
    <w:p w14:paraId="4ABA05C2" w14:textId="04A2BCF4" w:rsidR="002413E1" w:rsidRDefault="002413E1" w:rsidP="005E7D2E">
      <w:r>
        <w:t>With 5G, a new element has been introduced</w:t>
      </w:r>
      <w:r w:rsidR="00A56AEB" w:rsidRPr="00A56AEB">
        <w:t xml:space="preserve"> </w:t>
      </w:r>
      <w:r w:rsidR="00A56AEB">
        <w:t>to handle inter-PLM</w:t>
      </w:r>
      <w:r w:rsidR="0038564B">
        <w:t>N</w:t>
      </w:r>
      <w:r w:rsidR="00A56AEB">
        <w:t xml:space="preserve"> communication</w:t>
      </w:r>
      <w:r>
        <w:t>. The SEPP, i.e.</w:t>
      </w:r>
      <w:r w:rsidR="00992BC7">
        <w:t>,</w:t>
      </w:r>
      <w:r>
        <w:t xml:space="preserve"> the Secure Edge Protection Proxy acting as perimeter of PLMN, is responsible to secure </w:t>
      </w:r>
      <w:r w:rsidR="00A56AEB">
        <w:t xml:space="preserve">the </w:t>
      </w:r>
      <w:r>
        <w:t xml:space="preserve">signalling </w:t>
      </w:r>
      <w:r w:rsidR="00A56AEB">
        <w:t xml:space="preserve">message exchange </w:t>
      </w:r>
      <w:r>
        <w:t>with the SEPP of another PLMN via the Internet.</w:t>
      </w:r>
    </w:p>
    <w:p w14:paraId="5D7BBE5D" w14:textId="27465517" w:rsidR="002413E1" w:rsidRDefault="002413E1" w:rsidP="005E7D2E">
      <w:r>
        <w:t xml:space="preserve">The SEPP of the sending PLMN needs to trust the SEPP of the receiving PLMN that no other entity </w:t>
      </w:r>
      <w:r w:rsidR="004E420A">
        <w:t xml:space="preserve">(such as IPX, RVAS, or roaming hub) </w:t>
      </w:r>
      <w:r>
        <w:t>on the path has unauthorized access or can modify signalling messages if not permitted to do so by policy.</w:t>
      </w:r>
    </w:p>
    <w:p w14:paraId="6F42DC49" w14:textId="77777777" w:rsidR="002413E1" w:rsidRPr="005E7D2E" w:rsidRDefault="002413E1" w:rsidP="005E7D2E">
      <w:pPr>
        <w:rPr>
          <w:b/>
        </w:rPr>
      </w:pPr>
      <w:r w:rsidRPr="005E7D2E">
        <w:rPr>
          <w:b/>
        </w:rPr>
        <w:t>Discovery:</w:t>
      </w:r>
    </w:p>
    <w:p w14:paraId="7309C8F0" w14:textId="77777777" w:rsidR="002413E1" w:rsidRDefault="002413E1">
      <w:pPr>
        <w:pStyle w:val="B1"/>
      </w:pPr>
      <w:r>
        <w:t xml:space="preserve">The NRF in the NF Service Consumer PLMN needs to trust the </w:t>
      </w:r>
      <w:proofErr w:type="spellStart"/>
      <w:r>
        <w:t>cSEPP</w:t>
      </w:r>
      <w:proofErr w:type="spellEnd"/>
      <w:r>
        <w:t xml:space="preserve"> to route the request to the </w:t>
      </w:r>
      <w:proofErr w:type="spellStart"/>
      <w:r>
        <w:t>pSEPP</w:t>
      </w:r>
      <w:proofErr w:type="spellEnd"/>
      <w:r>
        <w:t xml:space="preserve"> representing the target PLMN and apply the correct protection policies to the discovery request.</w:t>
      </w:r>
    </w:p>
    <w:p w14:paraId="596E9918" w14:textId="427DBD5E" w:rsidR="002413E1" w:rsidRDefault="002413E1">
      <w:pPr>
        <w:pStyle w:val="B1"/>
      </w:pPr>
      <w:r>
        <w:lastRenderedPageBreak/>
        <w:t xml:space="preserve">The NRF in the NF Service Provider PLMN needs to trust the </w:t>
      </w:r>
      <w:proofErr w:type="spellStart"/>
      <w:r>
        <w:t>pSEPP</w:t>
      </w:r>
      <w:proofErr w:type="spellEnd"/>
      <w:r>
        <w:t xml:space="preserve"> to authenticate the origin network of the discovery request and ensure that this origin network is correctly represented in the request arriving at the </w:t>
      </w:r>
      <w:proofErr w:type="spellStart"/>
      <w:r>
        <w:t>pNRF</w:t>
      </w:r>
      <w:proofErr w:type="spellEnd"/>
      <w:r>
        <w:t>.</w:t>
      </w:r>
    </w:p>
    <w:p w14:paraId="02F41BF1" w14:textId="77777777" w:rsidR="002413E1" w:rsidRPr="005E7D2E" w:rsidRDefault="002413E1" w:rsidP="005E7D2E">
      <w:pPr>
        <w:rPr>
          <w:b/>
        </w:rPr>
      </w:pPr>
      <w:r w:rsidRPr="005E7D2E">
        <w:rPr>
          <w:b/>
        </w:rPr>
        <w:t>Access token request:</w:t>
      </w:r>
    </w:p>
    <w:p w14:paraId="69E0A771" w14:textId="77777777" w:rsidR="002413E1" w:rsidRDefault="002413E1" w:rsidP="005E7D2E">
      <w:r>
        <w:t xml:space="preserve">When requesting an access token from the NRF in another PLMN, there is always an indirect communication involving the </w:t>
      </w:r>
      <w:proofErr w:type="spellStart"/>
      <w:r>
        <w:t>cSEPP</w:t>
      </w:r>
      <w:proofErr w:type="spellEnd"/>
      <w:r>
        <w:t xml:space="preserve"> and </w:t>
      </w:r>
      <w:proofErr w:type="spellStart"/>
      <w:r>
        <w:t>pSEPP</w:t>
      </w:r>
      <w:proofErr w:type="spellEnd"/>
      <w:r>
        <w:t xml:space="preserve">. In addition, SCPs can be involved in either network. </w:t>
      </w:r>
    </w:p>
    <w:p w14:paraId="6A849169" w14:textId="77777777" w:rsidR="002413E1" w:rsidRDefault="002413E1">
      <w:pPr>
        <w:pStyle w:val="B1"/>
      </w:pPr>
      <w:r>
        <w:t xml:space="preserve">An NF Service Provider needs to trust </w:t>
      </w:r>
      <w:proofErr w:type="spellStart"/>
      <w:r>
        <w:t>pNRF</w:t>
      </w:r>
      <w:proofErr w:type="spellEnd"/>
      <w:r>
        <w:t xml:space="preserve"> to provide access tokens for consumption of its services only to those NF Service Consumers in another PLMN and only for those services that are allowed by the registered NRF policy and the registered NF Service Provider policy.  </w:t>
      </w:r>
    </w:p>
    <w:p w14:paraId="7ACB678C" w14:textId="77777777" w:rsidR="002413E1" w:rsidRDefault="002413E1">
      <w:pPr>
        <w:pStyle w:val="B1"/>
      </w:pPr>
      <w:r>
        <w:t xml:space="preserve">An NF Service Provider needs to trust </w:t>
      </w:r>
      <w:proofErr w:type="spellStart"/>
      <w:r>
        <w:t>cNRF</w:t>
      </w:r>
      <w:proofErr w:type="spellEnd"/>
      <w:r>
        <w:t xml:space="preserve"> to provide access tokens for consumption of its services only to those NF Service Consumers in another PLMN that have requested for it and only for those services that are allowed by the registered NRF policy and the registered NF Service Provider policy.  </w:t>
      </w:r>
    </w:p>
    <w:p w14:paraId="6850501B" w14:textId="77777777" w:rsidR="002413E1" w:rsidRDefault="002413E1">
      <w:pPr>
        <w:pStyle w:val="B1"/>
      </w:pPr>
      <w:r>
        <w:t xml:space="preserve">An NF Service Provider needs to trust SCP in the Service Consumer PLMN to only forward authentication tokens or CCA with the original request, as well as to forward information only between the legitimate endpoints of the communication.  </w:t>
      </w:r>
    </w:p>
    <w:p w14:paraId="6C1E0B86" w14:textId="77777777" w:rsidR="002413E1" w:rsidRPr="005E7D2E" w:rsidRDefault="002413E1" w:rsidP="005E7D2E">
      <w:pPr>
        <w:rPr>
          <w:b/>
        </w:rPr>
      </w:pPr>
      <w:r w:rsidRPr="005E7D2E">
        <w:rPr>
          <w:b/>
        </w:rPr>
        <w:t>Service request:</w:t>
      </w:r>
    </w:p>
    <w:p w14:paraId="57AD0D36" w14:textId="7D9FE1F1" w:rsidR="002413E1" w:rsidRDefault="002413E1">
      <w:pPr>
        <w:pStyle w:val="B1"/>
      </w:pPr>
      <w:r>
        <w:t xml:space="preserve">An NF Service Provider needs to trust </w:t>
      </w:r>
      <w:proofErr w:type="spellStart"/>
      <w:r>
        <w:t>pSEPP</w:t>
      </w:r>
      <w:proofErr w:type="spellEnd"/>
      <w:r>
        <w:t xml:space="preserve"> to authenticate and verify the </w:t>
      </w:r>
      <w:proofErr w:type="spellStart"/>
      <w:r>
        <w:t>NFc's</w:t>
      </w:r>
      <w:proofErr w:type="spellEnd"/>
      <w:r>
        <w:t xml:space="preserve"> PLMN included in the request </w:t>
      </w:r>
      <w:proofErr w:type="gramStart"/>
      <w:r>
        <w:t>in order to</w:t>
      </w:r>
      <w:proofErr w:type="gramEnd"/>
      <w:r>
        <w:t xml:space="preserve"> be able to perform dynamic authorization.</w:t>
      </w:r>
    </w:p>
    <w:p w14:paraId="0B7686A6" w14:textId="24E0C26F" w:rsidR="002413E1" w:rsidRPr="00A007F1" w:rsidRDefault="002413E1" w:rsidP="005E7D2E">
      <w:pPr>
        <w:pStyle w:val="B1"/>
      </w:pPr>
      <w:r>
        <w:t xml:space="preserve">A </w:t>
      </w:r>
      <w:proofErr w:type="spellStart"/>
      <w:r>
        <w:t>pSEPP</w:t>
      </w:r>
      <w:proofErr w:type="spellEnd"/>
      <w:r>
        <w:t xml:space="preserve"> needs to trust that the </w:t>
      </w:r>
      <w:proofErr w:type="spellStart"/>
      <w:r>
        <w:t>cSEPP</w:t>
      </w:r>
      <w:proofErr w:type="spellEnd"/>
      <w:r>
        <w:t xml:space="preserve"> is not forwarding requests on behalf of foreign PLMNs.</w:t>
      </w:r>
    </w:p>
    <w:p w14:paraId="2C52EB1B" w14:textId="00CBBF28" w:rsidR="00F634BB" w:rsidRPr="002729F7" w:rsidRDefault="002D3E4F" w:rsidP="002729F7">
      <w:pPr>
        <w:pStyle w:val="Heading1"/>
      </w:pPr>
      <w:bookmarkStart w:id="104" w:name="_Toc112794718"/>
      <w:bookmarkStart w:id="105" w:name="_Toc119926822"/>
      <w:bookmarkStart w:id="106" w:name="_Toc119927055"/>
      <w:bookmarkStart w:id="107" w:name="_Toc119927521"/>
      <w:bookmarkStart w:id="108" w:name="_Toc125453591"/>
      <w:r>
        <w:t>5</w:t>
      </w:r>
      <w:r>
        <w:tab/>
      </w:r>
      <w:r w:rsidR="007F7E4C">
        <w:t>Key issues</w:t>
      </w:r>
      <w:bookmarkEnd w:id="104"/>
      <w:bookmarkEnd w:id="105"/>
      <w:bookmarkEnd w:id="106"/>
      <w:bookmarkEnd w:id="107"/>
      <w:bookmarkEnd w:id="108"/>
      <w:r w:rsidR="007F7E4C" w:rsidRPr="004D3578">
        <w:t xml:space="preserve"> </w:t>
      </w:r>
    </w:p>
    <w:p w14:paraId="2506F992" w14:textId="46739C51" w:rsidR="00926E19" w:rsidRPr="00EF689C" w:rsidRDefault="00926E19" w:rsidP="00BD4668">
      <w:pPr>
        <w:pStyle w:val="Heading2"/>
      </w:pPr>
      <w:bookmarkStart w:id="109" w:name="_Toc59625736"/>
      <w:bookmarkStart w:id="110" w:name="_Toc112794719"/>
      <w:bookmarkStart w:id="111" w:name="_Toc119926823"/>
      <w:bookmarkStart w:id="112" w:name="_Toc119927056"/>
      <w:bookmarkStart w:id="113" w:name="_Toc119927522"/>
      <w:bookmarkStart w:id="114" w:name="_Toc125453592"/>
      <w:bookmarkStart w:id="115" w:name="_Hlk64348216"/>
      <w:r>
        <w:t>5</w:t>
      </w:r>
      <w:r w:rsidRPr="00EF689C">
        <w:t>.</w:t>
      </w:r>
      <w:r>
        <w:t>1</w:t>
      </w:r>
      <w:r w:rsidRPr="00EF689C">
        <w:tab/>
        <w:t>Key issue #</w:t>
      </w:r>
      <w:r>
        <w:t>1</w:t>
      </w:r>
      <w:r w:rsidRPr="00EF689C">
        <w:t>:</w:t>
      </w:r>
      <w:bookmarkEnd w:id="109"/>
      <w:r w:rsidRPr="00EF689C">
        <w:t xml:space="preserve"> </w:t>
      </w:r>
      <w:r w:rsidRPr="0046672F">
        <w:t xml:space="preserve">Authentication of NRF and NF </w:t>
      </w:r>
      <w:r>
        <w:t>Service P</w:t>
      </w:r>
      <w:r w:rsidRPr="0046672F">
        <w:t xml:space="preserve">roducer </w:t>
      </w:r>
      <w:r w:rsidR="00745615">
        <w:t xml:space="preserve">by the NF Service Consumer </w:t>
      </w:r>
      <w:r w:rsidRPr="0046672F">
        <w:t>in indirect communication</w:t>
      </w:r>
      <w:bookmarkEnd w:id="110"/>
      <w:bookmarkEnd w:id="111"/>
      <w:bookmarkEnd w:id="112"/>
      <w:bookmarkEnd w:id="113"/>
      <w:bookmarkEnd w:id="114"/>
    </w:p>
    <w:p w14:paraId="17A123AB" w14:textId="621098E9" w:rsidR="00926E19" w:rsidRPr="00EF689C" w:rsidRDefault="00926E19" w:rsidP="00BD4668">
      <w:pPr>
        <w:pStyle w:val="Heading3"/>
      </w:pPr>
      <w:bookmarkStart w:id="116" w:name="_Toc59625737"/>
      <w:bookmarkStart w:id="117" w:name="_Toc112794720"/>
      <w:bookmarkStart w:id="118" w:name="_Toc119926824"/>
      <w:bookmarkStart w:id="119" w:name="_Toc119927057"/>
      <w:bookmarkStart w:id="120" w:name="_Toc119927523"/>
      <w:bookmarkStart w:id="121" w:name="_Toc125453593"/>
      <w:r>
        <w:t>5.1</w:t>
      </w:r>
      <w:r w:rsidRPr="00EF689C">
        <w:t>.1</w:t>
      </w:r>
      <w:r w:rsidRPr="00EF689C">
        <w:tab/>
        <w:t>Key issue details</w:t>
      </w:r>
      <w:bookmarkEnd w:id="116"/>
      <w:bookmarkEnd w:id="117"/>
      <w:bookmarkEnd w:id="118"/>
      <w:bookmarkEnd w:id="119"/>
      <w:bookmarkEnd w:id="120"/>
      <w:bookmarkEnd w:id="121"/>
    </w:p>
    <w:p w14:paraId="1BE2117E" w14:textId="599F84C2" w:rsidR="00926E19" w:rsidRDefault="00926E19" w:rsidP="00926E19">
      <w:r w:rsidRPr="0046672F">
        <w:t xml:space="preserve">When SCP is present, the TLS between an NF Service Consumer and NRF/NF Service Producer </w:t>
      </w:r>
      <w:r>
        <w:t>can be</w:t>
      </w:r>
      <w:r w:rsidRPr="0046672F">
        <w:t xml:space="preserve"> split into at least two segments (</w:t>
      </w:r>
      <w:proofErr w:type="spellStart"/>
      <w:r w:rsidRPr="0046672F">
        <w:t>NFc</w:t>
      </w:r>
      <w:proofErr w:type="spellEnd"/>
      <w:r w:rsidRPr="0046672F">
        <w:t>-SCP, SCP-NRF or SCP-</w:t>
      </w:r>
      <w:proofErr w:type="spellStart"/>
      <w:r w:rsidRPr="0046672F">
        <w:t>NFp</w:t>
      </w:r>
      <w:proofErr w:type="spellEnd"/>
      <w:r w:rsidRPr="0046672F">
        <w:t xml:space="preserve">). </w:t>
      </w:r>
      <w:r>
        <w:t>In this case</w:t>
      </w:r>
      <w:r w:rsidRPr="0046672F">
        <w:t xml:space="preserve">, the NF Service Consumer </w:t>
      </w:r>
      <w:r w:rsidR="00745615">
        <w:t>(</w:t>
      </w:r>
      <w:proofErr w:type="spellStart"/>
      <w:r w:rsidR="00745615">
        <w:t>NFc</w:t>
      </w:r>
      <w:proofErr w:type="spellEnd"/>
      <w:r w:rsidR="00745615">
        <w:t xml:space="preserve">) </w:t>
      </w:r>
      <w:r w:rsidRPr="0046672F">
        <w:t>and NRF</w:t>
      </w:r>
      <w:r w:rsidR="00745615">
        <w:t xml:space="preserve"> or </w:t>
      </w:r>
      <w:proofErr w:type="spellStart"/>
      <w:r w:rsidR="00745615">
        <w:t>NFc</w:t>
      </w:r>
      <w:proofErr w:type="spellEnd"/>
      <w:r w:rsidR="00745615">
        <w:t xml:space="preserve"> and </w:t>
      </w:r>
      <w:r w:rsidRPr="0046672F">
        <w:t>NF Service Producer</w:t>
      </w:r>
      <w:r w:rsidR="00745615">
        <w:t xml:space="preserve"> (</w:t>
      </w:r>
      <w:proofErr w:type="spellStart"/>
      <w:r w:rsidR="00745615">
        <w:t>NFp</w:t>
      </w:r>
      <w:proofErr w:type="spellEnd"/>
      <w:r w:rsidR="00745615">
        <w:t>)</w:t>
      </w:r>
      <w:r w:rsidRPr="0046672F">
        <w:t xml:space="preserve"> do not directly authenticate each other via TLS. </w:t>
      </w:r>
    </w:p>
    <w:p w14:paraId="4AC5D55B" w14:textId="57B4EDCD" w:rsidR="00926E19" w:rsidRDefault="00926E19" w:rsidP="00926E19">
      <w:pPr>
        <w:rPr>
          <w:color w:val="7030A0"/>
          <w:lang w:val="en-US" w:eastAsia="de-DE"/>
        </w:rPr>
      </w:pPr>
      <w:r w:rsidRPr="0046672F">
        <w:t xml:space="preserve">Client Credentials Assertion (CCA) has been specified to allow NRF or another NF to </w:t>
      </w:r>
      <w:r>
        <w:t xml:space="preserve">directly </w:t>
      </w:r>
      <w:r w:rsidRPr="0046672F">
        <w:t>authenticate an NF Service Consumer</w:t>
      </w:r>
      <w:r>
        <w:t xml:space="preserve"> in the presence of an SCP</w:t>
      </w:r>
      <w:r w:rsidRPr="0046672F">
        <w:t xml:space="preserve">, but </w:t>
      </w:r>
      <w:r>
        <w:t xml:space="preserve">direct </w:t>
      </w:r>
      <w:r w:rsidRPr="0046672F">
        <w:t>authentication of the NRF</w:t>
      </w:r>
      <w:r w:rsidR="00516DAD">
        <w:t xml:space="preserve"> or </w:t>
      </w:r>
      <w:r w:rsidRPr="0046672F">
        <w:t xml:space="preserve">NF Service </w:t>
      </w:r>
      <w:r w:rsidRPr="00652FAC">
        <w:t xml:space="preserve">Producer by the NF Service Consumer has not been addressed in indirect communication. </w:t>
      </w:r>
      <w:r w:rsidRPr="005B7E35">
        <w:rPr>
          <w:lang w:val="en-US"/>
        </w:rPr>
        <w:t xml:space="preserve">The key issue will investigate solutions allowing the NF </w:t>
      </w:r>
      <w:r>
        <w:rPr>
          <w:lang w:val="en-US"/>
        </w:rPr>
        <w:t>S</w:t>
      </w:r>
      <w:r w:rsidRPr="005B7E35">
        <w:rPr>
          <w:lang w:val="en-US"/>
        </w:rPr>
        <w:t xml:space="preserve">ervice </w:t>
      </w:r>
      <w:r>
        <w:rPr>
          <w:lang w:val="en-US"/>
        </w:rPr>
        <w:t>C</w:t>
      </w:r>
      <w:r w:rsidRPr="005B7E35">
        <w:rPr>
          <w:lang w:val="en-US"/>
        </w:rPr>
        <w:t>onsumer to directly authenticate the NRF/NF Service Producer in indirect communication.</w:t>
      </w:r>
      <w:r w:rsidRPr="00874432">
        <w:t xml:space="preserve"> </w:t>
      </w:r>
    </w:p>
    <w:p w14:paraId="2296E1F2" w14:textId="3B1CE28E" w:rsidR="00926E19" w:rsidRPr="00EF689C" w:rsidRDefault="00926E19" w:rsidP="00BD4668">
      <w:pPr>
        <w:pStyle w:val="Heading3"/>
      </w:pPr>
      <w:bookmarkStart w:id="122" w:name="_Toc59625738"/>
      <w:bookmarkStart w:id="123" w:name="_Toc112794721"/>
      <w:bookmarkStart w:id="124" w:name="_Toc119926825"/>
      <w:bookmarkStart w:id="125" w:name="_Toc119927058"/>
      <w:bookmarkStart w:id="126" w:name="_Toc119927524"/>
      <w:bookmarkStart w:id="127" w:name="_Toc125453594"/>
      <w:r>
        <w:t>5.1</w:t>
      </w:r>
      <w:r w:rsidRPr="00EF689C">
        <w:t>.2</w:t>
      </w:r>
      <w:r w:rsidRPr="00EF689C">
        <w:tab/>
        <w:t>Security threats</w:t>
      </w:r>
      <w:bookmarkEnd w:id="122"/>
      <w:bookmarkEnd w:id="123"/>
      <w:bookmarkEnd w:id="124"/>
      <w:bookmarkEnd w:id="125"/>
      <w:bookmarkEnd w:id="126"/>
      <w:bookmarkEnd w:id="127"/>
    </w:p>
    <w:p w14:paraId="5CA8428D" w14:textId="5C6049AE" w:rsidR="00516DAD" w:rsidRDefault="00745615" w:rsidP="00926E19">
      <w:r>
        <w:t xml:space="preserve">The request by the </w:t>
      </w:r>
      <w:r w:rsidR="00926E19">
        <w:t xml:space="preserve">NF Service Consumer could </w:t>
      </w:r>
      <w:r>
        <w:t>be forwarded by the SCP</w:t>
      </w:r>
      <w:r w:rsidR="00926E19">
        <w:t xml:space="preserve"> to an unintended NF</w:t>
      </w:r>
      <w:r w:rsidR="00516DAD">
        <w:t>.</w:t>
      </w:r>
    </w:p>
    <w:p w14:paraId="2F8FEA8F" w14:textId="4B4C6948" w:rsidR="00926E19" w:rsidRDefault="00516DAD" w:rsidP="00926E19">
      <w:r>
        <w:t xml:space="preserve">The request by the NF Service Consumer could be forwarded </w:t>
      </w:r>
      <w:r w:rsidR="001341A3">
        <w:t xml:space="preserve">by the SCP </w:t>
      </w:r>
      <w:r>
        <w:t xml:space="preserve">within the validity of an authorization token more than </w:t>
      </w:r>
      <w:r w:rsidR="001341A3">
        <w:t>once</w:t>
      </w:r>
      <w:r>
        <w:t xml:space="preserve"> to the same NF, which could result in a deny of service attack</w:t>
      </w:r>
      <w:r w:rsidR="00926E19">
        <w:t xml:space="preserve">.  </w:t>
      </w:r>
    </w:p>
    <w:p w14:paraId="3F262C0B" w14:textId="28E3A6AF" w:rsidR="00926E19" w:rsidRDefault="00516DAD" w:rsidP="00516DAD">
      <w:r>
        <w:t xml:space="preserve">In indirect communication scenarios an NF Service Consumer cannot verify whether the service response was sent by a legitimate NF or NRF. </w:t>
      </w:r>
      <w:proofErr w:type="spellStart"/>
      <w:r>
        <w:t>NFc</w:t>
      </w:r>
      <w:proofErr w:type="spellEnd"/>
      <w:r>
        <w:t xml:space="preserve"> can only authenticate the SCP, but not </w:t>
      </w:r>
      <w:proofErr w:type="spellStart"/>
      <w:r>
        <w:t>NFp</w:t>
      </w:r>
      <w:proofErr w:type="spellEnd"/>
      <w:r>
        <w:t xml:space="preserve"> or NRF. Thus, a</w:t>
      </w:r>
      <w:r w:rsidRPr="00976ED2">
        <w:t xml:space="preserve">n </w:t>
      </w:r>
      <w:r w:rsidR="00926E19">
        <w:t xml:space="preserve">NF Service Consumer could receive service responses from an unintended NF. </w:t>
      </w:r>
    </w:p>
    <w:p w14:paraId="36746F66" w14:textId="3CB8DE5B" w:rsidR="00926E19" w:rsidRPr="00EF689C" w:rsidRDefault="00926E19" w:rsidP="00BD4668">
      <w:pPr>
        <w:pStyle w:val="Heading3"/>
      </w:pPr>
      <w:bookmarkStart w:id="128" w:name="_Toc59625739"/>
      <w:bookmarkStart w:id="129" w:name="_Toc112794722"/>
      <w:bookmarkStart w:id="130" w:name="_Toc119926826"/>
      <w:bookmarkStart w:id="131" w:name="_Toc119927059"/>
      <w:bookmarkStart w:id="132" w:name="_Toc119927525"/>
      <w:bookmarkStart w:id="133" w:name="_Toc125453595"/>
      <w:r>
        <w:lastRenderedPageBreak/>
        <w:t>5</w:t>
      </w:r>
      <w:r w:rsidRPr="00EF689C">
        <w:t>.</w:t>
      </w:r>
      <w:r>
        <w:t>1</w:t>
      </w:r>
      <w:r w:rsidRPr="00EF689C">
        <w:t>.3</w:t>
      </w:r>
      <w:r w:rsidRPr="00EF689C">
        <w:tab/>
        <w:t>Potential security requirements</w:t>
      </w:r>
      <w:bookmarkEnd w:id="128"/>
      <w:bookmarkEnd w:id="129"/>
      <w:bookmarkEnd w:id="130"/>
      <w:bookmarkEnd w:id="131"/>
      <w:bookmarkEnd w:id="132"/>
      <w:bookmarkEnd w:id="133"/>
    </w:p>
    <w:bookmarkEnd w:id="115"/>
    <w:p w14:paraId="2BE267E2" w14:textId="77777777" w:rsidR="00926E19" w:rsidRDefault="00926E19" w:rsidP="00926E19">
      <w:r w:rsidRPr="00BA38C2">
        <w:t xml:space="preserve">The 5GS should provide a mechanism that allows </w:t>
      </w:r>
      <w:r>
        <w:t>an</w:t>
      </w:r>
      <w:r w:rsidRPr="00BA38C2">
        <w:t xml:space="preserve"> NF </w:t>
      </w:r>
      <w:r>
        <w:t>S</w:t>
      </w:r>
      <w:r w:rsidRPr="00BA38C2">
        <w:t xml:space="preserve">ervice Consumer to authenticate </w:t>
      </w:r>
      <w:r>
        <w:t>an</w:t>
      </w:r>
      <w:r w:rsidRPr="00BA38C2">
        <w:t xml:space="preserve"> N</w:t>
      </w:r>
      <w:r>
        <w:t>R</w:t>
      </w:r>
      <w:r w:rsidRPr="00BA38C2">
        <w:t xml:space="preserve">F </w:t>
      </w:r>
      <w:r>
        <w:t xml:space="preserve">or an NF Service Producer during an indirect communication with them via an SCP. </w:t>
      </w:r>
    </w:p>
    <w:p w14:paraId="6329EC58" w14:textId="77777777" w:rsidR="00516DAD" w:rsidRDefault="00516DAD" w:rsidP="00516DAD">
      <w:pPr>
        <w:pStyle w:val="NO"/>
      </w:pPr>
      <w:r>
        <w:t xml:space="preserve">NOTE: It needs to be </w:t>
      </w:r>
      <w:proofErr w:type="gramStart"/>
      <w:r>
        <w:t>taken into account</w:t>
      </w:r>
      <w:proofErr w:type="gramEnd"/>
      <w:r>
        <w:t xml:space="preserve"> that producer reselection by SCP can be a desired feature.</w:t>
      </w:r>
    </w:p>
    <w:p w14:paraId="1F01986A" w14:textId="0CFF5A36" w:rsidR="00926E19" w:rsidRPr="00EF689C" w:rsidRDefault="00926E19" w:rsidP="00BD4668">
      <w:pPr>
        <w:pStyle w:val="Heading2"/>
      </w:pPr>
      <w:bookmarkStart w:id="134" w:name="_Toc112794723"/>
      <w:bookmarkStart w:id="135" w:name="_Toc119926827"/>
      <w:bookmarkStart w:id="136" w:name="_Toc119927060"/>
      <w:bookmarkStart w:id="137" w:name="_Toc119927526"/>
      <w:bookmarkStart w:id="138" w:name="_Toc125453596"/>
      <w:r>
        <w:t>5</w:t>
      </w:r>
      <w:r w:rsidRPr="00EF689C">
        <w:t>.</w:t>
      </w:r>
      <w:r>
        <w:t>2</w:t>
      </w:r>
      <w:r w:rsidRPr="00EF689C">
        <w:tab/>
        <w:t>Key issue #</w:t>
      </w:r>
      <w:r>
        <w:t>2</w:t>
      </w:r>
      <w:r w:rsidRPr="00EF689C">
        <w:t xml:space="preserve">: </w:t>
      </w:r>
      <w:r w:rsidR="00EA0D6F">
        <w:t xml:space="preserve">Need for additional security at operational level among </w:t>
      </w:r>
      <w:r w:rsidRPr="00BB3FE4">
        <w:t>SCP</w:t>
      </w:r>
      <w:r>
        <w:t xml:space="preserve"> domains</w:t>
      </w:r>
      <w:bookmarkEnd w:id="134"/>
      <w:bookmarkEnd w:id="135"/>
      <w:bookmarkEnd w:id="136"/>
      <w:bookmarkEnd w:id="137"/>
      <w:bookmarkEnd w:id="138"/>
    </w:p>
    <w:p w14:paraId="1B40E7C3" w14:textId="5DE46CDA" w:rsidR="00926E19" w:rsidRDefault="00926E19" w:rsidP="00BD4668">
      <w:pPr>
        <w:pStyle w:val="Heading3"/>
      </w:pPr>
      <w:bookmarkStart w:id="139" w:name="_Toc112794724"/>
      <w:bookmarkStart w:id="140" w:name="_Toc119926828"/>
      <w:bookmarkStart w:id="141" w:name="_Toc119927061"/>
      <w:bookmarkStart w:id="142" w:name="_Toc119927527"/>
      <w:bookmarkStart w:id="143" w:name="_Toc125453597"/>
      <w:r>
        <w:t>5.2</w:t>
      </w:r>
      <w:r w:rsidRPr="00EF689C">
        <w:t>.1</w:t>
      </w:r>
      <w:r w:rsidRPr="00EF689C">
        <w:tab/>
        <w:t>Key issue details</w:t>
      </w:r>
      <w:bookmarkEnd w:id="139"/>
      <w:bookmarkEnd w:id="140"/>
      <w:bookmarkEnd w:id="141"/>
      <w:bookmarkEnd w:id="142"/>
      <w:bookmarkEnd w:id="143"/>
    </w:p>
    <w:p w14:paraId="3F4E3E0F" w14:textId="59CE4498" w:rsidR="00EA0D6F" w:rsidRDefault="00926E19" w:rsidP="00926E19">
      <w:r w:rsidRPr="00437246">
        <w:t xml:space="preserve">TS 23.501 </w:t>
      </w:r>
      <w:r>
        <w:t>[</w:t>
      </w:r>
      <w:r w:rsidR="00E67747" w:rsidRPr="002F2102">
        <w:t>3</w:t>
      </w:r>
      <w:r>
        <w:t xml:space="preserve">] </w:t>
      </w:r>
      <w:r w:rsidRPr="00437246">
        <w:t>addresses the aspects of handling multiple SCPs in indirect communication without and with delegated discovery</w:t>
      </w:r>
      <w:r w:rsidR="00EA0D6F">
        <w:t>. With Rel-16 a</w:t>
      </w:r>
      <w:r>
        <w:t xml:space="preserve"> SCP domain</w:t>
      </w:r>
      <w:r w:rsidR="00EA0D6F">
        <w:t xml:space="preserve"> is introduced</w:t>
      </w:r>
      <w:r>
        <w:t xml:space="preserve">, which comprises </w:t>
      </w:r>
      <w:r w:rsidR="00EA0D6F">
        <w:t xml:space="preserve">a configured group of one or </w:t>
      </w:r>
      <w:r>
        <w:t>multiple SCPs</w:t>
      </w:r>
      <w:r w:rsidR="00EA0D6F" w:rsidRPr="00EA0D6F">
        <w:t xml:space="preserve"> </w:t>
      </w:r>
      <w:r w:rsidR="00EA0D6F">
        <w:t>that can reach certain NF instances or SCPs directly</w:t>
      </w:r>
      <w:r w:rsidRPr="00437246">
        <w:t xml:space="preserve">. </w:t>
      </w:r>
    </w:p>
    <w:p w14:paraId="5D6B9E1F" w14:textId="7D31F0BE" w:rsidR="00926E19" w:rsidRDefault="00EA0D6F" w:rsidP="00926E19">
      <w:r>
        <w:t xml:space="preserve">SCPs can register a SCP profile in NRF. 3GPP TS </w:t>
      </w:r>
      <w:r w:rsidRPr="00753FE8">
        <w:t xml:space="preserve">23.502 </w:t>
      </w:r>
      <w:r>
        <w:t xml:space="preserve">[7] </w:t>
      </w:r>
      <w:r w:rsidRPr="00753FE8">
        <w:t xml:space="preserve">describes in the SCP profile SCP domain registration details about interconnected SCPs </w:t>
      </w:r>
      <w:proofErr w:type="gramStart"/>
      <w:r w:rsidRPr="00753FE8">
        <w:t>and also</w:t>
      </w:r>
      <w:proofErr w:type="gramEnd"/>
      <w:r w:rsidRPr="00753FE8">
        <w:t xml:space="preserve"> identifies SCPs that interconnect domains.</w:t>
      </w:r>
      <w:r>
        <w:t xml:space="preserve"> </w:t>
      </w:r>
      <w:r>
        <w:rPr>
          <w:lang w:val="en-US"/>
        </w:rPr>
        <w:t xml:space="preserve">Table 6.1.6.2.2-1 of 3GPP TS 29.510 [6] provides a detailed </w:t>
      </w:r>
      <w:r w:rsidR="0075170F">
        <w:rPr>
          <w:lang w:val="en-US"/>
        </w:rPr>
        <w:t>description</w:t>
      </w:r>
      <w:r>
        <w:rPr>
          <w:lang w:val="en-US"/>
        </w:rPr>
        <w:t xml:space="preserve">. </w:t>
      </w:r>
      <w:r w:rsidR="00926E19" w:rsidRPr="00437246">
        <w:t>SCP</w:t>
      </w:r>
      <w:r w:rsidR="00926E19">
        <w:t>s</w:t>
      </w:r>
      <w:r w:rsidR="00926E19" w:rsidRPr="00437246">
        <w:t xml:space="preserve"> </w:t>
      </w:r>
      <w:r w:rsidR="00926E19">
        <w:t>need to request NRF</w:t>
      </w:r>
      <w:r w:rsidR="00926E19" w:rsidRPr="00437246">
        <w:t xml:space="preserve"> to discover the next hop SCP to route </w:t>
      </w:r>
      <w:r w:rsidR="00926E19">
        <w:t xml:space="preserve">a service request </w:t>
      </w:r>
      <w:r w:rsidR="00926E19" w:rsidRPr="00437246">
        <w:t xml:space="preserve">from </w:t>
      </w:r>
      <w:r w:rsidR="00926E19">
        <w:t>the NF Service C</w:t>
      </w:r>
      <w:r w:rsidR="00926E19" w:rsidRPr="00437246">
        <w:t xml:space="preserve">onsumer to a </w:t>
      </w:r>
      <w:r w:rsidR="00926E19">
        <w:t>NF Service P</w:t>
      </w:r>
      <w:r w:rsidR="00926E19" w:rsidRPr="00437246">
        <w:t xml:space="preserve">roducer via multiple SCPs. </w:t>
      </w:r>
    </w:p>
    <w:p w14:paraId="5FC22A52" w14:textId="79ABDF19" w:rsidR="003337DF" w:rsidRPr="002F2102" w:rsidRDefault="003337DF" w:rsidP="00926E19">
      <w:pPr>
        <w:rPr>
          <w:lang w:val="en-US"/>
        </w:rPr>
      </w:pPr>
      <w:r w:rsidRPr="003337DF">
        <w:rPr>
          <w:lang w:val="en-US"/>
        </w:rPr>
        <w:t>The primary purpose of SCP domains is to describe the connectivity topology within a network. All SCPs within an SCP domain can directly interconnect. One SCP can be part of multiple SCP domains. In fact, the primary purpose of intermediate SCPs in the path is to interconnect SCP domains, thus, there are boundaries between SCP domains at each SCP in the path.</w:t>
      </w:r>
    </w:p>
    <w:p w14:paraId="049DE747" w14:textId="7107ABB8" w:rsidR="00926E19" w:rsidRDefault="00926E19" w:rsidP="00926E19">
      <w:r w:rsidRPr="00BB3FE4">
        <w:t xml:space="preserve">PLMN-wide trust between NFs and SCPs is an option, </w:t>
      </w:r>
      <w:r>
        <w:t xml:space="preserve">but </w:t>
      </w:r>
      <w:r w:rsidRPr="00BB3FE4">
        <w:t>more restrictions could be desirable in complex networks with SCP domains, e.g.</w:t>
      </w:r>
      <w:r w:rsidR="00A400DD">
        <w:t>,</w:t>
      </w:r>
      <w:r w:rsidRPr="00BB3FE4">
        <w:t xml:space="preserve"> if SCPs are operated in different regions/provinces</w:t>
      </w:r>
      <w:r w:rsidR="00EA0D6F">
        <w:t>, the domain concept could be used for establishing operational restrictions by defining SCP domains</w:t>
      </w:r>
      <w:r w:rsidRPr="00BB3FE4">
        <w:t xml:space="preserve">. </w:t>
      </w:r>
      <w:proofErr w:type="gramStart"/>
      <w:r w:rsidR="00EA0D6F">
        <w:t>Or,</w:t>
      </w:r>
      <w:proofErr w:type="gramEnd"/>
      <w:r w:rsidR="00EA0D6F">
        <w:t xml:space="preserve"> t</w:t>
      </w:r>
      <w:r w:rsidRPr="00BB3FE4">
        <w:t xml:space="preserve">here can be several technical </w:t>
      </w:r>
      <w:r w:rsidR="00EA0D6F">
        <w:t xml:space="preserve">SCP </w:t>
      </w:r>
      <w:r w:rsidRPr="00BB3FE4">
        <w:t xml:space="preserve">domains within a PLMN, where equipment with different capabilities is deployed and signalling also </w:t>
      </w:r>
      <w:r w:rsidRPr="00927882">
        <w:t>varies in some respects, e.g., if equipment upgrade is performed in a stepwise manner. Such technical domains can be defined based on computer centre boundaries, based on operators of subnetworks, based on regions/provinces, etc.</w:t>
      </w:r>
    </w:p>
    <w:p w14:paraId="4C6080D3" w14:textId="77777777" w:rsidR="00EA0D6F" w:rsidRDefault="00EA0D6F" w:rsidP="00EA0D6F">
      <w:r>
        <w:t>The figure below gives an idea of structuring or grouping a PLMN in several SCP domains, possibly interconnecting with other SCP domains via dedicated SCPs.</w:t>
      </w:r>
    </w:p>
    <w:p w14:paraId="4FC6B560" w14:textId="019F7AC5" w:rsidR="00EA0D6F" w:rsidRDefault="00EA0D6F" w:rsidP="00926E19">
      <w:r>
        <w:rPr>
          <w:noProof/>
        </w:rPr>
        <w:drawing>
          <wp:inline distT="0" distB="0" distL="0" distR="0" wp14:anchorId="5E359096" wp14:editId="47F8AD19">
            <wp:extent cx="6120765" cy="3442970"/>
            <wp:effectExtent l="0" t="0" r="0" b="508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3442970"/>
                    </a:xfrm>
                    <a:prstGeom prst="rect">
                      <a:avLst/>
                    </a:prstGeom>
                  </pic:spPr>
                </pic:pic>
              </a:graphicData>
            </a:graphic>
          </wp:inline>
        </w:drawing>
      </w:r>
    </w:p>
    <w:p w14:paraId="44772C5E" w14:textId="0DC6D55B" w:rsidR="003337DF" w:rsidRPr="00B704DB" w:rsidRDefault="003337DF" w:rsidP="002F2102">
      <w:pPr>
        <w:pStyle w:val="TH"/>
        <w:rPr>
          <w:lang w:val="en-US"/>
        </w:rPr>
      </w:pPr>
      <w:r>
        <w:rPr>
          <w:lang w:val="en-US"/>
        </w:rPr>
        <w:lastRenderedPageBreak/>
        <w:t xml:space="preserve">Figure 5.2.1-1: Illustration of SCP domains connecting via dedicated SPCs </w:t>
      </w:r>
    </w:p>
    <w:p w14:paraId="38BE445E" w14:textId="6F58A602" w:rsidR="00926E19" w:rsidRDefault="00926E19" w:rsidP="00926E19">
      <w:r w:rsidRPr="00706A41">
        <w:t xml:space="preserve">This key issue is to study </w:t>
      </w:r>
      <w:r w:rsidR="00EA0D6F">
        <w:t>the concept</w:t>
      </w:r>
      <w:r>
        <w:t xml:space="preserve"> of o</w:t>
      </w:r>
      <w:r w:rsidRPr="00437246">
        <w:t xml:space="preserve">ne or several SCP domains </w:t>
      </w:r>
      <w:r>
        <w:t>becoming</w:t>
      </w:r>
      <w:r w:rsidRPr="00437246">
        <w:t xml:space="preserve"> regions of trust of finer granularity than PLMN</w:t>
      </w:r>
      <w:r>
        <w:t xml:space="preserve"> and whether there is a</w:t>
      </w:r>
      <w:r w:rsidRPr="00706A41">
        <w:t xml:space="preserve"> necessity of </w:t>
      </w:r>
      <w:r w:rsidRPr="00927882">
        <w:t xml:space="preserve">trust and </w:t>
      </w:r>
      <w:r w:rsidRPr="00706A41">
        <w:t xml:space="preserve">policing of communication </w:t>
      </w:r>
      <w:r w:rsidRPr="00927882">
        <w:t>within or among such</w:t>
      </w:r>
      <w:r w:rsidRPr="00706A41">
        <w:t xml:space="preserve"> domains</w:t>
      </w:r>
      <w:r>
        <w:t>, i.e.</w:t>
      </w:r>
      <w:r w:rsidR="00A400DD">
        <w:t>,</w:t>
      </w:r>
      <w:r>
        <w:t xml:space="preserve"> for the case that</w:t>
      </w:r>
      <w:r w:rsidRPr="00437246">
        <w:t xml:space="preserve"> request messages traverse a boundary between trust domain</w:t>
      </w:r>
      <w:r>
        <w:t>s.</w:t>
      </w:r>
    </w:p>
    <w:p w14:paraId="76519F1D" w14:textId="0F652259" w:rsidR="00926E19" w:rsidRPr="00EF689C" w:rsidRDefault="00926E19" w:rsidP="00BD4668">
      <w:pPr>
        <w:pStyle w:val="Heading3"/>
      </w:pPr>
      <w:bookmarkStart w:id="144" w:name="_Toc112794725"/>
      <w:bookmarkStart w:id="145" w:name="_Toc119926829"/>
      <w:bookmarkStart w:id="146" w:name="_Toc119927062"/>
      <w:bookmarkStart w:id="147" w:name="_Toc119927528"/>
      <w:bookmarkStart w:id="148" w:name="_Toc125453598"/>
      <w:r>
        <w:t>5.2</w:t>
      </w:r>
      <w:r w:rsidRPr="00EF689C">
        <w:t>.2</w:t>
      </w:r>
      <w:r w:rsidRPr="00EF689C">
        <w:tab/>
        <w:t>Security threats</w:t>
      </w:r>
      <w:bookmarkEnd w:id="144"/>
      <w:bookmarkEnd w:id="145"/>
      <w:bookmarkEnd w:id="146"/>
      <w:bookmarkEnd w:id="147"/>
      <w:bookmarkEnd w:id="148"/>
    </w:p>
    <w:p w14:paraId="6AE28547" w14:textId="77777777" w:rsidR="00EA0D6F" w:rsidRDefault="00EA0D6F" w:rsidP="00EA0D6F">
      <w:r w:rsidRPr="001E52D5">
        <w:t xml:space="preserve">In large PLMNs operated by different organizations in different regions/provinces or by slices operated by a tenant, PLMN wide trust between NFs and SCPs </w:t>
      </w:r>
      <w:r>
        <w:t xml:space="preserve">could result in </w:t>
      </w:r>
      <w:r w:rsidRPr="001E52D5">
        <w:t>messages travers</w:t>
      </w:r>
      <w:r>
        <w:t>ing</w:t>
      </w:r>
      <w:r w:rsidRPr="001E52D5">
        <w:t xml:space="preserve"> over several SCP domain boundaries, even though this </w:t>
      </w:r>
      <w:r>
        <w:t>is not wanted</w:t>
      </w:r>
      <w:r w:rsidRPr="001E52D5">
        <w:t>.</w:t>
      </w:r>
      <w:r>
        <w:t xml:space="preserve"> It could be</w:t>
      </w:r>
      <w:r w:rsidRPr="001E52D5">
        <w:t xml:space="preserve"> not possible to shield</w:t>
      </w:r>
      <w:r>
        <w:t>,</w:t>
      </w:r>
      <w:r w:rsidRPr="001E52D5">
        <w:t xml:space="preserve"> e.g.</w:t>
      </w:r>
      <w:r>
        <w:t>,</w:t>
      </w:r>
      <w:r w:rsidRPr="001E52D5">
        <w:t xml:space="preserve"> regions</w:t>
      </w:r>
      <w:r>
        <w:t xml:space="preserve"> or organizations</w:t>
      </w:r>
      <w:r w:rsidRPr="001E52D5">
        <w:t xml:space="preserve"> against each other</w:t>
      </w:r>
      <w:r>
        <w:t>, resulting in availability of information to unauthorized parts of the network.</w:t>
      </w:r>
      <w:r w:rsidRPr="001E52D5">
        <w:t xml:space="preserve"> </w:t>
      </w:r>
    </w:p>
    <w:p w14:paraId="0F1FEDF5" w14:textId="77777777" w:rsidR="00EA0D6F" w:rsidRDefault="00EA0D6F" w:rsidP="00EA0D6F">
      <w:r>
        <w:t>If an access token has been requested by one SCP on behalf of the NF Service Consumer and granted by NRF, it is not guaranteed that the same SCP is forwarding the service request to the NF Service Producer. Instead, the SCP could forward the service request including the access token to another SCP first. If the new SCP is not be part of the same SCP domain, the trust in this SCP could be less than in SCPs within the same SCP domain.</w:t>
      </w:r>
    </w:p>
    <w:p w14:paraId="4CE234B3" w14:textId="673B3936" w:rsidR="00926E19" w:rsidRPr="00EF689C" w:rsidRDefault="00926E19" w:rsidP="00BD4668">
      <w:pPr>
        <w:pStyle w:val="Heading3"/>
      </w:pPr>
      <w:bookmarkStart w:id="149" w:name="_Toc112794726"/>
      <w:bookmarkStart w:id="150" w:name="_Toc119926830"/>
      <w:bookmarkStart w:id="151" w:name="_Toc119927063"/>
      <w:bookmarkStart w:id="152" w:name="_Toc119927529"/>
      <w:bookmarkStart w:id="153" w:name="_Toc125453599"/>
      <w:r>
        <w:t>5.2</w:t>
      </w:r>
      <w:r w:rsidRPr="00EF689C">
        <w:t>.3</w:t>
      </w:r>
      <w:r w:rsidRPr="00EF689C">
        <w:tab/>
        <w:t>Potential security requirements</w:t>
      </w:r>
      <w:bookmarkEnd w:id="149"/>
      <w:bookmarkEnd w:id="150"/>
      <w:bookmarkEnd w:id="151"/>
      <w:bookmarkEnd w:id="152"/>
      <w:bookmarkEnd w:id="153"/>
    </w:p>
    <w:p w14:paraId="2CD85A79" w14:textId="14D152B7" w:rsidR="00EA0D6F" w:rsidRDefault="00EA0D6F" w:rsidP="00AD5AE8">
      <w:r>
        <w:t>N/A</w:t>
      </w:r>
    </w:p>
    <w:p w14:paraId="50DBFECD" w14:textId="3D5EE576" w:rsidR="00EA0D6F" w:rsidRPr="00AD5AE8" w:rsidRDefault="00EA0D6F" w:rsidP="00AD5AE8">
      <w:pPr>
        <w:pStyle w:val="NO"/>
      </w:pPr>
      <w:r w:rsidRPr="00DA5274">
        <w:t>NOTE: If it is decided to further develop the solutions of this key issue, potential security requirements can be discussed.</w:t>
      </w:r>
    </w:p>
    <w:p w14:paraId="20198019" w14:textId="77777777" w:rsidR="00EA0D6F" w:rsidRDefault="00EA0D6F" w:rsidP="00EA0D6F">
      <w:pPr>
        <w:keepNext/>
        <w:keepLines/>
        <w:spacing w:before="120"/>
        <w:outlineLvl w:val="2"/>
        <w:rPr>
          <w:rFonts w:ascii="Arial" w:hAnsi="Arial"/>
          <w:sz w:val="28"/>
        </w:rPr>
      </w:pPr>
      <w:bookmarkStart w:id="154" w:name="_Toc51259143"/>
      <w:bookmarkStart w:id="155" w:name="_Toc42258279"/>
      <w:bookmarkStart w:id="156" w:name="_Hlk80714977"/>
      <w:r w:rsidRPr="00753FE8">
        <w:rPr>
          <w:rFonts w:ascii="Arial" w:hAnsi="Arial"/>
          <w:sz w:val="28"/>
        </w:rPr>
        <w:t>5.2.</w:t>
      </w:r>
      <w:r>
        <w:rPr>
          <w:rFonts w:ascii="Arial" w:hAnsi="Arial"/>
          <w:sz w:val="28"/>
        </w:rPr>
        <w:t>4</w:t>
      </w:r>
      <w:r>
        <w:rPr>
          <w:rFonts w:ascii="Arial" w:hAnsi="Arial"/>
          <w:sz w:val="28"/>
        </w:rPr>
        <w:tab/>
      </w:r>
      <w:r w:rsidRPr="00753FE8">
        <w:rPr>
          <w:rFonts w:ascii="Arial" w:hAnsi="Arial"/>
          <w:sz w:val="28"/>
        </w:rPr>
        <w:t xml:space="preserve">Potential </w:t>
      </w:r>
      <w:r>
        <w:rPr>
          <w:rFonts w:ascii="Arial" w:hAnsi="Arial"/>
          <w:sz w:val="28"/>
        </w:rPr>
        <w:t xml:space="preserve">architectural/operational </w:t>
      </w:r>
      <w:r w:rsidRPr="00753FE8">
        <w:rPr>
          <w:rFonts w:ascii="Arial" w:hAnsi="Arial"/>
          <w:sz w:val="28"/>
        </w:rPr>
        <w:t>security requirements</w:t>
      </w:r>
    </w:p>
    <w:p w14:paraId="0D53F602" w14:textId="77777777" w:rsidR="00EA0D6F" w:rsidRDefault="00EA0D6F" w:rsidP="00EA0D6F">
      <w:pPr>
        <w:rPr>
          <w:lang w:val="en-US"/>
        </w:rPr>
      </w:pPr>
      <w:r>
        <w:rPr>
          <w:lang w:val="en-US"/>
        </w:rPr>
        <w:t>The 5G system shall allow restricting network topology so that requests between certain NFs or SCPs or SCP domains are not allowed.</w:t>
      </w:r>
    </w:p>
    <w:p w14:paraId="68EBC412" w14:textId="5D4912C2" w:rsidR="00926E19" w:rsidRDefault="00926E19" w:rsidP="00926E19">
      <w:pPr>
        <w:pStyle w:val="Heading2"/>
      </w:pPr>
      <w:bookmarkStart w:id="157" w:name="_Toc112794727"/>
      <w:bookmarkStart w:id="158" w:name="_Toc119926831"/>
      <w:bookmarkStart w:id="159" w:name="_Toc119927064"/>
      <w:bookmarkStart w:id="160" w:name="_Toc119927530"/>
      <w:bookmarkStart w:id="161" w:name="_Toc125453600"/>
      <w:r>
        <w:t>5.3</w:t>
      </w:r>
      <w:r>
        <w:tab/>
        <w:t>Key Issue #3: Service access authorization in the "Subscribe-Notify" scenarios</w:t>
      </w:r>
      <w:bookmarkEnd w:id="154"/>
      <w:bookmarkEnd w:id="155"/>
      <w:bookmarkEnd w:id="157"/>
      <w:bookmarkEnd w:id="158"/>
      <w:bookmarkEnd w:id="159"/>
      <w:bookmarkEnd w:id="160"/>
      <w:bookmarkEnd w:id="161"/>
    </w:p>
    <w:p w14:paraId="37CDD249" w14:textId="5A461398" w:rsidR="00926E19" w:rsidRDefault="00926E19" w:rsidP="00926E19">
      <w:pPr>
        <w:pStyle w:val="Heading3"/>
      </w:pPr>
      <w:bookmarkStart w:id="162" w:name="_Toc51259144"/>
      <w:bookmarkStart w:id="163" w:name="_Toc42258280"/>
      <w:bookmarkStart w:id="164" w:name="_Toc112794728"/>
      <w:bookmarkStart w:id="165" w:name="_Toc119926832"/>
      <w:bookmarkStart w:id="166" w:name="_Toc119927065"/>
      <w:bookmarkStart w:id="167" w:name="_Toc119927531"/>
      <w:bookmarkStart w:id="168" w:name="_Toc125453601"/>
      <w:r>
        <w:t>5.3.1</w:t>
      </w:r>
      <w:r>
        <w:tab/>
      </w:r>
      <w:bookmarkEnd w:id="162"/>
      <w:bookmarkEnd w:id="163"/>
      <w:r w:rsidRPr="00EF689C">
        <w:t>Key issue details</w:t>
      </w:r>
      <w:bookmarkEnd w:id="164"/>
      <w:bookmarkEnd w:id="165"/>
      <w:bookmarkEnd w:id="166"/>
      <w:bookmarkEnd w:id="167"/>
      <w:bookmarkEnd w:id="168"/>
    </w:p>
    <w:p w14:paraId="6E091C00" w14:textId="59C5469B" w:rsidR="00926E19" w:rsidRDefault="00926E19" w:rsidP="00926E19">
      <w:r>
        <w:t>"Subscribe-Notify" NF Service illustration</w:t>
      </w:r>
      <w:r>
        <w:rPr>
          <w:lang w:eastAsia="zh-CN"/>
        </w:rPr>
        <w:t xml:space="preserve"> 1 </w:t>
      </w:r>
      <w:r>
        <w:t>specified in TS 23.501, clause 7.1.2, allows one NF (e.g.</w:t>
      </w:r>
      <w:r w:rsidR="00023677">
        <w:t>,</w:t>
      </w:r>
      <w:r>
        <w:t xml:space="preserve"> NF_A) to subscribe to notifications of </w:t>
      </w:r>
      <w:r w:rsidR="00EA21C3">
        <w:t>NF Service Producer</w:t>
      </w:r>
      <w:r>
        <w:t xml:space="preserve"> (e.g.</w:t>
      </w:r>
      <w:r w:rsidR="00121DCD">
        <w:t>,</w:t>
      </w:r>
      <w:r>
        <w:t xml:space="preserve"> NF_B). The subscription request includes the notification endpoint (e.g.</w:t>
      </w:r>
      <w:r w:rsidR="00023677">
        <w:t>,</w:t>
      </w:r>
      <w:r>
        <w:t xml:space="preserve"> the notification URL) of the NF Service Consumer. In this scenario, NF_A subscribes the service of NF_B for itself. </w:t>
      </w:r>
    </w:p>
    <w:p w14:paraId="766DCE92" w14:textId="77777777" w:rsidR="00926E19" w:rsidRDefault="00926E19" w:rsidP="00926E19">
      <w:pPr>
        <w:pStyle w:val="TH"/>
        <w:rPr>
          <w:rFonts w:cs="Arial"/>
          <w:lang w:eastAsia="zh-CN"/>
        </w:rPr>
      </w:pPr>
      <w:r>
        <w:rPr>
          <w:lang w:eastAsia="zh-CN"/>
        </w:rPr>
        <w:object w:dxaOrig="3735" w:dyaOrig="1725" w14:anchorId="68469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55pt;height:87.05pt" o:ole="">
            <v:imagedata r:id="rId25" o:title=""/>
          </v:shape>
          <o:OLEObject Type="Embed" ProgID="Word.Picture.8" ShapeID="_x0000_i1025" DrawAspect="Content" ObjectID="_1736158432" r:id="rId26"/>
        </w:object>
      </w:r>
    </w:p>
    <w:p w14:paraId="6D9AB418" w14:textId="4068ADEC" w:rsidR="00926E19" w:rsidRDefault="00926E19" w:rsidP="00926E19">
      <w:pPr>
        <w:pStyle w:val="TF"/>
      </w:pPr>
      <w:r>
        <w:t xml:space="preserve">Figure </w:t>
      </w:r>
      <w:r w:rsidR="009F6EF5">
        <w:t>5.3</w:t>
      </w:r>
      <w:r>
        <w:t>.1-</w:t>
      </w:r>
      <w:r>
        <w:rPr>
          <w:lang w:eastAsia="zh-CN"/>
        </w:rPr>
        <w:t>1</w:t>
      </w:r>
      <w:r>
        <w:t>: "Subscribe-Notify" NF Service illustration 1</w:t>
      </w:r>
      <w:r w:rsidR="00D90ECC">
        <w:t xml:space="preserve"> (non-delegated scenario)</w:t>
      </w:r>
    </w:p>
    <w:p w14:paraId="37CCCA42" w14:textId="003290B0" w:rsidR="00926E19" w:rsidRDefault="00926E19" w:rsidP="00926E19">
      <w:r>
        <w:t>"Subscribe-Notify" NF Service illustration</w:t>
      </w:r>
      <w:r>
        <w:rPr>
          <w:lang w:eastAsia="zh-CN"/>
        </w:rPr>
        <w:t xml:space="preserve"> 2</w:t>
      </w:r>
      <w:r w:rsidDel="003F64FF">
        <w:t xml:space="preserve"> </w:t>
      </w:r>
      <w:r>
        <w:t>specified in TS 23.501, clause 7.1.2, allows one NF (e.g.</w:t>
      </w:r>
      <w:r w:rsidR="00023677">
        <w:t>,</w:t>
      </w:r>
      <w:r>
        <w:t xml:space="preserve"> NF_A) to subscribe the service of </w:t>
      </w:r>
      <w:r w:rsidR="00EA21C3">
        <w:t>NF Service Producer</w:t>
      </w:r>
      <w:r>
        <w:t xml:space="preserve"> (e.g.</w:t>
      </w:r>
      <w:r w:rsidR="00121DCD">
        <w:t>,</w:t>
      </w:r>
      <w:r>
        <w:t xml:space="preserve"> NF_B) on behalf of another NF (NF_C), in which the notification URI of NR_C is included. It means the NF_C will receive the notification message even though the subscribe request is sent by NF_A. </w:t>
      </w:r>
    </w:p>
    <w:p w14:paraId="17666816" w14:textId="77777777" w:rsidR="00926E19" w:rsidRDefault="00926E19" w:rsidP="00926E19">
      <w:pPr>
        <w:pStyle w:val="TH"/>
        <w:rPr>
          <w:rFonts w:cs="Arial"/>
          <w:lang w:eastAsia="zh-CN"/>
        </w:rPr>
      </w:pPr>
      <w:r>
        <w:rPr>
          <w:lang w:eastAsia="zh-CN"/>
        </w:rPr>
        <w:object w:dxaOrig="6615" w:dyaOrig="1725" w14:anchorId="59651F16">
          <v:shape id="_x0000_i1026" type="#_x0000_t75" style="width:329.95pt;height:87.05pt" o:ole="">
            <v:imagedata r:id="rId27" o:title=""/>
          </v:shape>
          <o:OLEObject Type="Embed" ProgID="Word.Picture.8" ShapeID="_x0000_i1026" DrawAspect="Content" ObjectID="_1736158433" r:id="rId28"/>
        </w:object>
      </w:r>
    </w:p>
    <w:p w14:paraId="4EB3C658" w14:textId="1B50FE08" w:rsidR="00926E19" w:rsidRDefault="00926E19" w:rsidP="00926E19">
      <w:pPr>
        <w:pStyle w:val="TF"/>
      </w:pPr>
      <w:r>
        <w:t xml:space="preserve">Figure </w:t>
      </w:r>
      <w:r w:rsidR="009F6EF5">
        <w:t>5.3</w:t>
      </w:r>
      <w:r>
        <w:t>.1-</w:t>
      </w:r>
      <w:r>
        <w:rPr>
          <w:lang w:eastAsia="zh-CN"/>
        </w:rPr>
        <w:t>2</w:t>
      </w:r>
      <w:r>
        <w:t>: "Subscribe-Notify" NF Service illustration</w:t>
      </w:r>
      <w:r>
        <w:rPr>
          <w:lang w:eastAsia="zh-CN"/>
        </w:rPr>
        <w:t xml:space="preserve"> 2</w:t>
      </w:r>
      <w:r w:rsidR="00D90ECC">
        <w:rPr>
          <w:lang w:eastAsia="zh-CN"/>
        </w:rPr>
        <w:t xml:space="preserve"> (delegated scenario)</w:t>
      </w:r>
    </w:p>
    <w:p w14:paraId="72901624" w14:textId="4B4A83DC" w:rsidR="00D90ECC" w:rsidRDefault="00926E19" w:rsidP="00D90ECC">
      <w:pPr>
        <w:rPr>
          <w:lang w:eastAsia="zh-CN"/>
        </w:rPr>
      </w:pPr>
      <w:r>
        <w:t>For instance, as defined in TS 23.502 clause 4.15.3.2.2, UDM could send subscribe request including the UDM URI and NEF URI to the AMF to subscribe service on behalf of the NEF, i.e.</w:t>
      </w:r>
      <w:r w:rsidR="00023677">
        <w:t>,</w:t>
      </w:r>
      <w:r>
        <w:t xml:space="preserve"> </w:t>
      </w:r>
      <w:proofErr w:type="spellStart"/>
      <w:r>
        <w:t>Namf_EventExposure_subscribe</w:t>
      </w:r>
      <w:proofErr w:type="spellEnd"/>
      <w:r>
        <w:t xml:space="preserve"> request. If the monitored event occurs, the AMF will send the event report to </w:t>
      </w:r>
      <w:r>
        <w:rPr>
          <w:lang w:eastAsia="zh-CN"/>
        </w:rPr>
        <w:t xml:space="preserve">the associated notification URI endpoint of the NEF. </w:t>
      </w:r>
      <w:r w:rsidR="00D90ECC">
        <w:rPr>
          <w:lang w:eastAsia="zh-CN"/>
        </w:rPr>
        <w:t>Here the location report of the UE is one of the potential event reports, which can be provided by the AMF during in the above procedure. It means that the UE location report will be transmitted to the NF_C according to the subscribe request sent by NF_A.</w:t>
      </w:r>
    </w:p>
    <w:p w14:paraId="1CAE4EAD" w14:textId="6AEDC365" w:rsidR="00D90ECC" w:rsidRDefault="00D90ECC" w:rsidP="00D90ECC">
      <w:pPr>
        <w:rPr>
          <w:lang w:eastAsia="zh-CN"/>
        </w:rPr>
      </w:pPr>
      <w:r>
        <w:rPr>
          <w:lang w:eastAsia="zh-CN"/>
        </w:rPr>
        <w:t xml:space="preserve">The security issue of "Subscribe-Notify" NF Service illustration 1 and 2 is that NF_B may redirect the Notification message to an unauthorized NF if the Notification URI in the subscribe message is not authorized. The issue now also </w:t>
      </w:r>
      <w:r w:rsidR="006D355C">
        <w:rPr>
          <w:lang w:eastAsia="zh-CN"/>
        </w:rPr>
        <w:t xml:space="preserve">arises </w:t>
      </w:r>
      <w:r>
        <w:rPr>
          <w:lang w:eastAsia="zh-CN"/>
        </w:rPr>
        <w:t>because of the subscribe notify use</w:t>
      </w:r>
      <w:r w:rsidR="006D355C">
        <w:rPr>
          <w:lang w:eastAsia="zh-CN"/>
        </w:rPr>
        <w:t xml:space="preserve"> </w:t>
      </w:r>
      <w:r>
        <w:rPr>
          <w:lang w:eastAsia="zh-CN"/>
        </w:rPr>
        <w:t xml:space="preserve">cases that have been defined with respect to DCCF and MFAF, wherein both the DCCF and the MFAF are only provided with the URI where the notification </w:t>
      </w:r>
      <w:proofErr w:type="gramStart"/>
      <w:r>
        <w:rPr>
          <w:lang w:eastAsia="zh-CN"/>
        </w:rPr>
        <w:t>has to</w:t>
      </w:r>
      <w:proofErr w:type="gramEnd"/>
      <w:r>
        <w:rPr>
          <w:lang w:eastAsia="zh-CN"/>
        </w:rPr>
        <w:t xml:space="preserve"> be sent, and therefore an unauthorized consumer can receive the notifications if the URI is not authorized.</w:t>
      </w:r>
    </w:p>
    <w:p w14:paraId="26DCAA40" w14:textId="77777777" w:rsidR="009E1420" w:rsidRDefault="009E1420" w:rsidP="009E1420">
      <w:pPr>
        <w:rPr>
          <w:lang w:eastAsia="zh-CN"/>
        </w:rPr>
      </w:pPr>
      <w:r>
        <w:rPr>
          <w:lang w:eastAsia="zh-CN"/>
        </w:rPr>
        <w:t>Authorization for the subscribe-notify scenarios is not described explicitly in TS 33.501 [2]. However, it is described in clause 6.7.3 of TS 29.500 [5]: "</w:t>
      </w:r>
      <w:r w:rsidRPr="00C21080">
        <w:rPr>
          <w:lang w:eastAsia="zh-CN"/>
        </w:rPr>
        <w:t>For request/response semantics service operations and for the subscribe and unsubscribe operations of subscribe/notify semantics service operations, an NF service consumer may use OAuth 2.0 for the authorization of the API access, based on local configuration.</w:t>
      </w:r>
      <w:r>
        <w:rPr>
          <w:lang w:eastAsia="zh-CN"/>
        </w:rPr>
        <w:t>" Further: "</w:t>
      </w:r>
      <w:r w:rsidRPr="00D1205D">
        <w:rPr>
          <w:lang w:eastAsia="zh-CN"/>
        </w:rPr>
        <w:t>For the notify operation of subscribe/notify semantics service operations, in this release of this specification OAuth 2.0 access token is not used.</w:t>
      </w:r>
      <w:r>
        <w:rPr>
          <w:lang w:eastAsia="zh-CN"/>
        </w:rPr>
        <w:t>"</w:t>
      </w:r>
    </w:p>
    <w:p w14:paraId="074D89FF" w14:textId="020817BC" w:rsidR="001F702A" w:rsidRDefault="00D90ECC" w:rsidP="001F702A">
      <w:pPr>
        <w:rPr>
          <w:lang w:eastAsia="zh-CN"/>
        </w:rPr>
      </w:pPr>
      <w:r>
        <w:t>This key issue seeks for solutions</w:t>
      </w:r>
      <w:r w:rsidR="009E1420">
        <w:t xml:space="preserve"> whether additional means are needed</w:t>
      </w:r>
      <w:r>
        <w:t xml:space="preserve"> on how to assure that the n</w:t>
      </w:r>
      <w:r w:rsidRPr="00DA4C1F">
        <w:t>otification message</w:t>
      </w:r>
      <w:r>
        <w:t>s</w:t>
      </w:r>
      <w:r w:rsidRPr="00DA4C1F">
        <w:t xml:space="preserve"> </w:t>
      </w:r>
      <w:r>
        <w:t>could</w:t>
      </w:r>
      <w:r w:rsidRPr="00DA4C1F">
        <w:t xml:space="preserve"> be </w:t>
      </w:r>
      <w:r>
        <w:t xml:space="preserve">only </w:t>
      </w:r>
      <w:r w:rsidRPr="00DA4C1F">
        <w:t>forwarded to a</w:t>
      </w:r>
      <w:r>
        <w:t>n authorized NF by the NRF</w:t>
      </w:r>
      <w:r w:rsidR="009E1420">
        <w:t xml:space="preserve"> and that notifications cannot be leaked</w:t>
      </w:r>
      <w:r w:rsidRPr="00DA4C1F">
        <w:t>.</w:t>
      </w:r>
    </w:p>
    <w:p w14:paraId="5F854890" w14:textId="25896244" w:rsidR="00926E19" w:rsidRDefault="009F6EF5" w:rsidP="00926E19">
      <w:pPr>
        <w:pStyle w:val="Heading3"/>
      </w:pPr>
      <w:bookmarkStart w:id="169" w:name="_Toc51259145"/>
      <w:bookmarkStart w:id="170" w:name="_Toc42258281"/>
      <w:bookmarkStart w:id="171" w:name="_Toc112794729"/>
      <w:bookmarkStart w:id="172" w:name="_Toc119926833"/>
      <w:bookmarkStart w:id="173" w:name="_Toc119927066"/>
      <w:bookmarkStart w:id="174" w:name="_Toc119927532"/>
      <w:bookmarkStart w:id="175" w:name="_Toc125453602"/>
      <w:r>
        <w:t>5.3</w:t>
      </w:r>
      <w:r w:rsidR="00926E19">
        <w:t>.2</w:t>
      </w:r>
      <w:r w:rsidR="00926E19">
        <w:tab/>
      </w:r>
      <w:bookmarkEnd w:id="169"/>
      <w:bookmarkEnd w:id="170"/>
      <w:r w:rsidR="00926E19" w:rsidRPr="00EF689C">
        <w:t>Security threats</w:t>
      </w:r>
      <w:bookmarkEnd w:id="171"/>
      <w:bookmarkEnd w:id="172"/>
      <w:bookmarkEnd w:id="173"/>
      <w:bookmarkEnd w:id="174"/>
      <w:bookmarkEnd w:id="175"/>
    </w:p>
    <w:p w14:paraId="77AE5D8E" w14:textId="257AC362" w:rsidR="00D90ECC" w:rsidRDefault="00D90ECC" w:rsidP="00D90ECC">
      <w:r>
        <w:rPr>
          <w:rFonts w:eastAsia="Malgun Gothic"/>
          <w:lang w:eastAsia="ko-KR"/>
        </w:rPr>
        <w:t xml:space="preserve">When a malicious NF or a compromised NF tries to access an unauthorized service, in “Request-Response” scenario, NRF can verify and prevent it during access token process. But, in </w:t>
      </w:r>
      <w:r w:rsidRPr="000F2ABC">
        <w:rPr>
          <w:rFonts w:eastAsia="Malgun Gothic"/>
          <w:lang w:eastAsia="ko-KR"/>
        </w:rPr>
        <w:t>“</w:t>
      </w:r>
      <w:r>
        <w:rPr>
          <w:rFonts w:eastAsia="Malgun Gothic"/>
          <w:lang w:eastAsia="ko-KR"/>
        </w:rPr>
        <w:t>S</w:t>
      </w:r>
      <w:r w:rsidRPr="000F2ABC">
        <w:rPr>
          <w:rFonts w:eastAsia="Malgun Gothic"/>
          <w:lang w:eastAsia="ko-KR"/>
        </w:rPr>
        <w:t>ubscribe-</w:t>
      </w:r>
      <w:r>
        <w:rPr>
          <w:rFonts w:eastAsia="Malgun Gothic"/>
          <w:lang w:eastAsia="ko-KR"/>
        </w:rPr>
        <w:t>N</w:t>
      </w:r>
      <w:r w:rsidRPr="000F2ABC">
        <w:rPr>
          <w:rFonts w:eastAsia="Malgun Gothic"/>
          <w:lang w:eastAsia="ko-KR"/>
        </w:rPr>
        <w:t xml:space="preserve">otify” scenario, </w:t>
      </w:r>
      <w:r>
        <w:rPr>
          <w:rFonts w:eastAsia="Malgun Gothic"/>
          <w:lang w:eastAsia="ko-KR"/>
        </w:rPr>
        <w:t xml:space="preserve">a compromised NF can subscribe a notification service from a NF Service Producer to notify data to an </w:t>
      </w:r>
      <w:r w:rsidRPr="000F2ABC">
        <w:rPr>
          <w:rFonts w:eastAsia="Malgun Gothic"/>
          <w:lang w:eastAsia="ko-KR"/>
        </w:rPr>
        <w:t>unauthorized NF</w:t>
      </w:r>
      <w:r>
        <w:rPr>
          <w:rFonts w:eastAsia="Malgun Gothic"/>
          <w:lang w:eastAsia="ko-KR"/>
        </w:rPr>
        <w:t xml:space="preserve"> (possibly, a malicious NF) by setting address of notification endpoint (e.g.</w:t>
      </w:r>
      <w:r w:rsidR="00023677">
        <w:rPr>
          <w:rFonts w:eastAsia="Malgun Gothic"/>
          <w:lang w:eastAsia="ko-KR"/>
        </w:rPr>
        <w:t>,</w:t>
      </w:r>
      <w:r>
        <w:rPr>
          <w:rFonts w:eastAsia="Malgun Gothic"/>
          <w:lang w:eastAsia="ko-KR"/>
        </w:rPr>
        <w:t xml:space="preserve"> “Notification URI”) with address of the unauthorized NF. In this case, </w:t>
      </w:r>
      <w:r w:rsidRPr="003348DB">
        <w:t xml:space="preserve">the NF Service Producer </w:t>
      </w:r>
      <w:r>
        <w:t xml:space="preserve">cannot </w:t>
      </w:r>
      <w:r w:rsidRPr="003348DB">
        <w:t>ensure that the NF, whose URI is mentioned, is authorized to receive the notification.</w:t>
      </w:r>
      <w:r>
        <w:t xml:space="preserve"> Thus, a malicious NF can force the NF Service Producer to send notifications to arbitrary consumers, which can</w:t>
      </w:r>
      <w:r w:rsidR="00023677">
        <w:t>,</w:t>
      </w:r>
      <w:r>
        <w:t xml:space="preserve"> e.g.</w:t>
      </w:r>
      <w:r w:rsidR="00023677">
        <w:t>,</w:t>
      </w:r>
      <w:r>
        <w:t xml:space="preserve"> result in information leakage. </w:t>
      </w:r>
    </w:p>
    <w:p w14:paraId="77480E3D" w14:textId="07CACD32" w:rsidR="00D90ECC" w:rsidRDefault="00D90ECC" w:rsidP="00D90ECC">
      <w:r>
        <w:rPr>
          <w:rFonts w:eastAsia="Malgun Gothic"/>
          <w:lang w:eastAsia="ko-KR"/>
        </w:rPr>
        <w:t xml:space="preserve">According to TS 23.501, “Subscribe-Notify” scenario are used not only for subscriber’s mobility, </w:t>
      </w:r>
      <w:proofErr w:type="gramStart"/>
      <w:r>
        <w:rPr>
          <w:rFonts w:eastAsia="Malgun Gothic"/>
          <w:lang w:eastAsia="ko-KR"/>
        </w:rPr>
        <w:t>session</w:t>
      </w:r>
      <w:proofErr w:type="gramEnd"/>
      <w:r>
        <w:rPr>
          <w:rFonts w:eastAsia="Malgun Gothic"/>
          <w:lang w:eastAsia="ko-KR"/>
        </w:rPr>
        <w:t xml:space="preserve"> and subscription related events but also for NF’s own event (e.g.</w:t>
      </w:r>
      <w:r w:rsidR="00023677">
        <w:rPr>
          <w:rFonts w:eastAsia="Malgun Gothic"/>
          <w:lang w:eastAsia="ko-KR"/>
        </w:rPr>
        <w:t>,</w:t>
      </w:r>
      <w:r>
        <w:rPr>
          <w:rFonts w:eastAsia="Malgun Gothic"/>
          <w:lang w:eastAsia="ko-KR"/>
        </w:rPr>
        <w:t xml:space="preserve"> AMF Status change)</w:t>
      </w:r>
      <w:r w:rsidR="00023677">
        <w:rPr>
          <w:rFonts w:eastAsia="Malgun Gothic"/>
          <w:lang w:eastAsia="ko-KR"/>
        </w:rPr>
        <w:t>,</w:t>
      </w:r>
      <w:r>
        <w:rPr>
          <w:rFonts w:eastAsia="Malgun Gothic"/>
          <w:lang w:eastAsia="ko-KR"/>
        </w:rPr>
        <w:t xml:space="preserve"> and </w:t>
      </w:r>
      <w:r w:rsidR="00023677">
        <w:rPr>
          <w:rFonts w:eastAsia="Malgun Gothic"/>
          <w:lang w:eastAsia="ko-KR"/>
        </w:rPr>
        <w:t xml:space="preserve">this </w:t>
      </w:r>
      <w:r>
        <w:rPr>
          <w:rFonts w:eastAsia="Malgun Gothic"/>
          <w:lang w:eastAsia="ko-KR"/>
        </w:rPr>
        <w:t xml:space="preserve">information can be leaked to an unauthorized NF, while according to TS 23.288 Clause 6.2.6 subscribe-notify is used in order to enable the data consumer to receive the data from DCCF and MFAF. On the other hand, </w:t>
      </w:r>
      <w:r>
        <w:t>the Notification message that may include the sensitive information (e.g.</w:t>
      </w:r>
      <w:r w:rsidR="00023677">
        <w:t>,</w:t>
      </w:r>
      <w:r>
        <w:t xml:space="preserve"> location report), may expose to an unauthorized network function routed by the URI in the subscribe request message.</w:t>
      </w:r>
    </w:p>
    <w:p w14:paraId="4764A5CB" w14:textId="77777777" w:rsidR="009E1420" w:rsidRDefault="009E1420" w:rsidP="009E1420">
      <w:pPr>
        <w:rPr>
          <w:rFonts w:eastAsia="Malgun Gothic"/>
          <w:lang w:eastAsia="ko-KR"/>
        </w:rPr>
      </w:pPr>
      <w:r>
        <w:rPr>
          <w:rFonts w:eastAsia="Malgun Gothic"/>
          <w:lang w:eastAsia="ko-KR"/>
        </w:rPr>
        <w:t>Sensitive information in the notification could be disclosed to an unauthorized entity.</w:t>
      </w:r>
    </w:p>
    <w:p w14:paraId="7B392E44" w14:textId="77777777" w:rsidR="009E1420" w:rsidRDefault="009E1420" w:rsidP="009E1420">
      <w:pPr>
        <w:rPr>
          <w:rFonts w:eastAsia="Malgun Gothic"/>
          <w:lang w:eastAsia="ko-KR"/>
        </w:rPr>
      </w:pPr>
      <w:r>
        <w:rPr>
          <w:rFonts w:eastAsia="Malgun Gothic"/>
          <w:lang w:eastAsia="ko-KR"/>
        </w:rPr>
        <w:t>An NF could receive unwanted notifications, leading to a denial of service.</w:t>
      </w:r>
    </w:p>
    <w:p w14:paraId="0A2EAA32" w14:textId="646360BE" w:rsidR="009E1420" w:rsidRPr="0049580A" w:rsidRDefault="009E1420" w:rsidP="00D90ECC">
      <w:pPr>
        <w:rPr>
          <w:rFonts w:eastAsia="SimSun"/>
          <w:lang w:eastAsia="zh-CN"/>
        </w:rPr>
      </w:pPr>
      <w:r>
        <w:rPr>
          <w:rFonts w:eastAsia="Malgun Gothic"/>
          <w:lang w:eastAsia="ko-KR"/>
        </w:rPr>
        <w:t>The sender of the notification could be misled to disclose information to an NF in a different PLMN that the sender is not permitted to disclose to that PLMN.</w:t>
      </w:r>
    </w:p>
    <w:p w14:paraId="3EDB2E72" w14:textId="30242BA3" w:rsidR="00926E19" w:rsidRDefault="009F6EF5" w:rsidP="00926E19">
      <w:pPr>
        <w:pStyle w:val="Heading3"/>
      </w:pPr>
      <w:bookmarkStart w:id="176" w:name="_Toc51259146"/>
      <w:bookmarkStart w:id="177" w:name="_Toc42258282"/>
      <w:bookmarkStart w:id="178" w:name="_Toc112794730"/>
      <w:bookmarkStart w:id="179" w:name="_Toc119926834"/>
      <w:bookmarkStart w:id="180" w:name="_Toc119927067"/>
      <w:bookmarkStart w:id="181" w:name="_Toc119927533"/>
      <w:bookmarkStart w:id="182" w:name="_Toc125453603"/>
      <w:r>
        <w:t>5.3</w:t>
      </w:r>
      <w:r w:rsidR="00926E19">
        <w:t>.3</w:t>
      </w:r>
      <w:r w:rsidR="00926E19">
        <w:tab/>
        <w:t>Potential security requirements</w:t>
      </w:r>
      <w:bookmarkEnd w:id="176"/>
      <w:bookmarkEnd w:id="177"/>
      <w:bookmarkEnd w:id="178"/>
      <w:bookmarkEnd w:id="179"/>
      <w:bookmarkEnd w:id="180"/>
      <w:bookmarkEnd w:id="181"/>
      <w:bookmarkEnd w:id="182"/>
    </w:p>
    <w:p w14:paraId="7EC18305" w14:textId="77777777" w:rsidR="000E0993" w:rsidRDefault="000E0993" w:rsidP="000E0993">
      <w:r>
        <w:t xml:space="preserve">The same security requirements and means as specified for request/response shall apply. </w:t>
      </w:r>
    </w:p>
    <w:p w14:paraId="60CC4AE1" w14:textId="77777777" w:rsidR="000E0993" w:rsidRDefault="000E0993" w:rsidP="000E0993">
      <w:pPr>
        <w:pStyle w:val="NO"/>
      </w:pPr>
      <w:r>
        <w:lastRenderedPageBreak/>
        <w:t xml:space="preserve">NOTE: TS 33.501 lacks security requirements for subscribe/notify, which can be the same as request/response in most use cases. If requirements are already fulfilled by existing means in clause 13.4.1 of 33.501, this can be stated as part of the solution part. </w:t>
      </w:r>
    </w:p>
    <w:p w14:paraId="18618184" w14:textId="77777777" w:rsidR="000E0993" w:rsidRDefault="000E0993" w:rsidP="000E0993">
      <w:r>
        <w:t>In detail:</w:t>
      </w:r>
    </w:p>
    <w:p w14:paraId="6FB26E61" w14:textId="0BC4647B" w:rsidR="000E0993" w:rsidRDefault="000E0993" w:rsidP="000E0993">
      <w:pPr>
        <w:ind w:left="284"/>
      </w:pPr>
      <w:r>
        <w:t xml:space="preserve">It shall be possible for the 5G system to ensure notification service is only provided to an authorized NF </w:t>
      </w:r>
      <w:r>
        <w:rPr>
          <w:lang w:eastAsia="zh-CN"/>
        </w:rPr>
        <w:t>to which a notification message is</w:t>
      </w:r>
      <w:r>
        <w:t xml:space="preserve"> routed (identified by the URI in the subscribe request message). I.e., an NF shall be authorized to receive notification messages.</w:t>
      </w:r>
      <w:r w:rsidRPr="000D2465">
        <w:t xml:space="preserve"> </w:t>
      </w:r>
      <w:r>
        <w:t>The usage of notification URI shall be authorized.</w:t>
      </w:r>
    </w:p>
    <w:p w14:paraId="2B417FBE" w14:textId="77777777" w:rsidR="000E0993" w:rsidRPr="00467261" w:rsidRDefault="000E0993" w:rsidP="000E0993">
      <w:pPr>
        <w:ind w:left="284"/>
      </w:pPr>
      <w:r w:rsidRPr="00467261">
        <w:t>It shall be possible for the 5G system to ensure that the subscriber of notification messages is authorized to subscribe for notifications on behalf of the NF Service Consumer.</w:t>
      </w:r>
    </w:p>
    <w:p w14:paraId="1751B877" w14:textId="77777777" w:rsidR="000E0993" w:rsidRDefault="000E0993" w:rsidP="000E0993">
      <w:r>
        <w:t>The 5G system should mitigate information disclosure of sensitive information to an unauthorized entity.</w:t>
      </w:r>
    </w:p>
    <w:p w14:paraId="351E6C05" w14:textId="77777777" w:rsidR="000E0993" w:rsidRDefault="000E0993" w:rsidP="000E0993">
      <w:r>
        <w:t>The 5G system should mitigate denial of service due to unwanted notifications.</w:t>
      </w:r>
    </w:p>
    <w:p w14:paraId="33A7917A" w14:textId="77777777" w:rsidR="000E0993" w:rsidRDefault="000E0993" w:rsidP="000E0993">
      <w:pPr>
        <w:pStyle w:val="NO"/>
      </w:pPr>
      <w:r>
        <w:t xml:space="preserve">NOTE: The following requirement may not be fulfilled, because it is out of hand if </w:t>
      </w:r>
      <w:proofErr w:type="gramStart"/>
      <w:r>
        <w:t>the an</w:t>
      </w:r>
      <w:proofErr w:type="gramEnd"/>
      <w:r>
        <w:t xml:space="preserve"> authorized notification recipient is disclosing the received information.</w:t>
      </w:r>
    </w:p>
    <w:p w14:paraId="6081E8DC" w14:textId="77777777" w:rsidR="00D90ECC" w:rsidRDefault="00D90ECC" w:rsidP="00D90ECC">
      <w:r>
        <w:t>It shall be possible for 5G system to prevent information disclosure to an unauthorized NF routed by the URI in the subscribe request message.</w:t>
      </w:r>
    </w:p>
    <w:p w14:paraId="3B00CEF6" w14:textId="7B50A115" w:rsidR="002B31D9" w:rsidRDefault="002B31D9" w:rsidP="00BD4668">
      <w:pPr>
        <w:pStyle w:val="Heading2"/>
      </w:pPr>
      <w:bookmarkStart w:id="183" w:name="_Toc112794731"/>
      <w:bookmarkStart w:id="184" w:name="_Toc119926835"/>
      <w:bookmarkStart w:id="185" w:name="_Toc119927068"/>
      <w:bookmarkStart w:id="186" w:name="_Toc119927534"/>
      <w:bookmarkStart w:id="187" w:name="_Toc125453604"/>
      <w:bookmarkEnd w:id="156"/>
      <w:r>
        <w:t>5.4</w:t>
      </w:r>
      <w:r w:rsidR="009F6EF5">
        <w:tab/>
      </w:r>
      <w:r w:rsidR="009F6EF5">
        <w:tab/>
      </w:r>
      <w:r>
        <w:t>Key issue #4: Authorization of SCP to act on behalf of an NF or another SCP</w:t>
      </w:r>
      <w:bookmarkEnd w:id="183"/>
      <w:bookmarkEnd w:id="184"/>
      <w:bookmarkEnd w:id="185"/>
      <w:bookmarkEnd w:id="186"/>
      <w:bookmarkEnd w:id="187"/>
    </w:p>
    <w:p w14:paraId="29108C02" w14:textId="77465289" w:rsidR="002B31D9" w:rsidRDefault="009F6EF5" w:rsidP="00BD4668">
      <w:pPr>
        <w:pStyle w:val="Heading3"/>
      </w:pPr>
      <w:bookmarkStart w:id="188" w:name="_Toc112794732"/>
      <w:bookmarkStart w:id="189" w:name="_Toc119926836"/>
      <w:bookmarkStart w:id="190" w:name="_Toc119927069"/>
      <w:bookmarkStart w:id="191" w:name="_Toc119927535"/>
      <w:bookmarkStart w:id="192" w:name="_Toc125453605"/>
      <w:r>
        <w:t>5.4</w:t>
      </w:r>
      <w:r w:rsidR="002B31D9">
        <w:t>.1</w:t>
      </w:r>
      <w:r w:rsidR="002B31D9">
        <w:tab/>
        <w:t>Key issue details</w:t>
      </w:r>
      <w:bookmarkEnd w:id="188"/>
      <w:bookmarkEnd w:id="189"/>
      <w:bookmarkEnd w:id="190"/>
      <w:bookmarkEnd w:id="191"/>
      <w:bookmarkEnd w:id="192"/>
    </w:p>
    <w:p w14:paraId="7AD7FDFE" w14:textId="77777777" w:rsidR="002B31D9" w:rsidRDefault="002B31D9" w:rsidP="002B31D9">
      <w:r>
        <w:t>This key issue is about authorization of SCP to request services on behalf of an NF or of another SCP and how this authorization is verified by the NRF or NF Service Producer.</w:t>
      </w:r>
    </w:p>
    <w:p w14:paraId="4B37EE3C" w14:textId="72943E73" w:rsidR="002B31D9" w:rsidRDefault="009F6EF5" w:rsidP="00BD4668">
      <w:pPr>
        <w:pStyle w:val="Heading3"/>
      </w:pPr>
      <w:bookmarkStart w:id="193" w:name="_Toc112794733"/>
      <w:bookmarkStart w:id="194" w:name="_Toc119926837"/>
      <w:bookmarkStart w:id="195" w:name="_Toc119927070"/>
      <w:bookmarkStart w:id="196" w:name="_Toc119927536"/>
      <w:bookmarkStart w:id="197" w:name="_Toc125453606"/>
      <w:r>
        <w:t>5.4</w:t>
      </w:r>
      <w:r w:rsidR="002B31D9">
        <w:t>.2</w:t>
      </w:r>
      <w:r w:rsidR="002B31D9">
        <w:tab/>
        <w:t>Security threats</w:t>
      </w:r>
      <w:bookmarkEnd w:id="193"/>
      <w:bookmarkEnd w:id="194"/>
      <w:bookmarkEnd w:id="195"/>
      <w:bookmarkEnd w:id="196"/>
      <w:bookmarkEnd w:id="197"/>
    </w:p>
    <w:p w14:paraId="3BBB6277" w14:textId="77777777" w:rsidR="002B31D9" w:rsidRDefault="002B31D9" w:rsidP="002B31D9">
      <w:r>
        <w:t xml:space="preserve">If the NRF cannot verify if the SCP has been authorized by the NF Service Consumer, the SCP can send a service request and receive a valid service response on behalf of NF Service Consumer, even though the NF Service Consumer has not authorized the SCP. </w:t>
      </w:r>
    </w:p>
    <w:p w14:paraId="1EBD53F0" w14:textId="77777777" w:rsidR="002B31D9" w:rsidRDefault="002B31D9" w:rsidP="002B31D9">
      <w:r>
        <w:t>If the NF Service Producer cannot verify if the SCP has been authorized by the NF Service Consumer, the NF Service Producer can provide a service response to an unauthorized entity.</w:t>
      </w:r>
    </w:p>
    <w:p w14:paraId="6049D675" w14:textId="39643101" w:rsidR="002B31D9" w:rsidRDefault="009F6EF5" w:rsidP="00BD4668">
      <w:pPr>
        <w:pStyle w:val="Heading3"/>
      </w:pPr>
      <w:bookmarkStart w:id="198" w:name="_Toc112794734"/>
      <w:bookmarkStart w:id="199" w:name="_Toc119926838"/>
      <w:bookmarkStart w:id="200" w:name="_Toc119927071"/>
      <w:bookmarkStart w:id="201" w:name="_Toc119927537"/>
      <w:bookmarkStart w:id="202" w:name="_Toc125453607"/>
      <w:r>
        <w:t>5.4</w:t>
      </w:r>
      <w:r w:rsidR="002B31D9">
        <w:t>.3</w:t>
      </w:r>
      <w:r w:rsidR="002B31D9">
        <w:tab/>
        <w:t>Potential security requirements</w:t>
      </w:r>
      <w:bookmarkEnd w:id="198"/>
      <w:bookmarkEnd w:id="199"/>
      <w:bookmarkEnd w:id="200"/>
      <w:bookmarkEnd w:id="201"/>
      <w:bookmarkEnd w:id="202"/>
    </w:p>
    <w:p w14:paraId="62FBDCB3" w14:textId="6A518330" w:rsidR="00926E19" w:rsidRDefault="002B31D9" w:rsidP="002B31D9">
      <w:r>
        <w:t xml:space="preserve">The 5GS should provide a mechanism for how an NRF or NF Service Producer can verify an SCP has been authorized by an </w:t>
      </w:r>
      <w:r w:rsidR="00EA21C3">
        <w:t>NF Service Consumer</w:t>
      </w:r>
      <w:r>
        <w:t xml:space="preserve"> to request access tokens or services on behalf of the consumer.</w:t>
      </w:r>
    </w:p>
    <w:p w14:paraId="48C41CFA" w14:textId="65EFD1E4" w:rsidR="009F6EF5" w:rsidRDefault="009F6EF5" w:rsidP="00BD4668">
      <w:pPr>
        <w:pStyle w:val="Heading2"/>
      </w:pPr>
      <w:bookmarkStart w:id="203" w:name="_Toc112794735"/>
      <w:bookmarkStart w:id="204" w:name="_Toc119926839"/>
      <w:bookmarkStart w:id="205" w:name="_Toc119927072"/>
      <w:bookmarkStart w:id="206" w:name="_Toc119927538"/>
      <w:bookmarkStart w:id="207" w:name="_Toc125453608"/>
      <w:bookmarkStart w:id="208" w:name="_Hlk86440240"/>
      <w:r>
        <w:t>5.5</w:t>
      </w:r>
      <w:r>
        <w:tab/>
      </w:r>
      <w:r>
        <w:tab/>
        <w:t>Key issue #5: End-to-end integrity protection of HTTP messages</w:t>
      </w:r>
      <w:bookmarkEnd w:id="203"/>
      <w:bookmarkEnd w:id="204"/>
      <w:bookmarkEnd w:id="205"/>
      <w:bookmarkEnd w:id="206"/>
      <w:bookmarkEnd w:id="207"/>
    </w:p>
    <w:p w14:paraId="26986BCD" w14:textId="5BE5DE93" w:rsidR="009F6EF5" w:rsidRDefault="009F6EF5" w:rsidP="00BD4668">
      <w:pPr>
        <w:pStyle w:val="Heading3"/>
      </w:pPr>
      <w:bookmarkStart w:id="209" w:name="_Toc112794736"/>
      <w:bookmarkStart w:id="210" w:name="_Toc119926840"/>
      <w:bookmarkStart w:id="211" w:name="_Toc119927073"/>
      <w:bookmarkStart w:id="212" w:name="_Toc119927539"/>
      <w:bookmarkStart w:id="213" w:name="_Toc125453609"/>
      <w:r>
        <w:t>5.5.1</w:t>
      </w:r>
      <w:r>
        <w:tab/>
        <w:t>Key issue details</w:t>
      </w:r>
      <w:bookmarkEnd w:id="209"/>
      <w:bookmarkEnd w:id="210"/>
      <w:bookmarkEnd w:id="211"/>
      <w:bookmarkEnd w:id="212"/>
      <w:bookmarkEnd w:id="213"/>
    </w:p>
    <w:p w14:paraId="1ACB212B" w14:textId="004E3FFE" w:rsidR="009F6EF5" w:rsidRDefault="009F6EF5" w:rsidP="009F6EF5">
      <w:r>
        <w:t xml:space="preserve">Currently, in the case of indirect communication with an SCP in the path between an NF Service Consumer and an NF Service Producer, the integrity protection of the HTTP messages is provided by TLS for each hop but not end-to-end between the NF Service Consumer and the NF Service Producer. Since an SCP may need to change the content of an HTTP message, this KI is to investigate how end-to-end integrity protection of HTTP messages can be achieved while at the same time continue to allow the SCP to perform necessary mediation of HTTP messages. </w:t>
      </w:r>
    </w:p>
    <w:p w14:paraId="7DC43546" w14:textId="77777777" w:rsidR="009F6EF5" w:rsidRDefault="009F6EF5" w:rsidP="00BD4668">
      <w:pPr>
        <w:pStyle w:val="NO"/>
      </w:pPr>
      <w:r>
        <w:t>NOTE: Potential issues with backwards compatibility with existing procedures are to be considered during the study.</w:t>
      </w:r>
    </w:p>
    <w:p w14:paraId="1610ABAA" w14:textId="44EFC6BA" w:rsidR="009F6EF5" w:rsidRDefault="009F6EF5" w:rsidP="00BD4668">
      <w:pPr>
        <w:pStyle w:val="Heading3"/>
      </w:pPr>
      <w:bookmarkStart w:id="214" w:name="_Toc112794737"/>
      <w:bookmarkStart w:id="215" w:name="_Toc119926841"/>
      <w:bookmarkStart w:id="216" w:name="_Toc119927074"/>
      <w:bookmarkStart w:id="217" w:name="_Toc119927540"/>
      <w:bookmarkStart w:id="218" w:name="_Toc125453610"/>
      <w:r>
        <w:lastRenderedPageBreak/>
        <w:t>5.5.2</w:t>
      </w:r>
      <w:r>
        <w:tab/>
        <w:t>Security threats</w:t>
      </w:r>
      <w:bookmarkEnd w:id="214"/>
      <w:bookmarkEnd w:id="215"/>
      <w:bookmarkEnd w:id="216"/>
      <w:bookmarkEnd w:id="217"/>
      <w:bookmarkEnd w:id="218"/>
    </w:p>
    <w:p w14:paraId="189661D1" w14:textId="01EB9AD6" w:rsidR="009F6EF5" w:rsidRDefault="009F6EF5" w:rsidP="009F6EF5">
      <w:r>
        <w:t>Critical elements of an HTTP message that are not end-to-end integrity protected could be modified by an attacker.</w:t>
      </w:r>
      <w:r w:rsidR="005552A9">
        <w:t xml:space="preserve"> </w:t>
      </w:r>
      <w:r w:rsidR="005552A9" w:rsidRPr="005552A9">
        <w:t>In more detail, a service request in indirect communication could lead to attacks by Man in the Middle, which for instance can intercept the service request and try to modify the content of the message or HTTP (custom) header. This could cause communication failure, lead to DoS attacks.</w:t>
      </w:r>
    </w:p>
    <w:p w14:paraId="5C334639" w14:textId="13D7390A" w:rsidR="009F6EF5" w:rsidRDefault="009F6EF5" w:rsidP="00BD4668">
      <w:pPr>
        <w:pStyle w:val="Heading3"/>
      </w:pPr>
      <w:bookmarkStart w:id="219" w:name="_Toc112794738"/>
      <w:bookmarkStart w:id="220" w:name="_Toc119926842"/>
      <w:bookmarkStart w:id="221" w:name="_Toc119927075"/>
      <w:bookmarkStart w:id="222" w:name="_Toc119927541"/>
      <w:bookmarkStart w:id="223" w:name="_Toc125453611"/>
      <w:r>
        <w:t>5.5.3</w:t>
      </w:r>
      <w:r>
        <w:tab/>
        <w:t>Potential security requirements</w:t>
      </w:r>
      <w:bookmarkEnd w:id="219"/>
      <w:bookmarkEnd w:id="220"/>
      <w:bookmarkEnd w:id="221"/>
      <w:bookmarkEnd w:id="222"/>
      <w:bookmarkEnd w:id="223"/>
    </w:p>
    <w:p w14:paraId="3619D47F" w14:textId="77777777" w:rsidR="009F6EF5" w:rsidRDefault="009F6EF5" w:rsidP="009F6EF5">
      <w:r>
        <w:t xml:space="preserve">In the case of indirect communication with an SCP in the path between an NF Service Consumer and an NF Service Producer, the 5GS should support end-to-end integrity protection of critical elements of an HTTP message while allowing the SCP to continue to perform necessary HTTP message mediation. </w:t>
      </w:r>
    </w:p>
    <w:p w14:paraId="77DF47E0" w14:textId="77777777" w:rsidR="00DB3234" w:rsidRDefault="00DB3234" w:rsidP="00DB3234">
      <w:pPr>
        <w:pStyle w:val="NO"/>
      </w:pPr>
      <w:r>
        <w:rPr>
          <w:lang w:val="sv-SE" w:eastAsia="zh-CN"/>
        </w:rPr>
        <w:t xml:space="preserve">NOTE: </w:t>
      </w:r>
      <w:proofErr w:type="spellStart"/>
      <w:r>
        <w:rPr>
          <w:lang w:val="sv-SE" w:eastAsia="zh-CN"/>
        </w:rPr>
        <w:t>Critical</w:t>
      </w:r>
      <w:proofErr w:type="spellEnd"/>
      <w:r>
        <w:rPr>
          <w:lang w:val="sv-SE" w:eastAsia="zh-CN"/>
        </w:rPr>
        <w:t xml:space="preserve"> HTTP elements </w:t>
      </w:r>
      <w:proofErr w:type="spellStart"/>
      <w:r>
        <w:rPr>
          <w:lang w:val="sv-SE" w:eastAsia="zh-CN"/>
        </w:rPr>
        <w:t>would</w:t>
      </w:r>
      <w:proofErr w:type="spellEnd"/>
      <w:r>
        <w:rPr>
          <w:lang w:val="sv-SE" w:eastAsia="zh-CN"/>
        </w:rPr>
        <w:t xml:space="preserve"> </w:t>
      </w:r>
      <w:proofErr w:type="spellStart"/>
      <w:r>
        <w:rPr>
          <w:lang w:val="sv-SE" w:eastAsia="zh-CN"/>
        </w:rPr>
        <w:t>need</w:t>
      </w:r>
      <w:proofErr w:type="spellEnd"/>
      <w:r>
        <w:rPr>
          <w:lang w:val="sv-SE" w:eastAsia="zh-CN"/>
        </w:rPr>
        <w:t xml:space="preserve"> to be </w:t>
      </w:r>
      <w:proofErr w:type="spellStart"/>
      <w:r>
        <w:rPr>
          <w:lang w:val="sv-SE" w:eastAsia="zh-CN"/>
        </w:rPr>
        <w:t>determined</w:t>
      </w:r>
      <w:proofErr w:type="spellEnd"/>
      <w:r>
        <w:rPr>
          <w:lang w:val="sv-SE" w:eastAsia="zh-CN"/>
        </w:rPr>
        <w:t xml:space="preserve"> by </w:t>
      </w:r>
      <w:proofErr w:type="spellStart"/>
      <w:r>
        <w:rPr>
          <w:lang w:val="sv-SE" w:eastAsia="zh-CN"/>
        </w:rPr>
        <w:t>stage</w:t>
      </w:r>
      <w:proofErr w:type="spellEnd"/>
      <w:r>
        <w:rPr>
          <w:lang w:val="sv-SE" w:eastAsia="zh-CN"/>
        </w:rPr>
        <w:t xml:space="preserve"> 3.</w:t>
      </w:r>
      <w:r w:rsidRPr="0011727E">
        <w:t xml:space="preserve">  </w:t>
      </w:r>
    </w:p>
    <w:p w14:paraId="7AF47D51" w14:textId="600CCD6F" w:rsidR="005552A9" w:rsidRPr="00926E19" w:rsidRDefault="005552A9" w:rsidP="002F2102">
      <w:r w:rsidRPr="005552A9">
        <w:t>The NF Service Producer should be able to verify that critical elements of a service request of the NF Service Consumer received via the SCP have not been modified.</w:t>
      </w:r>
    </w:p>
    <w:p w14:paraId="25D11881" w14:textId="5360497C" w:rsidR="0086045C" w:rsidRPr="00EF689C" w:rsidRDefault="0086045C" w:rsidP="0086045C">
      <w:pPr>
        <w:pStyle w:val="Heading2"/>
      </w:pPr>
      <w:bookmarkStart w:id="224" w:name="_Toc62841728"/>
      <w:bookmarkStart w:id="225" w:name="_Toc112794739"/>
      <w:bookmarkStart w:id="226" w:name="_Toc119926843"/>
      <w:bookmarkStart w:id="227" w:name="_Toc119927076"/>
      <w:bookmarkStart w:id="228" w:name="_Toc119927542"/>
      <w:bookmarkStart w:id="229" w:name="_Toc125453612"/>
      <w:bookmarkEnd w:id="208"/>
      <w:r>
        <w:t>5</w:t>
      </w:r>
      <w:r w:rsidRPr="00EF689C">
        <w:t>.</w:t>
      </w:r>
      <w:r>
        <w:t>6</w:t>
      </w:r>
      <w:r w:rsidRPr="00EF689C">
        <w:tab/>
        <w:t>Key issue #</w:t>
      </w:r>
      <w:r>
        <w:t>6</w:t>
      </w:r>
      <w:r w:rsidRPr="00EF689C">
        <w:t xml:space="preserve">: </w:t>
      </w:r>
      <w:bookmarkEnd w:id="224"/>
      <w:r w:rsidRPr="007C3718">
        <w:t xml:space="preserve">Access token usage by all </w:t>
      </w:r>
      <w:r w:rsidR="00A400DD">
        <w:t xml:space="preserve">consumer </w:t>
      </w:r>
      <w:r w:rsidRPr="007C3718">
        <w:t xml:space="preserve">NFs of an NF </w:t>
      </w:r>
      <w:r w:rsidR="00A400DD">
        <w:t>S</w:t>
      </w:r>
      <w:r w:rsidRPr="007C3718">
        <w:t>et</w:t>
      </w:r>
      <w:bookmarkEnd w:id="225"/>
      <w:bookmarkEnd w:id="226"/>
      <w:bookmarkEnd w:id="227"/>
      <w:bookmarkEnd w:id="228"/>
      <w:bookmarkEnd w:id="229"/>
    </w:p>
    <w:p w14:paraId="61A5CB47" w14:textId="234761B6" w:rsidR="0086045C" w:rsidRPr="00EF689C" w:rsidRDefault="0086045C" w:rsidP="0086045C">
      <w:pPr>
        <w:pStyle w:val="Heading3"/>
      </w:pPr>
      <w:bookmarkStart w:id="230" w:name="_Toc62841729"/>
      <w:bookmarkStart w:id="231" w:name="_Toc112794740"/>
      <w:bookmarkStart w:id="232" w:name="_Toc119926844"/>
      <w:bookmarkStart w:id="233" w:name="_Toc119927077"/>
      <w:bookmarkStart w:id="234" w:name="_Toc119927543"/>
      <w:bookmarkStart w:id="235" w:name="_Toc125453613"/>
      <w:r>
        <w:t>5.6</w:t>
      </w:r>
      <w:r w:rsidRPr="00EF689C">
        <w:t>.1</w:t>
      </w:r>
      <w:r w:rsidRPr="00EF689C">
        <w:tab/>
        <w:t>Key issue details</w:t>
      </w:r>
      <w:bookmarkEnd w:id="230"/>
      <w:bookmarkEnd w:id="231"/>
      <w:bookmarkEnd w:id="232"/>
      <w:bookmarkEnd w:id="233"/>
      <w:bookmarkEnd w:id="234"/>
      <w:bookmarkEnd w:id="235"/>
    </w:p>
    <w:p w14:paraId="30744866" w14:textId="485C85DC" w:rsidR="0086045C" w:rsidRDefault="0086045C" w:rsidP="0086045C">
      <w:pPr>
        <w:rPr>
          <w:lang w:val="en-US"/>
        </w:rPr>
      </w:pPr>
      <w:r w:rsidRPr="008C5BAD">
        <w:rPr>
          <w:lang w:val="en-US"/>
        </w:rPr>
        <w:t>SBA introduces the concepts of NF Set and NF Service Set, i.e.</w:t>
      </w:r>
      <w:r w:rsidR="00DE1DE3">
        <w:rPr>
          <w:lang w:val="en-US"/>
        </w:rPr>
        <w:t>,</w:t>
      </w:r>
      <w:r w:rsidRPr="008C5BAD">
        <w:rPr>
          <w:lang w:val="en-US"/>
        </w:rPr>
        <w:t xml:space="preserve"> sets of functionally</w:t>
      </w:r>
      <w:r>
        <w:rPr>
          <w:lang w:val="en-US"/>
        </w:rPr>
        <w:t xml:space="preserve"> </w:t>
      </w:r>
      <w:r w:rsidRPr="008C5BAD">
        <w:rPr>
          <w:lang w:val="en-US"/>
        </w:rPr>
        <w:t xml:space="preserve">equivalent and inter-changeable NFs or NF services. </w:t>
      </w:r>
      <w:r>
        <w:rPr>
          <w:lang w:val="en-US"/>
        </w:rPr>
        <w:t xml:space="preserve">5G SBA architecture design further allows for the concept of stateless NFs, </w:t>
      </w:r>
      <w:r w:rsidR="00DE1DE3">
        <w:rPr>
          <w:lang w:val="en-US"/>
        </w:rPr>
        <w:t xml:space="preserve">whereby </w:t>
      </w:r>
      <w:r>
        <w:rPr>
          <w:lang w:val="en-US"/>
        </w:rPr>
        <w:t xml:space="preserve">binding indication </w:t>
      </w:r>
      <w:r w:rsidRPr="003C3968">
        <w:rPr>
          <w:lang w:eastAsia="zh-CN"/>
        </w:rPr>
        <w:t xml:space="preserve">the NF Service Resource owner </w:t>
      </w:r>
      <w:r>
        <w:rPr>
          <w:lang w:eastAsia="zh-CN"/>
        </w:rPr>
        <w:t>can</w:t>
      </w:r>
      <w:r w:rsidRPr="003C3968">
        <w:rPr>
          <w:lang w:eastAsia="zh-CN"/>
        </w:rPr>
        <w:t xml:space="preserve"> indicate </w:t>
      </w:r>
      <w:r>
        <w:rPr>
          <w:lang w:eastAsia="zh-CN"/>
        </w:rPr>
        <w:t>to</w:t>
      </w:r>
      <w:r w:rsidRPr="003C3968">
        <w:rPr>
          <w:lang w:eastAsia="zh-CN"/>
        </w:rPr>
        <w:t xml:space="preserve"> the NF Service Consumer, for a particular resource, </w:t>
      </w:r>
      <w:r>
        <w:rPr>
          <w:lang w:eastAsia="zh-CN"/>
        </w:rPr>
        <w:t>whether it is</w:t>
      </w:r>
      <w:r w:rsidRPr="003C3968">
        <w:rPr>
          <w:lang w:eastAsia="zh-CN"/>
        </w:rPr>
        <w:t xml:space="preserve"> to an NF </w:t>
      </w:r>
      <w:r>
        <w:rPr>
          <w:lang w:eastAsia="zh-CN"/>
        </w:rPr>
        <w:t>S</w:t>
      </w:r>
      <w:r w:rsidRPr="003C3968">
        <w:rPr>
          <w:lang w:eastAsia="zh-CN"/>
        </w:rPr>
        <w:t xml:space="preserve">ervice </w:t>
      </w:r>
      <w:r>
        <w:rPr>
          <w:lang w:eastAsia="zh-CN"/>
        </w:rPr>
        <w:t>I</w:t>
      </w:r>
      <w:r w:rsidRPr="003C3968">
        <w:rPr>
          <w:lang w:eastAsia="zh-CN"/>
        </w:rPr>
        <w:t xml:space="preserve">nstance, NF </w:t>
      </w:r>
      <w:r>
        <w:rPr>
          <w:lang w:eastAsia="zh-CN"/>
        </w:rPr>
        <w:t>I</w:t>
      </w:r>
      <w:r w:rsidRPr="003C3968">
        <w:rPr>
          <w:lang w:eastAsia="zh-CN"/>
        </w:rPr>
        <w:t xml:space="preserve">nstance, NF </w:t>
      </w:r>
      <w:r>
        <w:rPr>
          <w:lang w:eastAsia="zh-CN"/>
        </w:rPr>
        <w:t>S</w:t>
      </w:r>
      <w:r w:rsidRPr="003C3968">
        <w:rPr>
          <w:lang w:eastAsia="zh-CN"/>
        </w:rPr>
        <w:t xml:space="preserve">ervice </w:t>
      </w:r>
      <w:r>
        <w:rPr>
          <w:lang w:eastAsia="zh-CN"/>
        </w:rPr>
        <w:t>S</w:t>
      </w:r>
      <w:r w:rsidRPr="003C3968">
        <w:rPr>
          <w:lang w:eastAsia="zh-CN"/>
        </w:rPr>
        <w:t xml:space="preserve">et or NF </w:t>
      </w:r>
      <w:r>
        <w:rPr>
          <w:lang w:eastAsia="zh-CN"/>
        </w:rPr>
        <w:t>S</w:t>
      </w:r>
      <w:r w:rsidRPr="003C3968">
        <w:rPr>
          <w:lang w:eastAsia="zh-CN"/>
        </w:rPr>
        <w:t>et.</w:t>
      </w:r>
    </w:p>
    <w:p w14:paraId="780A3037" w14:textId="77777777" w:rsidR="0086045C" w:rsidRPr="00FD1361" w:rsidRDefault="0086045C" w:rsidP="0086045C">
      <w:pPr>
        <w:rPr>
          <w:b/>
          <w:lang w:val="en-US"/>
        </w:rPr>
      </w:pPr>
      <w:r>
        <w:rPr>
          <w:b/>
          <w:lang w:val="en-US"/>
        </w:rPr>
        <w:t xml:space="preserve">Access token usage for </w:t>
      </w:r>
      <w:r w:rsidRPr="00FD1361">
        <w:rPr>
          <w:b/>
          <w:lang w:val="en-US"/>
        </w:rPr>
        <w:t xml:space="preserve">NF </w:t>
      </w:r>
      <w:r>
        <w:rPr>
          <w:b/>
          <w:lang w:val="en-US"/>
        </w:rPr>
        <w:t xml:space="preserve">Service Producer </w:t>
      </w:r>
      <w:r w:rsidRPr="00FD1361">
        <w:rPr>
          <w:b/>
          <w:lang w:val="en-US"/>
        </w:rPr>
        <w:t>Set:</w:t>
      </w:r>
    </w:p>
    <w:p w14:paraId="39E8B2E7" w14:textId="77777777" w:rsidR="0086045C" w:rsidRDefault="0086045C" w:rsidP="0086045C">
      <w:pPr>
        <w:rPr>
          <w:lang w:val="en-US"/>
        </w:rPr>
      </w:pPr>
      <w:r>
        <w:rPr>
          <w:lang w:val="en-US"/>
        </w:rPr>
        <w:t xml:space="preserve">As specified in Rel-16, an access token can be provided by NRF for consuming a service from a dedicated producer with a distinct NF Instance Id or a specific NF type or a NF Set Id for a NF Set of NF Service Producer instances. Thus, if the NF Service Producer belongs to a NF Set, the access token can be consumed by a NF Service Consumer from any of the NF Service Producers within the set. </w:t>
      </w:r>
    </w:p>
    <w:p w14:paraId="2F242AC0" w14:textId="77777777" w:rsidR="0086045C" w:rsidRPr="00FD1361" w:rsidRDefault="0086045C" w:rsidP="0086045C">
      <w:pPr>
        <w:rPr>
          <w:b/>
          <w:lang w:val="en-US"/>
        </w:rPr>
      </w:pPr>
      <w:r w:rsidRPr="00FD1361">
        <w:rPr>
          <w:b/>
          <w:lang w:val="en-US"/>
        </w:rPr>
        <w:t>Stateless NFs:</w:t>
      </w:r>
    </w:p>
    <w:p w14:paraId="1988D1A2" w14:textId="4C9F20FF" w:rsidR="0086045C" w:rsidRDefault="0086045C" w:rsidP="0086045C">
      <w:pPr>
        <w:rPr>
          <w:lang w:val="en-US"/>
        </w:rPr>
      </w:pPr>
      <w:r>
        <w:rPr>
          <w:lang w:val="en-US"/>
        </w:rPr>
        <w:t>NF Set concept supports stateless NF implementations i.e.</w:t>
      </w:r>
      <w:r w:rsidR="00121DCD">
        <w:rPr>
          <w:lang w:val="en-US"/>
        </w:rPr>
        <w:t>,</w:t>
      </w:r>
      <w:r>
        <w:rPr>
          <w:lang w:val="en-US"/>
        </w:rPr>
        <w:t xml:space="preserve"> an NF Service Producer or NF Service Consumer in a NF Set can take over at any time the control of respectively resource contexts (e.g</w:t>
      </w:r>
      <w:r w:rsidR="00121DCD">
        <w:rPr>
          <w:lang w:val="en-US"/>
        </w:rPr>
        <w:t>.,</w:t>
      </w:r>
      <w:r>
        <w:rPr>
          <w:lang w:val="en-US"/>
        </w:rPr>
        <w:t xml:space="preserve"> PDU session contexts) or session contexts to receive notifications. NFs typically produce and consume services (e.g.</w:t>
      </w:r>
      <w:r w:rsidR="00121DCD">
        <w:rPr>
          <w:lang w:val="en-US"/>
        </w:rPr>
        <w:t>,</w:t>
      </w:r>
      <w:r>
        <w:rPr>
          <w:lang w:val="en-US"/>
        </w:rPr>
        <w:t xml:space="preserve"> an SMF producing the </w:t>
      </w:r>
      <w:proofErr w:type="spellStart"/>
      <w:r>
        <w:rPr>
          <w:lang w:val="en-US"/>
        </w:rPr>
        <w:t>PDUSession</w:t>
      </w:r>
      <w:proofErr w:type="spellEnd"/>
      <w:r>
        <w:rPr>
          <w:lang w:val="en-US"/>
        </w:rPr>
        <w:t xml:space="preserve"> service to establish PDU session also needs to consume services to render its PDU session service, e.g.</w:t>
      </w:r>
      <w:r w:rsidR="00121DCD">
        <w:rPr>
          <w:lang w:val="en-US"/>
        </w:rPr>
        <w:t>,</w:t>
      </w:r>
      <w:r>
        <w:rPr>
          <w:lang w:val="en-US"/>
        </w:rPr>
        <w:t xml:space="preserve"> it consumes PCF and CHF services), taking over the control at any time allows for reliability of NF instances within the same NF Set (e.g.</w:t>
      </w:r>
      <w:r w:rsidR="00121DCD">
        <w:rPr>
          <w:lang w:val="en-US"/>
        </w:rPr>
        <w:t>,</w:t>
      </w:r>
      <w:r>
        <w:rPr>
          <w:lang w:val="en-US"/>
        </w:rPr>
        <w:t xml:space="preserve"> when an NF instance fails or is scaled-in). </w:t>
      </w:r>
    </w:p>
    <w:p w14:paraId="30DEEB13" w14:textId="77777777" w:rsidR="0086045C" w:rsidRDefault="0086045C" w:rsidP="0086045C">
      <w:pPr>
        <w:rPr>
          <w:lang w:val="en-US"/>
        </w:rPr>
      </w:pPr>
      <w:r>
        <w:rPr>
          <w:lang w:val="en-US"/>
        </w:rPr>
        <w:t xml:space="preserve">If an access token is granted to a specific NF Service Consumer instance, other NF Service Consumer instances in the same NF Set currently need to </w:t>
      </w:r>
      <w:proofErr w:type="gramStart"/>
      <w:r>
        <w:rPr>
          <w:lang w:val="en-US"/>
        </w:rPr>
        <w:t>request always</w:t>
      </w:r>
      <w:proofErr w:type="gramEnd"/>
      <w:r>
        <w:rPr>
          <w:lang w:val="en-US"/>
        </w:rPr>
        <w:t xml:space="preserve"> a new access token, whenever a request is sent by a different NF Service Consumer instance.</w:t>
      </w:r>
    </w:p>
    <w:p w14:paraId="72ED0CB8" w14:textId="3D68FA96" w:rsidR="0086045C" w:rsidRDefault="0086045C" w:rsidP="0086045C">
      <w:pPr>
        <w:rPr>
          <w:lang w:val="en-US"/>
        </w:rPr>
      </w:pPr>
      <w:r>
        <w:rPr>
          <w:lang w:val="en-US"/>
        </w:rPr>
        <w:t xml:space="preserve">For example, a connection is released since the NF Service Consumer is stateless, then another NF Service Consumer of the NF Set can be assigned to continue subsequent communication. This optimization is part of 23.501/29.500 specifications, but the related security aspects of using such optimization have not been addressed in 33.501 Rel-16. Thus, any NF in NF Set issuing a service request targeting an existing context need to request a new access token. Further, any subsequent request may be sent to any other NF than the initiator NF of the NF Set; </w:t>
      </w:r>
      <w:proofErr w:type="gramStart"/>
      <w:r>
        <w:rPr>
          <w:lang w:val="en-US"/>
        </w:rPr>
        <w:t>and also</w:t>
      </w:r>
      <w:proofErr w:type="gramEnd"/>
      <w:r>
        <w:rPr>
          <w:lang w:val="en-US"/>
        </w:rPr>
        <w:t xml:space="preserve"> in this case, a new access token is needed.</w:t>
      </w:r>
    </w:p>
    <w:p w14:paraId="0B0DE05D" w14:textId="77777777" w:rsidR="0086045C" w:rsidRDefault="0086045C" w:rsidP="0086045C">
      <w:pPr>
        <w:rPr>
          <w:b/>
          <w:lang w:val="en-US"/>
        </w:rPr>
      </w:pPr>
      <w:r w:rsidRPr="00FD1361">
        <w:rPr>
          <w:b/>
          <w:lang w:val="en-US"/>
        </w:rPr>
        <w:t>Examples:</w:t>
      </w:r>
    </w:p>
    <w:p w14:paraId="2E650A75" w14:textId="0209964B" w:rsidR="0086045C" w:rsidRPr="00FD1361" w:rsidRDefault="0086045C" w:rsidP="0086045C">
      <w:pPr>
        <w:rPr>
          <w:b/>
          <w:lang w:val="en-US"/>
        </w:rPr>
      </w:pPr>
      <w:r>
        <w:rPr>
          <w:lang w:val="en-US"/>
        </w:rPr>
        <w:t>The following examples show, why it is useful to have an access token also be valid/us</w:t>
      </w:r>
      <w:r w:rsidR="00D1427A">
        <w:rPr>
          <w:lang w:val="en-US"/>
        </w:rPr>
        <w:t>e</w:t>
      </w:r>
      <w:r>
        <w:rPr>
          <w:lang w:val="en-US"/>
        </w:rPr>
        <w:t>able for any NF in the NF Set during its validity time.</w:t>
      </w:r>
    </w:p>
    <w:p w14:paraId="754EE698" w14:textId="23A44DC1" w:rsidR="0086045C" w:rsidRDefault="0086045C" w:rsidP="0086045C">
      <w:pPr>
        <w:pStyle w:val="B1"/>
        <w:rPr>
          <w:lang w:val="en-US"/>
        </w:rPr>
      </w:pPr>
      <w:r>
        <w:rPr>
          <w:lang w:val="en-US"/>
        </w:rPr>
        <w:lastRenderedPageBreak/>
        <w:t>1) A SMF instance can wish to remain the SMF (binding to itself), but at end of procedure, i.e.</w:t>
      </w:r>
      <w:r w:rsidR="00023677">
        <w:rPr>
          <w:lang w:val="en-US"/>
        </w:rPr>
        <w:t>,</w:t>
      </w:r>
      <w:r>
        <w:rPr>
          <w:lang w:val="en-US"/>
        </w:rPr>
        <w:t xml:space="preserve"> non-moving </w:t>
      </w:r>
      <w:r w:rsidR="00023677">
        <w:rPr>
          <w:lang w:val="en-US"/>
        </w:rPr>
        <w:t xml:space="preserve">UEs </w:t>
      </w:r>
      <w:r>
        <w:rPr>
          <w:lang w:val="en-US"/>
        </w:rPr>
        <w:t xml:space="preserve">anymore foreseen. Thus, this SMF gets stateless because it considers it is a long time before next SMF involvement. Thus, if another SMF than the service request originating SMF would get involved later, it would either need a new token or it could re-use the non-expired access token, the other SMF instance of the NF Set received earlier. </w:t>
      </w:r>
    </w:p>
    <w:p w14:paraId="6EF148FB" w14:textId="71479BBC" w:rsidR="0086045C" w:rsidRDefault="0086045C" w:rsidP="0086045C">
      <w:pPr>
        <w:pStyle w:val="B1"/>
        <w:rPr>
          <w:lang w:val="en-US"/>
        </w:rPr>
      </w:pPr>
      <w:r w:rsidRPr="00FD1361">
        <w:rPr>
          <w:bCs/>
          <w:lang w:eastAsia="zh-CN"/>
        </w:rPr>
        <w:t>2) In stateless UDM, the binding within UDM set can be used.</w:t>
      </w:r>
      <w:r>
        <w:rPr>
          <w:lang w:val="en-US"/>
        </w:rPr>
        <w:t xml:space="preserve"> When UDM instance of UDM Set initially creates an AMF event subscription, it </w:t>
      </w:r>
      <w:proofErr w:type="gramStart"/>
      <w:r>
        <w:rPr>
          <w:lang w:val="en-US"/>
        </w:rPr>
        <w:t>has to</w:t>
      </w:r>
      <w:proofErr w:type="gramEnd"/>
      <w:r>
        <w:rPr>
          <w:lang w:val="en-US"/>
        </w:rPr>
        <w:t xml:space="preserve"> request an access token to be able to access the corresponding AMF service. However, the UDM instance that created the subscription may be a completely different UDM instance of the UDM Set that is later deleting the subscription. Thus, the same token within the NF Set should be us</w:t>
      </w:r>
      <w:r w:rsidR="00D1427A">
        <w:rPr>
          <w:lang w:val="en-US"/>
        </w:rPr>
        <w:t>e</w:t>
      </w:r>
      <w:r>
        <w:rPr>
          <w:lang w:val="en-US"/>
        </w:rPr>
        <w:t>able for achieving this. Otherwise</w:t>
      </w:r>
      <w:r w:rsidR="00023677">
        <w:rPr>
          <w:lang w:val="en-US"/>
        </w:rPr>
        <w:t>,</w:t>
      </w:r>
      <w:r>
        <w:rPr>
          <w:lang w:val="en-US"/>
        </w:rPr>
        <w:t xml:space="preserve"> </w:t>
      </w:r>
      <w:r w:rsidR="00023677">
        <w:rPr>
          <w:lang w:val="en-US"/>
        </w:rPr>
        <w:t>it could end in</w:t>
      </w:r>
      <w:r>
        <w:rPr>
          <w:lang w:val="en-US"/>
        </w:rPr>
        <w:t xml:space="preserve"> massive access token requests that are used in the same context of service consumption.</w:t>
      </w:r>
    </w:p>
    <w:p w14:paraId="3989B773" w14:textId="31A690E9" w:rsidR="0086045C" w:rsidRDefault="0086045C" w:rsidP="0086045C">
      <w:pPr>
        <w:rPr>
          <w:lang w:val="en-US"/>
        </w:rPr>
      </w:pPr>
      <w:r>
        <w:rPr>
          <w:lang w:val="en-US"/>
        </w:rPr>
        <w:t>If an access token can</w:t>
      </w:r>
      <w:r w:rsidR="00D1427A">
        <w:rPr>
          <w:lang w:val="en-US"/>
        </w:rPr>
        <w:t>n</w:t>
      </w:r>
      <w:r>
        <w:rPr>
          <w:lang w:val="en-US"/>
        </w:rPr>
        <w:t>ot be used by any ND in the NF Set during its validity time, the need for access token requests is multiplied, because every time there is a different NF instance in the NF Set that is requesting from the existing resource would need a new access token, while this is not necessarily required.</w:t>
      </w:r>
    </w:p>
    <w:p w14:paraId="734F90C3" w14:textId="77777777" w:rsidR="0086045C" w:rsidRPr="00742959" w:rsidRDefault="0086045C" w:rsidP="0086045C">
      <w:pPr>
        <w:rPr>
          <w:b/>
          <w:lang w:val="en-US"/>
        </w:rPr>
      </w:pPr>
      <w:r>
        <w:rPr>
          <w:b/>
          <w:lang w:val="en-US"/>
        </w:rPr>
        <w:t>Key issue</w:t>
      </w:r>
      <w:r w:rsidRPr="00742959">
        <w:rPr>
          <w:b/>
          <w:lang w:val="en-US"/>
        </w:rPr>
        <w:t xml:space="preserve"> scope:</w:t>
      </w:r>
    </w:p>
    <w:p w14:paraId="4E718ED0" w14:textId="18497AAD" w:rsidR="0086045C" w:rsidRDefault="0086045C" w:rsidP="0086045C">
      <w:pPr>
        <w:rPr>
          <w:lang w:val="en-US"/>
        </w:rPr>
      </w:pPr>
      <w:r>
        <w:rPr>
          <w:lang w:val="en-US"/>
        </w:rPr>
        <w:t xml:space="preserve">This key issue proposes to study the advantages and disadvantages from security perspective that any NF in a NF Set targeting a service of an existing resource can use an access token provided to a NF Set. </w:t>
      </w:r>
    </w:p>
    <w:p w14:paraId="758092B5" w14:textId="632E6518" w:rsidR="0086045C" w:rsidRDefault="0086045C" w:rsidP="0086045C">
      <w:pPr>
        <w:rPr>
          <w:lang w:val="en-US"/>
        </w:rPr>
      </w:pPr>
      <w:r>
        <w:rPr>
          <w:lang w:val="en-US"/>
        </w:rPr>
        <w:t xml:space="preserve">If acceptable from security point of view, the benefit of this concept would be that it maps with the 5G SBA architecture design, the concept of stateless NF, and the binding level of NF Set, where any NF instance can serve subsequent request without </w:t>
      </w:r>
      <w:r w:rsidR="00DE1DE3">
        <w:rPr>
          <w:lang w:val="en-US"/>
        </w:rPr>
        <w:t xml:space="preserve">each </w:t>
      </w:r>
      <w:r>
        <w:rPr>
          <w:lang w:val="en-US"/>
        </w:rPr>
        <w:t>time requesting a new access token.</w:t>
      </w:r>
      <w:r w:rsidRPr="0018740F">
        <w:rPr>
          <w:lang w:val="en-US"/>
        </w:rPr>
        <w:t xml:space="preserve"> </w:t>
      </w:r>
    </w:p>
    <w:p w14:paraId="60891F17" w14:textId="77777777" w:rsidR="0086045C" w:rsidRDefault="0086045C" w:rsidP="0086045C">
      <w:pPr>
        <w:rPr>
          <w:lang w:val="en-US"/>
        </w:rPr>
      </w:pPr>
      <w:r>
        <w:rPr>
          <w:lang w:val="en-US"/>
        </w:rPr>
        <w:t>Thus, this key issue studies the security implications of a stateless NF Service Consumer belonging to a NF Set requesting an access token on behalf of and for usage by all NF instances of the NF Set.</w:t>
      </w:r>
    </w:p>
    <w:p w14:paraId="077AA095" w14:textId="6B2C7A07" w:rsidR="0086045C" w:rsidRPr="00EF689C" w:rsidRDefault="0086045C" w:rsidP="0086045C">
      <w:pPr>
        <w:pStyle w:val="Heading3"/>
      </w:pPr>
      <w:bookmarkStart w:id="236" w:name="_Toc62841730"/>
      <w:bookmarkStart w:id="237" w:name="_Toc112794741"/>
      <w:bookmarkStart w:id="238" w:name="_Toc119926845"/>
      <w:bookmarkStart w:id="239" w:name="_Toc119927078"/>
      <w:bookmarkStart w:id="240" w:name="_Toc119927544"/>
      <w:bookmarkStart w:id="241" w:name="_Toc125453614"/>
      <w:r>
        <w:t>5.6</w:t>
      </w:r>
      <w:r w:rsidRPr="00EF689C">
        <w:t>.2</w:t>
      </w:r>
      <w:r w:rsidRPr="00EF689C">
        <w:tab/>
        <w:t>Security threats</w:t>
      </w:r>
      <w:bookmarkEnd w:id="236"/>
      <w:bookmarkEnd w:id="237"/>
      <w:bookmarkEnd w:id="238"/>
      <w:bookmarkEnd w:id="239"/>
      <w:bookmarkEnd w:id="240"/>
      <w:bookmarkEnd w:id="241"/>
    </w:p>
    <w:p w14:paraId="066F24D6" w14:textId="05E935D8" w:rsidR="0086045C" w:rsidRDefault="0094022E" w:rsidP="0086045C">
      <w:r>
        <w:t>In general, the</w:t>
      </w:r>
      <w:r w:rsidR="0086045C">
        <w:t xml:space="preserve"> concept of access token is already in place.</w:t>
      </w:r>
      <w:r>
        <w:t xml:space="preserve"> No new threats need to be listed.</w:t>
      </w:r>
    </w:p>
    <w:p w14:paraId="16CFC69F" w14:textId="1B79F9AD" w:rsidR="0086045C" w:rsidRPr="00EF689C" w:rsidRDefault="0086045C" w:rsidP="0086045C">
      <w:pPr>
        <w:pStyle w:val="Heading3"/>
      </w:pPr>
      <w:bookmarkStart w:id="242" w:name="_Toc62841731"/>
      <w:bookmarkStart w:id="243" w:name="_Toc112794742"/>
      <w:bookmarkStart w:id="244" w:name="_Toc119926846"/>
      <w:bookmarkStart w:id="245" w:name="_Toc119927079"/>
      <w:bookmarkStart w:id="246" w:name="_Toc119927545"/>
      <w:bookmarkStart w:id="247" w:name="_Toc125453615"/>
      <w:r>
        <w:t>5</w:t>
      </w:r>
      <w:r w:rsidRPr="00EF689C">
        <w:t>.</w:t>
      </w:r>
      <w:r>
        <w:t>6</w:t>
      </w:r>
      <w:r w:rsidRPr="00EF689C">
        <w:t>.3</w:t>
      </w:r>
      <w:r w:rsidRPr="00EF689C">
        <w:tab/>
        <w:t>Potential security requirements</w:t>
      </w:r>
      <w:bookmarkEnd w:id="242"/>
      <w:bookmarkEnd w:id="243"/>
      <w:bookmarkEnd w:id="244"/>
      <w:bookmarkEnd w:id="245"/>
      <w:bookmarkEnd w:id="246"/>
      <w:bookmarkEnd w:id="247"/>
    </w:p>
    <w:p w14:paraId="3C038220" w14:textId="77777777" w:rsidR="0086045C" w:rsidRDefault="0086045C" w:rsidP="0086045C">
      <w:r>
        <w:t>All NF Service Consumers of an NF Set shall be authorized to use the access token requested by one NF Instance of the NF Set, if the access token is issued for NF Set.</w:t>
      </w:r>
    </w:p>
    <w:p w14:paraId="43AF712E" w14:textId="77777777" w:rsidR="0094022E" w:rsidRDefault="0086045C" w:rsidP="0094022E">
      <w:r>
        <w:t>The 5GS may provide means to authorize a NF Service Consumer of the NF Set to request and/or use an access token requested by another NF Service Consumer of the same NF Set.</w:t>
      </w:r>
    </w:p>
    <w:p w14:paraId="6DA3E096" w14:textId="3C95C75B" w:rsidR="0086045C" w:rsidRDefault="0094022E" w:rsidP="0094022E">
      <w:r>
        <w:t>If an access token provided for all NFs of the same NF Set is used, its usage shall be limited to this specific NF Set.</w:t>
      </w:r>
    </w:p>
    <w:p w14:paraId="2B77DB6F" w14:textId="77777777" w:rsidR="003A68A1" w:rsidRPr="00EF689C" w:rsidRDefault="003A68A1" w:rsidP="003A68A1">
      <w:pPr>
        <w:pStyle w:val="Heading2"/>
      </w:pPr>
      <w:bookmarkStart w:id="248" w:name="_Toc112794743"/>
      <w:bookmarkStart w:id="249" w:name="_Toc119926847"/>
      <w:bookmarkStart w:id="250" w:name="_Toc119927080"/>
      <w:bookmarkStart w:id="251" w:name="_Toc119927546"/>
      <w:bookmarkStart w:id="252" w:name="_Toc125453616"/>
      <w:r>
        <w:t>5</w:t>
      </w:r>
      <w:r w:rsidRPr="00EF689C">
        <w:t>.</w:t>
      </w:r>
      <w:r>
        <w:t>7</w:t>
      </w:r>
      <w:r w:rsidRPr="00EF689C">
        <w:tab/>
        <w:t>Key issue #</w:t>
      </w:r>
      <w:r>
        <w:t>7</w:t>
      </w:r>
      <w:r w:rsidRPr="00EF689C">
        <w:t xml:space="preserve">: </w:t>
      </w:r>
      <w:r>
        <w:t>A</w:t>
      </w:r>
      <w:r w:rsidRPr="00463E93">
        <w:t xml:space="preserve">uthorization mechanism </w:t>
      </w:r>
      <w:r>
        <w:t>determination</w:t>
      </w:r>
      <w:bookmarkEnd w:id="248"/>
      <w:bookmarkEnd w:id="249"/>
      <w:bookmarkEnd w:id="250"/>
      <w:bookmarkEnd w:id="251"/>
      <w:bookmarkEnd w:id="252"/>
    </w:p>
    <w:p w14:paraId="3029EA59" w14:textId="77777777" w:rsidR="003A68A1" w:rsidRPr="00EF689C" w:rsidRDefault="003A68A1" w:rsidP="003A68A1">
      <w:pPr>
        <w:pStyle w:val="Heading3"/>
      </w:pPr>
      <w:bookmarkStart w:id="253" w:name="_Toc112794744"/>
      <w:bookmarkStart w:id="254" w:name="_Toc119926848"/>
      <w:bookmarkStart w:id="255" w:name="_Toc119927081"/>
      <w:bookmarkStart w:id="256" w:name="_Toc119927547"/>
      <w:bookmarkStart w:id="257" w:name="_Toc125453617"/>
      <w:r>
        <w:t>5.7</w:t>
      </w:r>
      <w:r w:rsidRPr="00EF689C">
        <w:t>.1</w:t>
      </w:r>
      <w:r w:rsidRPr="00EF689C">
        <w:tab/>
        <w:t>Key issue details</w:t>
      </w:r>
      <w:bookmarkEnd w:id="253"/>
      <w:bookmarkEnd w:id="254"/>
      <w:bookmarkEnd w:id="255"/>
      <w:bookmarkEnd w:id="256"/>
      <w:bookmarkEnd w:id="257"/>
    </w:p>
    <w:p w14:paraId="53101493" w14:textId="5B6DA276" w:rsidR="003A68A1" w:rsidRDefault="003A68A1" w:rsidP="003A68A1">
      <w:pPr>
        <w:rPr>
          <w:noProof/>
          <w:lang w:eastAsia="zh-CN"/>
        </w:rPr>
      </w:pPr>
      <w:r>
        <w:rPr>
          <w:noProof/>
          <w:lang w:eastAsia="zh-CN"/>
        </w:rPr>
        <w:t>It is specified in TS 33.501 [2] clause 13.3.0 that s</w:t>
      </w:r>
      <w:r w:rsidRPr="005C4908">
        <w:rPr>
          <w:noProof/>
          <w:lang w:eastAsia="zh-CN"/>
        </w:rPr>
        <w:t>tatic authorization</w:t>
      </w:r>
      <w:r>
        <w:rPr>
          <w:noProof/>
          <w:lang w:eastAsia="zh-CN"/>
        </w:rPr>
        <w:t xml:space="preserve"> can be used for authorization when token-based authorization is not used. However, two PLMNs may have </w:t>
      </w:r>
      <w:r w:rsidR="00B23EF8">
        <w:rPr>
          <w:noProof/>
          <w:lang w:eastAsia="zh-CN"/>
        </w:rPr>
        <w:t xml:space="preserve">a </w:t>
      </w:r>
      <w:r>
        <w:rPr>
          <w:noProof/>
          <w:lang w:eastAsia="zh-CN"/>
        </w:rPr>
        <w:t xml:space="preserve">roaming issue if the authorization mechanism is not aligned between them. For example, when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(NFc) deployed in one PLMN only supports the usage of static authorization, and the NF </w:t>
      </w:r>
      <w:r w:rsidR="00E370D3">
        <w:rPr>
          <w:noProof/>
          <w:lang w:eastAsia="zh-CN"/>
        </w:rPr>
        <w:t>S</w:t>
      </w:r>
      <w:r>
        <w:rPr>
          <w:noProof/>
          <w:lang w:eastAsia="zh-CN"/>
        </w:rPr>
        <w:t xml:space="preserve">ervice </w:t>
      </w:r>
      <w:r w:rsidR="00E370D3">
        <w:rPr>
          <w:noProof/>
          <w:lang w:eastAsia="zh-CN"/>
        </w:rPr>
        <w:t>P</w:t>
      </w:r>
      <w:r>
        <w:rPr>
          <w:noProof/>
          <w:lang w:eastAsia="zh-CN"/>
        </w:rPr>
        <w:t>roducer (NFp) deployed in the other PLMN only supports</w:t>
      </w:r>
      <w:r w:rsidRPr="00DF5E03">
        <w:rPr>
          <w:noProof/>
          <w:lang w:eastAsia="zh-CN"/>
        </w:rPr>
        <w:t xml:space="preserve"> </w:t>
      </w:r>
      <w:r>
        <w:rPr>
          <w:noProof/>
          <w:lang w:eastAsia="zh-CN"/>
        </w:rPr>
        <w:t xml:space="preserve">the usage of OAuth authorization, the NFp will reject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w:t>
      </w:r>
    </w:p>
    <w:p w14:paraId="2AF226BE" w14:textId="34F57D81" w:rsidR="003A68A1" w:rsidRDefault="003A68A1" w:rsidP="003A68A1">
      <w:pPr>
        <w:rPr>
          <w:noProof/>
          <w:lang w:eastAsia="zh-CN"/>
        </w:rPr>
      </w:pPr>
      <w:r>
        <w:rPr>
          <w:noProof/>
          <w:lang w:eastAsia="zh-CN"/>
        </w:rPr>
        <w:t xml:space="preserve">On the other hand, TS 29.510 [6] defined an </w:t>
      </w:r>
      <w:r w:rsidR="00DE1DE3">
        <w:rPr>
          <w:noProof/>
          <w:lang w:eastAsia="zh-CN"/>
        </w:rPr>
        <w:t>oauth2Required</w:t>
      </w:r>
      <w:r w:rsidRPr="00DC5BDF">
        <w:rPr>
          <w:noProof/>
          <w:lang w:eastAsia="zh-CN"/>
        </w:rPr>
        <w:t xml:space="preserve"> </w:t>
      </w:r>
      <w:r>
        <w:rPr>
          <w:noProof/>
          <w:lang w:eastAsia="zh-CN"/>
        </w:rPr>
        <w:t xml:space="preserve">indicating that OAuth authorization is required for the NFp service access, which will be sent back to the NFc via the discovery response. Accordingly, NFc </w:t>
      </w:r>
      <w:r w:rsidR="0076734F">
        <w:rPr>
          <w:noProof/>
          <w:lang w:eastAsia="zh-CN"/>
        </w:rPr>
        <w:t>should</w:t>
      </w:r>
      <w:r>
        <w:rPr>
          <w:noProof/>
          <w:lang w:eastAsia="zh-CN"/>
        </w:rPr>
        <w:t xml:space="preserve"> get the token before consuming the NFp services. Hence, NFc that only supports the usage of the static authorization will not be able to consume the service provided by the NFp. However, how to handle the failure issue when the NFc only supports the usage of static authorization is not clarified. </w:t>
      </w:r>
    </w:p>
    <w:p w14:paraId="26C50A9C" w14:textId="7A841701" w:rsidR="003A68A1" w:rsidRDefault="003A68A1" w:rsidP="003A68A1">
      <w:pPr>
        <w:rPr>
          <w:color w:val="7030A0"/>
          <w:lang w:val="en-US" w:eastAsia="de-DE"/>
        </w:rPr>
      </w:pPr>
      <w:r w:rsidRPr="005B7E35">
        <w:rPr>
          <w:lang w:val="en-US"/>
        </w:rPr>
        <w:t>The key issue will investigate solutions allowing the</w:t>
      </w:r>
      <w:r>
        <w:rPr>
          <w:lang w:val="en-US"/>
        </w:rPr>
        <w:t xml:space="preserve"> two operators to </w:t>
      </w:r>
      <w:r>
        <w:t>handle the case that one operator uses token-based authorization</w:t>
      </w:r>
      <w:r w:rsidR="009A6878">
        <w:t>,</w:t>
      </w:r>
      <w:r>
        <w:t xml:space="preserve"> and its roaming partner uses static authorization.</w:t>
      </w:r>
      <w:r w:rsidRPr="00874432">
        <w:t xml:space="preserve"> </w:t>
      </w:r>
    </w:p>
    <w:p w14:paraId="7034D65D" w14:textId="77777777" w:rsidR="003A68A1" w:rsidRPr="00EF689C" w:rsidRDefault="003A68A1" w:rsidP="003A68A1">
      <w:pPr>
        <w:pStyle w:val="Heading3"/>
      </w:pPr>
      <w:bookmarkStart w:id="258" w:name="_Toc112794745"/>
      <w:bookmarkStart w:id="259" w:name="_Toc119926849"/>
      <w:bookmarkStart w:id="260" w:name="_Toc119927082"/>
      <w:bookmarkStart w:id="261" w:name="_Toc119927548"/>
      <w:bookmarkStart w:id="262" w:name="_Toc125453618"/>
      <w:r>
        <w:lastRenderedPageBreak/>
        <w:t>5.7</w:t>
      </w:r>
      <w:r w:rsidRPr="00EF689C">
        <w:t>.2</w:t>
      </w:r>
      <w:r w:rsidRPr="00EF689C">
        <w:tab/>
        <w:t>Security threats</w:t>
      </w:r>
      <w:bookmarkEnd w:id="258"/>
      <w:bookmarkEnd w:id="259"/>
      <w:bookmarkEnd w:id="260"/>
      <w:bookmarkEnd w:id="261"/>
      <w:bookmarkEnd w:id="262"/>
    </w:p>
    <w:p w14:paraId="3610A9DE" w14:textId="77777777" w:rsidR="003A68A1" w:rsidRDefault="003A68A1" w:rsidP="003A68A1">
      <w:r>
        <w:t>The SBA service authorization will fail in the roaming case if the authorization mechanism is not aligned between them.</w:t>
      </w:r>
    </w:p>
    <w:p w14:paraId="38517BB2" w14:textId="77777777" w:rsidR="003A68A1" w:rsidRPr="00EF689C" w:rsidRDefault="003A68A1" w:rsidP="003A68A1">
      <w:pPr>
        <w:pStyle w:val="Heading3"/>
      </w:pPr>
      <w:bookmarkStart w:id="263" w:name="_Toc112794746"/>
      <w:bookmarkStart w:id="264" w:name="_Toc119926850"/>
      <w:bookmarkStart w:id="265" w:name="_Toc119927083"/>
      <w:bookmarkStart w:id="266" w:name="_Toc119927549"/>
      <w:bookmarkStart w:id="267" w:name="_Toc125453619"/>
      <w:r>
        <w:t>5</w:t>
      </w:r>
      <w:r w:rsidRPr="00EF689C">
        <w:t>.</w:t>
      </w:r>
      <w:r>
        <w:t>7</w:t>
      </w:r>
      <w:r w:rsidRPr="00EF689C">
        <w:t>.3</w:t>
      </w:r>
      <w:r w:rsidRPr="00EF689C">
        <w:tab/>
        <w:t>Potential security requirements</w:t>
      </w:r>
      <w:bookmarkEnd w:id="263"/>
      <w:bookmarkEnd w:id="264"/>
      <w:bookmarkEnd w:id="265"/>
      <w:bookmarkEnd w:id="266"/>
      <w:bookmarkEnd w:id="267"/>
    </w:p>
    <w:p w14:paraId="1F18623E" w14:textId="33F1B00C" w:rsidR="000B03E1" w:rsidRPr="000B03E1" w:rsidRDefault="003A68A1" w:rsidP="003537CD">
      <w:r w:rsidRPr="00BA38C2">
        <w:t>The 5GS should provide mechanism</w:t>
      </w:r>
      <w:r>
        <w:t>s to handle the case that one operator uses token-based authorization</w:t>
      </w:r>
      <w:r w:rsidR="00DE1DE3">
        <w:t>,</w:t>
      </w:r>
      <w:r>
        <w:t xml:space="preserve"> and its roaming partner uses static authorization.</w:t>
      </w:r>
    </w:p>
    <w:p w14:paraId="06EA7ED0" w14:textId="51F3C4D7" w:rsidR="008655C6" w:rsidRDefault="008655C6" w:rsidP="008655C6">
      <w:pPr>
        <w:pStyle w:val="Heading2"/>
        <w:rPr>
          <w:lang w:val="en-US"/>
        </w:rPr>
      </w:pPr>
      <w:bookmarkStart w:id="268" w:name="_Toc112794747"/>
      <w:bookmarkStart w:id="269" w:name="_Toc119926851"/>
      <w:bookmarkStart w:id="270" w:name="_Toc119927084"/>
      <w:bookmarkStart w:id="271" w:name="_Toc119927550"/>
      <w:bookmarkStart w:id="272" w:name="_Toc125453620"/>
      <w:r>
        <w:t>5.8</w:t>
      </w:r>
      <w:r>
        <w:tab/>
        <w:t xml:space="preserve">Key issue #8: </w:t>
      </w:r>
      <w:r>
        <w:rPr>
          <w:lang w:val="en-US"/>
        </w:rPr>
        <w:t>Service access authorization requirements in intra-PLMN scenarios for PLMN deploying multiple NRFs (in OAuth2.0 AS role)</w:t>
      </w:r>
      <w:bookmarkEnd w:id="268"/>
      <w:bookmarkEnd w:id="269"/>
      <w:bookmarkEnd w:id="270"/>
      <w:bookmarkEnd w:id="271"/>
      <w:bookmarkEnd w:id="272"/>
    </w:p>
    <w:p w14:paraId="6D0FAB54" w14:textId="7589DBE5" w:rsidR="008655C6" w:rsidRDefault="008655C6" w:rsidP="008655C6">
      <w:pPr>
        <w:pStyle w:val="Heading3"/>
      </w:pPr>
      <w:bookmarkStart w:id="273" w:name="_Toc112794748"/>
      <w:bookmarkStart w:id="274" w:name="_Toc119926852"/>
      <w:bookmarkStart w:id="275" w:name="_Toc119927085"/>
      <w:bookmarkStart w:id="276" w:name="_Toc119927551"/>
      <w:bookmarkStart w:id="277" w:name="_Toc125453621"/>
      <w:r>
        <w:t>5.8.1</w:t>
      </w:r>
      <w:r>
        <w:tab/>
        <w:t>Key issue details</w:t>
      </w:r>
      <w:bookmarkEnd w:id="273"/>
      <w:bookmarkEnd w:id="274"/>
      <w:bookmarkEnd w:id="275"/>
      <w:bookmarkEnd w:id="276"/>
      <w:bookmarkEnd w:id="277"/>
    </w:p>
    <w:p w14:paraId="0D2CB772" w14:textId="30E97270" w:rsidR="008655C6" w:rsidRPr="00E27CD3" w:rsidRDefault="008655C6" w:rsidP="008655C6">
      <w:pPr>
        <w:pStyle w:val="Heading4"/>
      </w:pPr>
      <w:bookmarkStart w:id="278" w:name="_Toc112794749"/>
      <w:bookmarkStart w:id="279" w:name="_Toc119926853"/>
      <w:bookmarkStart w:id="280" w:name="_Toc119927086"/>
      <w:bookmarkStart w:id="281" w:name="_Toc119927552"/>
      <w:bookmarkStart w:id="282" w:name="_Toc125453622"/>
      <w:r>
        <w:t>5.8.1.1</w:t>
      </w:r>
      <w:r>
        <w:tab/>
        <w:t>Introduction</w:t>
      </w:r>
      <w:bookmarkEnd w:id="278"/>
      <w:bookmarkEnd w:id="279"/>
      <w:bookmarkEnd w:id="280"/>
      <w:bookmarkEnd w:id="281"/>
      <w:bookmarkEnd w:id="282"/>
    </w:p>
    <w:p w14:paraId="078642B2" w14:textId="6F6E9353" w:rsidR="008655C6" w:rsidRDefault="008655C6" w:rsidP="008655C6">
      <w:pPr>
        <w:rPr>
          <w:lang w:val="en-US"/>
        </w:rPr>
      </w:pPr>
      <w:r>
        <w:rPr>
          <w:lang w:val="en-US"/>
        </w:rPr>
        <w:t xml:space="preserve">Multiple </w:t>
      </w:r>
      <w:r w:rsidRPr="002A4898">
        <w:rPr>
          <w:lang w:val="en-US"/>
        </w:rPr>
        <w:t xml:space="preserve">NRFs </w:t>
      </w:r>
      <w:r>
        <w:rPr>
          <w:lang w:val="en-US"/>
        </w:rPr>
        <w:t>can be</w:t>
      </w:r>
      <w:r w:rsidRPr="002A4898">
        <w:rPr>
          <w:lang w:val="en-US"/>
        </w:rPr>
        <w:t xml:space="preserve"> deployed </w:t>
      </w:r>
      <w:r>
        <w:rPr>
          <w:lang w:val="en-US"/>
        </w:rPr>
        <w:t>in a PLMN, optionally using</w:t>
      </w:r>
      <w:r w:rsidRPr="002A4898">
        <w:rPr>
          <w:lang w:val="en-US"/>
        </w:rPr>
        <w:t xml:space="preserve"> a hierarchical structure</w:t>
      </w:r>
      <w:r>
        <w:rPr>
          <w:lang w:val="en-US"/>
        </w:rPr>
        <w:t xml:space="preserve"> whereby an NRF may redirect or forward service requests to another NRF</w:t>
      </w:r>
      <w:r w:rsidRPr="002A4898">
        <w:rPr>
          <w:lang w:val="en-US"/>
        </w:rPr>
        <w:t>. One</w:t>
      </w:r>
      <w:r>
        <w:rPr>
          <w:lang w:val="en-US"/>
        </w:rPr>
        <w:t xml:space="preserve"> (or more)</w:t>
      </w:r>
      <w:r w:rsidRPr="002A4898">
        <w:rPr>
          <w:lang w:val="en-US"/>
        </w:rPr>
        <w:t xml:space="preserve"> NRF </w:t>
      </w:r>
      <w:r>
        <w:rPr>
          <w:lang w:val="en-US"/>
        </w:rPr>
        <w:t>can</w:t>
      </w:r>
      <w:r w:rsidRPr="002A4898">
        <w:rPr>
          <w:lang w:val="en-US"/>
        </w:rPr>
        <w:t xml:space="preserve"> serve the entire PLMN, a set of network slices, or a single network slice. </w:t>
      </w:r>
    </w:p>
    <w:p w14:paraId="44B95592" w14:textId="77777777" w:rsidR="008655C6" w:rsidRDefault="008655C6" w:rsidP="008655C6">
      <w:r>
        <w:t>TS 23.501 states:</w:t>
      </w:r>
    </w:p>
    <w:p w14:paraId="151490A4" w14:textId="77777777" w:rsidR="008655C6" w:rsidRDefault="008655C6" w:rsidP="008655C6">
      <w:pPr>
        <w:ind w:left="284"/>
        <w:rPr>
          <w:lang w:eastAsia="zh-CN"/>
        </w:rPr>
      </w:pPr>
      <w:r>
        <w:rPr>
          <w:lang w:eastAsia="zh-CN"/>
        </w:rPr>
        <w:t>In the context of Network Slicing, based on network implementation, multiple NRFs can be deployed at different levels (see clause 5.15.5):</w:t>
      </w:r>
    </w:p>
    <w:p w14:paraId="50FDABCF" w14:textId="77777777" w:rsidR="008655C6" w:rsidRDefault="008655C6" w:rsidP="008655C6">
      <w:pPr>
        <w:pStyle w:val="B1"/>
        <w:ind w:left="852"/>
        <w:rPr>
          <w:lang w:eastAsia="zh-CN"/>
        </w:rPr>
      </w:pPr>
      <w:r>
        <w:rPr>
          <w:lang w:eastAsia="zh-CN"/>
        </w:rPr>
        <w:t>-</w:t>
      </w:r>
      <w:r>
        <w:rPr>
          <w:lang w:eastAsia="zh-CN"/>
        </w:rPr>
        <w:tab/>
        <w:t>PLMN level (the NRF is configured with information for the whole PLMN),</w:t>
      </w:r>
    </w:p>
    <w:p w14:paraId="2EB501F0" w14:textId="77777777" w:rsidR="008655C6" w:rsidRDefault="008655C6" w:rsidP="008655C6">
      <w:pPr>
        <w:pStyle w:val="B1"/>
        <w:ind w:left="852"/>
        <w:rPr>
          <w:lang w:eastAsia="zh-CN"/>
        </w:rPr>
      </w:pPr>
      <w:r>
        <w:rPr>
          <w:lang w:eastAsia="zh-CN"/>
        </w:rPr>
        <w:t>-</w:t>
      </w:r>
      <w:r>
        <w:rPr>
          <w:lang w:eastAsia="zh-CN"/>
        </w:rPr>
        <w:tab/>
        <w:t>shared-slice level (the NRF is configured with information belonging to a set of Network Slices),</w:t>
      </w:r>
    </w:p>
    <w:p w14:paraId="71181094" w14:textId="77777777" w:rsidR="008655C6" w:rsidRDefault="008655C6" w:rsidP="008655C6">
      <w:pPr>
        <w:pStyle w:val="B1"/>
        <w:ind w:left="852"/>
        <w:rPr>
          <w:lang w:eastAsia="zh-CN"/>
        </w:rPr>
      </w:pPr>
      <w:r>
        <w:rPr>
          <w:lang w:eastAsia="zh-CN"/>
        </w:rPr>
        <w:t>-</w:t>
      </w:r>
      <w:r>
        <w:rPr>
          <w:lang w:eastAsia="zh-CN"/>
        </w:rPr>
        <w:tab/>
        <w:t>slice-specific level (the NRF is configured with information belonging to an S-NSSAI).</w:t>
      </w:r>
    </w:p>
    <w:p w14:paraId="4340E70A" w14:textId="5F079BE9" w:rsidR="008655C6" w:rsidRDefault="008655C6" w:rsidP="008655C6">
      <w:r>
        <w:t>One PLMN with several NRFs can be deployed in many ways: NRFs can have all the same data or could hold different subset of data. NRFs could all be OAuth 2.0 servers or only some of them, e.g.</w:t>
      </w:r>
      <w:r w:rsidR="00121DCD">
        <w:t>,</w:t>
      </w:r>
      <w:r>
        <w:t xml:space="preserve"> having one NRF being the central OAuth 2.0 server.</w:t>
      </w:r>
    </w:p>
    <w:p w14:paraId="2BEC4C6A" w14:textId="77777777" w:rsidR="008655C6" w:rsidRDefault="008655C6" w:rsidP="008655C6">
      <w:r>
        <w:t>To receive an access token, the OAuth client need to be known to the NRF issuing the token. But looking at the different deployment options, the NRF knowing the client could be different from the NRF authorizing and issuing the access token. This raises the question</w:t>
      </w:r>
      <w:r w:rsidRPr="003F5614">
        <w:t>, by which NRF an</w:t>
      </w:r>
      <w:r>
        <w:t xml:space="preserve"> OAuth client needs to be authenticated and by which NRF an OAuth client gets the access token after authorization.</w:t>
      </w:r>
    </w:p>
    <w:p w14:paraId="233C59EC" w14:textId="35A6D223" w:rsidR="008655C6" w:rsidRDefault="008655C6" w:rsidP="008655C6">
      <w:pPr>
        <w:rPr>
          <w:lang w:val="en-US"/>
        </w:rPr>
      </w:pPr>
      <w:r>
        <w:rPr>
          <w:lang w:val="en-US"/>
        </w:rPr>
        <w:t>Only the NRF where the NF Service Producer has registered its services can act as the OAuth authorization server, i.e.</w:t>
      </w:r>
      <w:r w:rsidR="00121DCD">
        <w:rPr>
          <w:lang w:val="en-US"/>
        </w:rPr>
        <w:t>,</w:t>
      </w:r>
      <w:r>
        <w:rPr>
          <w:lang w:val="en-US"/>
        </w:rPr>
        <w:t xml:space="preserve"> to provide an access token. But the requesting NF Service Consumer is not necessarily known to this OAuth authorization server in deployment scenarios with multiple NRFs. For instance, an AMF may be registered in a PLMN-wide NRF while SMFs supporting specific network slice(s) may be registered in a slice(s) specific NRF. How does the AMF get an access token to access the SMF services in such deployment?</w:t>
      </w:r>
    </w:p>
    <w:p w14:paraId="5D527D49" w14:textId="77777777" w:rsidR="008655C6" w:rsidRPr="00972DDF" w:rsidRDefault="008655C6" w:rsidP="008655C6"/>
    <w:p w14:paraId="409D4F75" w14:textId="77777777" w:rsidR="008655C6" w:rsidRDefault="008655C6" w:rsidP="008655C6">
      <w:pPr>
        <w:rPr>
          <w:lang w:val="en-US"/>
        </w:rPr>
      </w:pPr>
      <w:r w:rsidRPr="00F83465">
        <w:rPr>
          <w:lang w:val="en-US"/>
        </w:rPr>
        <w:t xml:space="preserve">This key </w:t>
      </w:r>
      <w:r>
        <w:rPr>
          <w:lang w:val="en-US"/>
        </w:rPr>
        <w:t>issue will clarify the service access authorization requirements and call flows, for</w:t>
      </w:r>
      <w:r w:rsidRPr="00F83465">
        <w:rPr>
          <w:lang w:val="en-US"/>
        </w:rPr>
        <w:t xml:space="preserve"> the different NRF deployment</w:t>
      </w:r>
      <w:r>
        <w:rPr>
          <w:lang w:val="en-US"/>
        </w:rPr>
        <w:t xml:space="preserve"> models in case of multiple NRFs in the PLMN, including when the access token request is sent to a different NRF than the NRF where the NF Service Producer has registered its services. </w:t>
      </w:r>
    </w:p>
    <w:p w14:paraId="6DFE1198" w14:textId="77777777" w:rsidR="008655C6" w:rsidRDefault="008655C6" w:rsidP="008655C6">
      <w:pPr>
        <w:rPr>
          <w:lang w:val="en-US"/>
        </w:rPr>
      </w:pPr>
      <w:r>
        <w:rPr>
          <w:lang w:val="en-US"/>
        </w:rPr>
        <w:t xml:space="preserve">TS 33.501 does only cover the inter-PLMN case, where </w:t>
      </w:r>
      <w:proofErr w:type="spellStart"/>
      <w:r>
        <w:rPr>
          <w:lang w:val="en-US"/>
        </w:rPr>
        <w:t>vNRF</w:t>
      </w:r>
      <w:proofErr w:type="spellEnd"/>
      <w:r>
        <w:rPr>
          <w:lang w:val="en-US"/>
        </w:rPr>
        <w:t xml:space="preserve"> authenticates the NF Service Consumer and </w:t>
      </w:r>
      <w:proofErr w:type="spellStart"/>
      <w:r>
        <w:rPr>
          <w:lang w:val="en-US"/>
        </w:rPr>
        <w:t>hNRF</w:t>
      </w:r>
      <w:proofErr w:type="spellEnd"/>
      <w:r>
        <w:rPr>
          <w:lang w:val="en-US"/>
        </w:rPr>
        <w:t xml:space="preserve"> provides the access token after the </w:t>
      </w:r>
      <w:proofErr w:type="spellStart"/>
      <w:r>
        <w:rPr>
          <w:lang w:val="en-US"/>
        </w:rPr>
        <w:t>hNRF</w:t>
      </w:r>
      <w:proofErr w:type="spellEnd"/>
      <w:r>
        <w:rPr>
          <w:lang w:val="en-US"/>
        </w:rPr>
        <w:t xml:space="preserve"> authorized the NF Service Consumer. How the trust between </w:t>
      </w:r>
      <w:proofErr w:type="spellStart"/>
      <w:r>
        <w:rPr>
          <w:lang w:val="en-US"/>
        </w:rPr>
        <w:t>vNRF</w:t>
      </w:r>
      <w:proofErr w:type="spellEnd"/>
      <w:r>
        <w:rPr>
          <w:lang w:val="en-US"/>
        </w:rPr>
        <w:t xml:space="preserve"> and </w:t>
      </w:r>
      <w:proofErr w:type="spellStart"/>
      <w:r>
        <w:rPr>
          <w:lang w:val="en-US"/>
        </w:rPr>
        <w:t>hNRF</w:t>
      </w:r>
      <w:proofErr w:type="spellEnd"/>
      <w:r>
        <w:rPr>
          <w:lang w:val="en-US"/>
        </w:rPr>
        <w:t xml:space="preserve"> is assured needs further clarification. For the intra-PLMN case, in particular slice specific authorization, such clause is missing.</w:t>
      </w:r>
    </w:p>
    <w:p w14:paraId="46F5E91B" w14:textId="77777777" w:rsidR="008655C6" w:rsidRDefault="008655C6" w:rsidP="008655C6">
      <w:pPr>
        <w:rPr>
          <w:lang w:val="en-US"/>
        </w:rPr>
      </w:pPr>
      <w:r>
        <w:rPr>
          <w:lang w:val="en-US"/>
        </w:rPr>
        <w:t xml:space="preserve">Therefore, this key issue </w:t>
      </w:r>
      <w:proofErr w:type="gramStart"/>
      <w:r>
        <w:rPr>
          <w:lang w:val="en-US"/>
        </w:rPr>
        <w:t>takes into account</w:t>
      </w:r>
      <w:proofErr w:type="gramEnd"/>
      <w:r>
        <w:rPr>
          <w:lang w:val="en-US"/>
        </w:rPr>
        <w:t xml:space="preserve"> the different deployment models in intra-PLMN authorization requests.</w:t>
      </w:r>
    </w:p>
    <w:p w14:paraId="62FC986F" w14:textId="199E1141" w:rsidR="008655C6" w:rsidRPr="00E27CD3" w:rsidRDefault="008655C6" w:rsidP="008655C6">
      <w:pPr>
        <w:pStyle w:val="Heading4"/>
      </w:pPr>
      <w:bookmarkStart w:id="283" w:name="_Hlk79337629"/>
      <w:bookmarkStart w:id="284" w:name="_Toc112794750"/>
      <w:bookmarkStart w:id="285" w:name="_Toc119926854"/>
      <w:bookmarkStart w:id="286" w:name="_Toc119927087"/>
      <w:bookmarkStart w:id="287" w:name="_Toc119927553"/>
      <w:bookmarkStart w:id="288" w:name="_Toc125453623"/>
      <w:r w:rsidRPr="00E27CD3">
        <w:lastRenderedPageBreak/>
        <w:t>5.</w:t>
      </w:r>
      <w:r>
        <w:t>8</w:t>
      </w:r>
      <w:r w:rsidRPr="00E27CD3">
        <w:t>.1.2</w:t>
      </w:r>
      <w:bookmarkEnd w:id="283"/>
      <w:r w:rsidRPr="00E27CD3">
        <w:tab/>
      </w:r>
      <w:r w:rsidRPr="00304118">
        <w:t>Hierarchical NRFs / Deployment model with local NRFs</w:t>
      </w:r>
      <w:bookmarkEnd w:id="284"/>
      <w:bookmarkEnd w:id="285"/>
      <w:bookmarkEnd w:id="286"/>
      <w:bookmarkEnd w:id="287"/>
      <w:bookmarkEnd w:id="288"/>
    </w:p>
    <w:p w14:paraId="0F70BC2F" w14:textId="77777777" w:rsidR="008655C6" w:rsidRDefault="008655C6" w:rsidP="008655C6">
      <w:r>
        <w:t xml:space="preserve">This deployment model assumes that </w:t>
      </w:r>
      <w:proofErr w:type="spellStart"/>
      <w:r>
        <w:t>NFc</w:t>
      </w:r>
      <w:proofErr w:type="spellEnd"/>
      <w:r>
        <w:t xml:space="preserve"> needs to be registered at a local NRF or that </w:t>
      </w:r>
      <w:proofErr w:type="spellStart"/>
      <w:r>
        <w:t>NFc</w:t>
      </w:r>
      <w:proofErr w:type="spellEnd"/>
      <w:r>
        <w:t xml:space="preserve"> is known (as </w:t>
      </w:r>
      <w:proofErr w:type="spellStart"/>
      <w:r>
        <w:t>Oauth</w:t>
      </w:r>
      <w:proofErr w:type="spellEnd"/>
      <w:r>
        <w:t xml:space="preserve"> client) at a local NRF. It also assumes that one NRF is trusting the other NRF in the same PLMN. </w:t>
      </w:r>
    </w:p>
    <w:p w14:paraId="72F01317" w14:textId="77777777" w:rsidR="008655C6" w:rsidRDefault="008655C6" w:rsidP="008655C6">
      <w:r>
        <w:t xml:space="preserve">When requesting an access token, </w:t>
      </w:r>
      <w:proofErr w:type="spellStart"/>
      <w:r>
        <w:t>NFc</w:t>
      </w:r>
      <w:proofErr w:type="spellEnd"/>
      <w:r>
        <w:t xml:space="preserve"> goes first to its local NRF, which authenticates </w:t>
      </w:r>
      <w:proofErr w:type="spellStart"/>
      <w:r>
        <w:t>NFc</w:t>
      </w:r>
      <w:proofErr w:type="spellEnd"/>
      <w:r>
        <w:t xml:space="preserve"> and then forwards or redirects the request to the target NRF, where a </w:t>
      </w:r>
      <w:proofErr w:type="spellStart"/>
      <w:r>
        <w:t>NFp</w:t>
      </w:r>
      <w:proofErr w:type="spellEnd"/>
      <w:r>
        <w:t xml:space="preserve"> has registered its services. In this case the local NRF authenticates the </w:t>
      </w:r>
      <w:proofErr w:type="spellStart"/>
      <w:r>
        <w:t>NFc</w:t>
      </w:r>
      <w:proofErr w:type="spellEnd"/>
      <w:r>
        <w:t xml:space="preserve"> and the target NRF (holding the policy for </w:t>
      </w:r>
      <w:proofErr w:type="spellStart"/>
      <w:r>
        <w:t>NFp</w:t>
      </w:r>
      <w:proofErr w:type="spellEnd"/>
      <w:r>
        <w:t xml:space="preserve"> services) provides the access token for </w:t>
      </w:r>
      <w:proofErr w:type="spellStart"/>
      <w:r>
        <w:t>NFp</w:t>
      </w:r>
      <w:proofErr w:type="spellEnd"/>
      <w:r>
        <w:t xml:space="preserve"> service.</w:t>
      </w:r>
    </w:p>
    <w:p w14:paraId="7F194626" w14:textId="4FE4E9C7" w:rsidR="008655C6" w:rsidRDefault="008655C6" w:rsidP="008655C6">
      <w:pPr>
        <w:rPr>
          <w:lang w:val="en-US"/>
        </w:rPr>
      </w:pPr>
      <w:r>
        <w:t>Comment: This variant u</w:t>
      </w:r>
      <w:proofErr w:type="spellStart"/>
      <w:r>
        <w:rPr>
          <w:lang w:val="en-US"/>
        </w:rPr>
        <w:t>ses</w:t>
      </w:r>
      <w:proofErr w:type="spellEnd"/>
      <w:r>
        <w:rPr>
          <w:lang w:val="en-US"/>
        </w:rPr>
        <w:t xml:space="preserve"> the model of inter-PLMN service access authorization also for intra-PLMN cases with multiple NRFs (with OAuth2 Authorization Server role), i.e.</w:t>
      </w:r>
      <w:r w:rsidR="00121DCD">
        <w:rPr>
          <w:lang w:val="en-US"/>
        </w:rPr>
        <w:t>,</w:t>
      </w:r>
      <w:r>
        <w:rPr>
          <w:lang w:val="en-US"/>
        </w:rPr>
        <w:t xml:space="preserve"> with an </w:t>
      </w:r>
      <w:proofErr w:type="spellStart"/>
      <w:r>
        <w:rPr>
          <w:lang w:val="en-US"/>
        </w:rPr>
        <w:t>NFc</w:t>
      </w:r>
      <w:proofErr w:type="spellEnd"/>
      <w:r>
        <w:rPr>
          <w:lang w:val="en-US"/>
        </w:rPr>
        <w:t xml:space="preserve"> registered as OAuth2 client to one NRF (local NRF) and with access token requests issued by this </w:t>
      </w:r>
      <w:proofErr w:type="spellStart"/>
      <w:r>
        <w:rPr>
          <w:lang w:val="en-US"/>
        </w:rPr>
        <w:t>NFc</w:t>
      </w:r>
      <w:proofErr w:type="spellEnd"/>
      <w:r>
        <w:rPr>
          <w:lang w:val="en-US"/>
        </w:rPr>
        <w:t xml:space="preserve"> always going through this specific/local NRF and being forwarded or redirected to the target NRF (with OAuth2 Authorization Server role) where the </w:t>
      </w:r>
      <w:proofErr w:type="spellStart"/>
      <w:r>
        <w:rPr>
          <w:lang w:val="en-US"/>
        </w:rPr>
        <w:t>NFp</w:t>
      </w:r>
      <w:proofErr w:type="spellEnd"/>
      <w:r>
        <w:rPr>
          <w:lang w:val="en-US"/>
        </w:rPr>
        <w:t xml:space="preserve"> has registered its services.</w:t>
      </w:r>
    </w:p>
    <w:p w14:paraId="07A5161F" w14:textId="47CC2511" w:rsidR="008655C6" w:rsidRDefault="008655C6" w:rsidP="008655C6">
      <w:pPr>
        <w:rPr>
          <w:lang w:val="en-US"/>
        </w:rPr>
      </w:pPr>
      <w:r>
        <w:rPr>
          <w:lang w:val="en-US"/>
        </w:rPr>
        <w:t xml:space="preserve">This deployment model can also apply to deployments where </w:t>
      </w:r>
      <w:proofErr w:type="spellStart"/>
      <w:r>
        <w:rPr>
          <w:lang w:val="en-US"/>
        </w:rPr>
        <w:t>NFc</w:t>
      </w:r>
      <w:proofErr w:type="spellEnd"/>
      <w:r>
        <w:rPr>
          <w:lang w:val="en-US"/>
        </w:rPr>
        <w:t xml:space="preserve"> is registered or known as </w:t>
      </w:r>
      <w:proofErr w:type="spellStart"/>
      <w:r>
        <w:rPr>
          <w:lang w:val="en-US"/>
        </w:rPr>
        <w:t>Oauth</w:t>
      </w:r>
      <w:proofErr w:type="spellEnd"/>
      <w:r>
        <w:rPr>
          <w:lang w:val="en-US"/>
        </w:rPr>
        <w:t xml:space="preserve"> client at a NRF that is not necessarily close to </w:t>
      </w:r>
      <w:proofErr w:type="spellStart"/>
      <w:r>
        <w:rPr>
          <w:lang w:val="en-US"/>
        </w:rPr>
        <w:t>NFc</w:t>
      </w:r>
      <w:proofErr w:type="spellEnd"/>
      <w:r>
        <w:rPr>
          <w:lang w:val="en-US"/>
        </w:rPr>
        <w:t>, e.g.</w:t>
      </w:r>
      <w:r w:rsidR="00121DCD">
        <w:rPr>
          <w:lang w:val="en-US"/>
        </w:rPr>
        <w:t>,</w:t>
      </w:r>
      <w:r>
        <w:rPr>
          <w:lang w:val="en-US"/>
        </w:rPr>
        <w:t xml:space="preserve"> an AMF registered in a PLMN wide NRF. </w:t>
      </w:r>
    </w:p>
    <w:p w14:paraId="634E4F8B" w14:textId="6DF99EDD" w:rsidR="008655C6" w:rsidRDefault="008655C6" w:rsidP="008655C6">
      <w:pPr>
        <w:pStyle w:val="Heading4"/>
        <w:rPr>
          <w:lang w:val="en-US" w:eastAsia="zh-CN"/>
        </w:rPr>
      </w:pPr>
      <w:bookmarkStart w:id="289" w:name="_Toc112794751"/>
      <w:bookmarkStart w:id="290" w:name="_Toc119926855"/>
      <w:bookmarkStart w:id="291" w:name="_Toc119927088"/>
      <w:bookmarkStart w:id="292" w:name="_Toc119927554"/>
      <w:bookmarkStart w:id="293" w:name="_Toc125453624"/>
      <w:r>
        <w:t>5.8.1.</w:t>
      </w:r>
      <w:r w:rsidR="004608C6">
        <w:t>3</w:t>
      </w:r>
      <w:r>
        <w:tab/>
      </w:r>
      <w:r w:rsidRPr="0026510B">
        <w:rPr>
          <w:lang w:val="en-US"/>
        </w:rPr>
        <w:t xml:space="preserve">Deployment model with </w:t>
      </w:r>
      <w:r>
        <w:rPr>
          <w:lang w:val="en-US" w:eastAsia="zh-CN"/>
        </w:rPr>
        <w:t>NF Service Consumer directly accessing the NRF where the NF Service Producer is registered</w:t>
      </w:r>
      <w:bookmarkEnd w:id="289"/>
      <w:bookmarkEnd w:id="290"/>
      <w:bookmarkEnd w:id="291"/>
      <w:bookmarkEnd w:id="292"/>
      <w:bookmarkEnd w:id="293"/>
    </w:p>
    <w:p w14:paraId="4E4E6EBF" w14:textId="77777777" w:rsidR="008655C6" w:rsidRDefault="008655C6" w:rsidP="008655C6">
      <w:pPr>
        <w:rPr>
          <w:lang w:val="en-US" w:eastAsia="zh-CN"/>
        </w:rPr>
      </w:pPr>
      <w:r>
        <w:rPr>
          <w:lang w:val="en-US" w:eastAsia="zh-CN"/>
        </w:rPr>
        <w:t xml:space="preserve">There can be centralized NRF(s) or distributed NRFs in OAuth2 Authorization Server role.  An NRF can be configured by OAM with OAuth clients/ access token policies enabling a consumer to get access tokens from different NRFs (in OAuth2 Authorization Server role). </w:t>
      </w:r>
    </w:p>
    <w:p w14:paraId="31FB7AC4" w14:textId="59056B06" w:rsidR="008655C6" w:rsidRDefault="008655C6" w:rsidP="008655C6">
      <w:pPr>
        <w:rPr>
          <w:lang w:val="en-US" w:eastAsia="zh-CN"/>
        </w:rPr>
      </w:pPr>
      <w:r>
        <w:rPr>
          <w:lang w:val="en-US" w:eastAsia="zh-CN"/>
        </w:rPr>
        <w:t>A NF (e.g.</w:t>
      </w:r>
      <w:r w:rsidR="00121DCD">
        <w:rPr>
          <w:lang w:val="en-US" w:eastAsia="zh-CN"/>
        </w:rPr>
        <w:t>,</w:t>
      </w:r>
      <w:r>
        <w:rPr>
          <w:lang w:val="en-US" w:eastAsia="zh-CN"/>
        </w:rPr>
        <w:t xml:space="preserve"> AMF) can register and/or be known as OAuth 2.0 client to a PLMN-wide NRF, but can also address a specific NRF directly, e.g.</w:t>
      </w:r>
      <w:r w:rsidR="00121DCD">
        <w:rPr>
          <w:lang w:val="en-US" w:eastAsia="zh-CN"/>
        </w:rPr>
        <w:t>,</w:t>
      </w:r>
      <w:r>
        <w:rPr>
          <w:lang w:val="en-US" w:eastAsia="zh-CN"/>
        </w:rPr>
        <w:t xml:space="preserve"> AMF can be configured with or can retrieve from the NSSF the NRF Access Token URI to use for a specific network slice:</w:t>
      </w:r>
      <w:r w:rsidRPr="00240E12">
        <w:rPr>
          <w:lang w:val="en-US" w:eastAsia="zh-CN"/>
        </w:rPr>
        <w:t xml:space="preserve"> </w:t>
      </w:r>
      <w:r>
        <w:rPr>
          <w:lang w:val="en-US" w:eastAsia="zh-CN"/>
        </w:rPr>
        <w:t xml:space="preserve">AMF may retrieve from the NSSF the NRF Access Token URI it </w:t>
      </w:r>
      <w:r w:rsidR="0076734F">
        <w:rPr>
          <w:lang w:val="en-US" w:eastAsia="zh-CN"/>
        </w:rPr>
        <w:t>should</w:t>
      </w:r>
      <w:r>
        <w:rPr>
          <w:lang w:val="en-US" w:eastAsia="zh-CN"/>
        </w:rPr>
        <w:t xml:space="preserve"> use for a specific network slice (see 29.531). </w:t>
      </w:r>
    </w:p>
    <w:tbl>
      <w:tblPr>
        <w:tblW w:w="0" w:type="auto"/>
        <w:jc w:val="center"/>
        <w:tblCellMar>
          <w:left w:w="0" w:type="dxa"/>
          <w:right w:w="0" w:type="dxa"/>
        </w:tblCellMar>
        <w:tblLook w:val="04A0" w:firstRow="1" w:lastRow="0" w:firstColumn="1" w:lastColumn="0" w:noHBand="0" w:noVBand="1"/>
      </w:tblPr>
      <w:tblGrid>
        <w:gridCol w:w="2417"/>
        <w:gridCol w:w="1486"/>
        <w:gridCol w:w="416"/>
        <w:gridCol w:w="1091"/>
        <w:gridCol w:w="4211"/>
      </w:tblGrid>
      <w:tr w:rsidR="008655C6" w14:paraId="635D9CB2" w14:textId="77777777" w:rsidTr="000B03E1">
        <w:trPr>
          <w:jc w:val="center"/>
        </w:trPr>
        <w:tc>
          <w:tcPr>
            <w:tcW w:w="2247"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hideMark/>
          </w:tcPr>
          <w:p w14:paraId="17A181D4" w14:textId="77777777" w:rsidR="008655C6" w:rsidRPr="00304118" w:rsidRDefault="008655C6" w:rsidP="000B03E1">
            <w:pPr>
              <w:pStyle w:val="xxtal"/>
              <w:rPr>
                <w:rFonts w:eastAsia="SimSun"/>
                <w:b/>
                <w:bCs/>
                <w:lang w:val="en-US"/>
              </w:rPr>
            </w:pPr>
            <w:proofErr w:type="spellStart"/>
            <w:r w:rsidRPr="00304118">
              <w:rPr>
                <w:rFonts w:eastAsia="SimSun"/>
                <w:b/>
                <w:bCs/>
              </w:rPr>
              <w:t>nrfAmfSetAccessTokenUri</w:t>
            </w:r>
            <w:proofErr w:type="spellEnd"/>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FE6694" w14:textId="77777777" w:rsidR="008655C6" w:rsidRDefault="008655C6" w:rsidP="000B03E1">
            <w:pPr>
              <w:pStyle w:val="xxtal"/>
              <w:rPr>
                <w:rFonts w:eastAsia="SimSun"/>
                <w:lang w:val="en-US"/>
              </w:rPr>
            </w:pPr>
            <w:r>
              <w:rPr>
                <w:rFonts w:eastAsia="SimSun"/>
              </w:rPr>
              <w:t>Uri</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1FB1F6F6" w14:textId="77777777" w:rsidR="008655C6" w:rsidRDefault="008655C6" w:rsidP="000B03E1">
            <w:pPr>
              <w:pStyle w:val="xxtac"/>
              <w:rPr>
                <w:rFonts w:eastAsia="SimSun"/>
                <w:lang w:val="en-US"/>
              </w:rPr>
            </w:pPr>
            <w:r>
              <w:rPr>
                <w:rFonts w:eastAsia="SimSun"/>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095C01E1" w14:textId="77777777" w:rsidR="008655C6" w:rsidRDefault="008655C6" w:rsidP="000B03E1">
            <w:pPr>
              <w:pStyle w:val="xxtal"/>
              <w:rPr>
                <w:rFonts w:eastAsia="SimSun"/>
                <w:lang w:val="en-US"/>
              </w:rPr>
            </w:pPr>
            <w:r>
              <w:rPr>
                <w:rFonts w:eastAsia="SimSun"/>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C0C54B" w14:textId="77777777" w:rsidR="008655C6" w:rsidRDefault="008655C6" w:rsidP="000B03E1">
            <w:pPr>
              <w:pStyle w:val="xxtal"/>
              <w:rPr>
                <w:rFonts w:eastAsia="SimSun"/>
                <w:lang w:val="en-US"/>
              </w:rPr>
            </w:pPr>
            <w:r>
              <w:rPr>
                <w:rFonts w:eastAsia="SimSun"/>
              </w:rPr>
              <w:t>When present, this IE shall contain the</w:t>
            </w:r>
            <w:r w:rsidRPr="00304118">
              <w:rPr>
                <w:rFonts w:eastAsia="SimSun"/>
                <w:b/>
                <w:bCs/>
              </w:rPr>
              <w:t xml:space="preserve"> API URI of the NRF Access Token Service </w:t>
            </w:r>
            <w:r>
              <w:rPr>
                <w:rFonts w:eastAsia="SimSun"/>
              </w:rPr>
              <w:t xml:space="preserve">(see clause 6.3.2 of </w:t>
            </w:r>
            <w:r>
              <w:rPr>
                <w:rFonts w:eastAsia="SimSun"/>
                <w:lang w:val="en-US"/>
              </w:rPr>
              <w:t>3GPP TS 29.510 [13]</w:t>
            </w:r>
            <w:r>
              <w:rPr>
                <w:rFonts w:eastAsia="SimSun"/>
              </w:rPr>
              <w:t>).</w:t>
            </w:r>
          </w:p>
        </w:tc>
      </w:tr>
    </w:tbl>
    <w:p w14:paraId="19513953" w14:textId="77777777" w:rsidR="008655C6" w:rsidRDefault="008655C6" w:rsidP="008655C6">
      <w:pPr>
        <w:rPr>
          <w:lang w:val="en-US" w:eastAsia="zh-CN"/>
        </w:rPr>
      </w:pPr>
      <w:r>
        <w:rPr>
          <w:lang w:val="en-US" w:eastAsia="zh-CN"/>
        </w:rPr>
        <w:t xml:space="preserve">Thus, an AMF can send the Access Token Request </w:t>
      </w:r>
      <w:r w:rsidRPr="00240E12">
        <w:rPr>
          <w:u w:val="single"/>
          <w:lang w:val="en-US" w:eastAsia="zh-CN"/>
        </w:rPr>
        <w:t>directly to the slice specific NRF</w:t>
      </w:r>
      <w:r>
        <w:rPr>
          <w:lang w:val="en-US" w:eastAsia="zh-CN"/>
        </w:rPr>
        <w:t>, there is no need to go via a "local" NRF, where the AMF could be registered.</w:t>
      </w:r>
    </w:p>
    <w:p w14:paraId="5C10E4C4" w14:textId="30146B98" w:rsidR="008655C6" w:rsidRDefault="008655C6" w:rsidP="008655C6">
      <w:pPr>
        <w:pStyle w:val="TH"/>
        <w:ind w:left="708"/>
        <w:rPr>
          <w:lang w:val="fr-FR" w:eastAsia="zh-CN"/>
        </w:rPr>
      </w:pPr>
      <w:r>
        <w:rPr>
          <w:noProof/>
          <w:lang w:eastAsia="zh-CN"/>
        </w:rPr>
        <w:drawing>
          <wp:inline distT="0" distB="0" distL="0" distR="0" wp14:anchorId="7B1F9D82" wp14:editId="60A4DF39">
            <wp:extent cx="2656205" cy="1759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6205" cy="1759585"/>
                    </a:xfrm>
                    <a:prstGeom prst="rect">
                      <a:avLst/>
                    </a:prstGeom>
                    <a:noFill/>
                    <a:ln>
                      <a:noFill/>
                    </a:ln>
                  </pic:spPr>
                </pic:pic>
              </a:graphicData>
            </a:graphic>
          </wp:inline>
        </w:drawing>
      </w:r>
    </w:p>
    <w:p w14:paraId="0F251536" w14:textId="5422C2B8" w:rsidR="008655C6" w:rsidRDefault="00E27FE2" w:rsidP="008655C6">
      <w:pPr>
        <w:pStyle w:val="TF"/>
        <w:ind w:left="708"/>
        <w:rPr>
          <w:lang w:val="en-US" w:eastAsia="zh-CN"/>
        </w:rPr>
      </w:pPr>
      <w:bookmarkStart w:id="294" w:name="_Hlk117088890"/>
      <w:r>
        <w:rPr>
          <w:lang w:val="en-US" w:eastAsia="zh-CN"/>
        </w:rPr>
        <w:t xml:space="preserve">Figure </w:t>
      </w:r>
      <w:r>
        <w:t xml:space="preserve">5.8.1.3-1: From </w:t>
      </w:r>
      <w:r w:rsidR="008655C6">
        <w:rPr>
          <w:lang w:val="en-US" w:eastAsia="zh-CN"/>
        </w:rPr>
        <w:t>23.502</w:t>
      </w:r>
      <w:r>
        <w:rPr>
          <w:lang w:val="en-US" w:eastAsia="zh-CN"/>
        </w:rPr>
        <w:t xml:space="preserve"> [XXX]</w:t>
      </w:r>
      <w:r w:rsidR="008655C6">
        <w:rPr>
          <w:lang w:val="en-US" w:eastAsia="zh-CN"/>
        </w:rPr>
        <w:t xml:space="preserve">, </w:t>
      </w:r>
      <w:r>
        <w:rPr>
          <w:lang w:val="en-US" w:eastAsia="zh-CN"/>
        </w:rPr>
        <w:t xml:space="preserve">figure </w:t>
      </w:r>
      <w:r w:rsidR="008655C6">
        <w:rPr>
          <w:lang w:val="en-US" w:eastAsia="zh-CN"/>
        </w:rPr>
        <w:t>4.3.2.2.3.2-1</w:t>
      </w:r>
      <w:bookmarkEnd w:id="294"/>
      <w:r w:rsidR="008655C6">
        <w:rPr>
          <w:lang w:val="en-US" w:eastAsia="zh-CN"/>
        </w:rPr>
        <w:t>: SMF selection for non-roaming and roaming with local breakout scenarios</w:t>
      </w:r>
    </w:p>
    <w:p w14:paraId="1CAB8293" w14:textId="434A1130" w:rsidR="008655C6" w:rsidRPr="003537CD" w:rsidRDefault="008655C6" w:rsidP="008655C6">
      <w:r w:rsidRPr="003537CD">
        <w:t>This procedure may be skipped altogether if SMF information is available in the AMF by other means (e.g.</w:t>
      </w:r>
      <w:r w:rsidR="00121DCD">
        <w:t>,</w:t>
      </w:r>
      <w:r w:rsidRPr="003537CD">
        <w:t xml:space="preserve"> locally configured); otherwise:</w:t>
      </w:r>
    </w:p>
    <w:p w14:paraId="7ABCFF97" w14:textId="631D1693" w:rsidR="008655C6" w:rsidRPr="003537CD" w:rsidRDefault="008655C6" w:rsidP="008655C6">
      <w:pPr>
        <w:pStyle w:val="B1"/>
      </w:pPr>
      <w:r w:rsidRPr="003537CD">
        <w:t>-</w:t>
      </w:r>
      <w:r w:rsidRPr="003537CD">
        <w:tab/>
      </w:r>
      <w:r w:rsidRPr="003537CD">
        <w:rPr>
          <w:b/>
          <w:bCs/>
        </w:rPr>
        <w:t>when the serving AMF is aware of the appropriate NRF to be used to select NFs/services within the corresponding Network Slice instance based on configuration or based on the Network Slice selection information received during Registration,</w:t>
      </w:r>
      <w:r w:rsidRPr="003537CD">
        <w:t xml:space="preserve"> only steps 3 and 4 in the following procedure are executed as described in Figure 4.3.2.2.3.2-1</w:t>
      </w:r>
      <w:r w:rsidR="00E27FE2">
        <w:t xml:space="preserve">, TS </w:t>
      </w:r>
      <w:proofErr w:type="gramStart"/>
      <w:r w:rsidR="00E27FE2">
        <w:t>23.502</w:t>
      </w:r>
      <w:r w:rsidRPr="003537CD">
        <w:t>;</w:t>
      </w:r>
      <w:proofErr w:type="gramEnd"/>
    </w:p>
    <w:p w14:paraId="3FA63AEB" w14:textId="31DB3E58" w:rsidR="008655C6" w:rsidRPr="003537CD" w:rsidRDefault="008655C6" w:rsidP="008655C6">
      <w:pPr>
        <w:pStyle w:val="B1"/>
      </w:pPr>
      <w:r w:rsidRPr="003537CD">
        <w:t>-</w:t>
      </w:r>
      <w:r w:rsidRPr="003537CD">
        <w:tab/>
        <w:t>when the serving AMF is not aware of the appropriate NRF to be used to select NFs/services within the corresponding Network Slice instance, all steps in the following procedure are executed as described in Figure 4.3.2.2.3.2-1</w:t>
      </w:r>
      <w:r w:rsidR="00E27FE2">
        <w:t>, TS 23.502</w:t>
      </w:r>
      <w:r w:rsidRPr="003537CD">
        <w:t>.</w:t>
      </w:r>
    </w:p>
    <w:p w14:paraId="672F14F9" w14:textId="77777777" w:rsidR="008655C6" w:rsidRPr="003537CD" w:rsidRDefault="008655C6" w:rsidP="008655C6">
      <w:pPr>
        <w:pStyle w:val="B1"/>
        <w:rPr>
          <w:lang w:eastAsia="zh-CN"/>
        </w:rPr>
      </w:pPr>
      <w:r w:rsidRPr="003537CD">
        <w:lastRenderedPageBreak/>
        <w:t>1.</w:t>
      </w:r>
      <w:r w:rsidRPr="003537CD">
        <w:tab/>
        <w:t xml:space="preserve">The </w:t>
      </w:r>
      <w:r w:rsidRPr="003537CD">
        <w:rPr>
          <w:lang w:eastAsia="ko-KR"/>
        </w:rPr>
        <w:t xml:space="preserve">AMF invokes the </w:t>
      </w:r>
      <w:proofErr w:type="spellStart"/>
      <w:r w:rsidRPr="003537CD">
        <w:rPr>
          <w:lang w:eastAsia="ko-KR"/>
        </w:rPr>
        <w:t>Nnssf_NSSelection_Get</w:t>
      </w:r>
      <w:proofErr w:type="spellEnd"/>
      <w:r w:rsidRPr="003537CD">
        <w:rPr>
          <w:lang w:eastAsia="ko-KR"/>
        </w:rPr>
        <w:t xml:space="preserve"> service operation from the NSSF in serving PLMN with the S-NSSAI of the Serving PLMN from the Allowed NSSAI requested by the UE</w:t>
      </w:r>
      <w:r w:rsidRPr="003537CD">
        <w:rPr>
          <w:lang w:eastAsia="zh-CN"/>
        </w:rPr>
        <w:t>, PLMN ID of the SUPI</w:t>
      </w:r>
      <w:r w:rsidRPr="003537CD">
        <w:rPr>
          <w:lang w:eastAsia="ko-KR"/>
        </w:rPr>
        <w:t>, TAI of the UE and the indication that the request is within a procedure of PDU Session establishment in either the non-roaming or roaming with local breakout scenario.</w:t>
      </w:r>
    </w:p>
    <w:p w14:paraId="144478DD" w14:textId="6C5F99FC" w:rsidR="008655C6" w:rsidRPr="003537CD" w:rsidRDefault="008655C6" w:rsidP="008655C6">
      <w:pPr>
        <w:pStyle w:val="B1"/>
      </w:pPr>
      <w:r w:rsidRPr="003537CD">
        <w:t>2.</w:t>
      </w:r>
      <w:r w:rsidRPr="003537CD">
        <w:tab/>
      </w:r>
      <w:r w:rsidRPr="003537CD">
        <w:rPr>
          <w:b/>
          <w:bCs/>
        </w:rPr>
        <w:t xml:space="preserve">The NSSF in serving PLMN selects the Network Slice instance, </w:t>
      </w:r>
      <w:proofErr w:type="gramStart"/>
      <w:r w:rsidRPr="003537CD">
        <w:rPr>
          <w:b/>
          <w:bCs/>
        </w:rPr>
        <w:t>determines</w:t>
      </w:r>
      <w:proofErr w:type="gramEnd"/>
      <w:r w:rsidRPr="003537CD">
        <w:rPr>
          <w:b/>
          <w:bCs/>
        </w:rPr>
        <w:t xml:space="preserve"> and returns the appropriate NRF to be used to select NFs/services within the selected Network Slice instance, and optionally may return a NSI ID corresponding to the Network Slice instance.</w:t>
      </w:r>
    </w:p>
    <w:p w14:paraId="21DD790C" w14:textId="77777777" w:rsidR="008655C6" w:rsidRDefault="008655C6" w:rsidP="008655C6">
      <w:pPr>
        <w:rPr>
          <w:lang w:val="en-US" w:eastAsia="zh-CN"/>
        </w:rPr>
      </w:pPr>
      <w:r>
        <w:rPr>
          <w:lang w:val="en-US" w:eastAsia="zh-CN"/>
        </w:rPr>
        <w:t xml:space="preserve">See 29.531, 6.1.6.2.7 which includes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8655C6" w:rsidRPr="00E30083" w14:paraId="4B38EBCC" w14:textId="77777777" w:rsidTr="000B03E1">
        <w:trPr>
          <w:jc w:val="center"/>
        </w:trPr>
        <w:tc>
          <w:tcPr>
            <w:tcW w:w="2090" w:type="dxa"/>
            <w:tcBorders>
              <w:top w:val="single" w:sz="4" w:space="0" w:color="auto"/>
              <w:left w:val="single" w:sz="4" w:space="0" w:color="auto"/>
              <w:bottom w:val="single" w:sz="4" w:space="0" w:color="auto"/>
              <w:right w:val="single" w:sz="4" w:space="0" w:color="auto"/>
            </w:tcBorders>
          </w:tcPr>
          <w:p w14:paraId="48799521" w14:textId="77777777" w:rsidR="008655C6" w:rsidRPr="00E30083" w:rsidRDefault="008655C6" w:rsidP="000B03E1">
            <w:pPr>
              <w:pStyle w:val="TAL"/>
              <w:rPr>
                <w:lang w:eastAsia="zh-CN"/>
              </w:rPr>
            </w:pPr>
            <w:proofErr w:type="spellStart"/>
            <w:r w:rsidRPr="00E30083">
              <w:rPr>
                <w:lang w:eastAsia="zh-CN"/>
              </w:rPr>
              <w:t>nrfAccessTokenUri</w:t>
            </w:r>
            <w:proofErr w:type="spellEnd"/>
          </w:p>
        </w:tc>
        <w:tc>
          <w:tcPr>
            <w:tcW w:w="1559" w:type="dxa"/>
            <w:tcBorders>
              <w:top w:val="single" w:sz="4" w:space="0" w:color="auto"/>
              <w:left w:val="single" w:sz="4" w:space="0" w:color="auto"/>
              <w:bottom w:val="single" w:sz="4" w:space="0" w:color="auto"/>
              <w:right w:val="single" w:sz="4" w:space="0" w:color="auto"/>
            </w:tcBorders>
          </w:tcPr>
          <w:p w14:paraId="7B5AEFAC" w14:textId="77777777" w:rsidR="008655C6" w:rsidRPr="00E30083" w:rsidRDefault="008655C6" w:rsidP="000B03E1">
            <w:pPr>
              <w:pStyle w:val="TAL"/>
              <w:rPr>
                <w:lang w:eastAsia="zh-CN"/>
              </w:rPr>
            </w:pPr>
            <w:r w:rsidRPr="00E30083">
              <w:rPr>
                <w:lang w:eastAsia="zh-CN"/>
              </w:rPr>
              <w:t>Uri</w:t>
            </w:r>
          </w:p>
        </w:tc>
        <w:tc>
          <w:tcPr>
            <w:tcW w:w="425" w:type="dxa"/>
            <w:tcBorders>
              <w:top w:val="single" w:sz="4" w:space="0" w:color="auto"/>
              <w:left w:val="single" w:sz="4" w:space="0" w:color="auto"/>
              <w:bottom w:val="single" w:sz="4" w:space="0" w:color="auto"/>
              <w:right w:val="single" w:sz="4" w:space="0" w:color="auto"/>
            </w:tcBorders>
          </w:tcPr>
          <w:p w14:paraId="6AA98DC5" w14:textId="77777777" w:rsidR="008655C6" w:rsidRPr="00E30083" w:rsidRDefault="008655C6" w:rsidP="000B03E1">
            <w:pPr>
              <w:pStyle w:val="TAC"/>
              <w:rPr>
                <w:lang w:eastAsia="zh-CN"/>
              </w:rPr>
            </w:pPr>
            <w:r w:rsidRPr="00E30083">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05B0BB2D" w14:textId="77777777" w:rsidR="008655C6" w:rsidRPr="00E30083" w:rsidRDefault="008655C6" w:rsidP="000B03E1">
            <w:pPr>
              <w:pStyle w:val="TAL"/>
              <w:rPr>
                <w:lang w:eastAsia="zh-CN"/>
              </w:rPr>
            </w:pPr>
            <w:r w:rsidRPr="00E30083">
              <w:rPr>
                <w:lang w:eastAsia="zh-CN"/>
              </w:rPr>
              <w:t>0..</w:t>
            </w:r>
            <w:r w:rsidRPr="00E30083">
              <w:rPr>
                <w:rFonts w:hint="eastAsia"/>
                <w:lang w:eastAsia="zh-CN"/>
              </w:rPr>
              <w:t>1</w:t>
            </w:r>
          </w:p>
        </w:tc>
        <w:tc>
          <w:tcPr>
            <w:tcW w:w="4359" w:type="dxa"/>
            <w:tcBorders>
              <w:top w:val="single" w:sz="4" w:space="0" w:color="auto"/>
              <w:left w:val="single" w:sz="4" w:space="0" w:color="auto"/>
              <w:bottom w:val="single" w:sz="4" w:space="0" w:color="auto"/>
              <w:right w:val="single" w:sz="4" w:space="0" w:color="auto"/>
            </w:tcBorders>
          </w:tcPr>
          <w:p w14:paraId="68096372" w14:textId="77777777" w:rsidR="008655C6" w:rsidRPr="00E30083" w:rsidRDefault="008655C6" w:rsidP="000B03E1">
            <w:pPr>
              <w:pStyle w:val="TAL"/>
              <w:rPr>
                <w:rFonts w:cs="Arial"/>
                <w:szCs w:val="18"/>
                <w:lang w:eastAsia="zh-CN"/>
              </w:rPr>
            </w:pPr>
            <w:r w:rsidRPr="00E30083">
              <w:rPr>
                <w:rFonts w:cs="Arial"/>
                <w:szCs w:val="18"/>
                <w:lang w:eastAsia="zh-CN"/>
              </w:rPr>
              <w:t xml:space="preserve">When present, this </w:t>
            </w:r>
            <w:r w:rsidRPr="00E30083">
              <w:rPr>
                <w:rFonts w:cs="Arial" w:hint="eastAsia"/>
                <w:szCs w:val="18"/>
                <w:lang w:eastAsia="zh-CN"/>
              </w:rPr>
              <w:t xml:space="preserve">IE shall contain the </w:t>
            </w:r>
            <w:r w:rsidRPr="00E30083">
              <w:rPr>
                <w:rFonts w:cs="Arial"/>
                <w:szCs w:val="18"/>
              </w:rPr>
              <w:t>API URI</w:t>
            </w:r>
            <w:r w:rsidRPr="00E30083">
              <w:rPr>
                <w:rFonts w:cs="Arial"/>
                <w:szCs w:val="18"/>
                <w:lang w:eastAsia="zh-CN"/>
              </w:rPr>
              <w:t xml:space="preserve"> of the NRF </w:t>
            </w:r>
            <w:r w:rsidRPr="00E30083">
              <w:t xml:space="preserve">Access Token Service (see clause 6.3.2 of </w:t>
            </w:r>
            <w:r w:rsidRPr="00E30083">
              <w:rPr>
                <w:lang w:val="en-US"/>
              </w:rPr>
              <w:t>3GPP TS 29.510 [13]</w:t>
            </w:r>
            <w:r w:rsidRPr="00E30083">
              <w:t>)</w:t>
            </w:r>
            <w:r w:rsidRPr="00E30083">
              <w:rPr>
                <w:rFonts w:cs="Arial"/>
                <w:szCs w:val="18"/>
                <w:lang w:eastAsia="zh-CN"/>
              </w:rPr>
              <w:t>.</w:t>
            </w:r>
          </w:p>
        </w:tc>
      </w:tr>
    </w:tbl>
    <w:p w14:paraId="61BAD3B7" w14:textId="77777777" w:rsidR="008655C6" w:rsidRDefault="008655C6" w:rsidP="008655C6">
      <w:pPr>
        <w:rPr>
          <w:lang w:val="en-US" w:eastAsia="zh-CN"/>
        </w:rPr>
      </w:pPr>
    </w:p>
    <w:p w14:paraId="5758EED1" w14:textId="77777777" w:rsidR="008655C6" w:rsidRDefault="008655C6" w:rsidP="008655C6">
      <w:pPr>
        <w:rPr>
          <w:lang w:eastAsia="zh-CN"/>
        </w:rPr>
      </w:pPr>
      <w:r w:rsidRPr="005414C7">
        <w:rPr>
          <w:lang w:val="en-US" w:eastAsia="zh-CN"/>
        </w:rPr>
        <w:t>Thus, based on configuration or based on the Network Slice selection information received during Registration</w:t>
      </w:r>
      <w:r>
        <w:rPr>
          <w:lang w:val="en-US" w:eastAsia="zh-CN"/>
        </w:rPr>
        <w:t xml:space="preserve"> or PDU session establishment</w:t>
      </w:r>
      <w:r w:rsidRPr="005414C7">
        <w:rPr>
          <w:lang w:val="en-US" w:eastAsia="zh-CN"/>
        </w:rPr>
        <w:t xml:space="preserve">, the AMF is aware of the appropriate NRF to be used to select NFs/services within the corresponding Network Slice instance. </w:t>
      </w:r>
      <w:r>
        <w:rPr>
          <w:lang w:val="en-US" w:eastAsia="zh-CN"/>
        </w:rPr>
        <w:t xml:space="preserve">There is no way to pass this URI to a “local NRF” (where the AMF would be known as OAuth2 client), as opposed to the Inter-PLMN case, where the NRF Access Token Request supports the AMF providing the </w:t>
      </w:r>
      <w:proofErr w:type="spellStart"/>
      <w:r>
        <w:rPr>
          <w:lang w:eastAsia="zh-CN"/>
        </w:rPr>
        <w:t>h</w:t>
      </w:r>
      <w:r w:rsidRPr="00E30083">
        <w:rPr>
          <w:lang w:eastAsia="zh-CN"/>
        </w:rPr>
        <w:t>nrfAccessTokenUri</w:t>
      </w:r>
      <w:proofErr w:type="spellEnd"/>
      <w:r>
        <w:rPr>
          <w:lang w:eastAsia="zh-CN"/>
        </w:rPr>
        <w:t xml:space="preserve">. </w:t>
      </w:r>
    </w:p>
    <w:p w14:paraId="09CEB1E1" w14:textId="1CEDD2B4" w:rsidR="008655C6" w:rsidRDefault="008655C6" w:rsidP="008655C6">
      <w:pPr>
        <w:pStyle w:val="Heading3"/>
      </w:pPr>
      <w:bookmarkStart w:id="295" w:name="_Toc112794752"/>
      <w:bookmarkStart w:id="296" w:name="_Toc119926856"/>
      <w:bookmarkStart w:id="297" w:name="_Toc119927089"/>
      <w:bookmarkStart w:id="298" w:name="_Toc119927555"/>
      <w:bookmarkStart w:id="299" w:name="_Toc125453625"/>
      <w:r>
        <w:t>5.8.2</w:t>
      </w:r>
      <w:r>
        <w:tab/>
        <w:t>Security threats</w:t>
      </w:r>
      <w:bookmarkEnd w:id="295"/>
      <w:bookmarkEnd w:id="296"/>
      <w:bookmarkEnd w:id="297"/>
      <w:bookmarkEnd w:id="298"/>
      <w:bookmarkEnd w:id="299"/>
    </w:p>
    <w:p w14:paraId="598AB212" w14:textId="77777777" w:rsidR="008655C6" w:rsidRDefault="008655C6" w:rsidP="008655C6">
      <w:r>
        <w:t xml:space="preserve">Not </w:t>
      </w:r>
      <w:proofErr w:type="gramStart"/>
      <w:r>
        <w:t>applicable, since</w:t>
      </w:r>
      <w:proofErr w:type="gramEnd"/>
      <w:r>
        <w:t xml:space="preserve"> this key issue is for clarifying missing specification text.</w:t>
      </w:r>
    </w:p>
    <w:p w14:paraId="38DE3242" w14:textId="17010AD4" w:rsidR="008655C6" w:rsidRDefault="008655C6" w:rsidP="008655C6">
      <w:pPr>
        <w:pStyle w:val="Heading3"/>
      </w:pPr>
      <w:bookmarkStart w:id="300" w:name="_Toc112794753"/>
      <w:bookmarkStart w:id="301" w:name="_Toc119926857"/>
      <w:bookmarkStart w:id="302" w:name="_Toc119927090"/>
      <w:bookmarkStart w:id="303" w:name="_Toc119927556"/>
      <w:bookmarkStart w:id="304" w:name="_Toc125453626"/>
      <w:r>
        <w:t>5.8.3</w:t>
      </w:r>
      <w:r>
        <w:tab/>
        <w:t>Potential security requirements</w:t>
      </w:r>
      <w:bookmarkEnd w:id="300"/>
      <w:bookmarkEnd w:id="301"/>
      <w:bookmarkEnd w:id="302"/>
      <w:bookmarkEnd w:id="303"/>
      <w:bookmarkEnd w:id="304"/>
    </w:p>
    <w:p w14:paraId="3F3AE006" w14:textId="77777777" w:rsidR="008655C6" w:rsidRDefault="008655C6" w:rsidP="008655C6">
      <w:r>
        <w:t xml:space="preserve">Not </w:t>
      </w:r>
      <w:proofErr w:type="gramStart"/>
      <w:r>
        <w:t>applicable, since</w:t>
      </w:r>
      <w:proofErr w:type="gramEnd"/>
      <w:r>
        <w:t xml:space="preserve"> this key issue is for clarifying missing specification text.</w:t>
      </w:r>
    </w:p>
    <w:p w14:paraId="2C525943" w14:textId="6D79C3D7" w:rsidR="00A56AEB" w:rsidRPr="00A31BBF" w:rsidRDefault="00A56AEB" w:rsidP="00A56AEB">
      <w:pPr>
        <w:pStyle w:val="Heading2"/>
        <w:spacing w:after="0"/>
        <w:rPr>
          <w:lang w:val="en-IN"/>
        </w:rPr>
      </w:pPr>
      <w:bookmarkStart w:id="305" w:name="_Toc112794754"/>
      <w:bookmarkStart w:id="306" w:name="_Toc119926858"/>
      <w:bookmarkStart w:id="307" w:name="_Toc119927091"/>
      <w:bookmarkStart w:id="308" w:name="_Toc119927557"/>
      <w:bookmarkStart w:id="309" w:name="_Toc125453627"/>
      <w:r>
        <w:t>5.9</w:t>
      </w:r>
      <w:r>
        <w:tab/>
        <w:t xml:space="preserve">Key issue #9: </w:t>
      </w:r>
      <w:r w:rsidRPr="00A31BBF">
        <w:rPr>
          <w:rFonts w:cs="Arial"/>
        </w:rPr>
        <w:t>Authorization for Inter-Slice Access</w:t>
      </w:r>
      <w:bookmarkEnd w:id="305"/>
      <w:bookmarkEnd w:id="306"/>
      <w:bookmarkEnd w:id="307"/>
      <w:bookmarkEnd w:id="308"/>
      <w:bookmarkEnd w:id="309"/>
    </w:p>
    <w:p w14:paraId="6E373D26" w14:textId="0D756767" w:rsidR="00A56AEB" w:rsidRDefault="00A56AEB" w:rsidP="00A56AEB">
      <w:pPr>
        <w:pStyle w:val="Heading3"/>
        <w:spacing w:after="0"/>
      </w:pPr>
      <w:bookmarkStart w:id="310" w:name="_Toc112794755"/>
      <w:bookmarkStart w:id="311" w:name="_Toc119926859"/>
      <w:bookmarkStart w:id="312" w:name="_Toc119927092"/>
      <w:bookmarkStart w:id="313" w:name="_Toc119927558"/>
      <w:bookmarkStart w:id="314" w:name="_Toc125453628"/>
      <w:r>
        <w:t>5.9.1</w:t>
      </w:r>
      <w:r>
        <w:tab/>
        <w:t>Key issue details</w:t>
      </w:r>
      <w:bookmarkEnd w:id="310"/>
      <w:bookmarkEnd w:id="311"/>
      <w:bookmarkEnd w:id="312"/>
      <w:bookmarkEnd w:id="313"/>
      <w:bookmarkEnd w:id="314"/>
    </w:p>
    <w:p w14:paraId="5831C487" w14:textId="77777777" w:rsidR="00A56AEB" w:rsidRDefault="00A56AEB" w:rsidP="00A56AEB"/>
    <w:p w14:paraId="19A6C41E" w14:textId="24F993F2" w:rsidR="00A56AEB" w:rsidRDefault="00A56AEB" w:rsidP="000B03E1">
      <w:r>
        <w:t xml:space="preserve">GSMA LS </w:t>
      </w:r>
      <w:hyperlink r:id="rId30" w:tgtFrame="_blank" w:history="1">
        <w:r>
          <w:rPr>
            <w:rStyle w:val="Hyperlink"/>
            <w:rFonts w:ascii="Arial" w:hAnsi="Arial" w:cs="Arial"/>
            <w:color w:val="000000"/>
            <w:sz w:val="18"/>
            <w:szCs w:val="18"/>
          </w:rPr>
          <w:t>S3-211383</w:t>
        </w:r>
      </w:hyperlink>
      <w:r>
        <w:t xml:space="preserve"> on “</w:t>
      </w:r>
      <w:r w:rsidRPr="003904CA">
        <w:rPr>
          <w:i/>
        </w:rPr>
        <w:t>Prevention of attacks on sliced core networks</w:t>
      </w:r>
      <w:r>
        <w:t xml:space="preserve">” identifies a number of issues related to SBA authorization framework. This </w:t>
      </w:r>
      <w:r w:rsidR="009824D5">
        <w:t>k</w:t>
      </w:r>
      <w:r>
        <w:t xml:space="preserve">ey </w:t>
      </w:r>
      <w:r w:rsidR="009824D5">
        <w:t>i</w:t>
      </w:r>
      <w:r>
        <w:t>ssue studies SBA related aspects of the attack papers mentioned in the GSMA LS.</w:t>
      </w:r>
    </w:p>
    <w:p w14:paraId="5B1746A8" w14:textId="0650FDF4" w:rsidR="001D668C" w:rsidRDefault="001D668C" w:rsidP="001D668C">
      <w:r>
        <w:t xml:space="preserve">In </w:t>
      </w:r>
      <w:r w:rsidRPr="00A31BBF">
        <w:t xml:space="preserve">the </w:t>
      </w:r>
      <w:r>
        <w:t xml:space="preserve">current </w:t>
      </w:r>
      <w:r w:rsidRPr="00A31BBF">
        <w:t xml:space="preserve">SBA authorization framework, </w:t>
      </w:r>
      <w:r>
        <w:t xml:space="preserve">the mechanisms specified to validate the S-NSSAI of </w:t>
      </w:r>
      <w:r w:rsidR="00EA21C3">
        <w:t>NF Service Consumer</w:t>
      </w:r>
      <w:r>
        <w:t xml:space="preserve"> are not fully specified and therefore, sometimes an NF Service Producer and/or NRF is dependent on local configuration or proprietary mechanisms to verify if the NF Service Consumer really belongs to the S-NSSAI it is claiming to belong to. While an NRF could validate the S-NSSAI by comparing the S-NSSAI provided in, e.g., Access-Token-Get request with the S-NSSAI registered in the NF-Profile; this is not always possible, as it is not necessary that every NF registers its profile with NRF, unless the information is available to NRF by other means (e.g.</w:t>
      </w:r>
      <w:r w:rsidR="00121DCD">
        <w:t>,</w:t>
      </w:r>
      <w:r>
        <w:t xml:space="preserve"> local configuration). This results in a NF Service Consumer gaining access to slices it should not have been allowed to access.</w:t>
      </w:r>
    </w:p>
    <w:p w14:paraId="33E1E057" w14:textId="15AD7446" w:rsidR="001D668C" w:rsidRDefault="001D668C" w:rsidP="001D668C">
      <w:r w:rsidRPr="00AC3E4E">
        <w:t>Additionally</w:t>
      </w:r>
      <w:r w:rsidRPr="00D959C1">
        <w:t>, currently there is no mechanisms specified whereby an NRF could validate if an NF Service Consumer is allowed to access resources belonging to a different S-NSSAI in the NF Service Producer. While an NRF could specify, in the Access Token Grant, the S-NSSAIs an NF Service Consumer is allowed to access in the NF Service producer, it is assumed that NRF uses local configurations while providing such information.</w:t>
      </w:r>
    </w:p>
    <w:p w14:paraId="6C7147CD" w14:textId="49BB5D19" w:rsidR="001D668C" w:rsidRDefault="001D668C" w:rsidP="000B03E1">
      <w:r>
        <w:t>This Key Issue will study how to prevent any malicious entity (for instance a NF Service Consumer) from accessing a slice it is not authorized to access, or from requesting a service from a slice which it is not authorized to access.</w:t>
      </w:r>
    </w:p>
    <w:p w14:paraId="2DBE7FB4" w14:textId="50821C70" w:rsidR="00A56AEB" w:rsidRPr="00322129" w:rsidRDefault="00A56AEB" w:rsidP="00A56AEB">
      <w:pPr>
        <w:pStyle w:val="NO"/>
      </w:pPr>
      <w:r w:rsidRPr="00322129">
        <w:t xml:space="preserve">NOTE: In </w:t>
      </w:r>
      <w:r w:rsidR="001D668C">
        <w:t xml:space="preserve">the </w:t>
      </w:r>
      <w:r w:rsidRPr="00322129">
        <w:t>GSMA LS to SA3</w:t>
      </w:r>
      <w:r w:rsidR="001D668C">
        <w:t xml:space="preserve"> (</w:t>
      </w:r>
      <w:hyperlink r:id="rId31" w:tgtFrame="_blank" w:history="1">
        <w:r w:rsidR="001D668C">
          <w:rPr>
            <w:rStyle w:val="Hyperlink"/>
            <w:rFonts w:ascii="Arial" w:hAnsi="Arial" w:cs="Arial"/>
            <w:color w:val="000000"/>
            <w:sz w:val="18"/>
            <w:szCs w:val="18"/>
          </w:rPr>
          <w:t>S3-211383</w:t>
        </w:r>
      </w:hyperlink>
      <w:r w:rsidR="001D668C">
        <w:rPr>
          <w:rStyle w:val="Hyperlink"/>
          <w:rFonts w:ascii="Arial" w:hAnsi="Arial" w:cs="Arial"/>
          <w:color w:val="000000"/>
          <w:sz w:val="18"/>
          <w:szCs w:val="18"/>
        </w:rPr>
        <w:t>)</w:t>
      </w:r>
      <w:r w:rsidRPr="00322129">
        <w:t>, it is assumed that an NF within a 3GPP network can be fully compromised, which is a rather strong assumption. This Key Issue only aims to strengthen the authorization mechanism for granting access to an NF within SBA.</w:t>
      </w:r>
    </w:p>
    <w:p w14:paraId="2C7F9D4B" w14:textId="3FAF4B28" w:rsidR="00A56AEB" w:rsidRPr="00A31BBF" w:rsidRDefault="00A56AEB" w:rsidP="00A56AEB">
      <w:pPr>
        <w:pStyle w:val="Heading3"/>
      </w:pPr>
      <w:bookmarkStart w:id="315" w:name="_Toc112794756"/>
      <w:bookmarkStart w:id="316" w:name="_Toc119926860"/>
      <w:bookmarkStart w:id="317" w:name="_Toc119927093"/>
      <w:bookmarkStart w:id="318" w:name="_Toc119927559"/>
      <w:bookmarkStart w:id="319" w:name="_Toc125453629"/>
      <w:r>
        <w:lastRenderedPageBreak/>
        <w:t>5.9.2</w:t>
      </w:r>
      <w:r>
        <w:tab/>
        <w:t>Security threats</w:t>
      </w:r>
      <w:bookmarkEnd w:id="315"/>
      <w:bookmarkEnd w:id="316"/>
      <w:bookmarkEnd w:id="317"/>
      <w:bookmarkEnd w:id="318"/>
      <w:bookmarkEnd w:id="319"/>
    </w:p>
    <w:p w14:paraId="210C5FF9" w14:textId="77777777" w:rsidR="001D668C" w:rsidRDefault="001D668C" w:rsidP="001D668C">
      <w:r>
        <w:t>A malicious entity (for instance a NF Service Consumer) can request an access token for the slice it is not authorized to access.</w:t>
      </w:r>
    </w:p>
    <w:p w14:paraId="72CA90AC" w14:textId="77777777" w:rsidR="001D668C" w:rsidRPr="006A04CE" w:rsidRDefault="001D668C" w:rsidP="001D668C">
      <w:r>
        <w:t xml:space="preserve">A malicious entity (for instance a NF Service Consumer) can request a service request for the slice which it is not authorized to access. </w:t>
      </w:r>
    </w:p>
    <w:p w14:paraId="5052EC2E" w14:textId="6FD5BD58" w:rsidR="00A56AEB" w:rsidRDefault="00A56AEB" w:rsidP="00A56AEB">
      <w:pPr>
        <w:pStyle w:val="Heading3"/>
      </w:pPr>
      <w:bookmarkStart w:id="320" w:name="_Toc60916913"/>
      <w:bookmarkStart w:id="321" w:name="_Toc112794757"/>
      <w:bookmarkStart w:id="322" w:name="_Toc119926861"/>
      <w:bookmarkStart w:id="323" w:name="_Toc119927094"/>
      <w:bookmarkStart w:id="324" w:name="_Toc119927560"/>
      <w:bookmarkStart w:id="325" w:name="_Toc125453630"/>
      <w:r>
        <w:t>5.</w:t>
      </w:r>
      <w:r w:rsidR="004608C6">
        <w:t>9</w:t>
      </w:r>
      <w:r w:rsidRPr="004608C6">
        <w:t>.</w:t>
      </w:r>
      <w:r>
        <w:t>3</w:t>
      </w:r>
      <w:r>
        <w:tab/>
        <w:t>Potential security requirements</w:t>
      </w:r>
      <w:bookmarkEnd w:id="320"/>
      <w:bookmarkEnd w:id="321"/>
      <w:bookmarkEnd w:id="322"/>
      <w:bookmarkEnd w:id="323"/>
      <w:bookmarkEnd w:id="324"/>
      <w:bookmarkEnd w:id="325"/>
    </w:p>
    <w:p w14:paraId="02914BB1" w14:textId="6C2B3236" w:rsidR="001D668C" w:rsidRDefault="001D668C" w:rsidP="001D668C">
      <w:r w:rsidRPr="00BA38C2">
        <w:t xml:space="preserve">The 5GS should provide a mechanism that allows </w:t>
      </w:r>
      <w:r>
        <w:t xml:space="preserve">the </w:t>
      </w:r>
      <w:r w:rsidRPr="00BA38C2">
        <w:t xml:space="preserve">NF </w:t>
      </w:r>
      <w:r>
        <w:t>S</w:t>
      </w:r>
      <w:r w:rsidRPr="00BA38C2">
        <w:t xml:space="preserve">ervice </w:t>
      </w:r>
      <w:r>
        <w:t>Producer</w:t>
      </w:r>
      <w:r w:rsidRPr="00BA38C2">
        <w:t xml:space="preserve"> </w:t>
      </w:r>
      <w:r>
        <w:t xml:space="preserve">not to provide service to </w:t>
      </w:r>
      <w:r w:rsidR="00EA21C3">
        <w:t>NF Service Consumer</w:t>
      </w:r>
      <w:r>
        <w:t xml:space="preserve">s, which are not authorized to access a slice. </w:t>
      </w:r>
    </w:p>
    <w:p w14:paraId="708F5DC0" w14:textId="2E204025" w:rsidR="006B175F" w:rsidRPr="0012052E" w:rsidRDefault="001D668C" w:rsidP="001D668C">
      <w:r>
        <w:t xml:space="preserve">The 5GS should provide a mechanism that allows NRF not to provide access tokens to </w:t>
      </w:r>
      <w:r w:rsidR="00EA21C3">
        <w:t>NF Service Consumer</w:t>
      </w:r>
      <w:r>
        <w:t>s which are not authorized to access a slice.</w:t>
      </w:r>
    </w:p>
    <w:p w14:paraId="6FBFFAA9" w14:textId="4DEBF1A5" w:rsidR="00247C05" w:rsidRPr="00BC7551" w:rsidRDefault="000C4DB9" w:rsidP="00247C05">
      <w:pPr>
        <w:pStyle w:val="Heading2"/>
      </w:pPr>
      <w:bookmarkStart w:id="326" w:name="_Toc112794758"/>
      <w:bookmarkStart w:id="327" w:name="_Toc119926862"/>
      <w:bookmarkStart w:id="328" w:name="_Toc119927095"/>
      <w:bookmarkStart w:id="329" w:name="_Toc119927561"/>
      <w:bookmarkStart w:id="330" w:name="_Toc125453631"/>
      <w:bookmarkStart w:id="331" w:name="_Hlk115181564"/>
      <w:r>
        <w:t>5</w:t>
      </w:r>
      <w:r w:rsidR="00247C05">
        <w:t>.</w:t>
      </w:r>
      <w:r>
        <w:t>10</w:t>
      </w:r>
      <w:r w:rsidR="00247C05">
        <w:tab/>
      </w:r>
      <w:r w:rsidR="00247C05" w:rsidRPr="00BC7551">
        <w:t>Key issue</w:t>
      </w:r>
      <w:r w:rsidR="00247C05">
        <w:t xml:space="preserve"> #</w:t>
      </w:r>
      <w:r>
        <w:t>10</w:t>
      </w:r>
      <w:r w:rsidR="00247C05" w:rsidRPr="00BC7551">
        <w:t>: N32 security in</w:t>
      </w:r>
      <w:r w:rsidR="00900D58">
        <w:t xml:space="preserve"> mediated</w:t>
      </w:r>
      <w:r w:rsidR="00247C05" w:rsidRPr="00BC7551">
        <w:t xml:space="preserve"> </w:t>
      </w:r>
      <w:r w:rsidR="00900D58">
        <w:t>r</w:t>
      </w:r>
      <w:r w:rsidR="00247C05">
        <w:t>oaming scenarios</w:t>
      </w:r>
      <w:bookmarkEnd w:id="326"/>
      <w:bookmarkEnd w:id="327"/>
      <w:bookmarkEnd w:id="328"/>
      <w:bookmarkEnd w:id="329"/>
      <w:bookmarkEnd w:id="330"/>
    </w:p>
    <w:p w14:paraId="33000D3F" w14:textId="1EB97D1E" w:rsidR="00247C05" w:rsidRPr="00BC7551" w:rsidRDefault="000C4DB9" w:rsidP="00247C05">
      <w:pPr>
        <w:pStyle w:val="Heading3"/>
      </w:pPr>
      <w:bookmarkStart w:id="332" w:name="_Toc112794759"/>
      <w:bookmarkStart w:id="333" w:name="_Toc119926863"/>
      <w:bookmarkStart w:id="334" w:name="_Toc119927096"/>
      <w:bookmarkStart w:id="335" w:name="_Toc119927562"/>
      <w:bookmarkStart w:id="336" w:name="_Toc125453632"/>
      <w:r>
        <w:t>5.10.1</w:t>
      </w:r>
      <w:r w:rsidR="00247C05">
        <w:tab/>
      </w:r>
      <w:r w:rsidR="00247C05" w:rsidRPr="00BC7551">
        <w:t>Introduction</w:t>
      </w:r>
      <w:bookmarkEnd w:id="332"/>
      <w:bookmarkEnd w:id="333"/>
      <w:bookmarkEnd w:id="334"/>
      <w:bookmarkEnd w:id="335"/>
      <w:bookmarkEnd w:id="336"/>
    </w:p>
    <w:p w14:paraId="6AD8CFCB" w14:textId="75189E51" w:rsidR="00900D58" w:rsidRPr="00BE0B75" w:rsidRDefault="00900D58" w:rsidP="00900D58">
      <w:r w:rsidRPr="00BE0B75">
        <w:t xml:space="preserve">In roaming scenarios, the communication between the visited network and the home network is </w:t>
      </w:r>
      <w:r w:rsidR="00D0343D">
        <w:t>sometimes</w:t>
      </w:r>
      <w:r w:rsidR="00D0343D" w:rsidRPr="00BE0B75">
        <w:t xml:space="preserve"> </w:t>
      </w:r>
      <w:r w:rsidRPr="00BE0B75">
        <w:t xml:space="preserve">mediated and routed through intermediaries. </w:t>
      </w:r>
      <w:r w:rsidR="00D0343D">
        <w:t>The following</w:t>
      </w:r>
      <w:r w:rsidRPr="00BE0B75">
        <w:t xml:space="preserve"> types of </w:t>
      </w:r>
      <w:r w:rsidR="006B144F" w:rsidRPr="00BE0B75">
        <w:t>intermediaries</w:t>
      </w:r>
      <w:r>
        <w:t xml:space="preserve"> </w:t>
      </w:r>
      <w:r w:rsidRPr="00BE0B75">
        <w:t>exist.</w:t>
      </w:r>
    </w:p>
    <w:p w14:paraId="1AA89E6D" w14:textId="77777777" w:rsidR="00900D58" w:rsidRPr="00BE0B75" w:rsidRDefault="00900D58" w:rsidP="00900D58">
      <w:pPr>
        <w:pStyle w:val="B1"/>
      </w:pPr>
      <w:r w:rsidRPr="00CF725E">
        <w:rPr>
          <w:b/>
        </w:rPr>
        <w:t>IPX providers:</w:t>
      </w:r>
      <w:r w:rsidRPr="00BE0B75">
        <w:t xml:space="preserve"> While, traditionally, for some roaming relations, they simply route the traffic, for others they actively modify certain messages </w:t>
      </w:r>
      <w:proofErr w:type="gramStart"/>
      <w:r w:rsidRPr="00BE0B75">
        <w:t>in order to</w:t>
      </w:r>
      <w:proofErr w:type="gramEnd"/>
      <w:r w:rsidRPr="00BE0B75">
        <w:t xml:space="preserve"> establish or enhance interoperability. </w:t>
      </w:r>
    </w:p>
    <w:p w14:paraId="6DB1801C" w14:textId="739894D7" w:rsidR="00D0343D" w:rsidRDefault="00900D58" w:rsidP="00900D58">
      <w:pPr>
        <w:pStyle w:val="B1"/>
      </w:pPr>
      <w:r w:rsidRPr="00CF725E">
        <w:rPr>
          <w:b/>
        </w:rPr>
        <w:t>Roaming hubs:</w:t>
      </w:r>
      <w:r w:rsidRPr="00BE0B75">
        <w:t xml:space="preserve"> </w:t>
      </w:r>
      <w:r w:rsidR="00052C1C">
        <w:t xml:space="preserve">There are two types of roaming hub, </w:t>
      </w:r>
      <w:r w:rsidR="00D0343D">
        <w:t>as follows</w:t>
      </w:r>
      <w:r w:rsidR="00990E98">
        <w:t>.</w:t>
      </w:r>
    </w:p>
    <w:p w14:paraId="51D282DB" w14:textId="2974CFED" w:rsidR="00900D58" w:rsidRDefault="00D0343D" w:rsidP="00900D58">
      <w:pPr>
        <w:pStyle w:val="B1"/>
      </w:pPr>
      <w:r>
        <w:rPr>
          <w:b/>
        </w:rPr>
        <w:t>-</w:t>
      </w:r>
      <w:r>
        <w:t xml:space="preserve"> </w:t>
      </w:r>
      <w:r>
        <w:tab/>
      </w:r>
      <w:r w:rsidR="00052C1C" w:rsidRPr="003A22C5">
        <w:rPr>
          <w:b/>
        </w:rPr>
        <w:t>Public Roaming Hub</w:t>
      </w:r>
      <w:r w:rsidRPr="003A22C5">
        <w:rPr>
          <w:b/>
        </w:rPr>
        <w:t>s</w:t>
      </w:r>
      <w:r w:rsidR="00052C1C">
        <w:t xml:space="preserve"> </w:t>
      </w:r>
      <w:r w:rsidR="00900D58" w:rsidRPr="00BE0B75">
        <w:t xml:space="preserve">offer a contractual and technical framework that enables operators to avoid entering a very large number of roaming agreements with individual other operators </w:t>
      </w:r>
      <w:proofErr w:type="gramStart"/>
      <w:r w:rsidR="00900D58" w:rsidRPr="00BE0B75">
        <w:t>in order to</w:t>
      </w:r>
      <w:proofErr w:type="gramEnd"/>
      <w:r w:rsidR="00900D58" w:rsidRPr="00BE0B75">
        <w:t xml:space="preserve"> achieve a large roaming coverage. By contracting the roaming hub, the operator obtains access to a large roaming footprint, without individually contracting the operators that are mediated through the hub. Apart from mediating the signalling, roaming hubs typically also mediate the billing.</w:t>
      </w:r>
      <w:r w:rsidR="00900D58">
        <w:t xml:space="preserve"> GSMA introduced the concept of roaming hubs to 3GPP in LS S3-213806.</w:t>
      </w:r>
    </w:p>
    <w:p w14:paraId="348AA224" w14:textId="61233B00" w:rsidR="00E97A1E" w:rsidRPr="00AC09E2" w:rsidRDefault="00E97A1E" w:rsidP="003A22C5">
      <w:pPr>
        <w:pStyle w:val="B1"/>
        <w:numPr>
          <w:ilvl w:val="0"/>
          <w:numId w:val="41"/>
        </w:numPr>
        <w:rPr>
          <w:b/>
        </w:rPr>
      </w:pPr>
      <w:bookmarkStart w:id="337" w:name="_Hlk125390204"/>
      <w:r w:rsidRPr="00AC09E2">
        <w:rPr>
          <w:b/>
        </w:rPr>
        <w:t>Operator Group Roaming Hub</w:t>
      </w:r>
      <w:r w:rsidR="00D0343D">
        <w:rPr>
          <w:b/>
        </w:rPr>
        <w:t>s</w:t>
      </w:r>
      <w:r w:rsidR="00D0343D">
        <w:t xml:space="preserve"> offer similar services as public roaming </w:t>
      </w:r>
      <w:proofErr w:type="gramStart"/>
      <w:r w:rsidR="00D0343D">
        <w:t>hubs, and</w:t>
      </w:r>
      <w:proofErr w:type="gramEnd"/>
      <w:r w:rsidR="00D0343D">
        <w:t xml:space="preserve"> are special in that they are</w:t>
      </w:r>
      <w:r w:rsidRPr="00AC09E2">
        <w:t xml:space="preserve"> used by group network operator companies that reside in the same security domain to consolidate and secure operator group roaming.</w:t>
      </w:r>
      <w:r w:rsidRPr="00AC09E2">
        <w:rPr>
          <w:b/>
        </w:rPr>
        <w:t xml:space="preserve"> </w:t>
      </w:r>
    </w:p>
    <w:bookmarkEnd w:id="337"/>
    <w:p w14:paraId="48538178" w14:textId="384E004D" w:rsidR="00247C05" w:rsidRPr="00BC7551" w:rsidRDefault="00900D58" w:rsidP="00247C05">
      <w:r w:rsidRPr="00BE0B75">
        <w:t xml:space="preserve">The key issue looks at N32 security in intermediary scenarios, in particular roaming hub scenarios that have not been addressed in </w:t>
      </w:r>
      <w:r>
        <w:t xml:space="preserve">TS </w:t>
      </w:r>
      <w:r w:rsidRPr="00BE0B75">
        <w:t>33.501 so far.</w:t>
      </w:r>
    </w:p>
    <w:p w14:paraId="469AC517" w14:textId="490EB476" w:rsidR="00247C05" w:rsidRPr="00BC7551" w:rsidRDefault="000C4DB9" w:rsidP="00247C05">
      <w:pPr>
        <w:pStyle w:val="Heading3"/>
      </w:pPr>
      <w:bookmarkStart w:id="338" w:name="_Toc112794760"/>
      <w:bookmarkStart w:id="339" w:name="_Toc119926864"/>
      <w:bookmarkStart w:id="340" w:name="_Toc119927097"/>
      <w:bookmarkStart w:id="341" w:name="_Toc119927563"/>
      <w:bookmarkStart w:id="342" w:name="_Toc125453633"/>
      <w:r>
        <w:t>5.10.2</w:t>
      </w:r>
      <w:r w:rsidR="00247C05">
        <w:tab/>
      </w:r>
      <w:r w:rsidR="00247C05" w:rsidRPr="00BC7551">
        <w:t>Key issue details</w:t>
      </w:r>
      <w:bookmarkEnd w:id="338"/>
      <w:bookmarkEnd w:id="339"/>
      <w:bookmarkEnd w:id="340"/>
      <w:bookmarkEnd w:id="341"/>
      <w:bookmarkEnd w:id="342"/>
    </w:p>
    <w:p w14:paraId="609C0BF4" w14:textId="77777777" w:rsidR="00900D58" w:rsidRDefault="00900D58" w:rsidP="00900D58">
      <w:r>
        <w:t xml:space="preserve">The GSMA is working on best practice guidance and related specifications for how operators interact with both IPX and roaming hubs. However, the pre-5G architecture of these methods uses the </w:t>
      </w:r>
      <w:r w:rsidRPr="00E51A60">
        <w:t>4G</w:t>
      </w:r>
      <w:r>
        <w:t xml:space="preserve"> hop-by-hop security paradigm. In 5G, SEPP communication for roaming relies on end-to-end security by design as specified in TS 33.501, </w:t>
      </w:r>
      <w:proofErr w:type="gramStart"/>
      <w:r>
        <w:t>i.e.</w:t>
      </w:r>
      <w:proofErr w:type="gramEnd"/>
      <w:r>
        <w:t xml:space="preserve"> messages are authenticated and integrity-protected between the SEPP of the visited network and the SEPP of the home network. This creates the need to study in more detail how the migration away from hop-by-hop security can be achieved without loss of the benefits provided by IPX providers and roaming hubs while the 5G security requirements on N32 are met. </w:t>
      </w:r>
    </w:p>
    <w:p w14:paraId="5D837DEF" w14:textId="1208AD4B" w:rsidR="00900D58" w:rsidRDefault="00900D58" w:rsidP="00900D58">
      <w:r>
        <w:t>In certain scenarios, IPX providers and roaming hubs would need to modify certain IE</w:t>
      </w:r>
      <w:r w:rsidR="00653BD1">
        <w:t>s</w:t>
      </w:r>
      <w:r>
        <w:t>. This requires the setup of appropriate modification policies between the roaming partners. Given that, according to TS 33.501,</w:t>
      </w:r>
    </w:p>
    <w:p w14:paraId="1883220D" w14:textId="3EE230C8" w:rsidR="00900D58" w:rsidRDefault="00900D58" w:rsidP="00900D58">
      <w:pPr>
        <w:numPr>
          <w:ilvl w:val="0"/>
          <w:numId w:val="13"/>
        </w:numPr>
      </w:pPr>
      <w:r>
        <w:t>all attributes transferred over the N32-f interface shall be integrity protected (clause 5.9.3.3),</w:t>
      </w:r>
    </w:p>
    <w:p w14:paraId="79BE1999" w14:textId="20011566" w:rsidR="00900D58" w:rsidRDefault="00900D58" w:rsidP="00900D58">
      <w:pPr>
        <w:numPr>
          <w:ilvl w:val="0"/>
          <w:numId w:val="13"/>
        </w:numPr>
      </w:pPr>
      <w:r>
        <w:t xml:space="preserve">a default data-type encryption policy, which provides confidentiality protection for authentication vectors, cryptographic </w:t>
      </w:r>
      <w:proofErr w:type="gramStart"/>
      <w:r>
        <w:t>material</w:t>
      </w:r>
      <w:proofErr w:type="gramEnd"/>
      <w:r>
        <w:t xml:space="preserve"> and location data, and optionally for SUPI, applies (clause 5.9.3.3), and</w:t>
      </w:r>
    </w:p>
    <w:p w14:paraId="0CE8EA5C" w14:textId="06763E74" w:rsidR="00900D58" w:rsidRDefault="00900D58" w:rsidP="00900D58">
      <w:pPr>
        <w:numPr>
          <w:ilvl w:val="0"/>
          <w:numId w:val="13"/>
        </w:numPr>
      </w:pPr>
      <w:r>
        <w:t>any roaming partner</w:t>
      </w:r>
      <w:r w:rsidR="00653BD1">
        <w:t>-</w:t>
      </w:r>
      <w:r>
        <w:t>specific data-type encryption policy takes precedence over the default policy (clause 13.2.3.6),</w:t>
      </w:r>
    </w:p>
    <w:p w14:paraId="5E7394ED" w14:textId="77777777" w:rsidR="00900D58" w:rsidRDefault="00900D58" w:rsidP="00900D58">
      <w:pPr>
        <w:ind w:left="52"/>
      </w:pPr>
      <w:r>
        <w:lastRenderedPageBreak/>
        <w:t>and further given that</w:t>
      </w:r>
    </w:p>
    <w:p w14:paraId="13252935" w14:textId="77777777" w:rsidR="00900D58" w:rsidRDefault="00900D58" w:rsidP="00900D58">
      <w:pPr>
        <w:numPr>
          <w:ilvl w:val="0"/>
          <w:numId w:val="14"/>
        </w:numPr>
      </w:pPr>
      <w:r>
        <w:t>it is assumed that the set of IEs to be modified depends on the deployment scenario, and</w:t>
      </w:r>
    </w:p>
    <w:p w14:paraId="13AA9951" w14:textId="77777777" w:rsidR="00900D58" w:rsidRDefault="00900D58" w:rsidP="00900D58">
      <w:pPr>
        <w:numPr>
          <w:ilvl w:val="0"/>
          <w:numId w:val="14"/>
        </w:numPr>
      </w:pPr>
      <w:r>
        <w:t>no default modification policy has been specified,</w:t>
      </w:r>
    </w:p>
    <w:p w14:paraId="12C881B5" w14:textId="77777777" w:rsidR="00900D58" w:rsidRDefault="00900D58" w:rsidP="00900D58">
      <w:pPr>
        <w:ind w:left="52"/>
      </w:pPr>
      <w:r>
        <w:t xml:space="preserve">maintaining a large set of roaming partner-specific modification policies could cause avoidable complexities. It is, therefore, unclear whether the current specification needs to be extended </w:t>
      </w:r>
      <w:proofErr w:type="gramStart"/>
      <w:r>
        <w:t>in order to</w:t>
      </w:r>
      <w:proofErr w:type="gramEnd"/>
      <w:r>
        <w:t xml:space="preserve"> avoid such complexities. </w:t>
      </w:r>
    </w:p>
    <w:p w14:paraId="095497CE" w14:textId="6547ED16" w:rsidR="00247C05" w:rsidRPr="00BC7551" w:rsidRDefault="00900D58" w:rsidP="00247C05">
      <w:r>
        <w:t>Furthermore, a roaming hub may need to</w:t>
      </w:r>
      <w:r w:rsidRPr="009F6A57">
        <w:t xml:space="preserve"> </w:t>
      </w:r>
      <w:r>
        <w:t xml:space="preserve">prevent </w:t>
      </w:r>
      <w:r w:rsidRPr="009F6A57">
        <w:t xml:space="preserve">the setup of N32-c between </w:t>
      </w:r>
      <w:r>
        <w:t>a</w:t>
      </w:r>
      <w:r w:rsidRPr="009F6A57">
        <w:t xml:space="preserve"> home </w:t>
      </w:r>
      <w:r>
        <w:t>network SEPP and a</w:t>
      </w:r>
      <w:r w:rsidRPr="009F6A57">
        <w:t xml:space="preserve"> visited network SEPP</w:t>
      </w:r>
      <w:r>
        <w:t>, e.g.</w:t>
      </w:r>
      <w:r w:rsidR="006B144F">
        <w:t>,</w:t>
      </w:r>
      <w:r>
        <w:t xml:space="preserve"> in case the respective operators have not established a commercial roaming relation via the roaming hub. </w:t>
      </w:r>
    </w:p>
    <w:p w14:paraId="3785BD79" w14:textId="039BE96B" w:rsidR="00247C05" w:rsidRDefault="000C4DB9" w:rsidP="00247C05">
      <w:pPr>
        <w:pStyle w:val="Heading3"/>
      </w:pPr>
      <w:bookmarkStart w:id="343" w:name="_Toc112794761"/>
      <w:bookmarkStart w:id="344" w:name="_Toc119926865"/>
      <w:bookmarkStart w:id="345" w:name="_Toc119927098"/>
      <w:bookmarkStart w:id="346" w:name="_Toc119927564"/>
      <w:bookmarkStart w:id="347" w:name="_Toc125453634"/>
      <w:r>
        <w:t>5.10.3</w:t>
      </w:r>
      <w:r w:rsidR="00247C05">
        <w:tab/>
      </w:r>
      <w:r w:rsidR="00247C05" w:rsidRPr="00BC7551">
        <w:t>Security requirements</w:t>
      </w:r>
      <w:bookmarkEnd w:id="343"/>
      <w:bookmarkEnd w:id="344"/>
      <w:bookmarkEnd w:id="345"/>
      <w:bookmarkEnd w:id="346"/>
      <w:bookmarkEnd w:id="347"/>
    </w:p>
    <w:p w14:paraId="2F708874" w14:textId="68174218" w:rsidR="00900D58" w:rsidRDefault="00100AF3" w:rsidP="00100AF3">
      <w:r>
        <w:t xml:space="preserve">Existing requirements in TS 33.501 on the SEPP should apply in the roaming </w:t>
      </w:r>
      <w:r w:rsidR="00900D58">
        <w:t xml:space="preserve">intermediary </w:t>
      </w:r>
      <w:r>
        <w:t xml:space="preserve">scenario unless there are explicit exceptions. </w:t>
      </w:r>
    </w:p>
    <w:p w14:paraId="539465EA" w14:textId="3799A6FA" w:rsidR="00900D58" w:rsidRDefault="00100AF3" w:rsidP="00100AF3">
      <w:r>
        <w:t>Specifically, the requirements on edge protection of the PLMN should still apply</w:t>
      </w:r>
      <w:r w:rsidR="00900D58" w:rsidRPr="00E51A60">
        <w:t>, including end-to-end security for N32-c</w:t>
      </w:r>
      <w:r>
        <w:t xml:space="preserve">. </w:t>
      </w:r>
    </w:p>
    <w:p w14:paraId="402A804D" w14:textId="77777777" w:rsidR="00900D58" w:rsidRDefault="00100AF3" w:rsidP="00100AF3">
      <w:r>
        <w:t>Existing NFs and SCP</w:t>
      </w:r>
      <w:r w:rsidR="00900D58">
        <w:t>s</w:t>
      </w:r>
      <w:r>
        <w:t xml:space="preserve"> should be impacted as least as possible. </w:t>
      </w:r>
    </w:p>
    <w:p w14:paraId="37FA240A" w14:textId="067FEA8E" w:rsidR="00100AF3" w:rsidRPr="00AE0A1D" w:rsidRDefault="00100AF3" w:rsidP="00100AF3">
      <w:r>
        <w:t>For the scenario</w:t>
      </w:r>
      <w:r w:rsidR="00900D58">
        <w:t>s involving intermediaries (IPX providers, roaming hubs)</w:t>
      </w:r>
      <w:r>
        <w:t>, requirements are as follows.</w:t>
      </w:r>
    </w:p>
    <w:p w14:paraId="12456E73" w14:textId="5A88F90A" w:rsidR="00100AF3" w:rsidRPr="00B32031" w:rsidRDefault="00100AF3" w:rsidP="00B32031">
      <w:pPr>
        <w:pStyle w:val="B1"/>
      </w:pPr>
      <w:r w:rsidRPr="00B32031">
        <w:t>-</w:t>
      </w:r>
      <w:r w:rsidR="008166DF" w:rsidRPr="00B32031">
        <w:t xml:space="preserve"> </w:t>
      </w:r>
      <w:r w:rsidRPr="00B32031">
        <w:t xml:space="preserve">The </w:t>
      </w:r>
      <w:r w:rsidR="00900D58">
        <w:t xml:space="preserve">intermediaries (IPX providers, roaming hubs) shall </w:t>
      </w:r>
      <w:r w:rsidRPr="00B32031">
        <w:t xml:space="preserve">use </w:t>
      </w:r>
      <w:r w:rsidR="00900D58">
        <w:t>their</w:t>
      </w:r>
      <w:r w:rsidR="00900D58" w:rsidRPr="00B32031">
        <w:t xml:space="preserve"> </w:t>
      </w:r>
      <w:r w:rsidRPr="00B32031">
        <w:t xml:space="preserve">own unique credentials to authenticate </w:t>
      </w:r>
      <w:r w:rsidR="00900D58">
        <w:t>themselves</w:t>
      </w:r>
      <w:r w:rsidRPr="00B32031">
        <w:t>.</w:t>
      </w:r>
    </w:p>
    <w:bookmarkEnd w:id="331"/>
    <w:p w14:paraId="49D4474C" w14:textId="12768FD0" w:rsidR="00247C05" w:rsidRDefault="00247C05" w:rsidP="00A24B99"/>
    <w:p w14:paraId="5A889B6C" w14:textId="77777777" w:rsidR="00F21993" w:rsidRPr="00BE4436" w:rsidRDefault="00F21993" w:rsidP="00F21993">
      <w:pPr>
        <w:pStyle w:val="Heading2"/>
      </w:pPr>
      <w:bookmarkStart w:id="348" w:name="_Toc112794762"/>
      <w:bookmarkStart w:id="349" w:name="_Toc119926866"/>
      <w:bookmarkStart w:id="350" w:name="_Toc119927099"/>
      <w:bookmarkStart w:id="351" w:name="_Toc119927565"/>
      <w:bookmarkStart w:id="352" w:name="_Toc125453635"/>
      <w:r>
        <w:t>5</w:t>
      </w:r>
      <w:r w:rsidRPr="00BE4436">
        <w:t>.11</w:t>
      </w:r>
      <w:r w:rsidRPr="00BE4436">
        <w:tab/>
        <w:t xml:space="preserve">Key issue #11: NRF validation of </w:t>
      </w:r>
      <w:proofErr w:type="spellStart"/>
      <w:r w:rsidRPr="00BE4436">
        <w:t>NFc</w:t>
      </w:r>
      <w:proofErr w:type="spellEnd"/>
      <w:r w:rsidRPr="00BE4436">
        <w:t xml:space="preserve"> for access token requests</w:t>
      </w:r>
      <w:bookmarkEnd w:id="348"/>
      <w:bookmarkEnd w:id="349"/>
      <w:bookmarkEnd w:id="350"/>
      <w:bookmarkEnd w:id="351"/>
      <w:bookmarkEnd w:id="352"/>
      <w:r w:rsidRPr="00BE4436" w:rsidDel="00F21993">
        <w:rPr>
          <w:noProof/>
        </w:rPr>
        <w:t xml:space="preserve"> </w:t>
      </w:r>
    </w:p>
    <w:p w14:paraId="45BF5A06" w14:textId="77777777" w:rsidR="00F21993" w:rsidRDefault="00F21993" w:rsidP="00F21993">
      <w:pPr>
        <w:pStyle w:val="Heading3"/>
      </w:pPr>
      <w:bookmarkStart w:id="353" w:name="_Toc112794763"/>
      <w:bookmarkStart w:id="354" w:name="_Toc119926867"/>
      <w:bookmarkStart w:id="355" w:name="_Toc119927100"/>
      <w:bookmarkStart w:id="356" w:name="_Toc119927566"/>
      <w:bookmarkStart w:id="357" w:name="_Toc125453636"/>
      <w:r w:rsidRPr="00BE4436">
        <w:t>5.11.1</w:t>
      </w:r>
      <w:r w:rsidRPr="00BE4436">
        <w:tab/>
        <w:t>Key issue details</w:t>
      </w:r>
      <w:bookmarkEnd w:id="353"/>
      <w:bookmarkEnd w:id="354"/>
      <w:bookmarkEnd w:id="355"/>
      <w:bookmarkEnd w:id="356"/>
      <w:bookmarkEnd w:id="357"/>
    </w:p>
    <w:p w14:paraId="58ED5F36" w14:textId="77777777" w:rsidR="00F21993" w:rsidRDefault="00F21993" w:rsidP="00F21993">
      <w:pPr>
        <w:pStyle w:val="Heading4"/>
      </w:pPr>
      <w:bookmarkStart w:id="358" w:name="_Toc112794764"/>
      <w:bookmarkStart w:id="359" w:name="_Toc119926868"/>
      <w:bookmarkStart w:id="360" w:name="_Toc119927101"/>
      <w:bookmarkStart w:id="361" w:name="_Toc119927567"/>
      <w:bookmarkStart w:id="362" w:name="_Toc125453637"/>
      <w:r>
        <w:t>5.11.1.0</w:t>
      </w:r>
      <w:r>
        <w:tab/>
        <w:t>General</w:t>
      </w:r>
      <w:bookmarkEnd w:id="358"/>
      <w:bookmarkEnd w:id="359"/>
      <w:bookmarkEnd w:id="360"/>
      <w:bookmarkEnd w:id="361"/>
      <w:bookmarkEnd w:id="362"/>
    </w:p>
    <w:p w14:paraId="256A7BF3" w14:textId="77777777" w:rsidR="00F21993" w:rsidRDefault="00F21993" w:rsidP="00F21993">
      <w:r>
        <w:t xml:space="preserve">There are several procedures for access token requests in TS 33.501 [2] clause 13.4.1, each for different scenarios such as direct or indirect communication. The description of how the NRF authorizes the access token request are </w:t>
      </w:r>
      <w:proofErr w:type="gramStart"/>
      <w:r>
        <w:t>more or less detailed</w:t>
      </w:r>
      <w:proofErr w:type="gramEnd"/>
      <w:r>
        <w:t xml:space="preserve">. The most detailed description is in clause 13.4.1.1.2, </w:t>
      </w:r>
      <w:r w:rsidRPr="00065541">
        <w:t>Access token request for accessing services of NF Service Producers of a specific NF type</w:t>
      </w:r>
      <w:r>
        <w:t xml:space="preserve">: "The NRF may verify that the input parameters (e.g., NF type) in the access token request match with the corresponding ones in the public key certificate of the NF Service Consumer or those in the NF profile of the NF Service Consumer. The NRF checks whether the NF Service Consumer is authorized to access the requested service(s)." Other procedures either refer to clause 13.4.1.1.2 or contain even less detailed descriptions. </w:t>
      </w:r>
    </w:p>
    <w:p w14:paraId="0121F13F" w14:textId="77777777" w:rsidR="00F21993" w:rsidRPr="00E4074E" w:rsidRDefault="00F21993" w:rsidP="00F21993">
      <w:r>
        <w:t>There are several issues with how authorization of access token requests is described in TS 33.501 [2].</w:t>
      </w:r>
    </w:p>
    <w:p w14:paraId="0E30BACF" w14:textId="77777777" w:rsidR="00F21993" w:rsidRDefault="00F21993" w:rsidP="00F21993">
      <w:pPr>
        <w:pStyle w:val="Heading4"/>
      </w:pPr>
      <w:bookmarkStart w:id="363" w:name="_Toc112794765"/>
      <w:bookmarkStart w:id="364" w:name="_Toc119926869"/>
      <w:bookmarkStart w:id="365" w:name="_Toc119927102"/>
      <w:bookmarkStart w:id="366" w:name="_Toc119927568"/>
      <w:bookmarkStart w:id="367" w:name="_Toc125453638"/>
      <w:r>
        <w:t>5.11.1.1</w:t>
      </w:r>
      <w:r>
        <w:tab/>
        <w:t>Problem 1a</w:t>
      </w:r>
      <w:bookmarkEnd w:id="363"/>
      <w:bookmarkEnd w:id="364"/>
      <w:bookmarkEnd w:id="365"/>
      <w:bookmarkEnd w:id="366"/>
      <w:bookmarkEnd w:id="367"/>
    </w:p>
    <w:p w14:paraId="7E7B3E29" w14:textId="77777777" w:rsidR="00F21993" w:rsidRDefault="00F21993" w:rsidP="00F21993">
      <w:r>
        <w:t>Not all NF Service Consumers register an NF profile at the NRF. This results in no NF profile is available. Furthermore, the NF profile is provided by the NF itself, which makes it a less reliable source for deciding whether the NF is authorized.</w:t>
      </w:r>
    </w:p>
    <w:p w14:paraId="590CA19E" w14:textId="77777777" w:rsidR="00F21993" w:rsidRDefault="00F21993" w:rsidP="00F21993">
      <w:pPr>
        <w:pStyle w:val="Heading4"/>
      </w:pPr>
      <w:bookmarkStart w:id="368" w:name="_Toc112794766"/>
      <w:bookmarkStart w:id="369" w:name="_Toc119926870"/>
      <w:bookmarkStart w:id="370" w:name="_Toc119927103"/>
      <w:bookmarkStart w:id="371" w:name="_Toc119927569"/>
      <w:bookmarkStart w:id="372" w:name="_Toc125453639"/>
      <w:r>
        <w:t>5.11.1.2</w:t>
      </w:r>
      <w:r>
        <w:tab/>
        <w:t>Problem 1b</w:t>
      </w:r>
      <w:bookmarkEnd w:id="368"/>
      <w:bookmarkEnd w:id="369"/>
      <w:bookmarkEnd w:id="370"/>
      <w:bookmarkEnd w:id="371"/>
      <w:bookmarkEnd w:id="372"/>
    </w:p>
    <w:p w14:paraId="54A1103A" w14:textId="77777777" w:rsidR="00F21993" w:rsidRDefault="00F21993" w:rsidP="00F21993">
      <w:r>
        <w:t xml:space="preserve">It is not a mandatory requirement that all IEs defined in the SBA TLS certificate has been filled in with information presented in the TLS certificate. For example, NF Type is only "should". Other kind of information, like slice information, is not contained in the TLS certificate profile at all. </w:t>
      </w:r>
      <w:bookmarkStart w:id="373" w:name="_Hlk118721140"/>
      <w:r>
        <w:t xml:space="preserve">So, there may be situations when certificates are available, but information may not be sufficient for </w:t>
      </w:r>
      <w:proofErr w:type="spellStart"/>
      <w:r>
        <w:t>NFc</w:t>
      </w:r>
      <w:proofErr w:type="spellEnd"/>
      <w:r>
        <w:t xml:space="preserve"> validation in NRF. It is not specified how the NRF shall validate the </w:t>
      </w:r>
      <w:proofErr w:type="spellStart"/>
      <w:r>
        <w:t>NFc</w:t>
      </w:r>
      <w:proofErr w:type="spellEnd"/>
      <w:r>
        <w:t xml:space="preserve"> request in all situations. </w:t>
      </w:r>
    </w:p>
    <w:p w14:paraId="41F85524" w14:textId="77777777" w:rsidR="00F21993" w:rsidRDefault="00F21993" w:rsidP="00F21993">
      <w:pPr>
        <w:pStyle w:val="Heading4"/>
      </w:pPr>
      <w:bookmarkStart w:id="374" w:name="_Toc112794767"/>
      <w:bookmarkStart w:id="375" w:name="_Toc119926871"/>
      <w:bookmarkStart w:id="376" w:name="_Toc119927104"/>
      <w:bookmarkStart w:id="377" w:name="_Toc119927570"/>
      <w:bookmarkStart w:id="378" w:name="_Toc125453640"/>
      <w:bookmarkEnd w:id="373"/>
      <w:r>
        <w:lastRenderedPageBreak/>
        <w:t>5.11.1.3</w:t>
      </w:r>
      <w:r>
        <w:tab/>
        <w:t>Questions from Problems 1a and 1b:</w:t>
      </w:r>
      <w:bookmarkEnd w:id="374"/>
      <w:bookmarkEnd w:id="375"/>
      <w:bookmarkEnd w:id="376"/>
      <w:bookmarkEnd w:id="377"/>
      <w:bookmarkEnd w:id="378"/>
    </w:p>
    <w:p w14:paraId="6EE71846" w14:textId="77777777" w:rsidR="00F21993" w:rsidRDefault="00F21993" w:rsidP="00F21993">
      <w:pPr>
        <w:pStyle w:val="B1"/>
      </w:pPr>
      <w:r>
        <w:t>The study needs to elaborate on the following questions:</w:t>
      </w:r>
    </w:p>
    <w:p w14:paraId="329B193C" w14:textId="77777777" w:rsidR="00F21993" w:rsidRDefault="00F21993" w:rsidP="00F21993">
      <w:pPr>
        <w:pStyle w:val="B1"/>
      </w:pPr>
      <w:r>
        <w:t>1.</w:t>
      </w:r>
      <w:r>
        <w:tab/>
        <w:t xml:space="preserve">What IEs are required to validate as a minimum? </w:t>
      </w:r>
    </w:p>
    <w:p w14:paraId="0323EA8B" w14:textId="77777777" w:rsidR="00F21993" w:rsidRDefault="00F21993" w:rsidP="00F21993">
      <w:pPr>
        <w:pStyle w:val="B1"/>
      </w:pPr>
      <w:r>
        <w:t>2.</w:t>
      </w:r>
      <w:r>
        <w:tab/>
        <w:t xml:space="preserve">What information shall be used in NRF to validate the </w:t>
      </w:r>
      <w:proofErr w:type="spellStart"/>
      <w:r>
        <w:t>NFc</w:t>
      </w:r>
      <w:proofErr w:type="spellEnd"/>
      <w:r>
        <w:t>?</w:t>
      </w:r>
    </w:p>
    <w:p w14:paraId="13E97E83" w14:textId="77777777" w:rsidR="00F21993" w:rsidRDefault="00F21993" w:rsidP="00F21993">
      <w:pPr>
        <w:pStyle w:val="B1"/>
      </w:pPr>
      <w:r>
        <w:t>3.</w:t>
      </w:r>
      <w:r>
        <w:tab/>
        <w:t>How is this information provisioned in NRF?</w:t>
      </w:r>
    </w:p>
    <w:p w14:paraId="7FA71AEA" w14:textId="77777777" w:rsidR="00F21993" w:rsidRDefault="00F21993" w:rsidP="00F21993">
      <w:pPr>
        <w:pStyle w:val="Heading4"/>
      </w:pPr>
      <w:bookmarkStart w:id="379" w:name="_Toc112794768"/>
      <w:bookmarkStart w:id="380" w:name="_Toc119926872"/>
      <w:bookmarkStart w:id="381" w:name="_Toc119927105"/>
      <w:bookmarkStart w:id="382" w:name="_Toc119927571"/>
      <w:bookmarkStart w:id="383" w:name="_Toc125453641"/>
      <w:r w:rsidRPr="00BD099C">
        <w:t>5.</w:t>
      </w:r>
      <w:r>
        <w:t>11</w:t>
      </w:r>
      <w:r w:rsidRPr="00BD099C">
        <w:t>.1.</w:t>
      </w:r>
      <w:r>
        <w:t>4</w:t>
      </w:r>
      <w:r w:rsidRPr="00BD099C">
        <w:tab/>
      </w:r>
      <w:r>
        <w:t>Problem 2</w:t>
      </w:r>
      <w:bookmarkEnd w:id="379"/>
      <w:bookmarkEnd w:id="380"/>
      <w:bookmarkEnd w:id="381"/>
      <w:bookmarkEnd w:id="382"/>
      <w:bookmarkEnd w:id="383"/>
    </w:p>
    <w:p w14:paraId="48C0841C" w14:textId="77777777" w:rsidR="00F21993" w:rsidRDefault="00F21993" w:rsidP="00F21993">
      <w:r>
        <w:t xml:space="preserve">It is also possible that the </w:t>
      </w:r>
      <w:proofErr w:type="spellStart"/>
      <w:r>
        <w:t>NFc</w:t>
      </w:r>
      <w:proofErr w:type="spellEnd"/>
      <w:r>
        <w:t xml:space="preserve"> TLS certificate is available together with the NF profile registered in the NRF. In this case it is unclear what precedence the NRF shall use when performing the </w:t>
      </w:r>
      <w:proofErr w:type="spellStart"/>
      <w:r>
        <w:t>NFc</w:t>
      </w:r>
      <w:proofErr w:type="spellEnd"/>
      <w:r>
        <w:t xml:space="preserve"> validation. The information in the profile is provided by the </w:t>
      </w:r>
      <w:proofErr w:type="spellStart"/>
      <w:r>
        <w:t>NFc</w:t>
      </w:r>
      <w:proofErr w:type="spellEnd"/>
      <w:r>
        <w:t xml:space="preserve"> itself, but the information in the certificate is provided outside of the </w:t>
      </w:r>
      <w:proofErr w:type="spellStart"/>
      <w:r>
        <w:t>NFc</w:t>
      </w:r>
      <w:proofErr w:type="spellEnd"/>
      <w:r>
        <w:t>, i.e., the CA.</w:t>
      </w:r>
    </w:p>
    <w:p w14:paraId="1C98FED1" w14:textId="77777777" w:rsidR="00F21993" w:rsidRDefault="00F21993" w:rsidP="00F21993">
      <w:r>
        <w:t>The study needs to elaborate on the following questions:</w:t>
      </w:r>
    </w:p>
    <w:p w14:paraId="347446D5" w14:textId="77777777" w:rsidR="00F21993" w:rsidRDefault="00F21993" w:rsidP="00F21993">
      <w:pPr>
        <w:numPr>
          <w:ilvl w:val="0"/>
          <w:numId w:val="10"/>
        </w:numPr>
      </w:pPr>
      <w:r>
        <w:t xml:space="preserve">What information shall have precedence when </w:t>
      </w:r>
      <w:proofErr w:type="spellStart"/>
      <w:r>
        <w:t>NFc</w:t>
      </w:r>
      <w:proofErr w:type="spellEnd"/>
      <w:r>
        <w:t xml:space="preserve"> certificate is available as well as the NF profile?</w:t>
      </w:r>
    </w:p>
    <w:p w14:paraId="6BCE27FA" w14:textId="77777777" w:rsidR="00F21993" w:rsidRDefault="00F21993" w:rsidP="00F21993">
      <w:pPr>
        <w:numPr>
          <w:ilvl w:val="0"/>
          <w:numId w:val="10"/>
        </w:numPr>
      </w:pPr>
      <w:r>
        <w:t>What information shall be cross-checked between the certificate and the profile?</w:t>
      </w:r>
    </w:p>
    <w:p w14:paraId="5EE0906A" w14:textId="77777777" w:rsidR="00F21993" w:rsidRDefault="00F21993" w:rsidP="00F21993">
      <w:pPr>
        <w:pStyle w:val="Heading3"/>
      </w:pPr>
      <w:bookmarkStart w:id="384" w:name="_Toc112794769"/>
      <w:bookmarkStart w:id="385" w:name="_Toc119926873"/>
      <w:bookmarkStart w:id="386" w:name="_Toc119927106"/>
      <w:bookmarkStart w:id="387" w:name="_Toc119927572"/>
      <w:bookmarkStart w:id="388" w:name="_Toc125453642"/>
      <w:bookmarkStart w:id="389" w:name="_Hlk118720908"/>
      <w:r>
        <w:t>5</w:t>
      </w:r>
      <w:r w:rsidRPr="004D3578">
        <w:t>.</w:t>
      </w:r>
      <w:r w:rsidRPr="00AD5AE8">
        <w:t>11</w:t>
      </w:r>
      <w:r>
        <w:t>.2</w:t>
      </w:r>
      <w:r w:rsidRPr="004D3578">
        <w:tab/>
      </w:r>
      <w:r>
        <w:t>Security threats</w:t>
      </w:r>
      <w:bookmarkEnd w:id="384"/>
      <w:bookmarkEnd w:id="385"/>
      <w:bookmarkEnd w:id="386"/>
      <w:bookmarkEnd w:id="387"/>
      <w:bookmarkEnd w:id="388"/>
    </w:p>
    <w:p w14:paraId="6811103E" w14:textId="77777777" w:rsidR="00F21993" w:rsidRDefault="00F21993" w:rsidP="00F21993">
      <w:r>
        <w:t>The security level may be NRF vendor specific if not specified.</w:t>
      </w:r>
    </w:p>
    <w:p w14:paraId="71A8FD47" w14:textId="77777777" w:rsidR="00F21993" w:rsidRDefault="00F21993" w:rsidP="00F21993">
      <w:r>
        <w:t xml:space="preserve">If there is no standardized agreement of the solution to the Key Issue the interoperability between different vendors of </w:t>
      </w:r>
      <w:proofErr w:type="spellStart"/>
      <w:r>
        <w:t>NFc</w:t>
      </w:r>
      <w:proofErr w:type="spellEnd"/>
      <w:r>
        <w:t xml:space="preserve"> and NRF may result in being too allowing from a security perspective.</w:t>
      </w:r>
    </w:p>
    <w:p w14:paraId="35034BF5" w14:textId="77777777" w:rsidR="00F21993" w:rsidRDefault="00F21993" w:rsidP="00F21993">
      <w:pPr>
        <w:pStyle w:val="Heading3"/>
      </w:pPr>
      <w:bookmarkStart w:id="390" w:name="_Toc112794770"/>
      <w:bookmarkStart w:id="391" w:name="_Toc119926874"/>
      <w:bookmarkStart w:id="392" w:name="_Toc119927107"/>
      <w:bookmarkStart w:id="393" w:name="_Toc119927573"/>
      <w:bookmarkStart w:id="394" w:name="_Toc125453643"/>
      <w:bookmarkEnd w:id="389"/>
      <w:r w:rsidRPr="00DE1DE3">
        <w:t>5.</w:t>
      </w:r>
      <w:r w:rsidRPr="00AD5AE8">
        <w:t>11</w:t>
      </w:r>
      <w:r w:rsidRPr="00DE1DE3">
        <w:t>.3</w:t>
      </w:r>
      <w:r w:rsidRPr="00DE1DE3">
        <w:tab/>
        <w:t>Potential security requirements</w:t>
      </w:r>
      <w:bookmarkEnd w:id="390"/>
      <w:bookmarkEnd w:id="391"/>
      <w:bookmarkEnd w:id="392"/>
      <w:bookmarkEnd w:id="393"/>
      <w:bookmarkEnd w:id="394"/>
    </w:p>
    <w:p w14:paraId="6097347A" w14:textId="77777777" w:rsidR="00023677" w:rsidRDefault="00F21993" w:rsidP="00F21993">
      <w:r>
        <w:t>N</w:t>
      </w:r>
      <w:r w:rsidR="00023677">
        <w:t>/</w:t>
      </w:r>
      <w:r>
        <w:t xml:space="preserve">A. </w:t>
      </w:r>
    </w:p>
    <w:p w14:paraId="5A85D17D" w14:textId="5DBE1778" w:rsidR="00F21993" w:rsidRPr="00F35A17" w:rsidRDefault="00F21993" w:rsidP="00F21993">
      <w:r>
        <w:t>This KI does not add any new security requirements but is focused on to develop solutions to the problems stated above.</w:t>
      </w:r>
    </w:p>
    <w:p w14:paraId="7C39ADE2" w14:textId="0D2861CB" w:rsidR="001179A9" w:rsidRPr="00CF725E" w:rsidRDefault="001179A9" w:rsidP="00AD5AE8">
      <w:pPr>
        <w:pStyle w:val="Heading2"/>
      </w:pPr>
      <w:bookmarkStart w:id="395" w:name="tsgNames"/>
      <w:bookmarkStart w:id="396" w:name="_Toc119926875"/>
      <w:bookmarkStart w:id="397" w:name="_Toc119927108"/>
      <w:bookmarkStart w:id="398" w:name="_Toc119927574"/>
      <w:bookmarkStart w:id="399" w:name="_Toc125453644"/>
      <w:bookmarkEnd w:id="395"/>
      <w:r w:rsidRPr="00CF725E">
        <w:t>5.</w:t>
      </w:r>
      <w:r>
        <w:t>12</w:t>
      </w:r>
      <w:r w:rsidRPr="00CF725E">
        <w:tab/>
        <w:t>Key issue #</w:t>
      </w:r>
      <w:r>
        <w:t>12</w:t>
      </w:r>
      <w:r w:rsidRPr="00CF725E">
        <w:t xml:space="preserve">: </w:t>
      </w:r>
      <w:r w:rsidR="00EF6BFB">
        <w:t>S</w:t>
      </w:r>
      <w:r w:rsidRPr="00CF725E">
        <w:t>ecurity in Hosted SEPP scenarios</w:t>
      </w:r>
      <w:bookmarkEnd w:id="396"/>
      <w:bookmarkEnd w:id="397"/>
      <w:bookmarkEnd w:id="398"/>
      <w:bookmarkEnd w:id="399"/>
    </w:p>
    <w:p w14:paraId="4BD0ADDD" w14:textId="2B3AF5EE" w:rsidR="001179A9" w:rsidRDefault="001179A9" w:rsidP="00AD5AE8">
      <w:pPr>
        <w:pStyle w:val="Heading3"/>
      </w:pPr>
      <w:bookmarkStart w:id="400" w:name="_Toc119926876"/>
      <w:bookmarkStart w:id="401" w:name="_Toc119927109"/>
      <w:bookmarkStart w:id="402" w:name="_Toc119927575"/>
      <w:bookmarkStart w:id="403" w:name="_Toc125453645"/>
      <w:r w:rsidRPr="00CF725E">
        <w:t>5.</w:t>
      </w:r>
      <w:r>
        <w:t>12</w:t>
      </w:r>
      <w:r w:rsidRPr="00CF725E">
        <w:t>.1</w:t>
      </w:r>
      <w:r w:rsidRPr="00CF725E">
        <w:tab/>
      </w:r>
      <w:bookmarkEnd w:id="400"/>
      <w:bookmarkEnd w:id="401"/>
      <w:bookmarkEnd w:id="402"/>
      <w:r w:rsidR="000E43A3">
        <w:t>Key issue details</w:t>
      </w:r>
      <w:bookmarkEnd w:id="403"/>
    </w:p>
    <w:p w14:paraId="1E705650" w14:textId="33EB3CB6" w:rsidR="007877EF" w:rsidRPr="007877EF" w:rsidRDefault="007877EF" w:rsidP="003A22C5">
      <w:pPr>
        <w:pStyle w:val="Heading4"/>
      </w:pPr>
      <w:bookmarkStart w:id="404" w:name="_Toc125453646"/>
      <w:r>
        <w:t>5.12.1.1</w:t>
      </w:r>
      <w:r>
        <w:tab/>
        <w:t>Background</w:t>
      </w:r>
      <w:bookmarkEnd w:id="404"/>
    </w:p>
    <w:p w14:paraId="7C14F1C3" w14:textId="77777777" w:rsidR="000E43A3" w:rsidRPr="00CD5D1E" w:rsidRDefault="000E43A3" w:rsidP="000E43A3">
      <w:pPr>
        <w:rPr>
          <w:rFonts w:cs="Arial"/>
          <w:noProof/>
        </w:rPr>
      </w:pPr>
      <w:r>
        <w:rPr>
          <w:rFonts w:cs="Arial"/>
          <w:noProof/>
        </w:rPr>
        <w:t xml:space="preserve">It has been discussed that </w:t>
      </w:r>
      <w:r w:rsidRPr="00CD5D1E">
        <w:rPr>
          <w:rFonts w:cs="Arial"/>
          <w:noProof/>
        </w:rPr>
        <w:t>SEPP</w:t>
      </w:r>
      <w:r>
        <w:rPr>
          <w:rFonts w:cs="Arial"/>
          <w:noProof/>
        </w:rPr>
        <w:t>s</w:t>
      </w:r>
      <w:r w:rsidRPr="00CD5D1E">
        <w:rPr>
          <w:rFonts w:cs="Arial"/>
          <w:noProof/>
        </w:rPr>
        <w:t xml:space="preserve"> can be deployed in different ways</w:t>
      </w:r>
      <w:r>
        <w:rPr>
          <w:rFonts w:cs="Arial"/>
          <w:noProof/>
        </w:rPr>
        <w:t>:</w:t>
      </w:r>
    </w:p>
    <w:p w14:paraId="4A8BB63B" w14:textId="77777777" w:rsidR="000E43A3" w:rsidRDefault="000E43A3" w:rsidP="003A22C5">
      <w:pPr>
        <w:pStyle w:val="B1"/>
        <w:rPr>
          <w:noProof/>
        </w:rPr>
      </w:pPr>
      <w:r w:rsidRPr="007B0F39">
        <w:rPr>
          <w:noProof/>
        </w:rPr>
        <w:t>-</w:t>
      </w:r>
      <w:r w:rsidRPr="007B0F39">
        <w:rPr>
          <w:noProof/>
        </w:rPr>
        <w:tab/>
      </w:r>
      <w:r>
        <w:rPr>
          <w:noProof/>
        </w:rPr>
        <w:t xml:space="preserve">Local </w:t>
      </w:r>
      <w:r w:rsidRPr="007B0F39">
        <w:rPr>
          <w:noProof/>
        </w:rPr>
        <w:t>SEPP</w:t>
      </w:r>
      <w:r>
        <w:rPr>
          <w:noProof/>
        </w:rPr>
        <w:t>: The SEPP is</w:t>
      </w:r>
      <w:r w:rsidRPr="007B0F39">
        <w:rPr>
          <w:noProof/>
        </w:rPr>
        <w:t xml:space="preserve"> deployed within the PLMN. This is the depl</w:t>
      </w:r>
      <w:r>
        <w:rPr>
          <w:noProof/>
        </w:rPr>
        <w:t>o</w:t>
      </w:r>
      <w:r w:rsidRPr="007B0F39">
        <w:rPr>
          <w:noProof/>
        </w:rPr>
        <w:t xml:space="preserve">yment </w:t>
      </w:r>
      <w:r>
        <w:rPr>
          <w:noProof/>
        </w:rPr>
        <w:t>as specified by TS 33.501</w:t>
      </w:r>
      <w:r w:rsidRPr="007B0F39">
        <w:rPr>
          <w:noProof/>
        </w:rPr>
        <w:t>.</w:t>
      </w:r>
    </w:p>
    <w:p w14:paraId="6CDAE0F4" w14:textId="77777777" w:rsidR="000E43A3" w:rsidRDefault="000E43A3" w:rsidP="000E43A3">
      <w:pPr>
        <w:ind w:left="568" w:hanging="284"/>
        <w:jc w:val="center"/>
        <w:rPr>
          <w:noProof/>
        </w:rPr>
      </w:pPr>
      <w:r>
        <w:rPr>
          <w:noProof/>
        </w:rPr>
        <w:drawing>
          <wp:inline distT="0" distB="0" distL="0" distR="0" wp14:anchorId="03EC4B51" wp14:editId="1B121EBF">
            <wp:extent cx="3206750" cy="952500"/>
            <wp:effectExtent l="19050" t="19050" r="1270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6750" cy="952500"/>
                    </a:xfrm>
                    <a:prstGeom prst="rect">
                      <a:avLst/>
                    </a:prstGeom>
                    <a:noFill/>
                    <a:ln>
                      <a:solidFill>
                        <a:schemeClr val="accent1"/>
                      </a:solidFill>
                    </a:ln>
                  </pic:spPr>
                </pic:pic>
              </a:graphicData>
            </a:graphic>
          </wp:inline>
        </w:drawing>
      </w:r>
    </w:p>
    <w:p w14:paraId="23F4E395" w14:textId="77777777" w:rsidR="000E43A3" w:rsidRDefault="000E43A3" w:rsidP="000E43A3">
      <w:pPr>
        <w:pStyle w:val="TF"/>
      </w:pPr>
      <w:r w:rsidRPr="00E75C2B">
        <w:t>Figure 5.12.</w:t>
      </w:r>
      <w:r>
        <w:t>1</w:t>
      </w:r>
      <w:r w:rsidRPr="00E75C2B">
        <w:t xml:space="preserve">-1 </w:t>
      </w:r>
      <w:r>
        <w:t>Local</w:t>
      </w:r>
      <w:r w:rsidRPr="00E75C2B">
        <w:t xml:space="preserve"> SEPP deployment</w:t>
      </w:r>
    </w:p>
    <w:p w14:paraId="04CB972F" w14:textId="77777777" w:rsidR="000E43A3" w:rsidRPr="003A22C5" w:rsidRDefault="000E43A3" w:rsidP="000E43A3">
      <w:pPr>
        <w:ind w:left="568" w:hanging="284"/>
        <w:rPr>
          <w:rStyle w:val="B1Char1"/>
        </w:rPr>
      </w:pPr>
      <w:r w:rsidRPr="00CD5D1E">
        <w:rPr>
          <w:noProof/>
        </w:rPr>
        <w:t>-</w:t>
      </w:r>
      <w:r w:rsidRPr="003A22C5">
        <w:rPr>
          <w:rStyle w:val="B1Char1"/>
        </w:rPr>
        <w:tab/>
        <w:t xml:space="preserve">Outsourced SEPP: The SEPP is outsourced by the PLMN and deployed within the PLMN infrastructure and considered within the PLMN secure domain Several PLMNs which form an Operator Group can use the same outsourced SEPP. This scenario is described as an Operator Group Roaming </w:t>
      </w:r>
      <w:proofErr w:type="gramStart"/>
      <w:r w:rsidRPr="003A22C5">
        <w:rPr>
          <w:rStyle w:val="B1Char1"/>
        </w:rPr>
        <w:t>Hub  in</w:t>
      </w:r>
      <w:proofErr w:type="gramEnd"/>
      <w:r w:rsidRPr="003A22C5">
        <w:rPr>
          <w:rStyle w:val="B1Char1"/>
        </w:rPr>
        <w:t xml:space="preserve"> KI#10 and GSMA NG.113 [X].</w:t>
      </w:r>
    </w:p>
    <w:p w14:paraId="1173A791" w14:textId="77777777" w:rsidR="000E43A3" w:rsidRDefault="000E43A3" w:rsidP="000E43A3">
      <w:pPr>
        <w:ind w:left="568" w:hanging="284"/>
        <w:jc w:val="center"/>
        <w:rPr>
          <w:noProof/>
        </w:rPr>
      </w:pPr>
      <w:r>
        <w:rPr>
          <w:noProof/>
        </w:rPr>
        <w:lastRenderedPageBreak/>
        <w:drawing>
          <wp:inline distT="0" distB="0" distL="0" distR="0" wp14:anchorId="21324155" wp14:editId="20011958">
            <wp:extent cx="3441700" cy="1079500"/>
            <wp:effectExtent l="19050" t="19050" r="2540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1700" cy="1079500"/>
                    </a:xfrm>
                    <a:prstGeom prst="rect">
                      <a:avLst/>
                    </a:prstGeom>
                    <a:noFill/>
                    <a:ln>
                      <a:solidFill>
                        <a:schemeClr val="accent1"/>
                      </a:solidFill>
                    </a:ln>
                  </pic:spPr>
                </pic:pic>
              </a:graphicData>
            </a:graphic>
          </wp:inline>
        </w:drawing>
      </w:r>
    </w:p>
    <w:p w14:paraId="1CF00FB7" w14:textId="77777777" w:rsidR="000E43A3" w:rsidRDefault="000E43A3" w:rsidP="000E43A3">
      <w:pPr>
        <w:pStyle w:val="TF"/>
      </w:pPr>
      <w:r w:rsidRPr="00E75C2B">
        <w:t>Figure 5.12.</w:t>
      </w:r>
      <w:r>
        <w:t>1</w:t>
      </w:r>
      <w:r w:rsidRPr="00E75C2B">
        <w:t>-</w:t>
      </w:r>
      <w:r>
        <w:t>2</w:t>
      </w:r>
      <w:r w:rsidRPr="00E75C2B">
        <w:t xml:space="preserve"> </w:t>
      </w:r>
      <w:r>
        <w:t>Outsourced</w:t>
      </w:r>
      <w:r w:rsidRPr="00E75C2B">
        <w:t xml:space="preserve"> SEPP deployment</w:t>
      </w:r>
    </w:p>
    <w:p w14:paraId="40978F23" w14:textId="77777777" w:rsidR="000E43A3" w:rsidRDefault="000E43A3" w:rsidP="000E43A3">
      <w:pPr>
        <w:ind w:left="568" w:hanging="284"/>
        <w:jc w:val="center"/>
        <w:rPr>
          <w:noProof/>
        </w:rPr>
      </w:pPr>
    </w:p>
    <w:p w14:paraId="115AF946" w14:textId="77777777" w:rsidR="000E43A3" w:rsidRDefault="000E43A3" w:rsidP="003A22C5">
      <w:pPr>
        <w:pStyle w:val="B1"/>
        <w:rPr>
          <w:noProof/>
        </w:rPr>
      </w:pPr>
      <w:r w:rsidRPr="00877959">
        <w:rPr>
          <w:noProof/>
        </w:rPr>
        <w:t>-</w:t>
      </w:r>
      <w:r w:rsidRPr="00877959">
        <w:rPr>
          <w:noProof/>
        </w:rPr>
        <w:tab/>
        <w:t>Hosted SEPP: The SEPP is outsourced by the PLMN to an external entity and deployed outside the PLMN</w:t>
      </w:r>
      <w:r>
        <w:rPr>
          <w:noProof/>
        </w:rPr>
        <w:t>.</w:t>
      </w:r>
      <w:r w:rsidRPr="00CD5D1E">
        <w:rPr>
          <w:noProof/>
        </w:rPr>
        <w:t xml:space="preserve"> </w:t>
      </w:r>
    </w:p>
    <w:p w14:paraId="6A19B7D0" w14:textId="77777777" w:rsidR="000E43A3" w:rsidRDefault="000E43A3" w:rsidP="000E43A3">
      <w:pPr>
        <w:ind w:left="568" w:hanging="284"/>
        <w:jc w:val="center"/>
        <w:rPr>
          <w:noProof/>
        </w:rPr>
      </w:pPr>
      <w:r>
        <w:rPr>
          <w:noProof/>
        </w:rPr>
        <w:drawing>
          <wp:inline distT="0" distB="0" distL="0" distR="0" wp14:anchorId="65361909" wp14:editId="676B66D4">
            <wp:extent cx="3149600" cy="838200"/>
            <wp:effectExtent l="19050" t="19050" r="1270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9600" cy="838200"/>
                    </a:xfrm>
                    <a:prstGeom prst="rect">
                      <a:avLst/>
                    </a:prstGeom>
                    <a:noFill/>
                    <a:ln>
                      <a:solidFill>
                        <a:schemeClr val="accent1"/>
                      </a:solidFill>
                    </a:ln>
                  </pic:spPr>
                </pic:pic>
              </a:graphicData>
            </a:graphic>
          </wp:inline>
        </w:drawing>
      </w:r>
    </w:p>
    <w:p w14:paraId="77AD880B" w14:textId="77777777" w:rsidR="000E43A3" w:rsidRDefault="000E43A3" w:rsidP="000E43A3">
      <w:pPr>
        <w:pStyle w:val="TF"/>
      </w:pPr>
      <w:r w:rsidRPr="00E75C2B">
        <w:t>Figure 5.12.</w:t>
      </w:r>
      <w:r>
        <w:t>1</w:t>
      </w:r>
      <w:r w:rsidRPr="00E75C2B">
        <w:t>-</w:t>
      </w:r>
      <w:r>
        <w:t>3</w:t>
      </w:r>
      <w:r w:rsidRPr="00E75C2B">
        <w:t xml:space="preserve"> </w:t>
      </w:r>
      <w:r>
        <w:t>Hosted</w:t>
      </w:r>
      <w:r w:rsidRPr="00E75C2B">
        <w:t xml:space="preserve"> SEPP deployment</w:t>
      </w:r>
    </w:p>
    <w:p w14:paraId="5748F3E6" w14:textId="77777777" w:rsidR="000E43A3" w:rsidRPr="00B23D46" w:rsidRDefault="000E43A3" w:rsidP="000E43A3">
      <w:pPr>
        <w:keepLines/>
        <w:ind w:left="1135" w:hanging="851"/>
        <w:rPr>
          <w:color w:val="FF0000"/>
          <w:lang w:val="en-US"/>
        </w:rPr>
      </w:pPr>
    </w:p>
    <w:p w14:paraId="24C19998" w14:textId="77777777" w:rsidR="000E43A3" w:rsidRDefault="000E43A3" w:rsidP="000E43A3">
      <w:pPr>
        <w:rPr>
          <w:rFonts w:cs="Arial"/>
          <w:noProof/>
        </w:rPr>
      </w:pPr>
      <w:r w:rsidRPr="00A45BBF">
        <w:rPr>
          <w:rFonts w:cs="Arial"/>
          <w:noProof/>
        </w:rPr>
        <w:t>The</w:t>
      </w:r>
      <w:r w:rsidRPr="00CD5D1E">
        <w:rPr>
          <w:rFonts w:cs="Arial"/>
          <w:noProof/>
        </w:rPr>
        <w:t xml:space="preserve"> </w:t>
      </w:r>
      <w:r>
        <w:rPr>
          <w:rFonts w:cs="Arial"/>
          <w:noProof/>
        </w:rPr>
        <w:t>"</w:t>
      </w:r>
      <w:r w:rsidRPr="00CD5D1E">
        <w:rPr>
          <w:rFonts w:cs="Arial"/>
          <w:noProof/>
        </w:rPr>
        <w:t>Hosted SEPP</w:t>
      </w:r>
      <w:r>
        <w:rPr>
          <w:rFonts w:cs="Arial"/>
          <w:noProof/>
        </w:rPr>
        <w:t>"</w:t>
      </w:r>
      <w:r w:rsidRPr="00CD5D1E">
        <w:rPr>
          <w:rFonts w:cs="Arial"/>
          <w:noProof/>
        </w:rPr>
        <w:t xml:space="preserve"> scenario</w:t>
      </w:r>
      <w:r>
        <w:rPr>
          <w:rFonts w:cs="Arial"/>
          <w:noProof/>
        </w:rPr>
        <w:t xml:space="preserve"> is subject of this key issue</w:t>
      </w:r>
      <w:r w:rsidRPr="00CD5D1E">
        <w:rPr>
          <w:rFonts w:cs="Arial"/>
          <w:noProof/>
        </w:rPr>
        <w:t xml:space="preserve">. </w:t>
      </w:r>
    </w:p>
    <w:p w14:paraId="322E2A4C" w14:textId="6F1AB8FE" w:rsidR="000E43A3" w:rsidRPr="00877959" w:rsidRDefault="000E43A3" w:rsidP="000E43A3">
      <w:pPr>
        <w:pStyle w:val="Heading4"/>
      </w:pPr>
      <w:bookmarkStart w:id="405" w:name="_Toc125453647"/>
      <w:r>
        <w:t>5.12.1.2</w:t>
      </w:r>
      <w:r w:rsidR="007877EF">
        <w:tab/>
      </w:r>
      <w:r>
        <w:t>Issues to be studied</w:t>
      </w:r>
      <w:bookmarkEnd w:id="405"/>
    </w:p>
    <w:p w14:paraId="1171D2FF" w14:textId="77777777" w:rsidR="000E43A3" w:rsidRDefault="000E43A3" w:rsidP="000E43A3">
      <w:pPr>
        <w:rPr>
          <w:rFonts w:cs="Arial"/>
          <w:noProof/>
        </w:rPr>
      </w:pPr>
      <w:r w:rsidRPr="000E43A3">
        <w:rPr>
          <w:rFonts w:cs="Arial"/>
          <w:noProof/>
        </w:rPr>
        <w:t xml:space="preserve">In a Hosted SEPP scenario it is necessary to consider different perspectives when assessing the security perimeter boundaries. From the roaming partners’s perspective, the security perimeter of the PLMN extends to the Hosted SEPP provider, as described in TS 33.501, clause 4.2.1. From the perspective of the PLMN itself, the Hosted SEPP provider operates within its own security domain, especially since the Hosted SEPP potentially serves multiple PLMNs as a Hosted SEPP </w:t>
      </w:r>
      <w:bookmarkStart w:id="406" w:name="_Hlk125452850"/>
      <w:r w:rsidRPr="000E43A3">
        <w:rPr>
          <w:rFonts w:cs="Arial"/>
          <w:noProof/>
        </w:rPr>
        <w:t>provider.</w:t>
      </w:r>
    </w:p>
    <w:p w14:paraId="3019636D" w14:textId="49A31BE4" w:rsidR="000E43A3" w:rsidRPr="00E75C2B" w:rsidRDefault="000E43A3" w:rsidP="000E43A3">
      <w:r w:rsidRPr="000E43A3">
        <w:t>Nevertheless</w:t>
      </w:r>
      <w:bookmarkEnd w:id="406"/>
      <w:r w:rsidRPr="000E43A3">
        <w:t>, in</w:t>
      </w:r>
      <w:r w:rsidRPr="00E75C2B">
        <w:t xml:space="preserve"> </w:t>
      </w:r>
      <w:r>
        <w:t>the H</w:t>
      </w:r>
      <w:r w:rsidRPr="00E75C2B">
        <w:t xml:space="preserve">osted SEPP deployment scenario, the </w:t>
      </w:r>
      <w:r>
        <w:t>H</w:t>
      </w:r>
      <w:r w:rsidRPr="00E75C2B">
        <w:t xml:space="preserve">osted SEPP </w:t>
      </w:r>
      <w:r>
        <w:t>is similarly to any SEPP</w:t>
      </w:r>
      <w:r w:rsidRPr="00E75C2B">
        <w:t xml:space="preserve"> responsible for</w:t>
      </w:r>
    </w:p>
    <w:p w14:paraId="590820D1" w14:textId="77777777" w:rsidR="000E43A3" w:rsidRPr="00E75C2B" w:rsidRDefault="000E43A3" w:rsidP="000E43A3">
      <w:pPr>
        <w:ind w:left="568" w:hanging="284"/>
      </w:pPr>
      <w:r w:rsidRPr="00E75C2B">
        <w:t>- Terminating the N32c/f interface (TLS, PRINS) - N32 side</w:t>
      </w:r>
    </w:p>
    <w:p w14:paraId="27DFD210" w14:textId="77777777" w:rsidR="000E43A3" w:rsidRPr="00E75C2B" w:rsidRDefault="000E43A3" w:rsidP="000E43A3">
      <w:pPr>
        <w:ind w:left="568" w:hanging="284"/>
      </w:pPr>
      <w:r w:rsidRPr="00E75C2B">
        <w:t xml:space="preserve">- </w:t>
      </w:r>
      <w:r>
        <w:t>Providing t</w:t>
      </w:r>
      <w:r w:rsidRPr="00E75C2B">
        <w:t>opology Hiding - N32 side</w:t>
      </w:r>
    </w:p>
    <w:p w14:paraId="508A6503" w14:textId="77777777" w:rsidR="000E43A3" w:rsidRPr="00E75C2B" w:rsidRDefault="000E43A3" w:rsidP="000E43A3">
      <w:pPr>
        <w:ind w:left="568" w:hanging="284"/>
      </w:pPr>
      <w:r w:rsidRPr="00E75C2B">
        <w:t xml:space="preserve">- </w:t>
      </w:r>
      <w:r>
        <w:t>Providing filtering criteria and capabilities</w:t>
      </w:r>
      <w:r w:rsidRPr="00E75C2B">
        <w:t xml:space="preserve"> – N32 side </w:t>
      </w:r>
    </w:p>
    <w:p w14:paraId="6851FC94" w14:textId="77777777" w:rsidR="000E43A3" w:rsidRPr="00E75C2B" w:rsidRDefault="000E43A3" w:rsidP="000E43A3">
      <w:pPr>
        <w:ind w:left="568" w:hanging="284"/>
      </w:pPr>
      <w:r w:rsidRPr="00E75C2B">
        <w:t xml:space="preserve">- </w:t>
      </w:r>
      <w:r>
        <w:t xml:space="preserve">Filtering criteria and </w:t>
      </w:r>
      <w:bookmarkStart w:id="407" w:name="_Hlk125452522"/>
      <w:proofErr w:type="spellStart"/>
      <w:r>
        <w:t>possiblly</w:t>
      </w:r>
      <w:proofErr w:type="spellEnd"/>
      <w:r>
        <w:t xml:space="preserve"> </w:t>
      </w:r>
      <w:bookmarkEnd w:id="407"/>
      <w:r>
        <w:t>a f</w:t>
      </w:r>
      <w:r w:rsidRPr="00E75C2B">
        <w:t xml:space="preserve">irewall – </w:t>
      </w:r>
      <w:r w:rsidRPr="003A22C5">
        <w:t>Home PMN side</w:t>
      </w:r>
      <w:r w:rsidRPr="000E43A3">
        <w:t>.</w:t>
      </w:r>
      <w:r w:rsidRPr="00E75C2B">
        <w:t xml:space="preserve"> </w:t>
      </w:r>
    </w:p>
    <w:p w14:paraId="2C53A776" w14:textId="77777777" w:rsidR="000E43A3" w:rsidRDefault="000E43A3" w:rsidP="000E43A3">
      <w:r>
        <w:t>The following issues are required for studying:</w:t>
      </w:r>
    </w:p>
    <w:p w14:paraId="204C30B6" w14:textId="77777777" w:rsidR="000E43A3" w:rsidRPr="00E75C2B" w:rsidRDefault="000E43A3" w:rsidP="000E43A3">
      <w:pPr>
        <w:ind w:left="568" w:hanging="284"/>
      </w:pPr>
      <w:r w:rsidRPr="00E75C2B">
        <w:t xml:space="preserve">- Whether the </w:t>
      </w:r>
      <w:r>
        <w:t>external entity, e.g., the IPX</w:t>
      </w:r>
      <w:r w:rsidRPr="00E75C2B">
        <w:t xml:space="preserve">, which hosts the SEPP, uses certificates from its own CA or uses certificates issued from the Home PLMN and whether the Home PLMN is willing to </w:t>
      </w:r>
      <w:r>
        <w:t xml:space="preserve">consider and use, e.g., </w:t>
      </w:r>
      <w:r w:rsidRPr="00E75C2B">
        <w:t>the IPX's CA as trusted CA</w:t>
      </w:r>
    </w:p>
    <w:p w14:paraId="25F57D9A" w14:textId="77777777" w:rsidR="000E43A3" w:rsidRPr="00E75C2B" w:rsidRDefault="000E43A3" w:rsidP="000E43A3">
      <w:pPr>
        <w:ind w:left="568" w:hanging="284"/>
      </w:pPr>
      <w:r w:rsidRPr="00E75C2B">
        <w:t xml:space="preserve">- </w:t>
      </w:r>
      <w:r>
        <w:t>Whether t</w:t>
      </w:r>
      <w:r w:rsidRPr="00E75C2B">
        <w:t>he Hosted SEPP can handle private addresses of the Home PMN</w:t>
      </w:r>
    </w:p>
    <w:p w14:paraId="55E03B5C" w14:textId="77777777" w:rsidR="000E43A3" w:rsidRPr="00E75C2B" w:rsidRDefault="000E43A3" w:rsidP="000E43A3">
      <w:pPr>
        <w:ind w:left="568" w:hanging="284"/>
      </w:pPr>
      <w:r w:rsidRPr="00E75C2B">
        <w:t>- Whether the Hosted SEPP is trusted to enforce market specific regulatory requirements</w:t>
      </w:r>
    </w:p>
    <w:p w14:paraId="16521E07" w14:textId="63CCA9C1" w:rsidR="000E43A3" w:rsidRDefault="000E43A3" w:rsidP="000E43A3">
      <w:pPr>
        <w:ind w:left="568" w:hanging="284"/>
      </w:pPr>
      <w:r w:rsidRPr="00E75C2B">
        <w:t xml:space="preserve">- In addition, the </w:t>
      </w:r>
      <w:r>
        <w:t xml:space="preserve">connection between Hosted SEPP and the </w:t>
      </w:r>
      <w:r w:rsidRPr="00E75C2B">
        <w:t>H</w:t>
      </w:r>
      <w:r>
        <w:t xml:space="preserve">ome </w:t>
      </w:r>
      <w:r w:rsidRPr="00E75C2B">
        <w:t>PMN need</w:t>
      </w:r>
      <w:r>
        <w:t>s</w:t>
      </w:r>
      <w:r w:rsidRPr="00E75C2B">
        <w:t xml:space="preserve"> </w:t>
      </w:r>
      <w:r>
        <w:t xml:space="preserve">protection, e.g., </w:t>
      </w:r>
      <w:r w:rsidRPr="00E75C2B">
        <w:t>Topology Hiding</w:t>
      </w:r>
      <w:r>
        <w:t>, filtering criteria and firewall, etc.</w:t>
      </w:r>
    </w:p>
    <w:p w14:paraId="6756B1B5" w14:textId="77777777" w:rsidR="000E43A3" w:rsidRPr="00E75C2B" w:rsidRDefault="000E43A3" w:rsidP="000E43A3">
      <w:r w:rsidRPr="001F2E95">
        <w:t xml:space="preserve">The PKI infrastructure </w:t>
      </w:r>
      <w:r>
        <w:t>can</w:t>
      </w:r>
      <w:r w:rsidRPr="001F2E95">
        <w:t xml:space="preserve"> be deployed in different ways for </w:t>
      </w:r>
      <w:r>
        <w:t xml:space="preserve">issuing the digital identities to </w:t>
      </w:r>
      <w:r w:rsidRPr="001F2E95">
        <w:t xml:space="preserve">the </w:t>
      </w:r>
      <w:r>
        <w:t xml:space="preserve">hosted </w:t>
      </w:r>
      <w:r w:rsidRPr="001F2E95">
        <w:t>SEPP</w:t>
      </w:r>
      <w:r>
        <w:t>’s PLMN facing SBI and external facing N32</w:t>
      </w:r>
      <w:r w:rsidRPr="001F2E95">
        <w:t>.</w:t>
      </w:r>
      <w:r>
        <w:t xml:space="preserve"> </w:t>
      </w:r>
    </w:p>
    <w:p w14:paraId="2E234812" w14:textId="60708314" w:rsidR="001179A9" w:rsidRPr="00E51A60" w:rsidRDefault="001179A9" w:rsidP="001179A9">
      <w:pPr>
        <w:rPr>
          <w:rFonts w:cs="Arial"/>
          <w:noProof/>
        </w:rPr>
      </w:pPr>
      <w:r w:rsidRPr="00E51A60">
        <w:rPr>
          <w:rFonts w:cs="Arial"/>
          <w:noProof/>
        </w:rPr>
        <w:t xml:space="preserve">According to GSMA LS </w:t>
      </w:r>
      <w:r w:rsidRPr="004369A4">
        <w:rPr>
          <w:rFonts w:cs="Arial"/>
          <w:noProof/>
        </w:rPr>
        <w:t>SA3-221737</w:t>
      </w:r>
      <w:r w:rsidRPr="00E51A60">
        <w:rPr>
          <w:rFonts w:cs="Arial"/>
          <w:noProof/>
        </w:rPr>
        <w:t xml:space="preserve">, a PLMN </w:t>
      </w:r>
      <w:r w:rsidR="000E43A3">
        <w:rPr>
          <w:rFonts w:cs="Arial"/>
          <w:noProof/>
        </w:rPr>
        <w:t>can</w:t>
      </w:r>
      <w:r w:rsidR="000E43A3" w:rsidRPr="00E51A60">
        <w:rPr>
          <w:rFonts w:cs="Arial"/>
          <w:noProof/>
        </w:rPr>
        <w:t xml:space="preserve"> </w:t>
      </w:r>
      <w:r w:rsidRPr="00E51A60">
        <w:rPr>
          <w:rFonts w:cs="Arial"/>
          <w:noProof/>
        </w:rPr>
        <w:t>use both Local SEPPs (managed by PLMN) and Hosted SEPPs, i.e., the PLMN has Local SEPPs each handling a set of roaming relations, while the Hosted SEPPs handle a different set of roaming relations.</w:t>
      </w:r>
    </w:p>
    <w:p w14:paraId="4D1C313D" w14:textId="4E1EC37E" w:rsidR="000E43A3" w:rsidRPr="00CD5D1E" w:rsidRDefault="000E43A3" w:rsidP="000E43A3">
      <w:pPr>
        <w:pStyle w:val="Heading3"/>
        <w:rPr>
          <w:rFonts w:cs="Arial"/>
          <w:noProof/>
        </w:rPr>
      </w:pPr>
      <w:bookmarkStart w:id="408" w:name="_Toc125453648"/>
      <w:r w:rsidRPr="00CD5D1E">
        <w:lastRenderedPageBreak/>
        <w:t>5.12.</w:t>
      </w:r>
      <w:r>
        <w:t>2</w:t>
      </w:r>
      <w:r w:rsidR="007877EF">
        <w:tab/>
      </w:r>
      <w:r>
        <w:t>Threats</w:t>
      </w:r>
      <w:bookmarkEnd w:id="408"/>
    </w:p>
    <w:p w14:paraId="1A90A6BE" w14:textId="5B3B8403" w:rsidR="001179A9" w:rsidRPr="00E51A60" w:rsidRDefault="001179A9" w:rsidP="001179A9">
      <w:pPr>
        <w:rPr>
          <w:rFonts w:cs="Arial"/>
          <w:noProof/>
        </w:rPr>
      </w:pPr>
      <w:r w:rsidRPr="00E51A60">
        <w:rPr>
          <w:rFonts w:cs="Arial"/>
          <w:noProof/>
        </w:rPr>
        <w:t xml:space="preserve">In a scenario </w:t>
      </w:r>
      <w:r w:rsidR="000E43A3">
        <w:rPr>
          <w:rFonts w:cs="Arial"/>
          <w:noProof/>
        </w:rPr>
        <w:t>of Hosted SEPP additional</w:t>
      </w:r>
      <w:r w:rsidRPr="00E51A60">
        <w:rPr>
          <w:rFonts w:cs="Arial"/>
          <w:noProof/>
        </w:rPr>
        <w:t xml:space="preserve"> risks arise. These include:</w:t>
      </w:r>
    </w:p>
    <w:p w14:paraId="3A599673" w14:textId="77777777" w:rsidR="001179A9" w:rsidRPr="00E51A60" w:rsidRDefault="001179A9" w:rsidP="00AD5AE8">
      <w:pPr>
        <w:pStyle w:val="B1"/>
        <w:rPr>
          <w:noProof/>
        </w:rPr>
      </w:pPr>
      <w:r w:rsidRPr="00E51A60">
        <w:rPr>
          <w:noProof/>
        </w:rPr>
        <w:t>-</w:t>
      </w:r>
      <w:r w:rsidRPr="00E51A60">
        <w:rPr>
          <w:noProof/>
        </w:rPr>
        <w:tab/>
        <w:t xml:space="preserve">attacks on the traffic between </w:t>
      </w:r>
      <w:r w:rsidRPr="00CF725E">
        <w:t>PLMN</w:t>
      </w:r>
      <w:r w:rsidRPr="00E51A60">
        <w:rPr>
          <w:noProof/>
        </w:rPr>
        <w:t xml:space="preserve"> and Hosted SEPP, </w:t>
      </w:r>
    </w:p>
    <w:p w14:paraId="19ED81F0" w14:textId="77EE8B72" w:rsidR="001179A9" w:rsidRPr="00CF725E" w:rsidRDefault="001179A9" w:rsidP="00AD5AE8">
      <w:pPr>
        <w:pStyle w:val="B1"/>
      </w:pPr>
      <w:r w:rsidRPr="00E51A60">
        <w:rPr>
          <w:noProof/>
        </w:rPr>
        <w:t>-</w:t>
      </w:r>
      <w:r w:rsidRPr="00E51A60">
        <w:rPr>
          <w:noProof/>
        </w:rPr>
        <w:tab/>
      </w:r>
      <w:r w:rsidR="000E43A3">
        <w:rPr>
          <w:noProof/>
        </w:rPr>
        <w:t>insufficient</w:t>
      </w:r>
      <w:r w:rsidRPr="00E51A60">
        <w:rPr>
          <w:noProof/>
        </w:rPr>
        <w:t xml:space="preserve"> </w:t>
      </w:r>
      <w:r w:rsidRPr="00CF725E">
        <w:t xml:space="preserve">protection </w:t>
      </w:r>
      <w:r w:rsidR="000E43A3">
        <w:t>of</w:t>
      </w:r>
      <w:r w:rsidRPr="00CF725E">
        <w:t xml:space="preserve"> the PLMN</w:t>
      </w:r>
      <w:r w:rsidR="000E43A3">
        <w:t xml:space="preserve"> core</w:t>
      </w:r>
      <w:r w:rsidRPr="00CF725E">
        <w:t xml:space="preserve">, </w:t>
      </w:r>
    </w:p>
    <w:p w14:paraId="479E8497" w14:textId="26E6EBB4" w:rsidR="001179A9" w:rsidRPr="00CF725E" w:rsidRDefault="001179A9" w:rsidP="00AD5AE8">
      <w:pPr>
        <w:pStyle w:val="B1"/>
      </w:pPr>
      <w:r w:rsidRPr="00CF725E">
        <w:t>-</w:t>
      </w:r>
      <w:r w:rsidRPr="00CF725E">
        <w:tab/>
        <w:t>lack of a way to attribute the cause of a security issue to a specific actor (</w:t>
      </w:r>
      <w:r w:rsidR="000E43A3">
        <w:t xml:space="preserve">e.g., </w:t>
      </w:r>
      <w:r w:rsidRPr="00CF725E">
        <w:t xml:space="preserve">the operator or the Hosted SEPP provider), </w:t>
      </w:r>
    </w:p>
    <w:p w14:paraId="27517BBC" w14:textId="77777777" w:rsidR="001179A9" w:rsidRPr="00CF725E" w:rsidRDefault="001179A9" w:rsidP="00AD5AE8">
      <w:pPr>
        <w:pStyle w:val="B1"/>
      </w:pPr>
      <w:r w:rsidRPr="00CF725E">
        <w:t>-</w:t>
      </w:r>
      <w:r w:rsidRPr="00CF725E">
        <w:tab/>
        <w:t>an unauthorized actor claiming to be a Hosted SEPP provider of an operator towards its roaming partners, and</w:t>
      </w:r>
    </w:p>
    <w:p w14:paraId="7C049DD4" w14:textId="156899A4" w:rsidR="001179A9" w:rsidRPr="00CF725E" w:rsidRDefault="001179A9" w:rsidP="00AD5AE8">
      <w:pPr>
        <w:pStyle w:val="B1"/>
      </w:pPr>
      <w:r w:rsidRPr="00CF725E">
        <w:t>-</w:t>
      </w:r>
      <w:r w:rsidRPr="00CF725E">
        <w:tab/>
        <w:t xml:space="preserve">risks due to one actor operating Hosted SEPPs for </w:t>
      </w:r>
      <w:r w:rsidR="000E43A3">
        <w:t>multiple</w:t>
      </w:r>
      <w:r w:rsidR="000E43A3" w:rsidRPr="00CF725E">
        <w:t xml:space="preserve"> </w:t>
      </w:r>
      <w:r w:rsidRPr="00CF725E">
        <w:t>PLMNs.</w:t>
      </w:r>
    </w:p>
    <w:p w14:paraId="5827D99B" w14:textId="331BC94A" w:rsidR="001179A9" w:rsidRPr="005E093B" w:rsidRDefault="001179A9" w:rsidP="00AD5AE8">
      <w:pPr>
        <w:pStyle w:val="Heading3"/>
      </w:pPr>
      <w:bookmarkStart w:id="409" w:name="_Toc119926878"/>
      <w:bookmarkStart w:id="410" w:name="_Toc119927111"/>
      <w:bookmarkStart w:id="411" w:name="_Toc119927577"/>
      <w:bookmarkStart w:id="412" w:name="_Toc125453649"/>
      <w:r w:rsidRPr="00CF725E">
        <w:t>5.</w:t>
      </w:r>
      <w:r>
        <w:t>12</w:t>
      </w:r>
      <w:r w:rsidRPr="00CF725E">
        <w:t>.3</w:t>
      </w:r>
      <w:r w:rsidRPr="00CF725E">
        <w:tab/>
        <w:t>Security requirements</w:t>
      </w:r>
      <w:bookmarkEnd w:id="409"/>
      <w:bookmarkEnd w:id="410"/>
      <w:bookmarkEnd w:id="411"/>
      <w:bookmarkEnd w:id="412"/>
    </w:p>
    <w:p w14:paraId="336B40FC" w14:textId="77777777" w:rsidR="000E43A3" w:rsidRPr="00CD5D1E" w:rsidRDefault="000E43A3" w:rsidP="000E43A3">
      <w:pPr>
        <w:rPr>
          <w:rFonts w:cs="Arial"/>
          <w:noProof/>
        </w:rPr>
      </w:pPr>
      <w:r w:rsidRPr="00CD5D1E">
        <w:rPr>
          <w:rFonts w:cs="Arial"/>
          <w:noProof/>
        </w:rPr>
        <w:t xml:space="preserve">The Hosted SEPP scenario introduces security </w:t>
      </w:r>
      <w:r w:rsidRPr="00A45BBF">
        <w:rPr>
          <w:rFonts w:cs="Arial"/>
          <w:noProof/>
        </w:rPr>
        <w:t>requirements for the connection between PLMN</w:t>
      </w:r>
      <w:r>
        <w:rPr>
          <w:rFonts w:cs="Arial"/>
          <w:noProof/>
        </w:rPr>
        <w:t>s</w:t>
      </w:r>
      <w:r w:rsidRPr="00A45BBF">
        <w:rPr>
          <w:rFonts w:cs="Arial"/>
          <w:noProof/>
        </w:rPr>
        <w:t xml:space="preserve"> and the Hosted  SEPP operator. </w:t>
      </w:r>
    </w:p>
    <w:p w14:paraId="0BD3F870" w14:textId="77777777" w:rsidR="001179A9" w:rsidRPr="005E093B" w:rsidRDefault="001179A9" w:rsidP="001179A9">
      <w:pPr>
        <w:rPr>
          <w:rFonts w:cs="Arial"/>
          <w:noProof/>
        </w:rPr>
      </w:pPr>
      <w:r w:rsidRPr="00CA009A">
        <w:rPr>
          <w:rFonts w:cs="Arial"/>
          <w:noProof/>
        </w:rPr>
        <w:t xml:space="preserve">Existing requirements in TS 33.501 on the SEPP shall apply in the Hosted SEPP scenario, </w:t>
      </w:r>
      <w:r w:rsidRPr="00AD5AE8">
        <w:rPr>
          <w:lang w:val="en-US"/>
        </w:rPr>
        <w:t>unless there are explicit exceptions. Specifically, edge protection requirements can differ from the existing requirements since the hosted SEPP is not deployed at the edge of the PLMN</w:t>
      </w:r>
      <w:r w:rsidRPr="005E093B">
        <w:rPr>
          <w:rFonts w:cs="Arial"/>
          <w:noProof/>
        </w:rPr>
        <w:t xml:space="preserve">. </w:t>
      </w:r>
    </w:p>
    <w:p w14:paraId="5DEE8E18" w14:textId="77777777" w:rsidR="001179A9" w:rsidRPr="00E51A60" w:rsidRDefault="001179A9" w:rsidP="001179A9">
      <w:pPr>
        <w:rPr>
          <w:rFonts w:cs="Arial"/>
          <w:noProof/>
        </w:rPr>
      </w:pPr>
      <w:r w:rsidRPr="00E51A60">
        <w:rPr>
          <w:rFonts w:cs="Arial"/>
          <w:noProof/>
        </w:rPr>
        <w:t xml:space="preserve">Existing NFs and SCPs should be impacted as least as possible. </w:t>
      </w:r>
    </w:p>
    <w:p w14:paraId="23CE0B68" w14:textId="2EFF5958" w:rsidR="001179A9" w:rsidRPr="00E51A60" w:rsidRDefault="000E43A3" w:rsidP="001179A9">
      <w:pPr>
        <w:rPr>
          <w:rFonts w:cs="Arial"/>
          <w:noProof/>
        </w:rPr>
      </w:pPr>
      <w:r>
        <w:rPr>
          <w:rFonts w:cs="Arial"/>
          <w:noProof/>
        </w:rPr>
        <w:t>Further</w:t>
      </w:r>
      <w:r w:rsidR="001179A9">
        <w:rPr>
          <w:rFonts w:cs="Arial"/>
          <w:noProof/>
        </w:rPr>
        <w:t>,</w:t>
      </w:r>
      <w:r w:rsidR="001179A9" w:rsidRPr="00E51A60">
        <w:rPr>
          <w:rFonts w:cs="Arial"/>
          <w:noProof/>
        </w:rPr>
        <w:t xml:space="preserve"> the following requirements shall apply:</w:t>
      </w:r>
    </w:p>
    <w:p w14:paraId="329862B5" w14:textId="77777777" w:rsidR="001179A9" w:rsidRPr="00AD5AE8" w:rsidRDefault="001179A9" w:rsidP="00CA009A">
      <w:pPr>
        <w:pStyle w:val="B1"/>
      </w:pPr>
      <w:r w:rsidRPr="00AD5AE8">
        <w:t xml:space="preserve">- The </w:t>
      </w:r>
      <w:r w:rsidRPr="00CA009A">
        <w:t>Hosted</w:t>
      </w:r>
      <w:r w:rsidRPr="00AD5AE8">
        <w:t xml:space="preserve"> SEPP providers shall use their own unique credentials to authenticate themselves. Moreover, it shall be possible for operators that receive signalling from a Hosted SEPP provider pertaining to a roaming partner to verify that the Hosted SEPP provider has been authorised by the roaming partner. </w:t>
      </w:r>
    </w:p>
    <w:p w14:paraId="2E534576" w14:textId="77777777" w:rsidR="001179A9" w:rsidRPr="00CA009A" w:rsidRDefault="001179A9" w:rsidP="00CA009A">
      <w:pPr>
        <w:pStyle w:val="B1"/>
      </w:pPr>
      <w:r w:rsidRPr="00CA009A">
        <w:t>- The connection between the PLMN and the Hosted SEPP provider shall be confidentiality, integrity, and replay protected.</w:t>
      </w:r>
    </w:p>
    <w:p w14:paraId="6DB37B2C" w14:textId="0C9E41E9" w:rsidR="00F634BB" w:rsidRPr="00CA009A" w:rsidRDefault="001179A9" w:rsidP="00AD5AE8">
      <w:pPr>
        <w:pStyle w:val="B1"/>
      </w:pPr>
      <w:r w:rsidRPr="00CA009A">
        <w:t>- The solution should enable the Hosted SEPP providers to operate SEPPs for multiple PLMNs in a way that isolates the SEPP instances operated for different PLMNs from each other for security reasons. Specifically, if one of the instances gets corrupted or otherwise malfunctions, other instances should remain unaffected as much as possible.</w:t>
      </w:r>
    </w:p>
    <w:p w14:paraId="198938F4" w14:textId="50DA8195" w:rsidR="00F634BB" w:rsidRPr="007A2669" w:rsidRDefault="00A007F1" w:rsidP="00F634BB">
      <w:pPr>
        <w:pStyle w:val="Heading1"/>
      </w:pPr>
      <w:bookmarkStart w:id="413" w:name="_Toc112794771"/>
      <w:bookmarkStart w:id="414" w:name="_Toc119926879"/>
      <w:bookmarkStart w:id="415" w:name="_Toc119927112"/>
      <w:bookmarkStart w:id="416" w:name="_Toc119927578"/>
      <w:bookmarkStart w:id="417" w:name="_Toc125453650"/>
      <w:bookmarkStart w:id="418" w:name="_Hlk64349341"/>
      <w:r>
        <w:t>6</w:t>
      </w:r>
      <w:r w:rsidR="00F634BB" w:rsidRPr="004D3578">
        <w:tab/>
      </w:r>
      <w:r w:rsidR="00F634BB">
        <w:t>Solutions</w:t>
      </w:r>
      <w:bookmarkEnd w:id="413"/>
      <w:bookmarkEnd w:id="414"/>
      <w:bookmarkEnd w:id="415"/>
      <w:bookmarkEnd w:id="416"/>
      <w:bookmarkEnd w:id="417"/>
      <w:r w:rsidR="00F634BB" w:rsidRPr="004D3578">
        <w:t xml:space="preserve"> </w:t>
      </w:r>
    </w:p>
    <w:p w14:paraId="72DFDADE" w14:textId="77777777" w:rsidR="00A7299F" w:rsidRDefault="00A7299F" w:rsidP="00A7299F">
      <w:pPr>
        <w:pStyle w:val="Heading2"/>
      </w:pPr>
      <w:bookmarkStart w:id="419" w:name="_Toc112794772"/>
      <w:bookmarkStart w:id="420" w:name="_Toc119926880"/>
      <w:bookmarkStart w:id="421" w:name="_Toc119927113"/>
      <w:bookmarkStart w:id="422" w:name="_Toc119927579"/>
      <w:bookmarkStart w:id="423" w:name="_Toc125453651"/>
      <w:bookmarkStart w:id="424" w:name="_Hlk80716901"/>
      <w:r>
        <w:t>6.0</w:t>
      </w:r>
      <w:r>
        <w:tab/>
        <w:t>Mapping of solutions to key issues</w:t>
      </w:r>
      <w:bookmarkEnd w:id="419"/>
      <w:bookmarkEnd w:id="420"/>
      <w:bookmarkEnd w:id="421"/>
      <w:bookmarkEnd w:id="422"/>
      <w:bookmarkEnd w:id="423"/>
    </w:p>
    <w:p w14:paraId="10DC66F8" w14:textId="77777777" w:rsidR="00A7299F" w:rsidRPr="009313B7" w:rsidRDefault="00A7299F" w:rsidP="00A7299F">
      <w:pPr>
        <w:keepNext/>
        <w:keepLines/>
        <w:spacing w:before="60"/>
        <w:jc w:val="center"/>
        <w:rPr>
          <w:rFonts w:ascii="Arial" w:hAnsi="Arial"/>
          <w:b/>
        </w:rPr>
      </w:pPr>
      <w:r w:rsidRPr="009313B7">
        <w:rPr>
          <w:rFonts w:ascii="Arial" w:hAnsi="Arial"/>
          <w:b/>
        </w:rPr>
        <w:t>Table 6.</w:t>
      </w:r>
      <w:r>
        <w:rPr>
          <w:rFonts w:ascii="Arial" w:hAnsi="Arial"/>
          <w:b/>
        </w:rPr>
        <w:t>0</w:t>
      </w:r>
      <w:r w:rsidRPr="009313B7">
        <w:rPr>
          <w:rFonts w:ascii="Arial" w:hAnsi="Arial"/>
          <w:b/>
        </w:rPr>
        <w:t xml:space="preserve">-1: Mapping of </w:t>
      </w:r>
      <w:r>
        <w:rPr>
          <w:rFonts w:ascii="Arial" w:hAnsi="Arial"/>
          <w:b/>
        </w:rPr>
        <w:t>s</w:t>
      </w:r>
      <w:r w:rsidRPr="009313B7">
        <w:rPr>
          <w:rFonts w:ascii="Arial" w:hAnsi="Arial"/>
          <w:b/>
        </w:rPr>
        <w:t xml:space="preserve">olutions to </w:t>
      </w:r>
      <w:r>
        <w:rPr>
          <w:rFonts w:ascii="Arial" w:hAnsi="Arial"/>
          <w:b/>
        </w:rPr>
        <w:t>k</w:t>
      </w:r>
      <w:r w:rsidRPr="009313B7">
        <w:rPr>
          <w:rFonts w:ascii="Arial" w:hAnsi="Arial"/>
          <w:b/>
        </w:rPr>
        <w:t xml:space="preserve">ey </w:t>
      </w:r>
      <w:r>
        <w:rPr>
          <w:rFonts w:ascii="Arial" w:hAnsi="Arial"/>
          <w:b/>
        </w:rPr>
        <w:t>i</w:t>
      </w:r>
      <w:r w:rsidRPr="009313B7">
        <w:rPr>
          <w:rFonts w:ascii="Arial" w:hAnsi="Arial"/>
          <w:b/>
        </w:rPr>
        <w:t>ssues</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539"/>
        <w:gridCol w:w="517"/>
        <w:gridCol w:w="516"/>
        <w:gridCol w:w="516"/>
        <w:gridCol w:w="516"/>
        <w:gridCol w:w="516"/>
        <w:gridCol w:w="516"/>
        <w:gridCol w:w="470"/>
        <w:gridCol w:w="456"/>
        <w:gridCol w:w="516"/>
        <w:gridCol w:w="516"/>
        <w:gridCol w:w="516"/>
      </w:tblGrid>
      <w:tr w:rsidR="001179A9" w:rsidRPr="009313B7" w14:paraId="4817DCE9" w14:textId="3CB65CE3"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266F65B" w14:textId="77777777" w:rsidR="001179A9" w:rsidRPr="009313B7" w:rsidRDefault="001179A9" w:rsidP="000957D9">
            <w:r w:rsidRPr="009313B7">
              <w:rPr>
                <w:rFonts w:ascii="Arial" w:hAnsi="Arial"/>
                <w:b/>
                <w:sz w:val="18"/>
              </w:rPr>
              <w:t>Solutions</w:t>
            </w:r>
          </w:p>
        </w:tc>
        <w:tc>
          <w:tcPr>
            <w:tcW w:w="6110" w:type="dxa"/>
            <w:gridSpan w:val="12"/>
            <w:tcBorders>
              <w:top w:val="single" w:sz="4" w:space="0" w:color="auto"/>
              <w:left w:val="single" w:sz="4" w:space="0" w:color="auto"/>
              <w:bottom w:val="single" w:sz="4" w:space="0" w:color="auto"/>
              <w:right w:val="single" w:sz="4" w:space="0" w:color="auto"/>
            </w:tcBorders>
            <w:hideMark/>
          </w:tcPr>
          <w:p w14:paraId="3B164EBA" w14:textId="51F5CA6B" w:rsidR="001179A9" w:rsidRPr="009313B7" w:rsidRDefault="001179A9" w:rsidP="000957D9">
            <w:pPr>
              <w:keepNext/>
              <w:keepLines/>
              <w:spacing w:after="0"/>
              <w:jc w:val="center"/>
              <w:rPr>
                <w:rFonts w:ascii="Arial" w:hAnsi="Arial"/>
                <w:b/>
                <w:sz w:val="18"/>
              </w:rPr>
            </w:pPr>
            <w:r w:rsidRPr="009313B7">
              <w:rPr>
                <w:rFonts w:ascii="Arial" w:hAnsi="Arial"/>
                <w:b/>
                <w:sz w:val="18"/>
              </w:rPr>
              <w:t>Key Issues</w:t>
            </w:r>
          </w:p>
        </w:tc>
      </w:tr>
      <w:tr w:rsidR="001179A9" w:rsidRPr="009313B7" w14:paraId="2F7CE3AE" w14:textId="61D6FC60"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682C277" w14:textId="77777777" w:rsidR="001179A9" w:rsidRPr="009313B7" w:rsidRDefault="001179A9" w:rsidP="000957D9">
            <w:pPr>
              <w:keepNext/>
              <w:keepLines/>
              <w:spacing w:after="0"/>
              <w:jc w:val="center"/>
              <w:rPr>
                <w:rFonts w:ascii="Arial" w:hAnsi="Arial"/>
                <w:b/>
                <w:sz w:val="18"/>
              </w:rPr>
            </w:pPr>
          </w:p>
        </w:tc>
        <w:tc>
          <w:tcPr>
            <w:tcW w:w="539" w:type="dxa"/>
            <w:tcBorders>
              <w:top w:val="single" w:sz="4" w:space="0" w:color="auto"/>
              <w:left w:val="single" w:sz="4" w:space="0" w:color="auto"/>
              <w:bottom w:val="single" w:sz="4" w:space="0" w:color="auto"/>
              <w:right w:val="single" w:sz="4" w:space="0" w:color="auto"/>
            </w:tcBorders>
            <w:hideMark/>
          </w:tcPr>
          <w:p w14:paraId="716B37AE" w14:textId="77777777" w:rsidR="001179A9" w:rsidRPr="009313B7" w:rsidRDefault="001179A9" w:rsidP="000957D9">
            <w:r>
              <w:t>#1</w:t>
            </w:r>
          </w:p>
        </w:tc>
        <w:tc>
          <w:tcPr>
            <w:tcW w:w="517" w:type="dxa"/>
            <w:tcBorders>
              <w:top w:val="single" w:sz="4" w:space="0" w:color="auto"/>
              <w:left w:val="single" w:sz="4" w:space="0" w:color="auto"/>
              <w:bottom w:val="single" w:sz="4" w:space="0" w:color="auto"/>
              <w:right w:val="single" w:sz="4" w:space="0" w:color="auto"/>
            </w:tcBorders>
            <w:hideMark/>
          </w:tcPr>
          <w:p w14:paraId="3943EFFE" w14:textId="77777777" w:rsidR="001179A9" w:rsidRPr="009313B7" w:rsidRDefault="001179A9" w:rsidP="000957D9">
            <w:r>
              <w:t>#2</w:t>
            </w:r>
          </w:p>
        </w:tc>
        <w:tc>
          <w:tcPr>
            <w:tcW w:w="516" w:type="dxa"/>
            <w:tcBorders>
              <w:top w:val="single" w:sz="4" w:space="0" w:color="auto"/>
              <w:left w:val="single" w:sz="4" w:space="0" w:color="auto"/>
              <w:bottom w:val="single" w:sz="4" w:space="0" w:color="auto"/>
              <w:right w:val="single" w:sz="4" w:space="0" w:color="auto"/>
            </w:tcBorders>
            <w:hideMark/>
          </w:tcPr>
          <w:p w14:paraId="7E5ABEC2" w14:textId="77777777" w:rsidR="001179A9" w:rsidRPr="009313B7" w:rsidRDefault="001179A9" w:rsidP="000957D9">
            <w:r>
              <w:t>#3</w:t>
            </w:r>
          </w:p>
        </w:tc>
        <w:tc>
          <w:tcPr>
            <w:tcW w:w="516" w:type="dxa"/>
            <w:tcBorders>
              <w:top w:val="single" w:sz="4" w:space="0" w:color="auto"/>
              <w:left w:val="single" w:sz="4" w:space="0" w:color="auto"/>
              <w:bottom w:val="single" w:sz="4" w:space="0" w:color="auto"/>
              <w:right w:val="single" w:sz="4" w:space="0" w:color="auto"/>
            </w:tcBorders>
          </w:tcPr>
          <w:p w14:paraId="7A55105C" w14:textId="77777777" w:rsidR="001179A9" w:rsidRDefault="001179A9" w:rsidP="000957D9">
            <w:r>
              <w:t>#4</w:t>
            </w:r>
          </w:p>
        </w:tc>
        <w:tc>
          <w:tcPr>
            <w:tcW w:w="516" w:type="dxa"/>
            <w:tcBorders>
              <w:top w:val="single" w:sz="4" w:space="0" w:color="auto"/>
              <w:left w:val="single" w:sz="4" w:space="0" w:color="auto"/>
              <w:bottom w:val="single" w:sz="4" w:space="0" w:color="auto"/>
              <w:right w:val="single" w:sz="4" w:space="0" w:color="auto"/>
            </w:tcBorders>
          </w:tcPr>
          <w:p w14:paraId="2C618B3D" w14:textId="77777777" w:rsidR="001179A9" w:rsidRDefault="001179A9" w:rsidP="000957D9">
            <w:r>
              <w:t>#5</w:t>
            </w:r>
          </w:p>
        </w:tc>
        <w:tc>
          <w:tcPr>
            <w:tcW w:w="516" w:type="dxa"/>
            <w:tcBorders>
              <w:top w:val="single" w:sz="4" w:space="0" w:color="auto"/>
              <w:left w:val="single" w:sz="4" w:space="0" w:color="auto"/>
              <w:bottom w:val="single" w:sz="4" w:space="0" w:color="auto"/>
              <w:right w:val="single" w:sz="4" w:space="0" w:color="auto"/>
            </w:tcBorders>
          </w:tcPr>
          <w:p w14:paraId="352779B4" w14:textId="23D4EE4D" w:rsidR="001179A9" w:rsidRPr="00484DAA" w:rsidRDefault="001179A9" w:rsidP="000957D9">
            <w:pPr>
              <w:rPr>
                <w:highlight w:val="yellow"/>
              </w:rPr>
            </w:pPr>
            <w:r w:rsidRPr="005E7D2E">
              <w:t>#6</w:t>
            </w:r>
          </w:p>
        </w:tc>
        <w:tc>
          <w:tcPr>
            <w:tcW w:w="516" w:type="dxa"/>
            <w:tcBorders>
              <w:top w:val="single" w:sz="4" w:space="0" w:color="auto"/>
              <w:left w:val="single" w:sz="4" w:space="0" w:color="auto"/>
              <w:bottom w:val="single" w:sz="4" w:space="0" w:color="auto"/>
              <w:right w:val="single" w:sz="4" w:space="0" w:color="auto"/>
            </w:tcBorders>
          </w:tcPr>
          <w:p w14:paraId="4674C05D" w14:textId="7AD4AC74" w:rsidR="001179A9" w:rsidRPr="003537CD" w:rsidRDefault="001179A9" w:rsidP="000957D9">
            <w:r w:rsidRPr="003537CD">
              <w:t>#7</w:t>
            </w:r>
          </w:p>
        </w:tc>
        <w:tc>
          <w:tcPr>
            <w:tcW w:w="470" w:type="dxa"/>
            <w:tcBorders>
              <w:top w:val="single" w:sz="4" w:space="0" w:color="auto"/>
              <w:left w:val="single" w:sz="4" w:space="0" w:color="auto"/>
              <w:bottom w:val="single" w:sz="4" w:space="0" w:color="auto"/>
              <w:right w:val="single" w:sz="4" w:space="0" w:color="auto"/>
            </w:tcBorders>
          </w:tcPr>
          <w:p w14:paraId="08047EB0" w14:textId="422DC9F2" w:rsidR="001179A9" w:rsidRPr="00B90ACD" w:rsidRDefault="001179A9" w:rsidP="000957D9">
            <w:r w:rsidRPr="00B90ACD">
              <w:t>#8</w:t>
            </w:r>
          </w:p>
        </w:tc>
        <w:tc>
          <w:tcPr>
            <w:tcW w:w="456" w:type="dxa"/>
            <w:tcBorders>
              <w:top w:val="single" w:sz="4" w:space="0" w:color="auto"/>
              <w:left w:val="single" w:sz="4" w:space="0" w:color="auto"/>
              <w:bottom w:val="single" w:sz="4" w:space="0" w:color="auto"/>
              <w:right w:val="single" w:sz="4" w:space="0" w:color="auto"/>
            </w:tcBorders>
          </w:tcPr>
          <w:p w14:paraId="3E560754" w14:textId="0954B75A" w:rsidR="001179A9" w:rsidRPr="00B90ACD" w:rsidRDefault="001179A9" w:rsidP="000957D9">
            <w:r>
              <w:t>#9</w:t>
            </w:r>
          </w:p>
        </w:tc>
        <w:tc>
          <w:tcPr>
            <w:tcW w:w="516" w:type="dxa"/>
            <w:tcBorders>
              <w:top w:val="single" w:sz="4" w:space="0" w:color="auto"/>
              <w:left w:val="single" w:sz="4" w:space="0" w:color="auto"/>
              <w:bottom w:val="single" w:sz="4" w:space="0" w:color="auto"/>
              <w:right w:val="single" w:sz="4" w:space="0" w:color="auto"/>
            </w:tcBorders>
          </w:tcPr>
          <w:p w14:paraId="0563E481" w14:textId="6A3216AC" w:rsidR="001179A9" w:rsidRPr="00B90ACD" w:rsidRDefault="001179A9" w:rsidP="000957D9">
            <w:r>
              <w:t>#10</w:t>
            </w:r>
          </w:p>
        </w:tc>
        <w:tc>
          <w:tcPr>
            <w:tcW w:w="516" w:type="dxa"/>
            <w:tcBorders>
              <w:top w:val="single" w:sz="4" w:space="0" w:color="auto"/>
              <w:left w:val="single" w:sz="4" w:space="0" w:color="auto"/>
              <w:bottom w:val="single" w:sz="4" w:space="0" w:color="auto"/>
              <w:right w:val="single" w:sz="4" w:space="0" w:color="auto"/>
            </w:tcBorders>
          </w:tcPr>
          <w:p w14:paraId="27C5C432" w14:textId="79BFEF33" w:rsidR="001179A9" w:rsidRDefault="001179A9" w:rsidP="000957D9">
            <w:r>
              <w:t>#11</w:t>
            </w:r>
          </w:p>
        </w:tc>
        <w:tc>
          <w:tcPr>
            <w:tcW w:w="516" w:type="dxa"/>
            <w:tcBorders>
              <w:top w:val="single" w:sz="4" w:space="0" w:color="auto"/>
              <w:left w:val="single" w:sz="4" w:space="0" w:color="auto"/>
              <w:bottom w:val="single" w:sz="4" w:space="0" w:color="auto"/>
              <w:right w:val="single" w:sz="4" w:space="0" w:color="auto"/>
            </w:tcBorders>
          </w:tcPr>
          <w:p w14:paraId="0F9CE1AB" w14:textId="1026A7C2" w:rsidR="001179A9" w:rsidRDefault="001179A9" w:rsidP="000957D9">
            <w:r>
              <w:t>#12</w:t>
            </w:r>
          </w:p>
        </w:tc>
      </w:tr>
      <w:tr w:rsidR="001179A9" w:rsidRPr="009313B7" w14:paraId="3A8FDEBA" w14:textId="108A1B1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5375776" w14:textId="65C3A8CB" w:rsidR="001179A9" w:rsidRPr="009313B7" w:rsidRDefault="001179A9" w:rsidP="000957D9">
            <w:pPr>
              <w:keepNext/>
              <w:keepLines/>
              <w:spacing w:after="0"/>
              <w:rPr>
                <w:rFonts w:ascii="Arial" w:hAnsi="Arial"/>
                <w:b/>
                <w:sz w:val="18"/>
              </w:rPr>
            </w:pPr>
            <w:r w:rsidRPr="00E67747">
              <w:t>#</w:t>
            </w:r>
            <w:r w:rsidRPr="002F2102">
              <w:t>1</w:t>
            </w:r>
            <w:r>
              <w:t xml:space="preserve">: </w:t>
            </w:r>
            <w:r w:rsidRPr="005A4371">
              <w:t>Service response verification in indirect communication</w:t>
            </w:r>
            <w:r>
              <w:t xml:space="preserve"> without delegated discovery</w:t>
            </w:r>
          </w:p>
        </w:tc>
        <w:tc>
          <w:tcPr>
            <w:tcW w:w="539" w:type="dxa"/>
            <w:tcBorders>
              <w:top w:val="single" w:sz="4" w:space="0" w:color="auto"/>
              <w:left w:val="single" w:sz="4" w:space="0" w:color="auto"/>
              <w:bottom w:val="single" w:sz="4" w:space="0" w:color="auto"/>
              <w:right w:val="single" w:sz="4" w:space="0" w:color="auto"/>
            </w:tcBorders>
          </w:tcPr>
          <w:p w14:paraId="17232E20" w14:textId="77777777" w:rsidR="001179A9" w:rsidRDefault="001179A9" w:rsidP="000957D9">
            <w:r>
              <w:t>X</w:t>
            </w:r>
          </w:p>
        </w:tc>
        <w:tc>
          <w:tcPr>
            <w:tcW w:w="517" w:type="dxa"/>
            <w:tcBorders>
              <w:top w:val="single" w:sz="4" w:space="0" w:color="auto"/>
              <w:left w:val="single" w:sz="4" w:space="0" w:color="auto"/>
              <w:bottom w:val="single" w:sz="4" w:space="0" w:color="auto"/>
              <w:right w:val="single" w:sz="4" w:space="0" w:color="auto"/>
            </w:tcBorders>
          </w:tcPr>
          <w:p w14:paraId="3BAD367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0EB5C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260E25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9D738D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0AC2384" w14:textId="77777777" w:rsidR="001179A9" w:rsidRPr="00327219" w:rsidRDefault="001179A9" w:rsidP="000957D9">
            <w:pPr>
              <w:rPr>
                <w:highlight w:val="yellow"/>
              </w:rPr>
            </w:pPr>
          </w:p>
        </w:tc>
        <w:tc>
          <w:tcPr>
            <w:tcW w:w="516" w:type="dxa"/>
            <w:tcBorders>
              <w:top w:val="single" w:sz="4" w:space="0" w:color="auto"/>
              <w:left w:val="single" w:sz="4" w:space="0" w:color="auto"/>
              <w:bottom w:val="single" w:sz="4" w:space="0" w:color="auto"/>
              <w:right w:val="single" w:sz="4" w:space="0" w:color="auto"/>
            </w:tcBorders>
          </w:tcPr>
          <w:p w14:paraId="06DB3428" w14:textId="77777777" w:rsidR="001179A9" w:rsidRPr="003B7F97" w:rsidRDefault="001179A9" w:rsidP="000957D9">
            <w:pPr>
              <w:rPr>
                <w:highlight w:val="yellow"/>
              </w:rPr>
            </w:pPr>
          </w:p>
        </w:tc>
        <w:tc>
          <w:tcPr>
            <w:tcW w:w="470" w:type="dxa"/>
            <w:tcBorders>
              <w:top w:val="single" w:sz="4" w:space="0" w:color="auto"/>
              <w:left w:val="single" w:sz="4" w:space="0" w:color="auto"/>
              <w:bottom w:val="single" w:sz="4" w:space="0" w:color="auto"/>
              <w:right w:val="single" w:sz="4" w:space="0" w:color="auto"/>
            </w:tcBorders>
          </w:tcPr>
          <w:p w14:paraId="226C94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4FE7EDA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F95AE8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DDADB4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DFD27" w14:textId="77777777" w:rsidR="001179A9" w:rsidRDefault="001179A9" w:rsidP="000957D9"/>
        </w:tc>
      </w:tr>
      <w:tr w:rsidR="001179A9" w:rsidRPr="001D0EF0" w14:paraId="50BE4FEE" w14:textId="6E2572B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605C6A" w14:textId="437EEEDF" w:rsidR="001179A9" w:rsidRPr="006D1149" w:rsidRDefault="001179A9" w:rsidP="000957D9">
            <w:pPr>
              <w:rPr>
                <w:b/>
                <w:bCs/>
              </w:rPr>
            </w:pPr>
            <w:r w:rsidRPr="00E67747">
              <w:t>#</w:t>
            </w:r>
            <w:r w:rsidRPr="002F2102">
              <w:t>2</w:t>
            </w:r>
            <w:r>
              <w:t xml:space="preserve">: </w:t>
            </w:r>
            <w:r w:rsidRPr="00F912FB">
              <w:t>Authorization between NFs and SCP</w:t>
            </w:r>
          </w:p>
        </w:tc>
        <w:tc>
          <w:tcPr>
            <w:tcW w:w="539" w:type="dxa"/>
            <w:tcBorders>
              <w:top w:val="single" w:sz="4" w:space="0" w:color="auto"/>
              <w:left w:val="single" w:sz="4" w:space="0" w:color="auto"/>
              <w:bottom w:val="single" w:sz="4" w:space="0" w:color="auto"/>
              <w:right w:val="single" w:sz="4" w:space="0" w:color="auto"/>
            </w:tcBorders>
          </w:tcPr>
          <w:p w14:paraId="57C615FD"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65466FB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A37988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E3CBAA"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B08F0F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110A3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6566318"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4B24758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886C5C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55E951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6345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DADF2FA" w14:textId="77777777" w:rsidR="001179A9" w:rsidRDefault="001179A9" w:rsidP="000957D9"/>
        </w:tc>
      </w:tr>
      <w:tr w:rsidR="001179A9" w:rsidRPr="001D0EF0" w14:paraId="39846C27" w14:textId="054F32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00D2FA9" w14:textId="2387FEDB" w:rsidR="001179A9" w:rsidRDefault="001179A9" w:rsidP="000957D9">
            <w:r w:rsidRPr="003633D9">
              <w:t>#</w:t>
            </w:r>
            <w:r>
              <w:t>3</w:t>
            </w:r>
            <w:r w:rsidRPr="003633D9">
              <w:t xml:space="preserve">: Using existing procedures for authorization of SCP to act on behalf of an </w:t>
            </w:r>
            <w:r w:rsidR="00EA21C3">
              <w:t>NF Service Consumer</w:t>
            </w:r>
          </w:p>
        </w:tc>
        <w:tc>
          <w:tcPr>
            <w:tcW w:w="539" w:type="dxa"/>
            <w:tcBorders>
              <w:top w:val="single" w:sz="4" w:space="0" w:color="auto"/>
              <w:left w:val="single" w:sz="4" w:space="0" w:color="auto"/>
              <w:bottom w:val="single" w:sz="4" w:space="0" w:color="auto"/>
              <w:right w:val="single" w:sz="4" w:space="0" w:color="auto"/>
            </w:tcBorders>
          </w:tcPr>
          <w:p w14:paraId="04EA23D7"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56DA07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9B2836B"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0689FE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58CC0AE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CB4EE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09DFD74"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281144AD"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D3F22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A0B353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EF8237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A48458D" w14:textId="77777777" w:rsidR="001179A9" w:rsidRDefault="001179A9" w:rsidP="000957D9"/>
        </w:tc>
      </w:tr>
      <w:tr w:rsidR="001179A9" w:rsidRPr="001D0EF0" w14:paraId="280539D6" w14:textId="51A10CCF"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835DCB3" w14:textId="64779580" w:rsidR="001179A9" w:rsidRPr="003633D9" w:rsidRDefault="001179A9" w:rsidP="000957D9">
            <w:r w:rsidRPr="003633D9">
              <w:lastRenderedPageBreak/>
              <w:t>#</w:t>
            </w:r>
            <w:r>
              <w:t>4</w:t>
            </w:r>
            <w:r w:rsidRPr="003633D9">
              <w:t>: Service request authenticity verification in indirect communication</w:t>
            </w:r>
          </w:p>
        </w:tc>
        <w:tc>
          <w:tcPr>
            <w:tcW w:w="539" w:type="dxa"/>
            <w:tcBorders>
              <w:top w:val="single" w:sz="4" w:space="0" w:color="auto"/>
              <w:left w:val="single" w:sz="4" w:space="0" w:color="auto"/>
              <w:bottom w:val="single" w:sz="4" w:space="0" w:color="auto"/>
              <w:right w:val="single" w:sz="4" w:space="0" w:color="auto"/>
            </w:tcBorders>
          </w:tcPr>
          <w:p w14:paraId="35609246"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54D859B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AF612C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C161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5286578"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19C982C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AA4855"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39A5C862"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253610F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35629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0667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A755231" w14:textId="77777777" w:rsidR="001179A9" w:rsidRDefault="001179A9" w:rsidP="000957D9"/>
        </w:tc>
      </w:tr>
      <w:tr w:rsidR="001179A9" w:rsidRPr="009313B7" w14:paraId="436912D2" w14:textId="71DEF85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B887F3C" w14:textId="5904D56A" w:rsidR="001179A9" w:rsidRPr="009313B7" w:rsidRDefault="001179A9" w:rsidP="000957D9">
            <w:pPr>
              <w:rPr>
                <w:rFonts w:ascii="Arial" w:hAnsi="Arial"/>
                <w:b/>
                <w:sz w:val="18"/>
              </w:rPr>
            </w:pPr>
            <w:r>
              <w:t>#5: End-to-end integrity protection of HTTP body and method</w:t>
            </w:r>
          </w:p>
        </w:tc>
        <w:tc>
          <w:tcPr>
            <w:tcW w:w="539" w:type="dxa"/>
            <w:tcBorders>
              <w:top w:val="single" w:sz="4" w:space="0" w:color="auto"/>
              <w:left w:val="single" w:sz="4" w:space="0" w:color="auto"/>
              <w:bottom w:val="single" w:sz="4" w:space="0" w:color="auto"/>
              <w:right w:val="single" w:sz="4" w:space="0" w:color="auto"/>
            </w:tcBorders>
          </w:tcPr>
          <w:p w14:paraId="6E861F59"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A6D919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8773C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4E45E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C77A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6EE7E9A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1FAD81F"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1F42093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1FB891F5"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6C4147D"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70A95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1EA19F2" w14:textId="77777777" w:rsidR="001179A9" w:rsidRDefault="001179A9" w:rsidP="000957D9"/>
        </w:tc>
      </w:tr>
      <w:tr w:rsidR="001179A9" w:rsidRPr="009313B7" w14:paraId="3A84F70B" w14:textId="5CF2019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103DBD4" w14:textId="167E64F1" w:rsidR="001179A9" w:rsidRPr="009313B7" w:rsidRDefault="001179A9" w:rsidP="000957D9">
            <w:r w:rsidRPr="00EF689C">
              <w:t>#</w:t>
            </w:r>
            <w:r>
              <w:t>6</w:t>
            </w:r>
            <w:r w:rsidRPr="00EF689C">
              <w:t xml:space="preserve">: </w:t>
            </w:r>
            <w:r>
              <w:t>Verification of Service Response from a NF Service Producer at the expected NF Set</w:t>
            </w:r>
          </w:p>
        </w:tc>
        <w:tc>
          <w:tcPr>
            <w:tcW w:w="539" w:type="dxa"/>
            <w:tcBorders>
              <w:top w:val="single" w:sz="4" w:space="0" w:color="auto"/>
              <w:left w:val="single" w:sz="4" w:space="0" w:color="auto"/>
              <w:bottom w:val="single" w:sz="4" w:space="0" w:color="auto"/>
              <w:right w:val="single" w:sz="4" w:space="0" w:color="auto"/>
            </w:tcBorders>
          </w:tcPr>
          <w:p w14:paraId="7C15302D" w14:textId="726A905A" w:rsidR="001179A9" w:rsidRPr="009313B7" w:rsidRDefault="001179A9" w:rsidP="000957D9">
            <w:r>
              <w:t xml:space="preserve">X </w:t>
            </w:r>
          </w:p>
        </w:tc>
        <w:tc>
          <w:tcPr>
            <w:tcW w:w="517" w:type="dxa"/>
            <w:tcBorders>
              <w:top w:val="single" w:sz="4" w:space="0" w:color="auto"/>
              <w:left w:val="single" w:sz="4" w:space="0" w:color="auto"/>
              <w:bottom w:val="single" w:sz="4" w:space="0" w:color="auto"/>
              <w:right w:val="single" w:sz="4" w:space="0" w:color="auto"/>
            </w:tcBorders>
          </w:tcPr>
          <w:p w14:paraId="53E6183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D3C0F8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2BCF09"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FB259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2CA70D" w14:textId="374CB074"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118ECA"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709FB8E4"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1BE53FD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CE4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1E2FFAEC"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B343C9F" w14:textId="77777777" w:rsidR="001179A9" w:rsidRPr="009313B7" w:rsidRDefault="001179A9" w:rsidP="000957D9"/>
        </w:tc>
      </w:tr>
      <w:tr w:rsidR="001179A9" w:rsidRPr="009313B7" w14:paraId="4C11B27A" w14:textId="2E068B2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B6E8D00" w14:textId="26DBBEDF" w:rsidR="001179A9" w:rsidRPr="00EF689C" w:rsidRDefault="001179A9" w:rsidP="000957D9">
            <w:r w:rsidRPr="0011001F">
              <w:t>#7: Access token request for NF Set</w:t>
            </w:r>
          </w:p>
        </w:tc>
        <w:tc>
          <w:tcPr>
            <w:tcW w:w="539" w:type="dxa"/>
            <w:tcBorders>
              <w:top w:val="single" w:sz="4" w:space="0" w:color="auto"/>
              <w:left w:val="single" w:sz="4" w:space="0" w:color="auto"/>
              <w:bottom w:val="single" w:sz="4" w:space="0" w:color="auto"/>
              <w:right w:val="single" w:sz="4" w:space="0" w:color="auto"/>
            </w:tcBorders>
          </w:tcPr>
          <w:p w14:paraId="1B2403B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4FAEEDE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4E984C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D9748D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D240A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087EF2" w14:textId="56EE0EB3"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0FAF00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5D79F93"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2C3919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3B63D1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F1E1E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C147C5B" w14:textId="77777777" w:rsidR="001179A9" w:rsidRPr="009313B7" w:rsidRDefault="001179A9" w:rsidP="000957D9"/>
        </w:tc>
      </w:tr>
      <w:tr w:rsidR="001179A9" w:rsidRPr="009313B7" w14:paraId="6249F845" w14:textId="48F38334"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75067B0" w14:textId="2B5215A1" w:rsidR="001179A9" w:rsidRPr="0011001F" w:rsidRDefault="001179A9" w:rsidP="000957D9">
            <w:r w:rsidRPr="00B90ACD">
              <w:t>#8: integrity protection of HTTP message in consideration of update by SCP</w:t>
            </w:r>
          </w:p>
        </w:tc>
        <w:tc>
          <w:tcPr>
            <w:tcW w:w="539" w:type="dxa"/>
            <w:tcBorders>
              <w:top w:val="single" w:sz="4" w:space="0" w:color="auto"/>
              <w:left w:val="single" w:sz="4" w:space="0" w:color="auto"/>
              <w:bottom w:val="single" w:sz="4" w:space="0" w:color="auto"/>
              <w:right w:val="single" w:sz="4" w:space="0" w:color="auto"/>
            </w:tcBorders>
          </w:tcPr>
          <w:p w14:paraId="12A6C5C0"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22FCFF10"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D1D80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8C4B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F7F1085" w14:textId="6CBE696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78A9A41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F0813C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13EC10B7"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636C7FD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472590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CE07B4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FD3B0E" w14:textId="77777777" w:rsidR="001179A9" w:rsidRPr="009313B7" w:rsidRDefault="001179A9" w:rsidP="000957D9"/>
        </w:tc>
      </w:tr>
      <w:tr w:rsidR="001179A9" w:rsidRPr="009313B7" w14:paraId="7928BDFF" w14:textId="4DCF67C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36CC78A" w14:textId="3D964CCF" w:rsidR="001179A9" w:rsidRPr="00B90ACD" w:rsidRDefault="001179A9" w:rsidP="000957D9">
            <w:r>
              <w:t>#9: A</w:t>
            </w:r>
            <w:r w:rsidRPr="00FD493B">
              <w:t>uthorization mechanism negotiation</w:t>
            </w:r>
          </w:p>
        </w:tc>
        <w:tc>
          <w:tcPr>
            <w:tcW w:w="539" w:type="dxa"/>
            <w:tcBorders>
              <w:top w:val="single" w:sz="4" w:space="0" w:color="auto"/>
              <w:left w:val="single" w:sz="4" w:space="0" w:color="auto"/>
              <w:bottom w:val="single" w:sz="4" w:space="0" w:color="auto"/>
              <w:right w:val="single" w:sz="4" w:space="0" w:color="auto"/>
            </w:tcBorders>
          </w:tcPr>
          <w:p w14:paraId="0F2FC9AF"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3758FC2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CEBCE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3309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1F969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846B93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C3BBF47" w14:textId="4D303AEF" w:rsidR="001179A9" w:rsidRPr="009313B7" w:rsidRDefault="001179A9" w:rsidP="000957D9">
            <w:r>
              <w:t>X</w:t>
            </w:r>
          </w:p>
        </w:tc>
        <w:tc>
          <w:tcPr>
            <w:tcW w:w="470" w:type="dxa"/>
            <w:tcBorders>
              <w:top w:val="single" w:sz="4" w:space="0" w:color="auto"/>
              <w:left w:val="single" w:sz="4" w:space="0" w:color="auto"/>
              <w:bottom w:val="single" w:sz="4" w:space="0" w:color="auto"/>
              <w:right w:val="single" w:sz="4" w:space="0" w:color="auto"/>
            </w:tcBorders>
          </w:tcPr>
          <w:p w14:paraId="4B25FA42"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AFE8C5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5BDC8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3E540E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CC8AF" w14:textId="77777777" w:rsidR="001179A9" w:rsidRPr="009313B7" w:rsidRDefault="001179A9" w:rsidP="000957D9"/>
        </w:tc>
      </w:tr>
      <w:tr w:rsidR="001179A9" w:rsidRPr="009313B7" w14:paraId="41C19FD9" w14:textId="533BAC6D"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54AE5D7" w14:textId="56D6FBFC" w:rsidR="001179A9" w:rsidRPr="00B90ACD" w:rsidRDefault="001179A9" w:rsidP="000957D9">
            <w:r>
              <w:t>#10: NRF deployment clarifications</w:t>
            </w:r>
          </w:p>
        </w:tc>
        <w:tc>
          <w:tcPr>
            <w:tcW w:w="539" w:type="dxa"/>
            <w:tcBorders>
              <w:top w:val="single" w:sz="4" w:space="0" w:color="auto"/>
              <w:left w:val="single" w:sz="4" w:space="0" w:color="auto"/>
              <w:bottom w:val="single" w:sz="4" w:space="0" w:color="auto"/>
              <w:right w:val="single" w:sz="4" w:space="0" w:color="auto"/>
            </w:tcBorders>
          </w:tcPr>
          <w:p w14:paraId="75601DED"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3690F7A"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0837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ED62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BABC2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D04B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D194D"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0720937D" w14:textId="787DD890" w:rsidR="001179A9" w:rsidRPr="009313B7" w:rsidRDefault="001179A9" w:rsidP="000957D9">
            <w:r>
              <w:t>X</w:t>
            </w:r>
          </w:p>
        </w:tc>
        <w:tc>
          <w:tcPr>
            <w:tcW w:w="456" w:type="dxa"/>
            <w:tcBorders>
              <w:top w:val="single" w:sz="4" w:space="0" w:color="auto"/>
              <w:left w:val="single" w:sz="4" w:space="0" w:color="auto"/>
              <w:bottom w:val="single" w:sz="4" w:space="0" w:color="auto"/>
              <w:right w:val="single" w:sz="4" w:space="0" w:color="auto"/>
            </w:tcBorders>
          </w:tcPr>
          <w:p w14:paraId="07C6E73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4A0394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6FD87F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2BD0C" w14:textId="77777777" w:rsidR="001179A9" w:rsidRPr="009313B7" w:rsidRDefault="001179A9" w:rsidP="000957D9"/>
        </w:tc>
      </w:tr>
      <w:tr w:rsidR="001179A9" w:rsidRPr="009313B7" w14:paraId="68878C25" w14:textId="082B3AF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D9C161" w14:textId="54819506" w:rsidR="001179A9" w:rsidRDefault="001179A9" w:rsidP="000957D9">
            <w:r>
              <w:t xml:space="preserve">#11: </w:t>
            </w:r>
            <w:r w:rsidRPr="00B51EDC">
              <w:t>Registered NF Profile changes for Inter-Slice Access</w:t>
            </w:r>
          </w:p>
        </w:tc>
        <w:tc>
          <w:tcPr>
            <w:tcW w:w="539" w:type="dxa"/>
            <w:tcBorders>
              <w:top w:val="single" w:sz="4" w:space="0" w:color="auto"/>
              <w:left w:val="single" w:sz="4" w:space="0" w:color="auto"/>
              <w:bottom w:val="single" w:sz="4" w:space="0" w:color="auto"/>
              <w:right w:val="single" w:sz="4" w:space="0" w:color="auto"/>
            </w:tcBorders>
          </w:tcPr>
          <w:p w14:paraId="08DC807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E38B04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FCFF20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784ED0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851FE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B24860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3378AF9"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4DB3B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98CADFD" w14:textId="50C31649"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4FBBC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9C74CB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20C1D" w14:textId="77777777" w:rsidR="001179A9" w:rsidRPr="009313B7" w:rsidRDefault="001179A9" w:rsidP="000957D9"/>
        </w:tc>
      </w:tr>
      <w:tr w:rsidR="001179A9" w:rsidRPr="009313B7" w14:paraId="4C29C9CA" w14:textId="0117B47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4D70620D" w14:textId="6AE49187" w:rsidR="001179A9" w:rsidRDefault="001179A9" w:rsidP="000957D9">
            <w:r w:rsidRPr="00A21E93">
              <w:t>#12: Authorization of notification endpoint in “Subscribe-Notify” scenarios</w:t>
            </w:r>
          </w:p>
        </w:tc>
        <w:tc>
          <w:tcPr>
            <w:tcW w:w="539" w:type="dxa"/>
            <w:tcBorders>
              <w:top w:val="single" w:sz="4" w:space="0" w:color="auto"/>
              <w:left w:val="single" w:sz="4" w:space="0" w:color="auto"/>
              <w:bottom w:val="single" w:sz="4" w:space="0" w:color="auto"/>
              <w:right w:val="single" w:sz="4" w:space="0" w:color="auto"/>
            </w:tcBorders>
          </w:tcPr>
          <w:p w14:paraId="6B6E6536"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52DB6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B7F1E8" w14:textId="7CE023D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CC818C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36AD59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491F40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3E4A8987"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4C8ADE9A"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068A9CA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EA7886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54BA86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57208EE" w14:textId="77777777" w:rsidR="001179A9" w:rsidRPr="009313B7" w:rsidRDefault="001179A9" w:rsidP="000957D9"/>
        </w:tc>
      </w:tr>
      <w:tr w:rsidR="001179A9" w:rsidRPr="009313B7" w14:paraId="61E6A86F" w14:textId="02CD369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C5917C3" w14:textId="092236D7" w:rsidR="001179A9" w:rsidRPr="00A21E93" w:rsidRDefault="001179A9" w:rsidP="00D24AFB">
            <w:r>
              <w:t>#13: Authentication of NF Service Producer in Indirect Communication</w:t>
            </w:r>
          </w:p>
        </w:tc>
        <w:tc>
          <w:tcPr>
            <w:tcW w:w="539" w:type="dxa"/>
            <w:tcBorders>
              <w:top w:val="single" w:sz="4" w:space="0" w:color="auto"/>
              <w:left w:val="single" w:sz="4" w:space="0" w:color="auto"/>
              <w:bottom w:val="single" w:sz="4" w:space="0" w:color="auto"/>
              <w:right w:val="single" w:sz="4" w:space="0" w:color="auto"/>
            </w:tcBorders>
          </w:tcPr>
          <w:p w14:paraId="30F17E9D" w14:textId="3A4C1420" w:rsidR="001179A9" w:rsidRPr="009313B7" w:rsidRDefault="001179A9" w:rsidP="00D24AFB">
            <w:r>
              <w:t>X</w:t>
            </w:r>
          </w:p>
        </w:tc>
        <w:tc>
          <w:tcPr>
            <w:tcW w:w="517" w:type="dxa"/>
            <w:tcBorders>
              <w:top w:val="single" w:sz="4" w:space="0" w:color="auto"/>
              <w:left w:val="single" w:sz="4" w:space="0" w:color="auto"/>
              <w:bottom w:val="single" w:sz="4" w:space="0" w:color="auto"/>
              <w:right w:val="single" w:sz="4" w:space="0" w:color="auto"/>
            </w:tcBorders>
          </w:tcPr>
          <w:p w14:paraId="3B9320B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5B7BA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A387B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29A4D5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4962F5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A20421"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5285275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94283F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CDEC1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C0DAE6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5B39FDF" w14:textId="77777777" w:rsidR="001179A9" w:rsidRPr="009313B7" w:rsidRDefault="001179A9" w:rsidP="00D24AFB"/>
        </w:tc>
      </w:tr>
      <w:tr w:rsidR="001179A9" w:rsidRPr="009313B7" w14:paraId="1E0A9C21" w14:textId="2708E8E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7E9BBB0" w14:textId="65DCA2A3" w:rsidR="001179A9" w:rsidRDefault="001179A9" w:rsidP="00D24AFB">
            <w:r>
              <w:t xml:space="preserve">#14: </w:t>
            </w:r>
            <w:r w:rsidRPr="009862A7">
              <w:t>SCP trust domain or technical domain grouping</w:t>
            </w:r>
          </w:p>
        </w:tc>
        <w:tc>
          <w:tcPr>
            <w:tcW w:w="539" w:type="dxa"/>
            <w:tcBorders>
              <w:top w:val="single" w:sz="4" w:space="0" w:color="auto"/>
              <w:left w:val="single" w:sz="4" w:space="0" w:color="auto"/>
              <w:bottom w:val="single" w:sz="4" w:space="0" w:color="auto"/>
              <w:right w:val="single" w:sz="4" w:space="0" w:color="auto"/>
            </w:tcBorders>
          </w:tcPr>
          <w:p w14:paraId="3CD236D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678F93A6" w14:textId="67A3D1A6"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A203F9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233659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CDD3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B38FBA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1AD0B9"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3C5EC5A"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2B08F3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6FF91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B496D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DB0E50" w14:textId="77777777" w:rsidR="001179A9" w:rsidRPr="009313B7" w:rsidRDefault="001179A9" w:rsidP="00D24AFB"/>
        </w:tc>
      </w:tr>
      <w:tr w:rsidR="001179A9" w:rsidRPr="009313B7" w14:paraId="46B1F9D7" w14:textId="3DC0C172"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67063C3" w14:textId="260D604B" w:rsidR="001179A9" w:rsidRDefault="001179A9" w:rsidP="00D24AFB">
            <w:r>
              <w:t>#15</w:t>
            </w:r>
            <w:r w:rsidRPr="009862A7">
              <w:t>: Authorization mechanism for the involved NFs in the delegated “Subscribe-Notify” scenario</w:t>
            </w:r>
          </w:p>
        </w:tc>
        <w:tc>
          <w:tcPr>
            <w:tcW w:w="539" w:type="dxa"/>
            <w:tcBorders>
              <w:top w:val="single" w:sz="4" w:space="0" w:color="auto"/>
              <w:left w:val="single" w:sz="4" w:space="0" w:color="auto"/>
              <w:bottom w:val="single" w:sz="4" w:space="0" w:color="auto"/>
              <w:right w:val="single" w:sz="4" w:space="0" w:color="auto"/>
            </w:tcBorders>
          </w:tcPr>
          <w:p w14:paraId="40AFF599"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396DCC8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44CC1CB" w14:textId="10FE507F"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4FB365A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4FC0DD"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EA6A82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A8E30D8"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BF4A35D"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32BF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F8B91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E28FC3"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6C9F69A" w14:textId="77777777" w:rsidR="001179A9" w:rsidRPr="009313B7" w:rsidRDefault="001179A9" w:rsidP="00D24AFB"/>
        </w:tc>
      </w:tr>
      <w:tr w:rsidR="001179A9" w:rsidRPr="009313B7" w14:paraId="016A0124" w14:textId="2D0630A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B692530" w14:textId="2FCA9AAE" w:rsidR="001179A9" w:rsidRDefault="001179A9" w:rsidP="00D24AFB">
            <w:r w:rsidRPr="006F39D4">
              <w:t>#16: Selective End of End Protection of HTTP Request and Response in Indirect Communication</w:t>
            </w:r>
          </w:p>
        </w:tc>
        <w:tc>
          <w:tcPr>
            <w:tcW w:w="539" w:type="dxa"/>
            <w:tcBorders>
              <w:top w:val="single" w:sz="4" w:space="0" w:color="auto"/>
              <w:left w:val="single" w:sz="4" w:space="0" w:color="auto"/>
              <w:bottom w:val="single" w:sz="4" w:space="0" w:color="auto"/>
              <w:right w:val="single" w:sz="4" w:space="0" w:color="auto"/>
            </w:tcBorders>
          </w:tcPr>
          <w:p w14:paraId="2BC4656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873C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EF62F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B493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7DBE31" w14:textId="3E6597F4"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6AF6502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6D55F7"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2B8792F6"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B1DC3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F43B25"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78DAE7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1859E81" w14:textId="77777777" w:rsidR="001179A9" w:rsidRPr="009313B7" w:rsidRDefault="001179A9" w:rsidP="00D24AFB"/>
        </w:tc>
      </w:tr>
      <w:tr w:rsidR="001179A9" w:rsidRPr="009313B7" w14:paraId="4611479D" w14:textId="5E1EB6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72000ACE" w14:textId="45A467DA" w:rsidR="001179A9" w:rsidRPr="006F39D4" w:rsidRDefault="001179A9" w:rsidP="00D24AFB">
            <w:r w:rsidRPr="00614B78">
              <w:t>#</w:t>
            </w:r>
            <w:r>
              <w:t>17</w:t>
            </w:r>
            <w:r w:rsidRPr="00614B78">
              <w:t>: Authorization mechanism negotiation using existing methods</w:t>
            </w:r>
          </w:p>
        </w:tc>
        <w:tc>
          <w:tcPr>
            <w:tcW w:w="539" w:type="dxa"/>
            <w:tcBorders>
              <w:top w:val="single" w:sz="4" w:space="0" w:color="auto"/>
              <w:left w:val="single" w:sz="4" w:space="0" w:color="auto"/>
              <w:bottom w:val="single" w:sz="4" w:space="0" w:color="auto"/>
              <w:right w:val="single" w:sz="4" w:space="0" w:color="auto"/>
            </w:tcBorders>
          </w:tcPr>
          <w:p w14:paraId="06AB85F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D3FE5D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7616C62"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87A81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247846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AFDA7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15C8F53" w14:textId="06FFC0F3" w:rsidR="001179A9" w:rsidRPr="009313B7" w:rsidRDefault="001179A9" w:rsidP="00D24AFB">
            <w:r>
              <w:t>X</w:t>
            </w:r>
          </w:p>
        </w:tc>
        <w:tc>
          <w:tcPr>
            <w:tcW w:w="470" w:type="dxa"/>
            <w:tcBorders>
              <w:top w:val="single" w:sz="4" w:space="0" w:color="auto"/>
              <w:left w:val="single" w:sz="4" w:space="0" w:color="auto"/>
              <w:bottom w:val="single" w:sz="4" w:space="0" w:color="auto"/>
              <w:right w:val="single" w:sz="4" w:space="0" w:color="auto"/>
            </w:tcBorders>
          </w:tcPr>
          <w:p w14:paraId="46F32E4E"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7A44474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86FE3B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8074E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435520" w14:textId="77777777" w:rsidR="001179A9" w:rsidRPr="009313B7" w:rsidRDefault="001179A9" w:rsidP="00D24AFB"/>
        </w:tc>
      </w:tr>
      <w:tr w:rsidR="001179A9" w:rsidRPr="009313B7" w14:paraId="6D3ECA0F" w14:textId="41258138"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ABB7423" w14:textId="7341C2FA" w:rsidR="001179A9" w:rsidRPr="00614B78" w:rsidRDefault="001179A9" w:rsidP="00D24AFB">
            <w:r>
              <w:t xml:space="preserve">#18: </w:t>
            </w:r>
            <w:r w:rsidR="00A163D5">
              <w:t>Avoiding slice isolation violation</w:t>
            </w:r>
          </w:p>
        </w:tc>
        <w:tc>
          <w:tcPr>
            <w:tcW w:w="539" w:type="dxa"/>
            <w:tcBorders>
              <w:top w:val="single" w:sz="4" w:space="0" w:color="auto"/>
              <w:left w:val="single" w:sz="4" w:space="0" w:color="auto"/>
              <w:bottom w:val="single" w:sz="4" w:space="0" w:color="auto"/>
              <w:right w:val="single" w:sz="4" w:space="0" w:color="auto"/>
            </w:tcBorders>
          </w:tcPr>
          <w:p w14:paraId="44632613"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AB88C0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E1D72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085D8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6F97DE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60E4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C2C23C6"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2465523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E0F3E40" w14:textId="78770CA5"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9D4014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541ED7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6DB1DF4" w14:textId="77777777" w:rsidR="001179A9" w:rsidRPr="009313B7" w:rsidRDefault="001179A9" w:rsidP="00D24AFB"/>
        </w:tc>
      </w:tr>
      <w:tr w:rsidR="001179A9" w:rsidRPr="009313B7" w14:paraId="6E27FF40"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1799ED34" w14:textId="41BE1827" w:rsidR="001179A9" w:rsidRDefault="001179A9" w:rsidP="00D24AFB">
            <w:r>
              <w:t>#19: Hosted SEPP requirements</w:t>
            </w:r>
          </w:p>
        </w:tc>
        <w:tc>
          <w:tcPr>
            <w:tcW w:w="539" w:type="dxa"/>
            <w:tcBorders>
              <w:top w:val="single" w:sz="4" w:space="0" w:color="auto"/>
              <w:left w:val="single" w:sz="4" w:space="0" w:color="auto"/>
              <w:bottom w:val="single" w:sz="4" w:space="0" w:color="auto"/>
              <w:right w:val="single" w:sz="4" w:space="0" w:color="auto"/>
            </w:tcBorders>
          </w:tcPr>
          <w:p w14:paraId="072DAB3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E0E808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D6668B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CCBA65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B864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C06350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2CB9C3"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7FDF4979"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412ACC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B7B380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120D69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3D5DA63" w14:textId="7B0E9CE3" w:rsidR="001179A9" w:rsidRPr="009313B7" w:rsidRDefault="001179A9" w:rsidP="00D24AFB">
            <w:r>
              <w:t>X</w:t>
            </w:r>
          </w:p>
        </w:tc>
      </w:tr>
      <w:tr w:rsidR="001179A9" w:rsidRPr="009313B7" w14:paraId="4EA44026"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CC1D978" w14:textId="56CA3973" w:rsidR="001179A9" w:rsidRDefault="001179A9" w:rsidP="00D24AFB">
            <w:r>
              <w:t>#20: PRINS for Roaming Hubs</w:t>
            </w:r>
          </w:p>
        </w:tc>
        <w:tc>
          <w:tcPr>
            <w:tcW w:w="539" w:type="dxa"/>
            <w:tcBorders>
              <w:top w:val="single" w:sz="4" w:space="0" w:color="auto"/>
              <w:left w:val="single" w:sz="4" w:space="0" w:color="auto"/>
              <w:bottom w:val="single" w:sz="4" w:space="0" w:color="auto"/>
              <w:right w:val="single" w:sz="4" w:space="0" w:color="auto"/>
            </w:tcBorders>
          </w:tcPr>
          <w:p w14:paraId="33C0BA18"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3AFFAF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3BC42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CE1C2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BE1F0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D1E136"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B9BD5E"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53A2967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F7237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BDA643C" w14:textId="5CC1658A"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44439A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86465DA" w14:textId="77777777" w:rsidR="001179A9" w:rsidRDefault="001179A9" w:rsidP="00D24AFB"/>
        </w:tc>
      </w:tr>
      <w:tr w:rsidR="001179A9" w:rsidRPr="009313B7" w14:paraId="3EA97DA6" w14:textId="77777777" w:rsidTr="00AD5AE8">
        <w:trPr>
          <w:trHeight w:val="750"/>
          <w:jc w:val="center"/>
        </w:trPr>
        <w:tc>
          <w:tcPr>
            <w:tcW w:w="3521" w:type="dxa"/>
            <w:tcBorders>
              <w:top w:val="single" w:sz="4" w:space="0" w:color="auto"/>
              <w:left w:val="single" w:sz="4" w:space="0" w:color="auto"/>
              <w:bottom w:val="single" w:sz="4" w:space="0" w:color="auto"/>
              <w:right w:val="single" w:sz="4" w:space="0" w:color="auto"/>
            </w:tcBorders>
          </w:tcPr>
          <w:p w14:paraId="432CEB38" w14:textId="69BF8793" w:rsidR="001179A9" w:rsidRDefault="00CF240A" w:rsidP="00D24AFB">
            <w:r>
              <w:t xml:space="preserve">#21: </w:t>
            </w:r>
            <w:r w:rsidRPr="00CF240A">
              <w:t xml:space="preserve">Certificate solution for NRF validation of </w:t>
            </w:r>
            <w:proofErr w:type="spellStart"/>
            <w:r w:rsidRPr="00CF240A">
              <w:t>NFc</w:t>
            </w:r>
            <w:proofErr w:type="spellEnd"/>
            <w:r w:rsidRPr="00CF240A">
              <w:t xml:space="preserve"> for access token requests</w:t>
            </w:r>
          </w:p>
        </w:tc>
        <w:tc>
          <w:tcPr>
            <w:tcW w:w="539" w:type="dxa"/>
            <w:tcBorders>
              <w:top w:val="single" w:sz="4" w:space="0" w:color="auto"/>
              <w:left w:val="single" w:sz="4" w:space="0" w:color="auto"/>
              <w:bottom w:val="single" w:sz="4" w:space="0" w:color="auto"/>
              <w:right w:val="single" w:sz="4" w:space="0" w:color="auto"/>
            </w:tcBorders>
          </w:tcPr>
          <w:p w14:paraId="2D48891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52C0886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3DCF1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13E0F2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D9142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E7F29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526871"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37D8BE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26BB52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911ED3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C63278" w14:textId="4673ED4D"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318B0E1F" w14:textId="77777777" w:rsidR="001179A9" w:rsidRDefault="001179A9" w:rsidP="00D24AFB"/>
        </w:tc>
      </w:tr>
      <w:tr w:rsidR="001179A9" w:rsidRPr="009313B7" w14:paraId="464A0E18"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5CF0E39D" w14:textId="467C6EC6" w:rsidR="001179A9" w:rsidRDefault="00CF240A" w:rsidP="00D24AFB">
            <w:r>
              <w:t xml:space="preserve">#22: </w:t>
            </w:r>
            <w:r w:rsidRPr="00CF240A">
              <w:t xml:space="preserve">Combined certificate and profile solution for NRF validation of </w:t>
            </w:r>
            <w:proofErr w:type="spellStart"/>
            <w:r w:rsidRPr="00CF240A">
              <w:t>NFc</w:t>
            </w:r>
            <w:proofErr w:type="spellEnd"/>
            <w:r w:rsidRPr="00CF240A">
              <w:t xml:space="preserve"> for access token requests</w:t>
            </w:r>
          </w:p>
        </w:tc>
        <w:tc>
          <w:tcPr>
            <w:tcW w:w="539" w:type="dxa"/>
            <w:tcBorders>
              <w:top w:val="single" w:sz="4" w:space="0" w:color="auto"/>
              <w:left w:val="single" w:sz="4" w:space="0" w:color="auto"/>
              <w:bottom w:val="single" w:sz="4" w:space="0" w:color="auto"/>
              <w:right w:val="single" w:sz="4" w:space="0" w:color="auto"/>
            </w:tcBorders>
          </w:tcPr>
          <w:p w14:paraId="2058F5FF"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FE20A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DA8B3C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06647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C49DF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FF1F9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6B8EDD"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F54982B"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B5E61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EE13159"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02EFD66" w14:textId="3ACA22AE"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75BBF244" w14:textId="77777777" w:rsidR="001179A9" w:rsidRDefault="001179A9" w:rsidP="00D24AFB"/>
        </w:tc>
      </w:tr>
      <w:tr w:rsidR="000E0993" w:rsidRPr="009313B7" w14:paraId="7713AD42"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69FE2989" w14:textId="09AB1ED4" w:rsidR="000E0993" w:rsidRDefault="000E0993" w:rsidP="00D24AFB">
            <w:r>
              <w:t xml:space="preserve">#23: </w:t>
            </w:r>
            <w:r w:rsidRPr="000E0993">
              <w:t>SCP authorization check by NRF</w:t>
            </w:r>
          </w:p>
        </w:tc>
        <w:tc>
          <w:tcPr>
            <w:tcW w:w="539" w:type="dxa"/>
            <w:tcBorders>
              <w:top w:val="single" w:sz="4" w:space="0" w:color="auto"/>
              <w:left w:val="single" w:sz="4" w:space="0" w:color="auto"/>
              <w:bottom w:val="single" w:sz="4" w:space="0" w:color="auto"/>
              <w:right w:val="single" w:sz="4" w:space="0" w:color="auto"/>
            </w:tcBorders>
          </w:tcPr>
          <w:p w14:paraId="568C4B1A" w14:textId="77777777" w:rsidR="000E0993" w:rsidRDefault="000E0993" w:rsidP="00D24AFB"/>
        </w:tc>
        <w:tc>
          <w:tcPr>
            <w:tcW w:w="517" w:type="dxa"/>
            <w:tcBorders>
              <w:top w:val="single" w:sz="4" w:space="0" w:color="auto"/>
              <w:left w:val="single" w:sz="4" w:space="0" w:color="auto"/>
              <w:bottom w:val="single" w:sz="4" w:space="0" w:color="auto"/>
              <w:right w:val="single" w:sz="4" w:space="0" w:color="auto"/>
            </w:tcBorders>
          </w:tcPr>
          <w:p w14:paraId="5F2A1895"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6CFDFACC"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668B48D0" w14:textId="26E7340E" w:rsidR="000E0993" w:rsidRPr="009313B7" w:rsidRDefault="000E0993" w:rsidP="00D24AFB">
            <w:r>
              <w:t>X</w:t>
            </w:r>
          </w:p>
        </w:tc>
        <w:tc>
          <w:tcPr>
            <w:tcW w:w="516" w:type="dxa"/>
            <w:tcBorders>
              <w:top w:val="single" w:sz="4" w:space="0" w:color="auto"/>
              <w:left w:val="single" w:sz="4" w:space="0" w:color="auto"/>
              <w:bottom w:val="single" w:sz="4" w:space="0" w:color="auto"/>
              <w:right w:val="single" w:sz="4" w:space="0" w:color="auto"/>
            </w:tcBorders>
          </w:tcPr>
          <w:p w14:paraId="08753233"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131391D1"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70CDB6BF" w14:textId="77777777" w:rsidR="000E0993" w:rsidRDefault="000E0993" w:rsidP="00D24AFB"/>
        </w:tc>
        <w:tc>
          <w:tcPr>
            <w:tcW w:w="470" w:type="dxa"/>
            <w:tcBorders>
              <w:top w:val="single" w:sz="4" w:space="0" w:color="auto"/>
              <w:left w:val="single" w:sz="4" w:space="0" w:color="auto"/>
              <w:bottom w:val="single" w:sz="4" w:space="0" w:color="auto"/>
              <w:right w:val="single" w:sz="4" w:space="0" w:color="auto"/>
            </w:tcBorders>
          </w:tcPr>
          <w:p w14:paraId="1EE8A397" w14:textId="77777777" w:rsidR="000E0993" w:rsidRDefault="000E0993" w:rsidP="00D24AFB"/>
        </w:tc>
        <w:tc>
          <w:tcPr>
            <w:tcW w:w="456" w:type="dxa"/>
            <w:tcBorders>
              <w:top w:val="single" w:sz="4" w:space="0" w:color="auto"/>
              <w:left w:val="single" w:sz="4" w:space="0" w:color="auto"/>
              <w:bottom w:val="single" w:sz="4" w:space="0" w:color="auto"/>
              <w:right w:val="single" w:sz="4" w:space="0" w:color="auto"/>
            </w:tcBorders>
          </w:tcPr>
          <w:p w14:paraId="5DD8A867"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5BC15B5F" w14:textId="77777777" w:rsidR="000E0993" w:rsidRPr="009313B7" w:rsidRDefault="000E0993" w:rsidP="00D24AFB"/>
        </w:tc>
        <w:tc>
          <w:tcPr>
            <w:tcW w:w="516" w:type="dxa"/>
            <w:tcBorders>
              <w:top w:val="single" w:sz="4" w:space="0" w:color="auto"/>
              <w:left w:val="single" w:sz="4" w:space="0" w:color="auto"/>
              <w:bottom w:val="single" w:sz="4" w:space="0" w:color="auto"/>
              <w:right w:val="single" w:sz="4" w:space="0" w:color="auto"/>
            </w:tcBorders>
          </w:tcPr>
          <w:p w14:paraId="23DB3131"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2AFAEAEF" w14:textId="77777777" w:rsidR="000E0993" w:rsidRDefault="000E0993" w:rsidP="00D24AFB"/>
        </w:tc>
      </w:tr>
      <w:tr w:rsidR="000E0993" w:rsidRPr="009313B7" w14:paraId="51066E3A"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3C677F8" w14:textId="78B4405B" w:rsidR="000E0993" w:rsidRDefault="000E0993" w:rsidP="00D24AFB">
            <w:r>
              <w:t>#24</w:t>
            </w:r>
            <w:r w:rsidR="004733F2">
              <w:t xml:space="preserve">: </w:t>
            </w:r>
            <w:r w:rsidR="004733F2" w:rsidRPr="004733F2">
              <w:t>Authorization negotiation with bootstrapping mechanism</w:t>
            </w:r>
          </w:p>
        </w:tc>
        <w:tc>
          <w:tcPr>
            <w:tcW w:w="539" w:type="dxa"/>
            <w:tcBorders>
              <w:top w:val="single" w:sz="4" w:space="0" w:color="auto"/>
              <w:left w:val="single" w:sz="4" w:space="0" w:color="auto"/>
              <w:bottom w:val="single" w:sz="4" w:space="0" w:color="auto"/>
              <w:right w:val="single" w:sz="4" w:space="0" w:color="auto"/>
            </w:tcBorders>
          </w:tcPr>
          <w:p w14:paraId="1FF54AA0" w14:textId="77777777" w:rsidR="000E0993" w:rsidRDefault="000E0993" w:rsidP="00D24AFB"/>
        </w:tc>
        <w:tc>
          <w:tcPr>
            <w:tcW w:w="517" w:type="dxa"/>
            <w:tcBorders>
              <w:top w:val="single" w:sz="4" w:space="0" w:color="auto"/>
              <w:left w:val="single" w:sz="4" w:space="0" w:color="auto"/>
              <w:bottom w:val="single" w:sz="4" w:space="0" w:color="auto"/>
              <w:right w:val="single" w:sz="4" w:space="0" w:color="auto"/>
            </w:tcBorders>
          </w:tcPr>
          <w:p w14:paraId="203C9466"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4F15D057"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12E677CB" w14:textId="77777777" w:rsidR="000E0993" w:rsidRPr="009313B7" w:rsidRDefault="000E0993" w:rsidP="00D24AFB"/>
        </w:tc>
        <w:tc>
          <w:tcPr>
            <w:tcW w:w="516" w:type="dxa"/>
            <w:tcBorders>
              <w:top w:val="single" w:sz="4" w:space="0" w:color="auto"/>
              <w:left w:val="single" w:sz="4" w:space="0" w:color="auto"/>
              <w:bottom w:val="single" w:sz="4" w:space="0" w:color="auto"/>
              <w:right w:val="single" w:sz="4" w:space="0" w:color="auto"/>
            </w:tcBorders>
          </w:tcPr>
          <w:p w14:paraId="2E8E6696"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2802590B"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7D1EB895" w14:textId="20D18063" w:rsidR="000E0993" w:rsidRDefault="004733F2" w:rsidP="00D24AFB">
            <w:r>
              <w:t>X</w:t>
            </w:r>
          </w:p>
        </w:tc>
        <w:tc>
          <w:tcPr>
            <w:tcW w:w="470" w:type="dxa"/>
            <w:tcBorders>
              <w:top w:val="single" w:sz="4" w:space="0" w:color="auto"/>
              <w:left w:val="single" w:sz="4" w:space="0" w:color="auto"/>
              <w:bottom w:val="single" w:sz="4" w:space="0" w:color="auto"/>
              <w:right w:val="single" w:sz="4" w:space="0" w:color="auto"/>
            </w:tcBorders>
          </w:tcPr>
          <w:p w14:paraId="1E9C382C" w14:textId="77777777" w:rsidR="000E0993" w:rsidRDefault="000E0993" w:rsidP="00D24AFB"/>
        </w:tc>
        <w:tc>
          <w:tcPr>
            <w:tcW w:w="456" w:type="dxa"/>
            <w:tcBorders>
              <w:top w:val="single" w:sz="4" w:space="0" w:color="auto"/>
              <w:left w:val="single" w:sz="4" w:space="0" w:color="auto"/>
              <w:bottom w:val="single" w:sz="4" w:space="0" w:color="auto"/>
              <w:right w:val="single" w:sz="4" w:space="0" w:color="auto"/>
            </w:tcBorders>
          </w:tcPr>
          <w:p w14:paraId="6A23B631"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77115734" w14:textId="77777777" w:rsidR="000E0993" w:rsidRPr="009313B7" w:rsidRDefault="000E0993" w:rsidP="00D24AFB"/>
        </w:tc>
        <w:tc>
          <w:tcPr>
            <w:tcW w:w="516" w:type="dxa"/>
            <w:tcBorders>
              <w:top w:val="single" w:sz="4" w:space="0" w:color="auto"/>
              <w:left w:val="single" w:sz="4" w:space="0" w:color="auto"/>
              <w:bottom w:val="single" w:sz="4" w:space="0" w:color="auto"/>
              <w:right w:val="single" w:sz="4" w:space="0" w:color="auto"/>
            </w:tcBorders>
          </w:tcPr>
          <w:p w14:paraId="6F4B6B2F"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3B5BEFAC" w14:textId="77777777" w:rsidR="000E0993" w:rsidRDefault="000E0993" w:rsidP="00D24AFB"/>
        </w:tc>
      </w:tr>
      <w:tr w:rsidR="00052C1C" w:rsidRPr="009313B7" w14:paraId="07EA00F6"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01AE6EC9" w14:textId="1CED6795" w:rsidR="00052C1C" w:rsidRDefault="00052C1C" w:rsidP="00D24AFB">
            <w:r>
              <w:t>#25: N32 security profiles</w:t>
            </w:r>
          </w:p>
        </w:tc>
        <w:tc>
          <w:tcPr>
            <w:tcW w:w="539" w:type="dxa"/>
            <w:tcBorders>
              <w:top w:val="single" w:sz="4" w:space="0" w:color="auto"/>
              <w:left w:val="single" w:sz="4" w:space="0" w:color="auto"/>
              <w:bottom w:val="single" w:sz="4" w:space="0" w:color="auto"/>
              <w:right w:val="single" w:sz="4" w:space="0" w:color="auto"/>
            </w:tcBorders>
          </w:tcPr>
          <w:p w14:paraId="1BDCBC82" w14:textId="77777777" w:rsidR="00052C1C" w:rsidRDefault="00052C1C" w:rsidP="00D24AFB"/>
        </w:tc>
        <w:tc>
          <w:tcPr>
            <w:tcW w:w="517" w:type="dxa"/>
            <w:tcBorders>
              <w:top w:val="single" w:sz="4" w:space="0" w:color="auto"/>
              <w:left w:val="single" w:sz="4" w:space="0" w:color="auto"/>
              <w:bottom w:val="single" w:sz="4" w:space="0" w:color="auto"/>
              <w:right w:val="single" w:sz="4" w:space="0" w:color="auto"/>
            </w:tcBorders>
          </w:tcPr>
          <w:p w14:paraId="7E389680"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5BF2A416"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068DB5F0" w14:textId="77777777" w:rsidR="00052C1C" w:rsidRPr="009313B7" w:rsidRDefault="00052C1C" w:rsidP="00D24AFB"/>
        </w:tc>
        <w:tc>
          <w:tcPr>
            <w:tcW w:w="516" w:type="dxa"/>
            <w:tcBorders>
              <w:top w:val="single" w:sz="4" w:space="0" w:color="auto"/>
              <w:left w:val="single" w:sz="4" w:space="0" w:color="auto"/>
              <w:bottom w:val="single" w:sz="4" w:space="0" w:color="auto"/>
              <w:right w:val="single" w:sz="4" w:space="0" w:color="auto"/>
            </w:tcBorders>
          </w:tcPr>
          <w:p w14:paraId="058978C8"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05EB33CD"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2B2EFA38" w14:textId="77777777" w:rsidR="00052C1C" w:rsidRDefault="00052C1C" w:rsidP="00D24AFB"/>
        </w:tc>
        <w:tc>
          <w:tcPr>
            <w:tcW w:w="470" w:type="dxa"/>
            <w:tcBorders>
              <w:top w:val="single" w:sz="4" w:space="0" w:color="auto"/>
              <w:left w:val="single" w:sz="4" w:space="0" w:color="auto"/>
              <w:bottom w:val="single" w:sz="4" w:space="0" w:color="auto"/>
              <w:right w:val="single" w:sz="4" w:space="0" w:color="auto"/>
            </w:tcBorders>
          </w:tcPr>
          <w:p w14:paraId="4441F968" w14:textId="77777777" w:rsidR="00052C1C" w:rsidRDefault="00052C1C" w:rsidP="00D24AFB"/>
        </w:tc>
        <w:tc>
          <w:tcPr>
            <w:tcW w:w="456" w:type="dxa"/>
            <w:tcBorders>
              <w:top w:val="single" w:sz="4" w:space="0" w:color="auto"/>
              <w:left w:val="single" w:sz="4" w:space="0" w:color="auto"/>
              <w:bottom w:val="single" w:sz="4" w:space="0" w:color="auto"/>
              <w:right w:val="single" w:sz="4" w:space="0" w:color="auto"/>
            </w:tcBorders>
          </w:tcPr>
          <w:p w14:paraId="3209D410"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3E193604" w14:textId="49F6EF75" w:rsidR="00052C1C" w:rsidRPr="009313B7" w:rsidRDefault="000D0627" w:rsidP="00D24AFB">
            <w:r>
              <w:t>X</w:t>
            </w:r>
          </w:p>
        </w:tc>
        <w:tc>
          <w:tcPr>
            <w:tcW w:w="516" w:type="dxa"/>
            <w:tcBorders>
              <w:top w:val="single" w:sz="4" w:space="0" w:color="auto"/>
              <w:left w:val="single" w:sz="4" w:space="0" w:color="auto"/>
              <w:bottom w:val="single" w:sz="4" w:space="0" w:color="auto"/>
              <w:right w:val="single" w:sz="4" w:space="0" w:color="auto"/>
            </w:tcBorders>
          </w:tcPr>
          <w:p w14:paraId="683A06E0"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1526ADE6" w14:textId="77777777" w:rsidR="00052C1C" w:rsidRDefault="00052C1C" w:rsidP="00D24AFB"/>
        </w:tc>
      </w:tr>
      <w:tr w:rsidR="004E3265" w:rsidRPr="009313B7" w14:paraId="000DD2AF"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2A242971" w14:textId="6D3FA142" w:rsidR="004E3265" w:rsidRDefault="004E3265" w:rsidP="00D24AFB">
            <w:r>
              <w:lastRenderedPageBreak/>
              <w:t xml:space="preserve">#26: </w:t>
            </w:r>
            <w:r w:rsidR="00926417">
              <w:rPr>
                <w:lang w:val="en-US"/>
              </w:rPr>
              <w:t xml:space="preserve">Authorization of NF Service Consumer accessing </w:t>
            </w:r>
            <w:proofErr w:type="spellStart"/>
            <w:r w:rsidR="00926417">
              <w:rPr>
                <w:lang w:val="en-US"/>
              </w:rPr>
              <w:t>Nnrf_AccessToken</w:t>
            </w:r>
            <w:proofErr w:type="spellEnd"/>
            <w:r w:rsidR="00926417">
              <w:rPr>
                <w:lang w:val="en-US"/>
              </w:rPr>
              <w:t xml:space="preserve"> service</w:t>
            </w:r>
          </w:p>
        </w:tc>
        <w:tc>
          <w:tcPr>
            <w:tcW w:w="539" w:type="dxa"/>
            <w:tcBorders>
              <w:top w:val="single" w:sz="4" w:space="0" w:color="auto"/>
              <w:left w:val="single" w:sz="4" w:space="0" w:color="auto"/>
              <w:bottom w:val="single" w:sz="4" w:space="0" w:color="auto"/>
              <w:right w:val="single" w:sz="4" w:space="0" w:color="auto"/>
            </w:tcBorders>
          </w:tcPr>
          <w:p w14:paraId="48569769" w14:textId="77777777" w:rsidR="004E3265" w:rsidRDefault="004E3265" w:rsidP="00D24AFB"/>
        </w:tc>
        <w:tc>
          <w:tcPr>
            <w:tcW w:w="517" w:type="dxa"/>
            <w:tcBorders>
              <w:top w:val="single" w:sz="4" w:space="0" w:color="auto"/>
              <w:left w:val="single" w:sz="4" w:space="0" w:color="auto"/>
              <w:bottom w:val="single" w:sz="4" w:space="0" w:color="auto"/>
              <w:right w:val="single" w:sz="4" w:space="0" w:color="auto"/>
            </w:tcBorders>
          </w:tcPr>
          <w:p w14:paraId="3CFB7C4C"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16DC51B1"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1D36C43A" w14:textId="77777777" w:rsidR="004E3265" w:rsidRPr="009313B7" w:rsidRDefault="004E3265" w:rsidP="00D24AFB"/>
        </w:tc>
        <w:tc>
          <w:tcPr>
            <w:tcW w:w="516" w:type="dxa"/>
            <w:tcBorders>
              <w:top w:val="single" w:sz="4" w:space="0" w:color="auto"/>
              <w:left w:val="single" w:sz="4" w:space="0" w:color="auto"/>
              <w:bottom w:val="single" w:sz="4" w:space="0" w:color="auto"/>
              <w:right w:val="single" w:sz="4" w:space="0" w:color="auto"/>
            </w:tcBorders>
          </w:tcPr>
          <w:p w14:paraId="59129F23"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3A6FF927"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74B6152C" w14:textId="77777777" w:rsidR="004E3265" w:rsidRDefault="004E3265" w:rsidP="00D24AFB"/>
        </w:tc>
        <w:tc>
          <w:tcPr>
            <w:tcW w:w="470" w:type="dxa"/>
            <w:tcBorders>
              <w:top w:val="single" w:sz="4" w:space="0" w:color="auto"/>
              <w:left w:val="single" w:sz="4" w:space="0" w:color="auto"/>
              <w:bottom w:val="single" w:sz="4" w:space="0" w:color="auto"/>
              <w:right w:val="single" w:sz="4" w:space="0" w:color="auto"/>
            </w:tcBorders>
          </w:tcPr>
          <w:p w14:paraId="0857282F" w14:textId="77777777" w:rsidR="004E3265" w:rsidRDefault="004E3265" w:rsidP="00D24AFB"/>
        </w:tc>
        <w:tc>
          <w:tcPr>
            <w:tcW w:w="456" w:type="dxa"/>
            <w:tcBorders>
              <w:top w:val="single" w:sz="4" w:space="0" w:color="auto"/>
              <w:left w:val="single" w:sz="4" w:space="0" w:color="auto"/>
              <w:bottom w:val="single" w:sz="4" w:space="0" w:color="auto"/>
              <w:right w:val="single" w:sz="4" w:space="0" w:color="auto"/>
            </w:tcBorders>
          </w:tcPr>
          <w:p w14:paraId="12AD3578"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19E8FE62"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1A73BB83" w14:textId="448B486A" w:rsidR="004E3265" w:rsidRDefault="004E3265" w:rsidP="00D24AFB">
            <w:r>
              <w:t>X</w:t>
            </w:r>
          </w:p>
        </w:tc>
        <w:tc>
          <w:tcPr>
            <w:tcW w:w="516" w:type="dxa"/>
            <w:tcBorders>
              <w:top w:val="single" w:sz="4" w:space="0" w:color="auto"/>
              <w:left w:val="single" w:sz="4" w:space="0" w:color="auto"/>
              <w:bottom w:val="single" w:sz="4" w:space="0" w:color="auto"/>
              <w:right w:val="single" w:sz="4" w:space="0" w:color="auto"/>
            </w:tcBorders>
          </w:tcPr>
          <w:p w14:paraId="64ED561F" w14:textId="77777777" w:rsidR="004E3265" w:rsidRDefault="004E3265" w:rsidP="00D24AFB"/>
        </w:tc>
      </w:tr>
      <w:tr w:rsidR="000E43A3" w:rsidRPr="009313B7" w14:paraId="7CDB0098"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628040C" w14:textId="0692B437" w:rsidR="000E43A3" w:rsidRDefault="000E43A3" w:rsidP="00D24AFB">
            <w:r>
              <w:t xml:space="preserve">#27: </w:t>
            </w:r>
            <w:r w:rsidRPr="000E43A3">
              <w:t>Dedicated N32 connections per PLMN in hosted SEPP deployment</w:t>
            </w:r>
          </w:p>
        </w:tc>
        <w:tc>
          <w:tcPr>
            <w:tcW w:w="539" w:type="dxa"/>
            <w:tcBorders>
              <w:top w:val="single" w:sz="4" w:space="0" w:color="auto"/>
              <w:left w:val="single" w:sz="4" w:space="0" w:color="auto"/>
              <w:bottom w:val="single" w:sz="4" w:space="0" w:color="auto"/>
              <w:right w:val="single" w:sz="4" w:space="0" w:color="auto"/>
            </w:tcBorders>
          </w:tcPr>
          <w:p w14:paraId="78302895" w14:textId="77777777" w:rsidR="000E43A3" w:rsidRDefault="000E43A3" w:rsidP="00D24AFB"/>
        </w:tc>
        <w:tc>
          <w:tcPr>
            <w:tcW w:w="517" w:type="dxa"/>
            <w:tcBorders>
              <w:top w:val="single" w:sz="4" w:space="0" w:color="auto"/>
              <w:left w:val="single" w:sz="4" w:space="0" w:color="auto"/>
              <w:bottom w:val="single" w:sz="4" w:space="0" w:color="auto"/>
              <w:right w:val="single" w:sz="4" w:space="0" w:color="auto"/>
            </w:tcBorders>
          </w:tcPr>
          <w:p w14:paraId="6A91CF71" w14:textId="77777777" w:rsidR="000E43A3" w:rsidRDefault="000E43A3" w:rsidP="00D24AFB"/>
        </w:tc>
        <w:tc>
          <w:tcPr>
            <w:tcW w:w="516" w:type="dxa"/>
            <w:tcBorders>
              <w:top w:val="single" w:sz="4" w:space="0" w:color="auto"/>
              <w:left w:val="single" w:sz="4" w:space="0" w:color="auto"/>
              <w:bottom w:val="single" w:sz="4" w:space="0" w:color="auto"/>
              <w:right w:val="single" w:sz="4" w:space="0" w:color="auto"/>
            </w:tcBorders>
          </w:tcPr>
          <w:p w14:paraId="76D010DE" w14:textId="77777777" w:rsidR="000E43A3" w:rsidRDefault="000E43A3" w:rsidP="00D24AFB"/>
        </w:tc>
        <w:tc>
          <w:tcPr>
            <w:tcW w:w="516" w:type="dxa"/>
            <w:tcBorders>
              <w:top w:val="single" w:sz="4" w:space="0" w:color="auto"/>
              <w:left w:val="single" w:sz="4" w:space="0" w:color="auto"/>
              <w:bottom w:val="single" w:sz="4" w:space="0" w:color="auto"/>
              <w:right w:val="single" w:sz="4" w:space="0" w:color="auto"/>
            </w:tcBorders>
          </w:tcPr>
          <w:p w14:paraId="2724074A" w14:textId="77777777" w:rsidR="000E43A3" w:rsidRPr="009313B7" w:rsidRDefault="000E43A3" w:rsidP="00D24AFB"/>
        </w:tc>
        <w:tc>
          <w:tcPr>
            <w:tcW w:w="516" w:type="dxa"/>
            <w:tcBorders>
              <w:top w:val="single" w:sz="4" w:space="0" w:color="auto"/>
              <w:left w:val="single" w:sz="4" w:space="0" w:color="auto"/>
              <w:bottom w:val="single" w:sz="4" w:space="0" w:color="auto"/>
              <w:right w:val="single" w:sz="4" w:space="0" w:color="auto"/>
            </w:tcBorders>
          </w:tcPr>
          <w:p w14:paraId="2C38786D" w14:textId="77777777" w:rsidR="000E43A3" w:rsidRDefault="000E43A3" w:rsidP="00D24AFB"/>
        </w:tc>
        <w:tc>
          <w:tcPr>
            <w:tcW w:w="516" w:type="dxa"/>
            <w:tcBorders>
              <w:top w:val="single" w:sz="4" w:space="0" w:color="auto"/>
              <w:left w:val="single" w:sz="4" w:space="0" w:color="auto"/>
              <w:bottom w:val="single" w:sz="4" w:space="0" w:color="auto"/>
              <w:right w:val="single" w:sz="4" w:space="0" w:color="auto"/>
            </w:tcBorders>
          </w:tcPr>
          <w:p w14:paraId="0D70BF93" w14:textId="77777777" w:rsidR="000E43A3" w:rsidRDefault="000E43A3" w:rsidP="00D24AFB"/>
        </w:tc>
        <w:tc>
          <w:tcPr>
            <w:tcW w:w="516" w:type="dxa"/>
            <w:tcBorders>
              <w:top w:val="single" w:sz="4" w:space="0" w:color="auto"/>
              <w:left w:val="single" w:sz="4" w:space="0" w:color="auto"/>
              <w:bottom w:val="single" w:sz="4" w:space="0" w:color="auto"/>
              <w:right w:val="single" w:sz="4" w:space="0" w:color="auto"/>
            </w:tcBorders>
          </w:tcPr>
          <w:p w14:paraId="397212F0" w14:textId="77777777" w:rsidR="000E43A3" w:rsidRDefault="000E43A3" w:rsidP="00D24AFB"/>
        </w:tc>
        <w:tc>
          <w:tcPr>
            <w:tcW w:w="470" w:type="dxa"/>
            <w:tcBorders>
              <w:top w:val="single" w:sz="4" w:space="0" w:color="auto"/>
              <w:left w:val="single" w:sz="4" w:space="0" w:color="auto"/>
              <w:bottom w:val="single" w:sz="4" w:space="0" w:color="auto"/>
              <w:right w:val="single" w:sz="4" w:space="0" w:color="auto"/>
            </w:tcBorders>
          </w:tcPr>
          <w:p w14:paraId="684D654A" w14:textId="77777777" w:rsidR="000E43A3" w:rsidRDefault="000E43A3" w:rsidP="00D24AFB"/>
        </w:tc>
        <w:tc>
          <w:tcPr>
            <w:tcW w:w="456" w:type="dxa"/>
            <w:tcBorders>
              <w:top w:val="single" w:sz="4" w:space="0" w:color="auto"/>
              <w:left w:val="single" w:sz="4" w:space="0" w:color="auto"/>
              <w:bottom w:val="single" w:sz="4" w:space="0" w:color="auto"/>
              <w:right w:val="single" w:sz="4" w:space="0" w:color="auto"/>
            </w:tcBorders>
          </w:tcPr>
          <w:p w14:paraId="7C33BB7E" w14:textId="77777777" w:rsidR="000E43A3" w:rsidRDefault="000E43A3" w:rsidP="00D24AFB"/>
        </w:tc>
        <w:tc>
          <w:tcPr>
            <w:tcW w:w="516" w:type="dxa"/>
            <w:tcBorders>
              <w:top w:val="single" w:sz="4" w:space="0" w:color="auto"/>
              <w:left w:val="single" w:sz="4" w:space="0" w:color="auto"/>
              <w:bottom w:val="single" w:sz="4" w:space="0" w:color="auto"/>
              <w:right w:val="single" w:sz="4" w:space="0" w:color="auto"/>
            </w:tcBorders>
          </w:tcPr>
          <w:p w14:paraId="67ACDB64" w14:textId="77777777" w:rsidR="000E43A3" w:rsidRDefault="000E43A3" w:rsidP="00D24AFB"/>
        </w:tc>
        <w:tc>
          <w:tcPr>
            <w:tcW w:w="516" w:type="dxa"/>
            <w:tcBorders>
              <w:top w:val="single" w:sz="4" w:space="0" w:color="auto"/>
              <w:left w:val="single" w:sz="4" w:space="0" w:color="auto"/>
              <w:bottom w:val="single" w:sz="4" w:space="0" w:color="auto"/>
              <w:right w:val="single" w:sz="4" w:space="0" w:color="auto"/>
            </w:tcBorders>
          </w:tcPr>
          <w:p w14:paraId="6D6966AA" w14:textId="77777777" w:rsidR="000E43A3" w:rsidRDefault="000E43A3" w:rsidP="00D24AFB"/>
        </w:tc>
        <w:tc>
          <w:tcPr>
            <w:tcW w:w="516" w:type="dxa"/>
            <w:tcBorders>
              <w:top w:val="single" w:sz="4" w:space="0" w:color="auto"/>
              <w:left w:val="single" w:sz="4" w:space="0" w:color="auto"/>
              <w:bottom w:val="single" w:sz="4" w:space="0" w:color="auto"/>
              <w:right w:val="single" w:sz="4" w:space="0" w:color="auto"/>
            </w:tcBorders>
          </w:tcPr>
          <w:p w14:paraId="7F9471B4" w14:textId="38663038" w:rsidR="000E43A3" w:rsidRDefault="000E43A3" w:rsidP="00D24AFB">
            <w:r>
              <w:t>X</w:t>
            </w:r>
          </w:p>
        </w:tc>
      </w:tr>
      <w:bookmarkEnd w:id="424"/>
    </w:tbl>
    <w:p w14:paraId="24B90A0C" w14:textId="77777777" w:rsidR="00A21E93" w:rsidRDefault="00A21E93" w:rsidP="00FF0EFC"/>
    <w:p w14:paraId="68F7228B" w14:textId="0049A7DA" w:rsidR="00CE5320" w:rsidRDefault="00CE5320" w:rsidP="00CE5320">
      <w:pPr>
        <w:pStyle w:val="Heading2"/>
      </w:pPr>
      <w:bookmarkStart w:id="425" w:name="_Toc112794773"/>
      <w:bookmarkStart w:id="426" w:name="_Toc119926881"/>
      <w:bookmarkStart w:id="427" w:name="_Toc119927114"/>
      <w:bookmarkStart w:id="428" w:name="_Toc119927580"/>
      <w:bookmarkStart w:id="429" w:name="_Toc125453652"/>
      <w:r>
        <w:t>6.</w:t>
      </w:r>
      <w:r w:rsidR="00E67747">
        <w:t>1</w:t>
      </w:r>
      <w:r>
        <w:tab/>
        <w:t>Solution #</w:t>
      </w:r>
      <w:r w:rsidR="00E67747">
        <w:t>1</w:t>
      </w:r>
      <w:r>
        <w:t xml:space="preserve">: </w:t>
      </w:r>
      <w:r w:rsidR="00850E76">
        <w:t xml:space="preserve">Verification of the entity sending the service response in </w:t>
      </w:r>
      <w:r>
        <w:t>indirect communication without delegated discovery</w:t>
      </w:r>
      <w:bookmarkEnd w:id="425"/>
      <w:bookmarkEnd w:id="426"/>
      <w:bookmarkEnd w:id="427"/>
      <w:bookmarkEnd w:id="428"/>
      <w:bookmarkEnd w:id="429"/>
    </w:p>
    <w:p w14:paraId="6BF51EF6" w14:textId="0840EC91" w:rsidR="00CE5320" w:rsidRDefault="00CE5320" w:rsidP="002F2102">
      <w:pPr>
        <w:pStyle w:val="Heading3"/>
      </w:pPr>
      <w:bookmarkStart w:id="430" w:name="_Toc112794774"/>
      <w:bookmarkStart w:id="431" w:name="_Toc119926882"/>
      <w:bookmarkStart w:id="432" w:name="_Toc119927115"/>
      <w:bookmarkStart w:id="433" w:name="_Toc119927581"/>
      <w:bookmarkStart w:id="434" w:name="_Toc125453653"/>
      <w:r>
        <w:t>6.</w:t>
      </w:r>
      <w:r w:rsidR="00E67747">
        <w:t>1</w:t>
      </w:r>
      <w:r>
        <w:t>.1</w:t>
      </w:r>
      <w:r>
        <w:tab/>
        <w:t>Introduction</w:t>
      </w:r>
      <w:bookmarkEnd w:id="430"/>
      <w:bookmarkEnd w:id="431"/>
      <w:bookmarkEnd w:id="432"/>
      <w:bookmarkEnd w:id="433"/>
      <w:bookmarkEnd w:id="434"/>
    </w:p>
    <w:p w14:paraId="35B1B5DC" w14:textId="77777777" w:rsidR="00CE5320" w:rsidRDefault="00CE5320" w:rsidP="002F2102">
      <w:r>
        <w:t>This solution is addressing KI#1.</w:t>
      </w:r>
    </w:p>
    <w:p w14:paraId="0EE7CF5A" w14:textId="1AD50CFC" w:rsidR="00850E76" w:rsidRDefault="00850E76" w:rsidP="00850E76">
      <w:r>
        <w:t>This solution allows the NF Service Consumer (</w:t>
      </w:r>
      <w:proofErr w:type="spellStart"/>
      <w:r>
        <w:t>NFc</w:t>
      </w:r>
      <w:proofErr w:type="spellEnd"/>
      <w:r>
        <w:t>) to verify the genuineness of the NF Service Producer (</w:t>
      </w:r>
      <w:proofErr w:type="spellStart"/>
      <w:r>
        <w:t>NFp</w:t>
      </w:r>
      <w:proofErr w:type="spellEnd"/>
      <w:r>
        <w:t xml:space="preserve">), which is sending the response, when an SCP is used in between and the discovery of </w:t>
      </w:r>
      <w:proofErr w:type="spellStart"/>
      <w:r>
        <w:t>NFp</w:t>
      </w:r>
      <w:proofErr w:type="spellEnd"/>
      <w:r>
        <w:t xml:space="preserve"> has not been delegated to the SCP (see 3GPP TS 33.501 [X] Annex R, model C).</w:t>
      </w:r>
      <w:r w:rsidRPr="00A7445A">
        <w:t xml:space="preserve"> </w:t>
      </w:r>
      <w:r>
        <w:t>I.e.</w:t>
      </w:r>
      <w:r w:rsidR="00121DCD">
        <w:t>,</w:t>
      </w:r>
      <w:r>
        <w:t xml:space="preserve"> The deployment scenario addressed is indirect communication (via SCP) without delegated discovery</w:t>
      </w:r>
      <w:r w:rsidR="007A33F0">
        <w:t xml:space="preserve"> without re-selection</w:t>
      </w:r>
      <w:r>
        <w:t>.</w:t>
      </w:r>
    </w:p>
    <w:p w14:paraId="7D9A8160" w14:textId="04A6BDD1" w:rsidR="00CE5320" w:rsidRDefault="00850E76" w:rsidP="002F2102">
      <w:r>
        <w:t>The solution counters a</w:t>
      </w:r>
      <w:r w:rsidR="00CE5320">
        <w:t xml:space="preserve"> malicious SCP or a Man in the Middle (MitM) </w:t>
      </w:r>
      <w:r>
        <w:t xml:space="preserve">that </w:t>
      </w:r>
      <w:r w:rsidR="00CE5320">
        <w:t>could forward the service request to a malicious or unauthorized NF Service Producer</w:t>
      </w:r>
      <w:r>
        <w:t>, i.e.</w:t>
      </w:r>
      <w:r w:rsidR="00121DCD">
        <w:t>,</w:t>
      </w:r>
      <w:r>
        <w:t xml:space="preserve"> a </w:t>
      </w:r>
      <w:proofErr w:type="spellStart"/>
      <w:r>
        <w:t>NFp</w:t>
      </w:r>
      <w:proofErr w:type="spellEnd"/>
      <w:r>
        <w:t xml:space="preserve"> that was not intended to provide a response</w:t>
      </w:r>
      <w:r w:rsidR="00CE5320">
        <w:t xml:space="preserve">. Especially where multiple SCPs are involved, and the NF Service Consumer does not know whether the right entity or some malicious entity is responding its request, this situation can occur. </w:t>
      </w:r>
    </w:p>
    <w:p w14:paraId="40F761DD" w14:textId="77777777" w:rsidR="00DF1CB5" w:rsidRDefault="00DF1CB5" w:rsidP="00DF1CB5">
      <w:r>
        <w:t>Currently there is no means to prevent a malicious SCP or Man in the Middle to forward the service request to a different NF Service Producer.</w:t>
      </w:r>
    </w:p>
    <w:p w14:paraId="5080DE77" w14:textId="77777777" w:rsidR="00DF1CB5" w:rsidRDefault="00DF1CB5" w:rsidP="00DF1CB5">
      <w:r>
        <w:t xml:space="preserve">The example shows a Service request with a token for service consumption from </w:t>
      </w:r>
      <w:proofErr w:type="spellStart"/>
      <w:r>
        <w:t>NFp</w:t>
      </w:r>
      <w:proofErr w:type="spellEnd"/>
      <w:r>
        <w:t xml:space="preserve"> that has been redirected by a malicious MitM to a different NF Service Producer, which can be a rogue NF cooperating with the MitM.</w:t>
      </w:r>
    </w:p>
    <w:p w14:paraId="7AE35C7C" w14:textId="77777777" w:rsidR="00DF1CB5" w:rsidRDefault="00DF1CB5" w:rsidP="00DF1CB5"/>
    <w:p w14:paraId="7F5FF867" w14:textId="77777777" w:rsidR="00DF1CB5" w:rsidRDefault="00DF1CB5" w:rsidP="00DF1CB5">
      <w:r>
        <w:object w:dxaOrig="8295" w:dyaOrig="2475" w14:anchorId="28041DC9">
          <v:shape id="_x0000_i1027" type="#_x0000_t75" style="width:415.1pt;height:123.95pt" o:ole="">
            <v:imagedata r:id="rId35" o:title=""/>
          </v:shape>
          <o:OLEObject Type="Embed" ProgID="Visio.Drawing.15" ShapeID="_x0000_i1027" DrawAspect="Content" ObjectID="_1736158434" r:id="rId36"/>
        </w:object>
      </w:r>
    </w:p>
    <w:p w14:paraId="1FC99542" w14:textId="77777777" w:rsidR="00DF1CB5" w:rsidRDefault="00DF1CB5" w:rsidP="00DF1CB5">
      <w:pPr>
        <w:jc w:val="center"/>
      </w:pPr>
      <w:r w:rsidRPr="00E460C0">
        <w:rPr>
          <w:b/>
          <w:bCs/>
        </w:rPr>
        <w:t>Figure</w:t>
      </w:r>
      <w:r>
        <w:rPr>
          <w:b/>
          <w:bCs/>
        </w:rPr>
        <w:t xml:space="preserve"> </w:t>
      </w:r>
      <w:r>
        <w:t>6.1.1-A</w:t>
      </w:r>
      <w:r w:rsidRPr="00E460C0">
        <w:rPr>
          <w:b/>
          <w:bCs/>
        </w:rPr>
        <w:t>:</w:t>
      </w:r>
      <w:r>
        <w:t xml:space="preserve"> Example of a potential attacking scenario</w:t>
      </w:r>
    </w:p>
    <w:p w14:paraId="201043DB" w14:textId="1A1F786E" w:rsidR="00DF1CB5" w:rsidRDefault="00DF1CB5" w:rsidP="002F2102"/>
    <w:p w14:paraId="3BF920BB" w14:textId="658E7878" w:rsidR="00CE5320" w:rsidRDefault="00CE5320" w:rsidP="00CE5320">
      <w:r>
        <w:t xml:space="preserve">This solution avoids that a service response is </w:t>
      </w:r>
      <w:proofErr w:type="gramStart"/>
      <w:r>
        <w:t>returned back</w:t>
      </w:r>
      <w:proofErr w:type="gramEnd"/>
      <w:r>
        <w:t xml:space="preserve"> to the NF Service Consumer by an unauthenticated and/or unauthorized MitM.</w:t>
      </w:r>
    </w:p>
    <w:p w14:paraId="25B080B1" w14:textId="27B6BD37" w:rsidR="00CE5320" w:rsidRDefault="00CE5320" w:rsidP="00CE5320">
      <w:pPr>
        <w:pStyle w:val="Heading3"/>
      </w:pPr>
      <w:bookmarkStart w:id="435" w:name="_Toc112794775"/>
      <w:bookmarkStart w:id="436" w:name="_Toc119926883"/>
      <w:bookmarkStart w:id="437" w:name="_Toc119927116"/>
      <w:bookmarkStart w:id="438" w:name="_Toc119927582"/>
      <w:bookmarkStart w:id="439" w:name="_Toc125453654"/>
      <w:r w:rsidRPr="00CE5320">
        <w:t>6.</w:t>
      </w:r>
      <w:r w:rsidR="00E67747">
        <w:t>1</w:t>
      </w:r>
      <w:r w:rsidRPr="00CE5320">
        <w:t>.2</w:t>
      </w:r>
      <w:r w:rsidRPr="00CE5320">
        <w:tab/>
        <w:t>Solution details</w:t>
      </w:r>
      <w:bookmarkEnd w:id="435"/>
      <w:bookmarkEnd w:id="436"/>
      <w:bookmarkEnd w:id="437"/>
      <w:bookmarkEnd w:id="438"/>
      <w:bookmarkEnd w:id="439"/>
    </w:p>
    <w:p w14:paraId="21563543" w14:textId="77777777" w:rsidR="00DF1CB5" w:rsidRDefault="00CE5320" w:rsidP="00CE5320">
      <w:proofErr w:type="spellStart"/>
      <w:r>
        <w:t>NFc</w:t>
      </w:r>
      <w:proofErr w:type="spellEnd"/>
      <w:r>
        <w:t xml:space="preserve"> discovers </w:t>
      </w:r>
      <w:proofErr w:type="spellStart"/>
      <w:r>
        <w:t>NFp</w:t>
      </w:r>
      <w:proofErr w:type="spellEnd"/>
      <w:r>
        <w:t xml:space="preserve"> at NRF and requests an access token for a specific </w:t>
      </w:r>
      <w:proofErr w:type="spellStart"/>
      <w:r>
        <w:t>NFp</w:t>
      </w:r>
      <w:proofErr w:type="spellEnd"/>
      <w:r>
        <w:t xml:space="preserve"> Instance ID for consuming a service from </w:t>
      </w:r>
      <w:proofErr w:type="spellStart"/>
      <w:r>
        <w:t>NFp</w:t>
      </w:r>
      <w:proofErr w:type="spellEnd"/>
      <w:r>
        <w:t xml:space="preserve">. </w:t>
      </w:r>
    </w:p>
    <w:p w14:paraId="322DF7F8" w14:textId="0DD6795A" w:rsidR="00CE5320" w:rsidRDefault="00DF1CB5" w:rsidP="00CE5320">
      <w:r>
        <w:t xml:space="preserve">If indicated by </w:t>
      </w:r>
      <w:proofErr w:type="spellStart"/>
      <w:r>
        <w:t>NFc</w:t>
      </w:r>
      <w:proofErr w:type="spellEnd"/>
      <w:r>
        <w:t xml:space="preserve"> in the service request, the </w:t>
      </w:r>
      <w:proofErr w:type="spellStart"/>
      <w:r>
        <w:t>NFp</w:t>
      </w:r>
      <w:proofErr w:type="spellEnd"/>
      <w:r>
        <w:t xml:space="preserve"> provides back its </w:t>
      </w:r>
      <w:proofErr w:type="spellStart"/>
      <w:r>
        <w:t>CCA_NFp</w:t>
      </w:r>
      <w:proofErr w:type="spellEnd"/>
      <w:r>
        <w:t xml:space="preserve">. Thus, </w:t>
      </w:r>
      <w:r>
        <w:rPr>
          <w:lang w:val="en-US"/>
        </w:rPr>
        <w:t xml:space="preserve">the </w:t>
      </w:r>
      <w:proofErr w:type="spellStart"/>
      <w:r>
        <w:rPr>
          <w:lang w:val="en-US"/>
        </w:rPr>
        <w:t>NFc</w:t>
      </w:r>
      <w:proofErr w:type="spellEnd"/>
      <w:r>
        <w:rPr>
          <w:lang w:val="en-US"/>
        </w:rPr>
        <w:t xml:space="preserve"> can compare the </w:t>
      </w:r>
      <w:proofErr w:type="spellStart"/>
      <w:r>
        <w:rPr>
          <w:lang w:val="en-US"/>
        </w:rPr>
        <w:t>NFp</w:t>
      </w:r>
      <w:proofErr w:type="spellEnd"/>
      <w:r>
        <w:rPr>
          <w:lang w:val="en-US"/>
        </w:rPr>
        <w:t xml:space="preserve"> instance ID in the </w:t>
      </w:r>
      <w:proofErr w:type="spellStart"/>
      <w:r>
        <w:rPr>
          <w:lang w:val="en-US"/>
        </w:rPr>
        <w:t>CCA_NFp</w:t>
      </w:r>
      <w:proofErr w:type="spellEnd"/>
      <w:r>
        <w:rPr>
          <w:lang w:val="en-US"/>
        </w:rPr>
        <w:t xml:space="preserve"> with the selected NF instance ID</w:t>
      </w:r>
      <w:r>
        <w:t xml:space="preserve"> when </w:t>
      </w:r>
      <w:proofErr w:type="spellStart"/>
      <w:r>
        <w:t>NFc</w:t>
      </w:r>
      <w:proofErr w:type="spellEnd"/>
      <w:r>
        <w:t xml:space="preserve"> requested the service. </w:t>
      </w:r>
      <w:r w:rsidR="00CE5320">
        <w:t>I.e.</w:t>
      </w:r>
      <w:r w:rsidR="00121DCD">
        <w:t>,</w:t>
      </w:r>
      <w:r w:rsidR="00CE5320">
        <w:t xml:space="preserve"> </w:t>
      </w:r>
      <w:proofErr w:type="spellStart"/>
      <w:r w:rsidR="00CE5320">
        <w:t>NFc</w:t>
      </w:r>
      <w:proofErr w:type="spellEnd"/>
      <w:r w:rsidR="00CE5320">
        <w:t xml:space="preserve"> can check if </w:t>
      </w:r>
      <w:r w:rsidR="00CE5320">
        <w:lastRenderedPageBreak/>
        <w:t xml:space="preserve">the </w:t>
      </w:r>
      <w:proofErr w:type="spellStart"/>
      <w:r w:rsidR="00CE5320">
        <w:t>NFp</w:t>
      </w:r>
      <w:proofErr w:type="spellEnd"/>
      <w:r w:rsidR="00CE5320">
        <w:t xml:space="preserve"> ID that the access token was provided for by NRF is matching the </w:t>
      </w:r>
      <w:proofErr w:type="spellStart"/>
      <w:r w:rsidR="00CE5320">
        <w:t>NFp</w:t>
      </w:r>
      <w:proofErr w:type="spellEnd"/>
      <w:r w:rsidR="00CE5320">
        <w:t xml:space="preserve"> ID present in the subject of </w:t>
      </w:r>
      <w:proofErr w:type="spellStart"/>
      <w:r w:rsidR="00CE5320">
        <w:t>CCA_NFp</w:t>
      </w:r>
      <w:proofErr w:type="spellEnd"/>
      <w:r w:rsidR="00CE5320">
        <w:t>.</w:t>
      </w:r>
      <w:r>
        <w:t xml:space="preserve"> Since </w:t>
      </w:r>
      <w:proofErr w:type="spellStart"/>
      <w:r>
        <w:t>NFp</w:t>
      </w:r>
      <w:proofErr w:type="spellEnd"/>
      <w:r>
        <w:t xml:space="preserve"> provides its </w:t>
      </w:r>
      <w:proofErr w:type="spellStart"/>
      <w:r>
        <w:t>CCA_NFp</w:t>
      </w:r>
      <w:proofErr w:type="spellEnd"/>
      <w:r>
        <w:t>, this comparison is even possible if the response is sent via SCP.</w:t>
      </w:r>
    </w:p>
    <w:p w14:paraId="120E2692" w14:textId="71D77EF7" w:rsidR="00CE5320" w:rsidRDefault="00DF1CB5" w:rsidP="00CE5320">
      <w:r>
        <w:t>I</w:t>
      </w:r>
      <w:r w:rsidR="00CE5320">
        <w:t xml:space="preserve">f the </w:t>
      </w:r>
      <w:proofErr w:type="spellStart"/>
      <w:r w:rsidR="00CE5320">
        <w:t>NFp</w:t>
      </w:r>
      <w:proofErr w:type="spellEnd"/>
      <w:r w:rsidR="00CE5320">
        <w:t xml:space="preserve"> includes its own </w:t>
      </w:r>
      <w:proofErr w:type="spellStart"/>
      <w:r w:rsidR="00CE5320">
        <w:t>CCA_NFp</w:t>
      </w:r>
      <w:proofErr w:type="spellEnd"/>
      <w:r w:rsidR="00CE5320">
        <w:t xml:space="preserve"> in the service response, </w:t>
      </w:r>
      <w:r w:rsidR="007A33F0">
        <w:t xml:space="preserve">by this the </w:t>
      </w:r>
      <w:proofErr w:type="spellStart"/>
      <w:r w:rsidR="00CE5320">
        <w:t>NFc</w:t>
      </w:r>
      <w:proofErr w:type="spellEnd"/>
      <w:r w:rsidR="00CE5320">
        <w:t xml:space="preserve"> can verify that</w:t>
      </w:r>
      <w:r w:rsidR="007A33F0">
        <w:t xml:space="preserve"> </w:t>
      </w:r>
      <w:proofErr w:type="spellStart"/>
      <w:r w:rsidR="007A33F0">
        <w:t>NFp</w:t>
      </w:r>
      <w:proofErr w:type="spellEnd"/>
      <w:r w:rsidR="007A33F0">
        <w:t>,</w:t>
      </w:r>
      <w:r w:rsidR="00CE5320">
        <w:t xml:space="preserve"> the</w:t>
      </w:r>
      <w:r>
        <w:t xml:space="preserve"> sender of the</w:t>
      </w:r>
      <w:r w:rsidR="00CE5320">
        <w:t xml:space="preserve"> service response</w:t>
      </w:r>
      <w:r w:rsidR="007A33F0">
        <w:t>,</w:t>
      </w:r>
      <w:r w:rsidR="00CE5320">
        <w:t xml:space="preserve"> </w:t>
      </w:r>
      <w:r w:rsidR="00040EF6">
        <w:t xml:space="preserve">is the one that </w:t>
      </w:r>
      <w:proofErr w:type="spellStart"/>
      <w:r w:rsidR="00040EF6">
        <w:t>NFc's</w:t>
      </w:r>
      <w:proofErr w:type="spellEnd"/>
      <w:r w:rsidR="00040EF6">
        <w:t xml:space="preserve"> service request was sent to</w:t>
      </w:r>
      <w:r w:rsidR="00CE5320">
        <w:t xml:space="preserve">. </w:t>
      </w:r>
    </w:p>
    <w:p w14:paraId="13AF5E29" w14:textId="30421A4B" w:rsidR="00CE5320" w:rsidRDefault="00CE5320" w:rsidP="00CE5320">
      <w:r>
        <w:t xml:space="preserve">This allows authentication of </w:t>
      </w:r>
      <w:proofErr w:type="spellStart"/>
      <w:r>
        <w:t>NFp</w:t>
      </w:r>
      <w:proofErr w:type="spellEnd"/>
      <w:r>
        <w:t xml:space="preserve"> by </w:t>
      </w:r>
      <w:proofErr w:type="spellStart"/>
      <w:r>
        <w:t>NFc</w:t>
      </w:r>
      <w:proofErr w:type="spellEnd"/>
      <w:r>
        <w:t>, i.e.</w:t>
      </w:r>
      <w:r w:rsidR="00121DCD">
        <w:t>,</w:t>
      </w:r>
      <w:r>
        <w:t xml:space="preserve"> by </w:t>
      </w:r>
      <w:proofErr w:type="spellStart"/>
      <w:r>
        <w:t>NFc</w:t>
      </w:r>
      <w:proofErr w:type="spellEnd"/>
      <w:r>
        <w:t xml:space="preserve"> verifying the </w:t>
      </w:r>
      <w:proofErr w:type="spellStart"/>
      <w:r>
        <w:t>CCA_NFp</w:t>
      </w:r>
      <w:proofErr w:type="spellEnd"/>
      <w:r>
        <w:t xml:space="preserve"> against the original </w:t>
      </w:r>
      <w:proofErr w:type="spellStart"/>
      <w:r>
        <w:t>NFp</w:t>
      </w:r>
      <w:proofErr w:type="spellEnd"/>
      <w:r>
        <w:t xml:space="preserve"> Instance ID, for which NRF provided the access token. </w:t>
      </w:r>
      <w:bookmarkStart w:id="440" w:name="_Hlk71375844"/>
      <w:proofErr w:type="spellStart"/>
      <w:r w:rsidR="00040EF6">
        <w:t>NFp</w:t>
      </w:r>
      <w:proofErr w:type="spellEnd"/>
      <w:r w:rsidR="00040EF6">
        <w:t xml:space="preserve"> is </w:t>
      </w:r>
      <w:proofErr w:type="gramStart"/>
      <w:r w:rsidR="00040EF6">
        <w:t>authenticated, if</w:t>
      </w:r>
      <w:proofErr w:type="gramEnd"/>
      <w:r w:rsidR="00040EF6">
        <w:t xml:space="preserve"> the certificate </w:t>
      </w:r>
      <w:proofErr w:type="spellStart"/>
      <w:r w:rsidR="00040EF6">
        <w:t>NFp</w:t>
      </w:r>
      <w:proofErr w:type="spellEnd"/>
      <w:r w:rsidR="00040EF6">
        <w:t xml:space="preserve"> used to sign CCA has been verified by </w:t>
      </w:r>
      <w:proofErr w:type="spellStart"/>
      <w:r w:rsidR="00040EF6">
        <w:t>NFc</w:t>
      </w:r>
      <w:proofErr w:type="spellEnd"/>
      <w:r w:rsidR="00040EF6">
        <w:t xml:space="preserve">. </w:t>
      </w:r>
      <w:bookmarkEnd w:id="440"/>
      <w:r>
        <w:t>In case of failure, error messages can be triggered and reported to the operator.</w:t>
      </w:r>
    </w:p>
    <w:p w14:paraId="54794899" w14:textId="77777777" w:rsidR="00040EF6" w:rsidRDefault="00040EF6" w:rsidP="005E7D2E">
      <w:r w:rsidRPr="00FD1361">
        <w:t>In the following, the steps are described in detail.</w:t>
      </w:r>
      <w:r w:rsidRPr="00040EF6">
        <w:t xml:space="preserve"> </w:t>
      </w:r>
    </w:p>
    <w:p w14:paraId="4E6638AB" w14:textId="52DF1D71" w:rsidR="00040EF6" w:rsidRDefault="00040EF6" w:rsidP="005E7D2E">
      <w:pPr>
        <w:jc w:val="center"/>
      </w:pPr>
      <w:r>
        <w:object w:dxaOrig="9221" w:dyaOrig="6551" w14:anchorId="1809E36B">
          <v:shape id="_x0000_i1028" type="#_x0000_t75" style="width:460.8pt;height:328.05pt" o:ole="">
            <v:imagedata r:id="rId37" o:title=""/>
          </v:shape>
          <o:OLEObject Type="Embed" ProgID="Visio.Drawing.15" ShapeID="_x0000_i1028" DrawAspect="Content" ObjectID="_1736158435" r:id="rId38"/>
        </w:object>
      </w:r>
    </w:p>
    <w:p w14:paraId="4298C5D2" w14:textId="77777777" w:rsidR="00040EF6" w:rsidRDefault="00040EF6" w:rsidP="00040EF6">
      <w:pPr>
        <w:pStyle w:val="TF"/>
      </w:pPr>
      <w:r>
        <w:t>Figure 6.1.2-1: Flow chart for allowing verification of NF sending the service response</w:t>
      </w:r>
    </w:p>
    <w:p w14:paraId="79E9F0FD" w14:textId="685E8786" w:rsidR="00040EF6" w:rsidRDefault="00040EF6" w:rsidP="00040EF6">
      <w:pPr>
        <w:pStyle w:val="B1"/>
      </w:pPr>
      <w:r>
        <w:t xml:space="preserve">Step1,2: </w:t>
      </w:r>
      <w:proofErr w:type="spellStart"/>
      <w:r>
        <w:t>NFc</w:t>
      </w:r>
      <w:proofErr w:type="spellEnd"/>
      <w:r>
        <w:t xml:space="preserve"> selects </w:t>
      </w:r>
      <w:proofErr w:type="spellStart"/>
      <w:r>
        <w:t>NFp</w:t>
      </w:r>
      <w:proofErr w:type="spellEnd"/>
      <w:r>
        <w:t xml:space="preserve"> to send a service request along with the token. To allow </w:t>
      </w:r>
      <w:proofErr w:type="spellStart"/>
      <w:r>
        <w:t>NFc</w:t>
      </w:r>
      <w:proofErr w:type="spellEnd"/>
      <w:r>
        <w:t xml:space="preserve"> to validate the service response, it will require validation of the producer's identity via CCA as part of the response.</w:t>
      </w:r>
    </w:p>
    <w:p w14:paraId="1ECF02BD" w14:textId="77777777" w:rsidR="00040EF6" w:rsidRDefault="00040EF6" w:rsidP="00040EF6">
      <w:pPr>
        <w:pStyle w:val="B1"/>
      </w:pPr>
      <w:r>
        <w:t xml:space="preserve">Step 3: SCP intends to forward the service request to further SCPs. If SCP or some proxy is malicious (or MitM), it forwards the service request to a rouge </w:t>
      </w:r>
      <w:proofErr w:type="spellStart"/>
      <w:r>
        <w:t>NFp</w:t>
      </w:r>
      <w:proofErr w:type="spellEnd"/>
      <w:r>
        <w:t xml:space="preserve"> instead.</w:t>
      </w:r>
    </w:p>
    <w:p w14:paraId="06A8C4A3" w14:textId="77777777" w:rsidR="00040EF6" w:rsidRDefault="00040EF6" w:rsidP="00040EF6">
      <w:pPr>
        <w:pStyle w:val="B1"/>
      </w:pPr>
      <w:r>
        <w:t xml:space="preserve">Step 4,5: A rouge NF can try to send the service response without performing the authorization. As the service request requires validation, the </w:t>
      </w:r>
      <w:proofErr w:type="spellStart"/>
      <w:r>
        <w:t>NFp</w:t>
      </w:r>
      <w:proofErr w:type="spellEnd"/>
      <w:r>
        <w:t xml:space="preserve"> </w:t>
      </w:r>
      <w:proofErr w:type="gramStart"/>
      <w:r>
        <w:t>has to</w:t>
      </w:r>
      <w:proofErr w:type="gramEnd"/>
      <w:r>
        <w:t xml:space="preserve"> add its CCA header, </w:t>
      </w:r>
      <w:proofErr w:type="spellStart"/>
      <w:r>
        <w:t>CCA_NFp</w:t>
      </w:r>
      <w:proofErr w:type="spellEnd"/>
      <w:r>
        <w:t>.</w:t>
      </w:r>
    </w:p>
    <w:p w14:paraId="138C48A1" w14:textId="77777777" w:rsidR="00040EF6" w:rsidRDefault="00040EF6" w:rsidP="00040EF6">
      <w:pPr>
        <w:pStyle w:val="B1"/>
      </w:pPr>
      <w:r>
        <w:t xml:space="preserve">Step 6: SCP will relay back the response to </w:t>
      </w:r>
      <w:proofErr w:type="spellStart"/>
      <w:r>
        <w:t>NFc</w:t>
      </w:r>
      <w:proofErr w:type="spellEnd"/>
      <w:r>
        <w:t xml:space="preserve"> including the </w:t>
      </w:r>
      <w:proofErr w:type="spellStart"/>
      <w:r>
        <w:t>CCA_NFp</w:t>
      </w:r>
      <w:proofErr w:type="spellEnd"/>
      <w:r>
        <w:t>.</w:t>
      </w:r>
    </w:p>
    <w:p w14:paraId="07CB10CC" w14:textId="77777777" w:rsidR="00040EF6" w:rsidRDefault="00040EF6" w:rsidP="00040EF6">
      <w:pPr>
        <w:pStyle w:val="B1"/>
      </w:pPr>
      <w:r>
        <w:t xml:space="preserve">Step 7: </w:t>
      </w:r>
      <w:proofErr w:type="spellStart"/>
      <w:r>
        <w:t>NFc</w:t>
      </w:r>
      <w:proofErr w:type="spellEnd"/>
      <w:r>
        <w:t xml:space="preserve"> compare the </w:t>
      </w:r>
      <w:proofErr w:type="spellStart"/>
      <w:r>
        <w:t>NFp</w:t>
      </w:r>
      <w:proofErr w:type="spellEnd"/>
      <w:r>
        <w:t xml:space="preserve"> instance ID received and Set ID (if present) in the </w:t>
      </w:r>
      <w:proofErr w:type="spellStart"/>
      <w:r>
        <w:t>CCA_NFp</w:t>
      </w:r>
      <w:proofErr w:type="spellEnd"/>
      <w:r>
        <w:t xml:space="preserve"> with the one used for service request. If it is the same, then </w:t>
      </w:r>
      <w:proofErr w:type="spellStart"/>
      <w:r>
        <w:t>NFc</w:t>
      </w:r>
      <w:proofErr w:type="spellEnd"/>
      <w:r>
        <w:t xml:space="preserve"> is assured the service response is received from a genuine </w:t>
      </w:r>
      <w:proofErr w:type="spellStart"/>
      <w:r>
        <w:t>NFp</w:t>
      </w:r>
      <w:proofErr w:type="spellEnd"/>
      <w:r>
        <w:t>.</w:t>
      </w:r>
    </w:p>
    <w:p w14:paraId="4F759823" w14:textId="39A8F53B" w:rsidR="00040EF6" w:rsidRDefault="00040EF6" w:rsidP="00040EF6">
      <w:pPr>
        <w:pStyle w:val="B1"/>
      </w:pPr>
      <w:r>
        <w:t xml:space="preserve">Step 8: If it does not match, the </w:t>
      </w:r>
      <w:proofErr w:type="spellStart"/>
      <w:r>
        <w:t>NFc</w:t>
      </w:r>
      <w:proofErr w:type="spellEnd"/>
      <w:r>
        <w:t xml:space="preserve"> can also raise an alarm and revert the transaction at </w:t>
      </w:r>
      <w:proofErr w:type="spellStart"/>
      <w:r>
        <w:t>NFc</w:t>
      </w:r>
      <w:proofErr w:type="spellEnd"/>
      <w:r>
        <w:t>.</w:t>
      </w:r>
    </w:p>
    <w:p w14:paraId="5254E51F" w14:textId="1B5EFACF" w:rsidR="00403B2E" w:rsidRDefault="00403B2E" w:rsidP="00403B2E">
      <w:pPr>
        <w:pStyle w:val="Heading3"/>
      </w:pPr>
      <w:bookmarkStart w:id="441" w:name="_Toc112794776"/>
      <w:bookmarkStart w:id="442" w:name="_Toc119926884"/>
      <w:bookmarkStart w:id="443" w:name="_Toc119927117"/>
      <w:bookmarkStart w:id="444" w:name="_Toc119927583"/>
      <w:bookmarkStart w:id="445" w:name="_Toc125453655"/>
      <w:r>
        <w:t>6</w:t>
      </w:r>
      <w:r w:rsidRPr="004D3578">
        <w:t>.</w:t>
      </w:r>
      <w:r w:rsidR="00E67747">
        <w:t>1</w:t>
      </w:r>
      <w:r>
        <w:t>.3</w:t>
      </w:r>
      <w:r w:rsidRPr="004D3578">
        <w:tab/>
      </w:r>
      <w:r>
        <w:t>Evaluation</w:t>
      </w:r>
      <w:bookmarkEnd w:id="441"/>
      <w:bookmarkEnd w:id="442"/>
      <w:bookmarkEnd w:id="443"/>
      <w:bookmarkEnd w:id="444"/>
      <w:bookmarkEnd w:id="445"/>
    </w:p>
    <w:p w14:paraId="77C2206C" w14:textId="77777777" w:rsidR="001F702A" w:rsidRPr="0060509C" w:rsidRDefault="001F702A" w:rsidP="001F702A">
      <w:r>
        <w:rPr>
          <w:rFonts w:eastAsiaTheme="minorEastAsia" w:hint="eastAsia"/>
          <w:lang w:eastAsia="ko-KR"/>
        </w:rPr>
        <w:t xml:space="preserve">This solution </w:t>
      </w:r>
      <w:r>
        <w:t xml:space="preserve">proposes an enhancement at the NF Service Producer to use the CCA as defined in TS 33.501. </w:t>
      </w:r>
      <w:r>
        <w:rPr>
          <w:rFonts w:eastAsiaTheme="minorEastAsia"/>
          <w:lang w:eastAsia="ko-KR"/>
        </w:rPr>
        <w:t xml:space="preserve">It </w:t>
      </w:r>
      <w:r>
        <w:rPr>
          <w:rFonts w:eastAsiaTheme="minorEastAsia" w:hint="eastAsia"/>
          <w:lang w:eastAsia="ko-KR"/>
        </w:rPr>
        <w:t xml:space="preserve">provides an approach how an NF Service Consumer can authenticate </w:t>
      </w:r>
      <w:r>
        <w:rPr>
          <w:rFonts w:eastAsiaTheme="minorEastAsia"/>
          <w:lang w:eastAsia="ko-KR"/>
        </w:rPr>
        <w:t xml:space="preserve">NF Service Producer, from which NF Service Consumer </w:t>
      </w:r>
      <w:r>
        <w:rPr>
          <w:rFonts w:eastAsiaTheme="minorEastAsia"/>
          <w:lang w:eastAsia="ko-KR"/>
        </w:rPr>
        <w:lastRenderedPageBreak/>
        <w:t>received a service response, as intended NF for Service Response in indirect communication without delegated discovery.</w:t>
      </w:r>
    </w:p>
    <w:p w14:paraId="6D62C578" w14:textId="77777777" w:rsidR="001F702A" w:rsidRDefault="001F702A" w:rsidP="001F702A">
      <w:pPr>
        <w:rPr>
          <w:rFonts w:eastAsiaTheme="minorEastAsia"/>
          <w:lang w:eastAsia="ko-KR"/>
        </w:rPr>
      </w:pPr>
      <w:r>
        <w:rPr>
          <w:rFonts w:eastAsiaTheme="minorEastAsia"/>
          <w:lang w:eastAsia="ko-KR"/>
        </w:rPr>
        <w:t xml:space="preserve">This solution introduces Client credentials assertion of NF Service Producer which includes </w:t>
      </w:r>
      <w:proofErr w:type="spellStart"/>
      <w:r>
        <w:rPr>
          <w:rFonts w:eastAsiaTheme="minorEastAsia"/>
          <w:lang w:eastAsia="ko-KR"/>
        </w:rPr>
        <w:t>NFp</w:t>
      </w:r>
      <w:proofErr w:type="spellEnd"/>
      <w:r>
        <w:rPr>
          <w:rFonts w:eastAsiaTheme="minorEastAsia"/>
          <w:lang w:eastAsia="ko-KR"/>
        </w:rPr>
        <w:t xml:space="preserve"> Instance ID and signature using certificate of </w:t>
      </w:r>
      <w:proofErr w:type="spellStart"/>
      <w:r>
        <w:rPr>
          <w:rFonts w:eastAsiaTheme="minorEastAsia"/>
          <w:lang w:eastAsia="ko-KR"/>
        </w:rPr>
        <w:t>NFp</w:t>
      </w:r>
      <w:proofErr w:type="spellEnd"/>
      <w:r>
        <w:rPr>
          <w:rFonts w:eastAsiaTheme="minorEastAsia"/>
          <w:lang w:eastAsia="ko-KR"/>
        </w:rPr>
        <w:t>.</w:t>
      </w:r>
      <w:r w:rsidRPr="0060131E">
        <w:t xml:space="preserve"> </w:t>
      </w:r>
      <w:r>
        <w:t>The NF Service Consumer can validate the CCA sent by the NF Service Producer and ensure that no rogue or malicious SCP or MitM has sent a service request to a malicious NF Service Producer.</w:t>
      </w:r>
    </w:p>
    <w:p w14:paraId="768CE164" w14:textId="2F1F9D17" w:rsidR="001F702A" w:rsidRDefault="001F702A" w:rsidP="003537CD">
      <w:bookmarkStart w:id="446" w:name="_Hlk80229113"/>
      <w:r>
        <w:rPr>
          <w:rFonts w:eastAsiaTheme="minorEastAsia"/>
          <w:lang w:eastAsia="ko-KR"/>
        </w:rPr>
        <w:t>This solution is only applicable in a very limited scope</w:t>
      </w:r>
      <w:bookmarkEnd w:id="446"/>
      <w:r>
        <w:rPr>
          <w:rFonts w:eastAsiaTheme="minorEastAsia"/>
          <w:lang w:eastAsia="ko-KR"/>
        </w:rPr>
        <w:t>, it does not cover model D and the case when SCP reselects another NF as NF Service Producer which is different from the targeted NF Service Producer by NF Service Consumer. Therefore, it is possible for NF Service Consumer to reject the received service response from a legitimate NF Service Producer and may induce service unavailability. Further, the NF Service Producer cannot</w:t>
      </w:r>
      <w:r w:rsidRPr="00E10E8A">
        <w:rPr>
          <w:rFonts w:eastAsiaTheme="minorEastAsia"/>
          <w:lang w:eastAsia="ko-KR"/>
        </w:rPr>
        <w:t xml:space="preserve"> </w:t>
      </w:r>
      <w:r>
        <w:rPr>
          <w:rFonts w:eastAsiaTheme="minorEastAsia"/>
          <w:lang w:eastAsia="ko-KR"/>
        </w:rPr>
        <w:t xml:space="preserve">determine if the request coming from SCP which is using model D or SCP using model C or a re-selected by SCP, so the producer cannot determine, when to generate </w:t>
      </w:r>
      <w:proofErr w:type="spellStart"/>
      <w:r>
        <w:rPr>
          <w:rFonts w:eastAsiaTheme="minorEastAsia"/>
          <w:lang w:eastAsia="ko-KR"/>
        </w:rPr>
        <w:t>CCA_NFp</w:t>
      </w:r>
      <w:proofErr w:type="spellEnd"/>
      <w:r>
        <w:rPr>
          <w:rFonts w:eastAsiaTheme="minorEastAsia"/>
          <w:lang w:eastAsia="ko-KR"/>
        </w:rPr>
        <w:t>.</w:t>
      </w:r>
    </w:p>
    <w:p w14:paraId="3186F739" w14:textId="79EC3A7E" w:rsidR="009D1CED" w:rsidRDefault="009D1CED" w:rsidP="009D1CED">
      <w:pPr>
        <w:pStyle w:val="Heading2"/>
      </w:pPr>
      <w:bookmarkStart w:id="447" w:name="_Toc112794777"/>
      <w:bookmarkStart w:id="448" w:name="_Toc119926885"/>
      <w:bookmarkStart w:id="449" w:name="_Toc119927118"/>
      <w:bookmarkStart w:id="450" w:name="_Toc119927584"/>
      <w:bookmarkStart w:id="451" w:name="_Toc125453656"/>
      <w:r>
        <w:t>6.</w:t>
      </w:r>
      <w:r w:rsidR="00E67747">
        <w:t>2</w:t>
      </w:r>
      <w:r>
        <w:tab/>
        <w:t>Solution #</w:t>
      </w:r>
      <w:r w:rsidR="00E67747">
        <w:t>2</w:t>
      </w:r>
      <w:r>
        <w:t xml:space="preserve">: </w:t>
      </w:r>
      <w:r w:rsidRPr="00F912FB">
        <w:t>Authorization between NFs and SCP</w:t>
      </w:r>
      <w:bookmarkEnd w:id="447"/>
      <w:bookmarkEnd w:id="448"/>
      <w:bookmarkEnd w:id="449"/>
      <w:bookmarkEnd w:id="450"/>
      <w:bookmarkEnd w:id="451"/>
    </w:p>
    <w:p w14:paraId="21C70DDD" w14:textId="037DDF0E" w:rsidR="009D1CED" w:rsidRDefault="009D1CED" w:rsidP="009D1CED">
      <w:pPr>
        <w:pStyle w:val="Heading3"/>
      </w:pPr>
      <w:bookmarkStart w:id="452" w:name="_Toc112794778"/>
      <w:bookmarkStart w:id="453" w:name="_Toc119926886"/>
      <w:bookmarkStart w:id="454" w:name="_Toc119927119"/>
      <w:bookmarkStart w:id="455" w:name="_Toc119927585"/>
      <w:bookmarkStart w:id="456" w:name="_Toc125453657"/>
      <w:r>
        <w:t>6</w:t>
      </w:r>
      <w:r w:rsidRPr="004D3578">
        <w:t>.</w:t>
      </w:r>
      <w:r w:rsidR="00E67747">
        <w:t>2</w:t>
      </w:r>
      <w:r>
        <w:t>.1</w:t>
      </w:r>
      <w:r w:rsidRPr="004D3578">
        <w:tab/>
      </w:r>
      <w:r>
        <w:t>Introduction</w:t>
      </w:r>
      <w:bookmarkEnd w:id="452"/>
      <w:bookmarkEnd w:id="453"/>
      <w:bookmarkEnd w:id="454"/>
      <w:bookmarkEnd w:id="455"/>
      <w:bookmarkEnd w:id="456"/>
    </w:p>
    <w:p w14:paraId="6C6BAE0D" w14:textId="77777777" w:rsidR="009D1CED" w:rsidRPr="00F912FB" w:rsidRDefault="009D1CED" w:rsidP="009D1CED">
      <w:r>
        <w:t>This potential solution addresses KI#4.</w:t>
      </w:r>
    </w:p>
    <w:p w14:paraId="7A010F99" w14:textId="7469393B" w:rsidR="009D1CED" w:rsidRDefault="009D1CED" w:rsidP="009D1CED">
      <w:pPr>
        <w:pStyle w:val="Heading3"/>
      </w:pPr>
      <w:bookmarkStart w:id="457" w:name="_Toc112794779"/>
      <w:bookmarkStart w:id="458" w:name="_Toc119926887"/>
      <w:bookmarkStart w:id="459" w:name="_Toc119927120"/>
      <w:bookmarkStart w:id="460" w:name="_Toc119927586"/>
      <w:bookmarkStart w:id="461" w:name="_Toc125453658"/>
      <w:r>
        <w:t>6</w:t>
      </w:r>
      <w:r w:rsidRPr="004D3578">
        <w:t>.</w:t>
      </w:r>
      <w:r w:rsidR="00E67747">
        <w:t>2</w:t>
      </w:r>
      <w:r>
        <w:t>.2</w:t>
      </w:r>
      <w:r w:rsidRPr="004D3578">
        <w:tab/>
      </w:r>
      <w:r>
        <w:t>Solution details</w:t>
      </w:r>
      <w:bookmarkEnd w:id="457"/>
      <w:bookmarkEnd w:id="458"/>
      <w:bookmarkEnd w:id="459"/>
      <w:bookmarkEnd w:id="460"/>
      <w:bookmarkEnd w:id="461"/>
    </w:p>
    <w:p w14:paraId="4B321F31" w14:textId="77777777" w:rsidR="003D5558" w:rsidRDefault="003D5558" w:rsidP="003D5558">
      <w:r>
        <w:t>W</w:t>
      </w:r>
      <w:r w:rsidRPr="00DA0BEB">
        <w:t xml:space="preserve">hen sending the service request to SCP in delegated discovery, </w:t>
      </w:r>
      <w:r>
        <w:t xml:space="preserve">the NF Service Consumer must authorize the SCP to act on its behalf. Thus, NRF needs to be provided with evidence by </w:t>
      </w:r>
      <w:proofErr w:type="spellStart"/>
      <w:r>
        <w:t>NFc</w:t>
      </w:r>
      <w:proofErr w:type="spellEnd"/>
      <w:r>
        <w:t xml:space="preserve"> about the SCP instance ID.</w:t>
      </w:r>
    </w:p>
    <w:p w14:paraId="15C0498F" w14:textId="0EAB2079" w:rsidR="009D1CED" w:rsidRDefault="003D5558" w:rsidP="003D5558">
      <w:r w:rsidRPr="00DA0BEB">
        <w:t xml:space="preserve">NRF </w:t>
      </w:r>
      <w:r>
        <w:t xml:space="preserve">knows implicit </w:t>
      </w:r>
      <w:r w:rsidRPr="00DA0BEB">
        <w:t xml:space="preserve">the SCP instance ID </w:t>
      </w:r>
      <w:r>
        <w:t xml:space="preserve">because of </w:t>
      </w:r>
      <w:r w:rsidRPr="00DA0BEB">
        <w:t>direct TLS between SCP and NRF</w:t>
      </w:r>
      <w:r>
        <w:t xml:space="preserve">, when </w:t>
      </w:r>
      <w:r w:rsidRPr="00DA0BEB">
        <w:t>SCP ID</w:t>
      </w:r>
      <w:r>
        <w:t xml:space="preserve"> would be added</w:t>
      </w:r>
      <w:r w:rsidRPr="00DA0BEB">
        <w:t xml:space="preserve"> in </w:t>
      </w:r>
      <w:r>
        <w:t>a</w:t>
      </w:r>
      <w:r w:rsidRPr="00DA0BEB">
        <w:t xml:space="preserve"> SCP TLS certificate.</w:t>
      </w:r>
      <w:r>
        <w:t xml:space="preserve"> But this still does not assure that </w:t>
      </w:r>
      <w:proofErr w:type="spellStart"/>
      <w:r>
        <w:t>NFc</w:t>
      </w:r>
      <w:proofErr w:type="spellEnd"/>
      <w:r>
        <w:t xml:space="preserve"> as sent its request to this SCP. Thus, a</w:t>
      </w:r>
      <w:r w:rsidR="009D1CED">
        <w:t xml:space="preserve">uthorization between NF Service Consumer and SCP, when sending the service request to SCP in delegated discovery, </w:t>
      </w:r>
      <w:proofErr w:type="gramStart"/>
      <w:r>
        <w:t>has to</w:t>
      </w:r>
      <w:proofErr w:type="gramEnd"/>
      <w:r>
        <w:t xml:space="preserve"> </w:t>
      </w:r>
      <w:r w:rsidR="009D1CED">
        <w:t>be explicit</w:t>
      </w:r>
      <w:r>
        <w:t>. The solution proposes to do so</w:t>
      </w:r>
      <w:r w:rsidR="009D1CED">
        <w:t xml:space="preserve"> by enhancing the CCA by inserting either the SCP Instance ID or the SCP Domain Info in </w:t>
      </w:r>
      <w:proofErr w:type="spellStart"/>
      <w:r w:rsidR="009D1CED">
        <w:t>CCA_NFc</w:t>
      </w:r>
      <w:proofErr w:type="spellEnd"/>
      <w:r w:rsidR="009D1CED">
        <w:t xml:space="preserve">, and therefore the NF Service Consumer can authorize SCP. </w:t>
      </w:r>
    </w:p>
    <w:p w14:paraId="0CD2B8DC" w14:textId="77777777" w:rsidR="009D1CED" w:rsidRDefault="009D1CED" w:rsidP="009D1CED">
      <w:pPr>
        <w:pStyle w:val="NO"/>
      </w:pPr>
      <w:r w:rsidRPr="00806477">
        <w:t xml:space="preserve">NOTE: Since </w:t>
      </w:r>
      <w:r>
        <w:t xml:space="preserve">in model D the </w:t>
      </w:r>
      <w:r w:rsidRPr="00806477">
        <w:t>NF</w:t>
      </w:r>
      <w:r w:rsidRPr="00BF599A">
        <w:t xml:space="preserve"> Service Consumer</w:t>
      </w:r>
      <w:r w:rsidRPr="00806477">
        <w:t xml:space="preserve"> is delegating the discovery</w:t>
      </w:r>
      <w:r w:rsidRPr="00BF599A">
        <w:t>, as well as access token request, service request and receiving service response to SCP, the NF Service Consumer authorizes the SCP to perform these actions on its behalf</w:t>
      </w:r>
      <w:r w:rsidRPr="00806477">
        <w:t>.</w:t>
      </w:r>
    </w:p>
    <w:p w14:paraId="0B0A9575" w14:textId="20F84D55" w:rsidR="009D1CED" w:rsidRDefault="009D1CED" w:rsidP="009D1CED">
      <w:r>
        <w:t>The SCP also generate</w:t>
      </w:r>
      <w:r w:rsidR="003D5558">
        <w:t>s</w:t>
      </w:r>
      <w:r>
        <w:t xml:space="preserve"> its own enhanced CCA_SCP including its Instance ID and/or its Domain Info and sends it along with access token request and the enhanced </w:t>
      </w:r>
      <w:proofErr w:type="spellStart"/>
      <w:r>
        <w:t>CCA_NFc</w:t>
      </w:r>
      <w:proofErr w:type="spellEnd"/>
      <w:r>
        <w:t xml:space="preserve"> as received from NF Service Consumer. </w:t>
      </w:r>
    </w:p>
    <w:p w14:paraId="3014728F" w14:textId="77777777" w:rsidR="009D1CED" w:rsidRDefault="009D1CED" w:rsidP="009D1CED"/>
    <w:p w14:paraId="1B7BB59D" w14:textId="01D30BB3" w:rsidR="009D1CED" w:rsidRDefault="009D1CED" w:rsidP="002F2102">
      <w:pPr>
        <w:pStyle w:val="TH"/>
      </w:pPr>
      <w:bookmarkStart w:id="462" w:name="_Hlk64588480"/>
      <w:r w:rsidRPr="002F2102">
        <w:rPr>
          <w:noProof/>
        </w:rPr>
        <w:lastRenderedPageBreak/>
        <w:drawing>
          <wp:inline distT="0" distB="0" distL="0" distR="0" wp14:anchorId="10A74F3D" wp14:editId="1CFBC576">
            <wp:extent cx="6121400" cy="3752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1400" cy="3752850"/>
                    </a:xfrm>
                    <a:prstGeom prst="rect">
                      <a:avLst/>
                    </a:prstGeom>
                    <a:noFill/>
                    <a:ln>
                      <a:noFill/>
                    </a:ln>
                  </pic:spPr>
                </pic:pic>
              </a:graphicData>
            </a:graphic>
          </wp:inline>
        </w:drawing>
      </w:r>
    </w:p>
    <w:bookmarkEnd w:id="462"/>
    <w:p w14:paraId="4BF25EE6" w14:textId="2BC6899D" w:rsidR="009D1CED" w:rsidRPr="00F912FB" w:rsidRDefault="009D1CED" w:rsidP="002F2102">
      <w:pPr>
        <w:pStyle w:val="TF"/>
      </w:pPr>
      <w:r w:rsidRPr="00F912FB">
        <w:rPr>
          <w:noProof/>
        </w:rPr>
        <mc:AlternateContent>
          <mc:Choice Requires="wpg">
            <w:drawing>
              <wp:anchor distT="0" distB="0" distL="114300" distR="114300" simplePos="0" relativeHeight="251662336" behindDoc="0" locked="0" layoutInCell="1" allowOverlap="1" wp14:anchorId="7D978995" wp14:editId="5525D1AB">
                <wp:simplePos x="0" y="0"/>
                <wp:positionH relativeFrom="column">
                  <wp:posOffset>723265</wp:posOffset>
                </wp:positionH>
                <wp:positionV relativeFrom="paragraph">
                  <wp:posOffset>6341110</wp:posOffset>
                </wp:positionV>
                <wp:extent cx="5130800" cy="3387090"/>
                <wp:effectExtent l="0" t="0" r="0" b="2286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0" cy="3387090"/>
                          <a:chOff x="0" y="0"/>
                          <a:chExt cx="10410433" cy="4023360"/>
                        </a:xfrm>
                      </wpg:grpSpPr>
                      <wps:wsp>
                        <wps:cNvPr id="33" name="Rectangle 49"/>
                        <wps:cNvSpPr/>
                        <wps:spPr>
                          <a:xfrm>
                            <a:off x="0"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wps:txbx>
                        <wps:bodyPr rtlCol="0" anchor="ctr"/>
                      </wps:wsp>
                      <wps:wsp>
                        <wps:cNvPr id="34" name="Rectangle 50"/>
                        <wps:cNvSpPr/>
                        <wps:spPr>
                          <a:xfrm>
                            <a:off x="3574868"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wps:txbx>
                        <wps:bodyPr rtlCol="0" anchor="ctr"/>
                      </wps:wsp>
                      <wps:wsp>
                        <wps:cNvPr id="35" name="Rectangle 51"/>
                        <wps:cNvSpPr/>
                        <wps:spPr>
                          <a:xfrm>
                            <a:off x="7149736"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wps:txbx>
                        <wps:bodyPr rtlCol="0" anchor="ctr"/>
                      </wps:wsp>
                      <wps:wsp>
                        <wps:cNvPr id="36" name="Straight Connector 52"/>
                        <wps:cNvCnPr>
                          <a:cxnSpLocks/>
                        </wps:cNvCnPr>
                        <wps:spPr>
                          <a:xfrm>
                            <a:off x="779417" y="635726"/>
                            <a:ext cx="0" cy="3326674"/>
                          </a:xfrm>
                          <a:prstGeom prst="line">
                            <a:avLst/>
                          </a:prstGeom>
                          <a:noFill/>
                          <a:ln w="6350" cap="flat" cmpd="sng" algn="ctr">
                            <a:solidFill>
                              <a:sysClr val="windowText" lastClr="000000"/>
                            </a:solidFill>
                            <a:prstDash val="solid"/>
                            <a:miter lim="800000"/>
                          </a:ln>
                          <a:effectLst/>
                        </wps:spPr>
                        <wps:bodyPr/>
                      </wps:wsp>
                      <wps:wsp>
                        <wps:cNvPr id="37" name="Straight Connector 53"/>
                        <wps:cNvCnPr>
                          <a:cxnSpLocks/>
                        </wps:cNvCnPr>
                        <wps:spPr>
                          <a:xfrm>
                            <a:off x="4354285" y="635725"/>
                            <a:ext cx="6530" cy="3326675"/>
                          </a:xfrm>
                          <a:prstGeom prst="line">
                            <a:avLst/>
                          </a:prstGeom>
                          <a:noFill/>
                          <a:ln w="6350" cap="flat" cmpd="sng" algn="ctr">
                            <a:solidFill>
                              <a:sysClr val="windowText" lastClr="000000"/>
                            </a:solidFill>
                            <a:prstDash val="solid"/>
                            <a:miter lim="800000"/>
                          </a:ln>
                          <a:effectLst/>
                        </wps:spPr>
                        <wps:bodyPr/>
                      </wps:wsp>
                      <wps:wsp>
                        <wps:cNvPr id="38" name="Straight Connector 54"/>
                        <wps:cNvCnPr>
                          <a:cxnSpLocks/>
                        </wps:cNvCnPr>
                        <wps:spPr>
                          <a:xfrm>
                            <a:off x="7929153" y="635724"/>
                            <a:ext cx="0" cy="3387636"/>
                          </a:xfrm>
                          <a:prstGeom prst="line">
                            <a:avLst/>
                          </a:prstGeom>
                          <a:noFill/>
                          <a:ln w="6350" cap="flat" cmpd="sng" algn="ctr">
                            <a:solidFill>
                              <a:sysClr val="windowText" lastClr="000000"/>
                            </a:solidFill>
                            <a:prstDash val="solid"/>
                            <a:miter lim="800000"/>
                          </a:ln>
                          <a:effectLst/>
                        </wps:spPr>
                        <wps:bodyPr/>
                      </wps:wsp>
                      <wps:wsp>
                        <wps:cNvPr id="39" name="Straight Arrow Connector 55"/>
                        <wps:cNvCnPr/>
                        <wps:spPr>
                          <a:xfrm>
                            <a:off x="779417" y="106244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Straight Arrow Connector 56"/>
                        <wps:cNvCnPr/>
                        <wps:spPr>
                          <a:xfrm>
                            <a:off x="4360815" y="1356862"/>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1" name="TextBox 27"/>
                        <wps:cNvSpPr txBox="1"/>
                        <wps:spPr>
                          <a:xfrm>
                            <a:off x="797081" y="822093"/>
                            <a:ext cx="3079324" cy="1398973"/>
                          </a:xfrm>
                          <a:prstGeom prst="rect">
                            <a:avLst/>
                          </a:prstGeom>
                          <a:noFill/>
                        </wps:spPr>
                        <wps:txb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wps:txbx>
                        <wps:bodyPr wrap="square" rtlCol="0">
                          <a:noAutofit/>
                        </wps:bodyPr>
                      </wps:wsp>
                      <wps:wsp>
                        <wps:cNvPr id="42" name="TextBox 31"/>
                        <wps:cNvSpPr txBox="1"/>
                        <wps:spPr>
                          <a:xfrm>
                            <a:off x="4360814" y="1113251"/>
                            <a:ext cx="3754214" cy="1643535"/>
                          </a:xfrm>
                          <a:prstGeom prst="rect">
                            <a:avLst/>
                          </a:prstGeom>
                          <a:noFill/>
                        </wps:spPr>
                        <wps:txb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wps:txbx>
                        <wps:bodyPr wrap="square" rtlCol="0">
                          <a:noAutofit/>
                        </wps:bodyPr>
                      </wps:wsp>
                      <wps:wsp>
                        <wps:cNvPr id="43" name="TextBox 34"/>
                        <wps:cNvSpPr txBox="1"/>
                        <wps:spPr>
                          <a:xfrm>
                            <a:off x="7928583" y="1602381"/>
                            <a:ext cx="2481850" cy="2108523"/>
                          </a:xfrm>
                          <a:prstGeom prst="rect">
                            <a:avLst/>
                          </a:prstGeom>
                          <a:noFill/>
                        </wps:spPr>
                        <wps:txb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wps:txbx>
                        <wps:bodyPr wrap="square" rtlCol="0">
                          <a:noAutofit/>
                        </wps:bodyPr>
                      </wps:wsp>
                      <wps:wsp>
                        <wps:cNvPr id="44" name="Straight Arrow Connector 60"/>
                        <wps:cNvCnPr/>
                        <wps:spPr>
                          <a:xfrm flipH="1">
                            <a:off x="4394951" y="320631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TextBox 35"/>
                        <wps:cNvSpPr txBox="1"/>
                        <wps:spPr>
                          <a:xfrm>
                            <a:off x="4473840" y="2975237"/>
                            <a:ext cx="3157641" cy="1019788"/>
                          </a:xfrm>
                          <a:prstGeom prst="rect">
                            <a:avLst/>
                          </a:prstGeom>
                          <a:noFill/>
                        </wps:spPr>
                        <wps:txb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D978995" id="Group 32" o:spid="_x0000_s1026" style="position:absolute;left:0;text-align:left;margin-left:56.95pt;margin-top:499.3pt;width:404pt;height:266.7pt;z-index:251662336;mso-width-relative:margin;mso-height-relative:margin" coordsize="104104,4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">
                <v:rect id="Rectangle 49" o:spid="_x0000_s1027" style="position:absolute;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" fillcolor="window" strokecolor="windowText" strokeweight="1pt">
                  <v:textbo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v:textbox>
                </v:rect>
                <v:rect id="Rectangle 50" o:spid="_x0000_s1028" style="position:absolute;left:35748;width:15589;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U3wwAAANsAAAAPAAAAZHJzL2Rvd25yZXYueG1sRI9PawIx&#10;FMTvBb9DeIK3mq1K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DYeFN8MAAADbAAAADwAA&#10;AAAAAAAAAAAAAAAHAgAAZHJzL2Rvd25yZXYueG1sUEsFBgAAAAADAAMAtwAAAPcCAAAAAA==&#10;" fillcolor="window" strokecolor="windowText" strokeweight="1pt">
                  <v:textbo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v:textbox>
                </v:rect>
                <v:rect id="Rectangle 51" o:spid="_x0000_s1029" style="position:absolute;left:71497;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CswwAAANsAAAAPAAAAZHJzL2Rvd25yZXYueG1sRI9PawIx&#10;FMTvBb9DeIK3mq1i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YssgrMMAAADbAAAADwAA&#10;AAAAAAAAAAAAAAAHAgAAZHJzL2Rvd25yZXYueG1sUEsFBgAAAAADAAMAtwAAAPcCAAAAAA==&#10;" fillcolor="window" strokecolor="windowText" strokeweight="1pt">
                  <v:textbo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v:textbox>
                </v:rect>
                <v:line id="Straight Connector 52" o:spid="_x0000_s1030" style="position:absolute;visibility:visible;mso-wrap-style:square" from="7794,6357" to="7794,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OZwgAAANsAAAAPAAAAZHJzL2Rvd25yZXYueG1sRI9Bi8Iw&#10;FITvgv8hPMGbpqsg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DtW7OZwgAAANsAAAAPAAAA&#10;AAAAAAAAAAAAAAcCAABkcnMvZG93bnJldi54bWxQSwUGAAAAAAMAAwC3AAAA9gIAAAAA&#10;" strokecolor="windowText" strokeweight=".5pt">
                  <v:stroke joinstyle="miter"/>
                  <o:lock v:ext="edit" shapetype="f"/>
                </v:line>
                <v:line id="Straight Connector 53" o:spid="_x0000_s1031" style="position:absolute;visibility:visible;mso-wrap-style:square" from="43542,6357" to="43608,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YCwwAAANsAAAAPAAAAZHJzL2Rvd25yZXYueG1sRI9Bi8Iw&#10;FITvwv6H8ARvmqqg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ghcWAsMAAADbAAAADwAA&#10;AAAAAAAAAAAAAAAHAgAAZHJzL2Rvd25yZXYueG1sUEsFBgAAAAADAAMAtwAAAPcCAAAAAA==&#10;" strokecolor="windowText" strokeweight=".5pt">
                  <v:stroke joinstyle="miter"/>
                  <o:lock v:ext="edit" shapetype="f"/>
                </v:line>
                <v:line id="Straight Connector 54" o:spid="_x0000_s1032" style="position:absolute;visibility:visible;mso-wrap-style:square" from="79291,6357" to="79291,4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JwvwAAANsAAAAPAAAAZHJzL2Rvd25yZXYueG1sRE9Ni8Iw&#10;EL0L/ocwwt40VUF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DziIJwvwAAANsAAAAPAAAAAAAA&#10;AAAAAAAAAAcCAABkcnMvZG93bnJldi54bWxQSwUGAAAAAAMAAwC3AAAA8wIAAAAA&#10;" strokecolor="windowText" strokeweight=".5pt">
                  <v:stroke joinstyle="miter"/>
                  <o:lock v:ext="edit" shapetype="f"/>
                </v:line>
                <v:shapetype id="_x0000_t32" coordsize="21600,21600" o:spt="32" o:oned="t" path="m,l21600,21600e" filled="f">
                  <v:path arrowok="t" fillok="f" o:connecttype="none"/>
                  <o:lock v:ext="edit" shapetype="t"/>
                </v:shapetype>
                <v:shape id="Straight Arrow Connector 55" o:spid="_x0000_s1033" type="#_x0000_t32" style="position:absolute;left:7794;top:10624;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" strokecolor="windowText" strokeweight=".5pt">
                  <v:stroke endarrow="block" joinstyle="miter"/>
                </v:shape>
                <v:shape id="Straight Arrow Connector 56" o:spid="_x0000_s1034" type="#_x0000_t32" style="position:absolute;left:43608;top:13568;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DwQAAANsAAAAPAAAAZHJzL2Rvd25yZXYueG1sRE/LagIx&#10;FN0L/kO4BTdSM9oi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P58VwPBAAAA2wAAAA8AAAAA&#10;AAAAAAAAAAAABwIAAGRycy9kb3ducmV2LnhtbFBLBQYAAAAAAwADALcAAAD1AgAAAAA=&#10;" strokecolor="windowText" strokeweight=".5pt">
                  <v:stroke endarrow="block" joinstyle="miter"/>
                </v:shape>
                <v:shapetype id="_x0000_t202" coordsize="21600,21600" o:spt="202" path="m,l,21600r21600,l21600,xe">
                  <v:stroke joinstyle="miter"/>
                  <v:path gradientshapeok="t" o:connecttype="rect"/>
                </v:shapetype>
                <v:shape id="TextBox 27" o:spid="_x0000_s1035" type="#_x0000_t202" style="position:absolute;left:7970;top:8220;width:30794;height:1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v:textbox>
                </v:shape>
                <v:shape id="TextBox 31" o:spid="_x0000_s1036" type="#_x0000_t202" style="position:absolute;left:43608;top:11132;width:37542;height:1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v:textbox>
                </v:shape>
                <v:shape id="TextBox 34" o:spid="_x0000_s1037" type="#_x0000_t202" style="position:absolute;left:79285;top:16023;width:24819;height:2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v:textbox>
                </v:shape>
                <v:shape id="Straight Arrow Connector 60" o:spid="_x0000_s1038" type="#_x0000_t32" style="position:absolute;left:43949;top:32063;width:357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" strokecolor="windowText" strokeweight=".5pt">
                  <v:stroke endarrow="block" joinstyle="miter"/>
                </v:shape>
                <v:shape id="TextBox 35" o:spid="_x0000_s1039" type="#_x0000_t202" style="position:absolute;left:44738;top:29752;width:31576;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v:textbox>
                </v:shape>
              </v:group>
            </w:pict>
          </mc:Fallback>
        </mc:AlternateContent>
      </w:r>
      <w:r w:rsidRPr="00F912FB">
        <w:t>Figure</w:t>
      </w:r>
      <w:r>
        <w:t xml:space="preserve"> 6.</w:t>
      </w:r>
      <w:r w:rsidR="00E67747">
        <w:t>2</w:t>
      </w:r>
      <w:r>
        <w:t xml:space="preserve">.2-1: Authorization of SCP by </w:t>
      </w:r>
      <w:proofErr w:type="spellStart"/>
      <w:r>
        <w:t>NFc</w:t>
      </w:r>
      <w:proofErr w:type="spellEnd"/>
      <w:r>
        <w:t xml:space="preserve"> in indirect communi</w:t>
      </w:r>
      <w:r w:rsidR="009A6878">
        <w:t>c</w:t>
      </w:r>
      <w:r>
        <w:t>ation</w:t>
      </w:r>
    </w:p>
    <w:p w14:paraId="3523A26F" w14:textId="77777777" w:rsidR="009D1CED" w:rsidRDefault="009D1CED" w:rsidP="009D1CED">
      <w:r>
        <w:t xml:space="preserve">The NRF verifies that the Target SCP Instance ID and/or SCP Domain info present in the </w:t>
      </w:r>
      <w:proofErr w:type="spellStart"/>
      <w:r>
        <w:t>CCA_NFc</w:t>
      </w:r>
      <w:proofErr w:type="spellEnd"/>
      <w:r>
        <w:t xml:space="preserve"> matches the Instance ID/Domain Info of SCP as also being part of the subject of the CCA_SCP. A successful verification of CCA(s) by NRF ensures that the SCP has been authorized by the NF Service Consumer. </w:t>
      </w:r>
    </w:p>
    <w:p w14:paraId="45BEF174" w14:textId="77777777" w:rsidR="007C2B81" w:rsidRPr="005E7D2E" w:rsidRDefault="007C2B81" w:rsidP="009D1CED">
      <w:r>
        <w:t xml:space="preserve">Thus, the NRF needs to know the SCP Instance ID. </w:t>
      </w:r>
      <w:r w:rsidRPr="005E7D2E">
        <w:t xml:space="preserve">One way for the NRF to learn the SCP instance ID is to use direct TLS between SCP and NRF, this requires SCP ID in the SCP TLS certificate which is currently not specified in TS 33.310. Another way for the NRF to learn the SCP instance ID is by CCA_SCP. </w:t>
      </w:r>
    </w:p>
    <w:p w14:paraId="366FCCDA" w14:textId="1E4B31B7" w:rsidR="009D1CED" w:rsidRDefault="009D1CED" w:rsidP="009D1CED">
      <w:r w:rsidRPr="001B7A4F">
        <w:t xml:space="preserve">If authentication </w:t>
      </w:r>
      <w:r>
        <w:t>was</w:t>
      </w:r>
      <w:r w:rsidRPr="001B7A4F">
        <w:t xml:space="preserve"> successful and the NF Service Consumer is authorized based on the NRF policy and the SCP requesting the access token </w:t>
      </w:r>
      <w:r>
        <w:t>has been explicitly</w:t>
      </w:r>
      <w:r w:rsidRPr="001B7A4F">
        <w:t xml:space="preserve"> authorized by NF Service Consumer, the NRF issues an access token. </w:t>
      </w:r>
    </w:p>
    <w:p w14:paraId="3493CC27" w14:textId="2E1851DD" w:rsidR="009D1CED" w:rsidRDefault="009D1CED" w:rsidP="009D1CED">
      <w:r>
        <w:t xml:space="preserve">A similar solution is also applicable for authorizing SCP by </w:t>
      </w:r>
      <w:proofErr w:type="spellStart"/>
      <w:r>
        <w:t>NFc</w:t>
      </w:r>
      <w:proofErr w:type="spellEnd"/>
      <w:r>
        <w:t xml:space="preserve"> to request a service and receive a response from </w:t>
      </w:r>
      <w:proofErr w:type="spellStart"/>
      <w:r>
        <w:t>NFp</w:t>
      </w:r>
      <w:proofErr w:type="spellEnd"/>
      <w:r>
        <w:t xml:space="preserve"> on its behalf. The </w:t>
      </w:r>
      <w:proofErr w:type="spellStart"/>
      <w:r>
        <w:t>NFp</w:t>
      </w:r>
      <w:proofErr w:type="spellEnd"/>
      <w:r>
        <w:t xml:space="preserve"> then may perform similar verification and, in case of successful verification, can send the service response to SCP.</w:t>
      </w:r>
    </w:p>
    <w:p w14:paraId="15C9496B" w14:textId="77777777" w:rsidR="007C2B81" w:rsidRDefault="007C2B81" w:rsidP="007C2B81">
      <w:r>
        <w:t xml:space="preserve">However, even if the TLS certificate of the </w:t>
      </w:r>
      <w:proofErr w:type="spellStart"/>
      <w:r>
        <w:t>NFc</w:t>
      </w:r>
      <w:proofErr w:type="spellEnd"/>
      <w:r>
        <w:t xml:space="preserve"> would mandate the usage of </w:t>
      </w:r>
      <w:proofErr w:type="spellStart"/>
      <w:r>
        <w:t>NFc</w:t>
      </w:r>
      <w:proofErr w:type="spellEnd"/>
      <w:r>
        <w:t xml:space="preserve"> Instance ID, another problem still needs to be solved in case the SCP selects another SCP. This is because if the NRF or the NF Service Producer do not know the SCP domain, to which the SCP belongs to, the SCP_CCA included by </w:t>
      </w:r>
      <w:proofErr w:type="spellStart"/>
      <w:r>
        <w:t>NFc</w:t>
      </w:r>
      <w:proofErr w:type="spellEnd"/>
      <w:r>
        <w:t xml:space="preserve"> does not help NRF. Thus, for this reason it is suggested that the TLS certificate needs in addition to SCP Instance Id also to hold the SCP domain identifier for allowing NRF to verify that </w:t>
      </w:r>
      <w:proofErr w:type="spellStart"/>
      <w:r>
        <w:t>NFc</w:t>
      </w:r>
      <w:proofErr w:type="spellEnd"/>
      <w:r>
        <w:t xml:space="preserve"> authorized one SCP of a SCP domain. </w:t>
      </w:r>
    </w:p>
    <w:p w14:paraId="661238CE" w14:textId="78F3D6F2" w:rsidR="007C2B81" w:rsidRDefault="007C2B81" w:rsidP="007C2B81">
      <w:r>
        <w:t>If the SCP, that NF Service Consumer delegated the authorization token request to, is not serving the NF Service Consumer request by itself, but demands another SCP' to do so, then the same procedure is needed between SCP and SCP'. Hence, SCP forward the service request to SCP' with its own CCA_SCP including into it the SCP' ID.</w:t>
      </w:r>
    </w:p>
    <w:p w14:paraId="188E5D0B" w14:textId="77777777" w:rsidR="003D5558" w:rsidRDefault="003D5558" w:rsidP="003D5558">
      <w:r>
        <w:t>The verification of the CCA shall be performed by the receiving node as described in clause 13.3.8.</w:t>
      </w:r>
      <w:proofErr w:type="gramStart"/>
      <w:r>
        <w:t>3, but</w:t>
      </w:r>
      <w:proofErr w:type="gramEnd"/>
      <w:r>
        <w:t xml:space="preserve"> verifying that the SCP instance ID in the CCA is matching the SCP instance ID in the public key certificate used for signing the CCA. </w:t>
      </w:r>
      <w:r w:rsidRPr="008E286B">
        <w:t>This is either done by an SCP, in case there are several SCPs in between, or by the NF Service Producer.</w:t>
      </w:r>
    </w:p>
    <w:p w14:paraId="2894270B" w14:textId="77777777" w:rsidR="003D5558" w:rsidRPr="00DA0BEB" w:rsidRDefault="003D5558" w:rsidP="003D5558">
      <w:bookmarkStart w:id="463" w:name="_Hlk80174651"/>
      <w:r>
        <w:t xml:space="preserve">In practice, one would expect one to three SCPs between consumer and producer. But it needs to be noted, if the NF Service Producer wants to have verification of the full chain of trust via several SCPs, all CCAs and certificates from the NF Service Consumer and the intermediary SCPs need to be available to the NF Service Producer. </w:t>
      </w:r>
    </w:p>
    <w:bookmarkEnd w:id="463"/>
    <w:p w14:paraId="3D8A0111" w14:textId="77777777" w:rsidR="003D5558" w:rsidRDefault="003D5558" w:rsidP="007C2B81"/>
    <w:p w14:paraId="6295AA82" w14:textId="7202A760" w:rsidR="009D1CED" w:rsidRDefault="009D1CED" w:rsidP="009D1CED">
      <w:pPr>
        <w:pStyle w:val="Heading3"/>
      </w:pPr>
      <w:bookmarkStart w:id="464" w:name="_Toc112794780"/>
      <w:bookmarkStart w:id="465" w:name="_Toc119926888"/>
      <w:bookmarkStart w:id="466" w:name="_Toc119927121"/>
      <w:bookmarkStart w:id="467" w:name="_Toc119927587"/>
      <w:bookmarkStart w:id="468" w:name="_Toc125453659"/>
      <w:r>
        <w:lastRenderedPageBreak/>
        <w:t>6</w:t>
      </w:r>
      <w:r w:rsidRPr="004D3578">
        <w:t>.</w:t>
      </w:r>
      <w:r w:rsidR="00E67747" w:rsidRPr="002F2102">
        <w:t>2</w:t>
      </w:r>
      <w:r>
        <w:t>.3</w:t>
      </w:r>
      <w:r w:rsidRPr="004D3578">
        <w:tab/>
      </w:r>
      <w:r>
        <w:t>Evaluation</w:t>
      </w:r>
      <w:bookmarkEnd w:id="464"/>
      <w:bookmarkEnd w:id="465"/>
      <w:bookmarkEnd w:id="466"/>
      <w:bookmarkEnd w:id="467"/>
      <w:bookmarkEnd w:id="468"/>
    </w:p>
    <w:p w14:paraId="1EC6B9A1" w14:textId="60DAAF5E" w:rsidR="007C2B81" w:rsidRPr="005E7D2E" w:rsidRDefault="007C2B81" w:rsidP="005E7D2E">
      <w:r>
        <w:t xml:space="preserve">This solution fulfils requirement on KI#4. The </w:t>
      </w:r>
      <w:r w:rsidRPr="001E5381">
        <w:t xml:space="preserve">SCP </w:t>
      </w:r>
      <w:r>
        <w:t xml:space="preserve">can be authorized </w:t>
      </w:r>
      <w:r w:rsidRPr="001E5381">
        <w:t xml:space="preserve">to act on behalf of an NF </w:t>
      </w:r>
      <w:r>
        <w:t xml:space="preserve">Service </w:t>
      </w:r>
      <w:r w:rsidRPr="001E5381">
        <w:t>Consumer</w:t>
      </w:r>
      <w:r>
        <w:t xml:space="preserve"> and to request access tokens by </w:t>
      </w:r>
      <w:proofErr w:type="spellStart"/>
      <w:r>
        <w:t>NFc</w:t>
      </w:r>
      <w:proofErr w:type="spellEnd"/>
      <w:r>
        <w:t xml:space="preserve">, because the </w:t>
      </w:r>
      <w:proofErr w:type="spellStart"/>
      <w:r>
        <w:t>NFc</w:t>
      </w:r>
      <w:proofErr w:type="spellEnd"/>
      <w:r>
        <w:t xml:space="preserve"> is including the SCP ID or SCP Domain ID into </w:t>
      </w:r>
      <w:proofErr w:type="spellStart"/>
      <w:r>
        <w:t>CCA_NFc</w:t>
      </w:r>
      <w:proofErr w:type="spellEnd"/>
      <w:r>
        <w:t xml:space="preserve">. </w:t>
      </w:r>
      <w:bookmarkStart w:id="469" w:name="_Hlk73100318"/>
      <w:r w:rsidRPr="005E7D2E">
        <w:t xml:space="preserve">With </w:t>
      </w:r>
      <w:proofErr w:type="spellStart"/>
      <w:r w:rsidRPr="005E7D2E">
        <w:t>NFc</w:t>
      </w:r>
      <w:proofErr w:type="spellEnd"/>
      <w:r w:rsidRPr="005E7D2E">
        <w:t xml:space="preserve"> providing the SCP ID in the CCA, </w:t>
      </w:r>
      <w:r>
        <w:t xml:space="preserve">authorization of that </w:t>
      </w:r>
      <w:proofErr w:type="gramStart"/>
      <w:r>
        <w:t>particular SCP</w:t>
      </w:r>
      <w:proofErr w:type="gramEnd"/>
      <w:r>
        <w:t xml:space="preserve"> is given, because </w:t>
      </w:r>
      <w:r w:rsidRPr="005E7D2E">
        <w:t xml:space="preserve">NRF or NF Service Producer can verify that the SCP, which provides </w:t>
      </w:r>
      <w:proofErr w:type="spellStart"/>
      <w:r w:rsidRPr="005E7D2E">
        <w:t>CCA_NFc</w:t>
      </w:r>
      <w:proofErr w:type="spellEnd"/>
      <w:r w:rsidRPr="005E7D2E">
        <w:t>, is indeed the one SCP to which the NF Service Consumer sent its CCA and has authorized that SCP to request services and receive response on its behalf.</w:t>
      </w:r>
      <w:bookmarkEnd w:id="469"/>
    </w:p>
    <w:p w14:paraId="707BCEA8" w14:textId="08B5F6C3" w:rsidR="007C2B81" w:rsidRDefault="007C2B81" w:rsidP="00185656">
      <w:r w:rsidRPr="005E7D2E">
        <w:t>Thus, this solution counters a potential attack of SCP stealing a CCA and using it for requesting an access token without being requested by a NF Service Consumer.</w:t>
      </w:r>
    </w:p>
    <w:p w14:paraId="1A5D478E" w14:textId="77777777" w:rsidR="003D5558" w:rsidRPr="005E7D2E" w:rsidRDefault="003D5558" w:rsidP="003D5558">
      <w:r>
        <w:t xml:space="preserve">The concept of CCAs is already known. In addition to verifying the </w:t>
      </w:r>
      <w:proofErr w:type="spellStart"/>
      <w:r>
        <w:t>NFc</w:t>
      </w:r>
      <w:proofErr w:type="spellEnd"/>
      <w:r>
        <w:t xml:space="preserve"> CCA the NF Service Producer needs to verify also the CCAs of one or several SCPs. In addition to the verification of the NF Service Consumer's CCA the NRF needs to verify also the CCAs of one or several SCPs. Further, SCPs need to be able to create their own CCAs.</w:t>
      </w:r>
    </w:p>
    <w:p w14:paraId="3C2C3A38" w14:textId="3348D680" w:rsidR="00403B2E" w:rsidRDefault="001E5381" w:rsidP="001E5381">
      <w:pPr>
        <w:pStyle w:val="Heading2"/>
      </w:pPr>
      <w:bookmarkStart w:id="470" w:name="_Toc112794781"/>
      <w:bookmarkStart w:id="471" w:name="_Toc119926889"/>
      <w:bookmarkStart w:id="472" w:name="_Toc119927122"/>
      <w:bookmarkStart w:id="473" w:name="_Toc119927588"/>
      <w:bookmarkStart w:id="474" w:name="_Toc125453660"/>
      <w:r w:rsidRPr="001E5381">
        <w:t>6.</w:t>
      </w:r>
      <w:r w:rsidR="00E67747">
        <w:t>3</w:t>
      </w:r>
      <w:r w:rsidRPr="001E5381">
        <w:tab/>
        <w:t>Solution #</w:t>
      </w:r>
      <w:r w:rsidR="00E67747">
        <w:t>3</w:t>
      </w:r>
      <w:r w:rsidRPr="001E5381">
        <w:t xml:space="preserve">: Using existing procedures for authorization of SCP to act on behalf of an </w:t>
      </w:r>
      <w:bookmarkEnd w:id="470"/>
      <w:r w:rsidR="00EA21C3">
        <w:t>NF Service Consumer</w:t>
      </w:r>
      <w:bookmarkEnd w:id="471"/>
      <w:bookmarkEnd w:id="472"/>
      <w:bookmarkEnd w:id="473"/>
      <w:bookmarkEnd w:id="474"/>
    </w:p>
    <w:p w14:paraId="5B4A8AD0" w14:textId="45CD2B59" w:rsidR="001E5381" w:rsidRDefault="001E5381" w:rsidP="002F2102">
      <w:pPr>
        <w:pStyle w:val="Heading3"/>
      </w:pPr>
      <w:bookmarkStart w:id="475" w:name="_Toc112794782"/>
      <w:bookmarkStart w:id="476" w:name="_Toc119926890"/>
      <w:bookmarkStart w:id="477" w:name="_Toc119927123"/>
      <w:bookmarkStart w:id="478" w:name="_Toc119927589"/>
      <w:bookmarkStart w:id="479" w:name="_Toc125453661"/>
      <w:r>
        <w:t>6.</w:t>
      </w:r>
      <w:r w:rsidR="00E67747">
        <w:t>3</w:t>
      </w:r>
      <w:r>
        <w:t>.1</w:t>
      </w:r>
      <w:r>
        <w:tab/>
        <w:t>Introduction</w:t>
      </w:r>
      <w:bookmarkEnd w:id="475"/>
      <w:bookmarkEnd w:id="476"/>
      <w:bookmarkEnd w:id="477"/>
      <w:bookmarkEnd w:id="478"/>
      <w:bookmarkEnd w:id="479"/>
    </w:p>
    <w:p w14:paraId="55BC326A" w14:textId="0C59B628" w:rsidR="001E5381" w:rsidRDefault="001E5381" w:rsidP="001E5381">
      <w:r>
        <w:t>This solution addresses Key Issue #4 "Authorization of SCP to act on behalf of an NF or another SCP". It explains how token-based authorization and CCAs as currently specified in TS 33.501 [</w:t>
      </w:r>
      <w:r w:rsidR="00E67747">
        <w:t>2</w:t>
      </w:r>
      <w:r>
        <w:t xml:space="preserve">] can be used to authorize the SCP to act on behalf of an </w:t>
      </w:r>
      <w:r w:rsidR="00EA21C3">
        <w:t>NF Service Consumer</w:t>
      </w:r>
      <w:r>
        <w:t>, i.e.</w:t>
      </w:r>
      <w:r w:rsidR="00121DCD">
        <w:t>,</w:t>
      </w:r>
      <w:r>
        <w:t xml:space="preserve"> to request access tokens or services on behalf of the consumer.</w:t>
      </w:r>
      <w:r w:rsidR="00CC2CF8">
        <w:t xml:space="preserve"> The solution relies on implicit authorization of the SCP using mutual TLS between NF Service Consumer and SCP.</w:t>
      </w:r>
    </w:p>
    <w:p w14:paraId="2FE6F915" w14:textId="1F2BEBF7" w:rsidR="001E5381" w:rsidRDefault="001E5381" w:rsidP="002F2102">
      <w:pPr>
        <w:pStyle w:val="Heading3"/>
      </w:pPr>
      <w:bookmarkStart w:id="480" w:name="_Toc112794783"/>
      <w:bookmarkStart w:id="481" w:name="_Toc119926891"/>
      <w:bookmarkStart w:id="482" w:name="_Toc119927124"/>
      <w:bookmarkStart w:id="483" w:name="_Toc119927590"/>
      <w:bookmarkStart w:id="484" w:name="_Toc125453662"/>
      <w:r>
        <w:t>6.</w:t>
      </w:r>
      <w:r w:rsidR="00E67747">
        <w:t>3</w:t>
      </w:r>
      <w:r>
        <w:t>.2</w:t>
      </w:r>
      <w:r>
        <w:tab/>
        <w:t>Solution details</w:t>
      </w:r>
      <w:bookmarkEnd w:id="480"/>
      <w:bookmarkEnd w:id="481"/>
      <w:bookmarkEnd w:id="482"/>
      <w:bookmarkEnd w:id="483"/>
      <w:bookmarkEnd w:id="484"/>
    </w:p>
    <w:p w14:paraId="4AEE55AC" w14:textId="45517820" w:rsidR="001E5381" w:rsidRDefault="001E5381" w:rsidP="002F2102">
      <w:pPr>
        <w:pStyle w:val="Heading4"/>
      </w:pPr>
      <w:bookmarkStart w:id="485" w:name="_Toc112794784"/>
      <w:bookmarkStart w:id="486" w:name="_Toc119926892"/>
      <w:bookmarkStart w:id="487" w:name="_Toc119927125"/>
      <w:bookmarkStart w:id="488" w:name="_Toc119927591"/>
      <w:bookmarkStart w:id="489" w:name="_Toc125453663"/>
      <w:r>
        <w:t>6.</w:t>
      </w:r>
      <w:r w:rsidR="00E67747">
        <w:t>3</w:t>
      </w:r>
      <w:r>
        <w:t>.2.1</w:t>
      </w:r>
      <w:r>
        <w:tab/>
        <w:t>Request of access token on behalf of the consumer</w:t>
      </w:r>
      <w:bookmarkEnd w:id="485"/>
      <w:bookmarkEnd w:id="486"/>
      <w:bookmarkEnd w:id="487"/>
      <w:bookmarkEnd w:id="488"/>
      <w:bookmarkEnd w:id="489"/>
    </w:p>
    <w:p w14:paraId="76A5DBAD" w14:textId="68ADE536" w:rsidR="001E5381" w:rsidRDefault="001E5381" w:rsidP="001E5381">
      <w:r>
        <w:t xml:space="preserve">The SCP requests access tokens on behalf of the consumer in Scenario D (indirect communication with delegated discovery) and in Scenario C (indirect communication without delegated discovery) without mutual authentication between NF and NRF at the transport layer. The following procedure describes token requests for Scenario D, and particularly how CCAs are used to authorize the SCP to request access tokens on behalf of the </w:t>
      </w:r>
      <w:r w:rsidR="00EA21C3">
        <w:t>NF Service Consumer</w:t>
      </w:r>
      <w:r>
        <w:t>. For Scenario C without mutual authentication between NF and NRF at the transport layer, the same principles hold.</w:t>
      </w:r>
    </w:p>
    <w:p w14:paraId="26CD8842" w14:textId="6875A028" w:rsidR="001E5381" w:rsidRDefault="001E5381" w:rsidP="002F2102">
      <w:pPr>
        <w:pStyle w:val="TH"/>
      </w:pPr>
      <w:r>
        <w:object w:dxaOrig="11330" w:dyaOrig="7730" w14:anchorId="6982BBDC">
          <v:shape id="_x0000_i1029" type="#_x0000_t75" style="width:526.55pt;height:358.75pt" o:ole="">
            <v:imagedata r:id="rId40" o:title=""/>
          </v:shape>
          <o:OLEObject Type="Embed" ProgID="Visio.Drawing.15" ShapeID="_x0000_i1029" DrawAspect="Content" ObjectID="_1736158436" r:id="rId41"/>
        </w:object>
      </w:r>
    </w:p>
    <w:p w14:paraId="038E0B55" w14:textId="723F29CC" w:rsidR="001E5381" w:rsidRDefault="001E5381" w:rsidP="001E5381">
      <w:pPr>
        <w:pStyle w:val="TF"/>
      </w:pPr>
      <w:r w:rsidRPr="001E5381">
        <w:t>Figure 6.</w:t>
      </w:r>
      <w:r w:rsidR="00E67747">
        <w:t>3</w:t>
      </w:r>
      <w:r w:rsidRPr="001E5381">
        <w:t xml:space="preserve">.2.1-1: Access token request of SCP on behalf of an </w:t>
      </w:r>
      <w:r w:rsidR="00EA21C3">
        <w:t>NF Service Consumer</w:t>
      </w:r>
      <w:r w:rsidRPr="001E5381">
        <w:t xml:space="preserve">  </w:t>
      </w:r>
    </w:p>
    <w:p w14:paraId="0887DF54" w14:textId="791CE374" w:rsidR="001E5381" w:rsidRDefault="001E5381" w:rsidP="001E5381">
      <w:pPr>
        <w:pStyle w:val="B1"/>
      </w:pPr>
      <w:r>
        <w:t>1.</w:t>
      </w:r>
      <w:r>
        <w:tab/>
        <w:t>The NF Service Consumer sends a service request to the SCP. The consumer includes a CCA signed by the consumer. The CCA includes the NF Instance ID of the consumer. The consumer's certificate used for signing the CCA also contains the consumer's NF Instance ID.</w:t>
      </w:r>
    </w:p>
    <w:p w14:paraId="5F8F4D97" w14:textId="77777777" w:rsidR="001E5381" w:rsidRDefault="001E5381" w:rsidP="001E5381">
      <w:pPr>
        <w:pStyle w:val="B1"/>
      </w:pPr>
      <w:r>
        <w:t>2.</w:t>
      </w:r>
      <w:r>
        <w:tab/>
        <w:t xml:space="preserve">The SCP sends an access token request to the NRF. The SCP includes the CCA received by the consumer in step 1. </w:t>
      </w:r>
    </w:p>
    <w:p w14:paraId="17A07CEA" w14:textId="670F0395" w:rsidR="001E5381" w:rsidRDefault="001E5381" w:rsidP="001E5381">
      <w:pPr>
        <w:pStyle w:val="B1"/>
      </w:pPr>
      <w:r>
        <w:t>3.</w:t>
      </w:r>
      <w:r>
        <w:tab/>
        <w:t>The NRF verifies the CCA as described in clause 13.3.8.3 of TS 33.501 [</w:t>
      </w:r>
      <w:r w:rsidR="00E67747">
        <w:t>2</w:t>
      </w:r>
      <w:r>
        <w:t xml:space="preserve">] and thus obtains the NF Instance ID of the consumer that signed the CCA. Besides authentication of the consumer, the CCA also implicitly authorizes the SCP to act on behalf of the NF Service Consumer. </w:t>
      </w:r>
      <w:r>
        <w:br/>
      </w:r>
      <w:r>
        <w:br/>
        <w:t>The NRF authorizes the NF Service Consumer as described in TS 33.501 [</w:t>
      </w:r>
      <w:r w:rsidR="00E67747">
        <w:t>2</w:t>
      </w:r>
      <w:r>
        <w:t xml:space="preserve">].  </w:t>
      </w:r>
    </w:p>
    <w:p w14:paraId="7DBD57E9" w14:textId="03E4CE5E" w:rsidR="00090F61" w:rsidRPr="009F6DCA" w:rsidRDefault="001E5381" w:rsidP="003537CD">
      <w:pPr>
        <w:pStyle w:val="B1"/>
      </w:pPr>
      <w:r>
        <w:t>4.-8. The remaining steps of the access token request and service request procedure are exactly as described in TS 33.501 [</w:t>
      </w:r>
      <w:r w:rsidR="00E67747">
        <w:t>2</w:t>
      </w:r>
      <w:r>
        <w:t>].</w:t>
      </w:r>
    </w:p>
    <w:p w14:paraId="5288B7C1" w14:textId="3CE2ED87" w:rsidR="003D5558" w:rsidRDefault="003D5558" w:rsidP="003D5558">
      <w:pPr>
        <w:pStyle w:val="Heading4"/>
      </w:pPr>
      <w:bookmarkStart w:id="490" w:name="_Toc112794785"/>
      <w:bookmarkStart w:id="491" w:name="_Toc119926893"/>
      <w:bookmarkStart w:id="492" w:name="_Toc119927126"/>
      <w:bookmarkStart w:id="493" w:name="_Toc119927592"/>
      <w:bookmarkStart w:id="494" w:name="_Toc125453664"/>
      <w:r>
        <w:t>6.</w:t>
      </w:r>
      <w:r w:rsidR="00090F61" w:rsidRPr="003537CD">
        <w:t>3</w:t>
      </w:r>
      <w:r>
        <w:t>.2.2</w:t>
      </w:r>
      <w:r>
        <w:tab/>
        <w:t>Service request on behalf of the consumer</w:t>
      </w:r>
      <w:bookmarkEnd w:id="490"/>
      <w:bookmarkEnd w:id="491"/>
      <w:bookmarkEnd w:id="492"/>
      <w:bookmarkEnd w:id="493"/>
      <w:bookmarkEnd w:id="494"/>
    </w:p>
    <w:p w14:paraId="61FE3F27" w14:textId="7C336780" w:rsidR="003D5558" w:rsidRDefault="003D5558" w:rsidP="003D5558">
      <w:r>
        <w:t xml:space="preserve">The SCP requests services on behalf of the consumer in all indirect communication scenarios. The following procedure describes access token and service requests for Scenario D, and particularly how CCAs and access tokens are used to authorize the SCP to request services on behalf of the </w:t>
      </w:r>
      <w:r w:rsidR="00EA21C3">
        <w:t>NF Service Consumer</w:t>
      </w:r>
      <w:r>
        <w:t>. For Scenario C, the same principles hold.</w:t>
      </w:r>
    </w:p>
    <w:p w14:paraId="71C9A56A" w14:textId="77777777" w:rsidR="003D5558" w:rsidRDefault="003D5558" w:rsidP="003D5558"/>
    <w:p w14:paraId="5FDBC313" w14:textId="77777777" w:rsidR="003D5558" w:rsidRDefault="003D5558" w:rsidP="003D5558">
      <w:pPr>
        <w:rPr>
          <w:lang w:val="en-US"/>
        </w:rPr>
      </w:pPr>
      <w:r>
        <w:object w:dxaOrig="9630" w:dyaOrig="6570" w14:anchorId="7A8B715B">
          <v:shape id="_x0000_i1030" type="#_x0000_t75" style="width:481.45pt;height:329.3pt" o:ole="">
            <v:imagedata r:id="rId42" o:title=""/>
          </v:shape>
          <o:OLEObject Type="Embed" ProgID="Visio.Drawing.15" ShapeID="_x0000_i1030" DrawAspect="Content" ObjectID="_1736158437" r:id="rId43"/>
        </w:object>
      </w:r>
    </w:p>
    <w:p w14:paraId="0CD79B94" w14:textId="5B168505" w:rsidR="003D5558" w:rsidRDefault="003D5558" w:rsidP="003537CD">
      <w:pPr>
        <w:pStyle w:val="TF"/>
      </w:pPr>
      <w:r>
        <w:t>Figure 6.</w:t>
      </w:r>
      <w:r w:rsidR="00090F61">
        <w:t>3</w:t>
      </w:r>
      <w:r>
        <w:t>.2.2-1:</w:t>
      </w:r>
      <w:r>
        <w:rPr>
          <w:lang w:val="en-US"/>
        </w:rPr>
        <w:t xml:space="preserve"> Service request of SCP on behalf of an </w:t>
      </w:r>
      <w:r w:rsidR="00EA21C3">
        <w:rPr>
          <w:lang w:val="en-US"/>
        </w:rPr>
        <w:t>NF Service Consumer</w:t>
      </w:r>
      <w:r>
        <w:rPr>
          <w:lang w:val="en-US"/>
        </w:rPr>
        <w:t xml:space="preserve">  </w:t>
      </w:r>
    </w:p>
    <w:p w14:paraId="467830EA" w14:textId="7ECC1976" w:rsidR="003D5558" w:rsidRDefault="003D5558" w:rsidP="003D5558">
      <w:pPr>
        <w:pStyle w:val="B1"/>
      </w:pPr>
      <w:r>
        <w:t>1.-4. Service request and access token request and response are performed as described in the previous clause, clause 6.</w:t>
      </w:r>
      <w:r w:rsidR="00090F61">
        <w:t>3</w:t>
      </w:r>
      <w:r>
        <w:t xml:space="preserve">.2.1. </w:t>
      </w:r>
    </w:p>
    <w:p w14:paraId="0BF96B09" w14:textId="77777777" w:rsidR="003D5558" w:rsidRDefault="003D5558" w:rsidP="003D5558">
      <w:pPr>
        <w:pStyle w:val="B1"/>
      </w:pPr>
      <w:r>
        <w:t>5.</w:t>
      </w:r>
      <w:r>
        <w:tab/>
        <w:t>The SCP sends a service request to the NF Service Producer. The service request contains the access token and optionally the CCA received in step 1. The access token contains the NF instance ID of the NF Service Consumer.</w:t>
      </w:r>
    </w:p>
    <w:p w14:paraId="7A8BEC91" w14:textId="09D5951B" w:rsidR="003D5558" w:rsidRDefault="003D5558" w:rsidP="003D5558">
      <w:pPr>
        <w:pStyle w:val="B1"/>
      </w:pPr>
      <w:r>
        <w:t>6.</w:t>
      </w:r>
      <w:r>
        <w:tab/>
        <w:t xml:space="preserve">The NF Service Producer validates the access token as described in TS 33.501 </w:t>
      </w:r>
      <w:r w:rsidRPr="003C4566">
        <w:t>[</w:t>
      </w:r>
      <w:r w:rsidR="004608C6" w:rsidRPr="00FF0EFC">
        <w:t>2</w:t>
      </w:r>
      <w:r>
        <w:t>]. Because the network implements the procedures described in the previous clause, clause 6.</w:t>
      </w:r>
      <w:r w:rsidR="00090F61">
        <w:t>3</w:t>
      </w:r>
      <w:r>
        <w:t>.2.1, the NRF has already verified that the SCP was authorized to request the access token on behalf of the NF Service Consumer. Hence the access token does not only authorize the consumer, but also implicitly authorizes the SCP to act on behalf of the NF Service Consumer.</w:t>
      </w:r>
    </w:p>
    <w:p w14:paraId="64FF6EA2" w14:textId="36BBDDB8" w:rsidR="003D5558" w:rsidRDefault="003D5558" w:rsidP="003D5558">
      <w:pPr>
        <w:pStyle w:val="B1"/>
      </w:pPr>
      <w:r>
        <w:t>7.-8. The remaining steps of the access token request and service request procedure are exactly as described in TS 33.501 [</w:t>
      </w:r>
      <w:r w:rsidR="004608C6">
        <w:t>2</w:t>
      </w:r>
      <w:r>
        <w:t>].</w:t>
      </w:r>
    </w:p>
    <w:p w14:paraId="188EA487" w14:textId="09FA03D6" w:rsidR="00090F61" w:rsidRDefault="00090F61" w:rsidP="00090F61">
      <w:pPr>
        <w:pStyle w:val="Heading4"/>
      </w:pPr>
      <w:bookmarkStart w:id="495" w:name="_Toc112794786"/>
      <w:bookmarkStart w:id="496" w:name="_Toc119926894"/>
      <w:bookmarkStart w:id="497" w:name="_Toc119927127"/>
      <w:bookmarkStart w:id="498" w:name="_Toc119927593"/>
      <w:bookmarkStart w:id="499" w:name="_Toc125453665"/>
      <w:r>
        <w:t>6.3.2.4</w:t>
      </w:r>
      <w:r>
        <w:tab/>
      </w:r>
      <w:r>
        <w:tab/>
        <w:t xml:space="preserve">Protection of the </w:t>
      </w:r>
      <w:r w:rsidR="00EA21C3">
        <w:t>NF Service Consumer</w:t>
      </w:r>
      <w:r>
        <w:t>'s CCA</w:t>
      </w:r>
      <w:bookmarkEnd w:id="495"/>
      <w:bookmarkEnd w:id="496"/>
      <w:bookmarkEnd w:id="497"/>
      <w:bookmarkEnd w:id="498"/>
      <w:bookmarkEnd w:id="499"/>
    </w:p>
    <w:p w14:paraId="334A8405" w14:textId="77777777" w:rsidR="00090F61" w:rsidRDefault="00090F61" w:rsidP="00090F61">
      <w:r>
        <w:t>The CCA is protected in transport and storage by the following methods, partly in and partly out of 3GPP scope:</w:t>
      </w:r>
    </w:p>
    <w:p w14:paraId="4CB77767" w14:textId="77777777" w:rsidR="00090F61" w:rsidRDefault="00090F61" w:rsidP="00090F61">
      <w:pPr>
        <w:pStyle w:val="B1"/>
      </w:pPr>
      <w:r>
        <w:t>-</w:t>
      </w:r>
      <w:r>
        <w:tab/>
        <w:t xml:space="preserve">Transport protection: The CCA is protected in transport by TLS or other means, as specified in TS 33.501 [2], clause </w:t>
      </w:r>
      <w:r w:rsidRPr="009F6DCA">
        <w:t>13.1.0</w:t>
      </w:r>
      <w:r>
        <w:t xml:space="preserve">. </w:t>
      </w:r>
      <w:r w:rsidRPr="003B7D17">
        <w:t xml:space="preserve">Thus, it is protected between NF and SCP, and between SCP and NRF or </w:t>
      </w:r>
      <w:proofErr w:type="spellStart"/>
      <w:r w:rsidRPr="003B7D17">
        <w:t>NFp</w:t>
      </w:r>
      <w:proofErr w:type="spellEnd"/>
      <w:r w:rsidRPr="003B7D17">
        <w:t>.</w:t>
      </w:r>
    </w:p>
    <w:p w14:paraId="356C7E1D" w14:textId="77777777" w:rsidR="00090F61" w:rsidRDefault="00090F61" w:rsidP="00090F61">
      <w:pPr>
        <w:pStyle w:val="B1"/>
      </w:pPr>
      <w:r>
        <w:t>-</w:t>
      </w:r>
      <w:r>
        <w:tab/>
        <w:t>Storage protection: Although CCAs are expected to be short-lived, they could be cached for a short period of time at the NF Service Consumer. Similar as for other data handled at the NF Service Consumer, e.g., sensitive UE data, storage protection mechanisms outside of 3GPP scope need to be in place.</w:t>
      </w:r>
    </w:p>
    <w:p w14:paraId="1E2EF441" w14:textId="77777777" w:rsidR="00090F61" w:rsidRDefault="00090F61" w:rsidP="00090F61">
      <w:r>
        <w:t xml:space="preserve">If used according to the procedure describes in clause 6.3.2.1, only the NF Service Consumer itself, the SCP and the NRF will obtain the CCA that allows to request access tokens on behalf of the NF Service Consumer. This solution assumes, that the SCP is authorized by the NF Service Consumer to request access tokens on behalf of it, the NF Service Consumer indicates that by sending the CCA to the SCP. The NRF is itself the entity that issues access tokens </w:t>
      </w:r>
      <w:r>
        <w:lastRenderedPageBreak/>
        <w:t xml:space="preserve">for the NF Service Consumer. Hence, if used according to the procedure described in clause 6.3.2.1, only entities that are authorized by the NF Service Consumer to request access tokens on behalf of it obtain the CCA. </w:t>
      </w:r>
    </w:p>
    <w:p w14:paraId="6F286F9D" w14:textId="5AB87227" w:rsidR="001E5381" w:rsidRDefault="001E5381" w:rsidP="001E5381">
      <w:pPr>
        <w:pStyle w:val="Heading3"/>
      </w:pPr>
      <w:bookmarkStart w:id="500" w:name="_Toc112794787"/>
      <w:bookmarkStart w:id="501" w:name="_Toc119926895"/>
      <w:bookmarkStart w:id="502" w:name="_Toc119927128"/>
      <w:bookmarkStart w:id="503" w:name="_Toc119927594"/>
      <w:bookmarkStart w:id="504" w:name="_Toc125453666"/>
      <w:r>
        <w:t>6</w:t>
      </w:r>
      <w:r w:rsidRPr="004D3578">
        <w:t>.</w:t>
      </w:r>
      <w:r w:rsidR="00E67747" w:rsidRPr="002F2102">
        <w:t>3</w:t>
      </w:r>
      <w:r>
        <w:t>.3</w:t>
      </w:r>
      <w:r w:rsidRPr="004D3578">
        <w:tab/>
      </w:r>
      <w:r>
        <w:t>Evaluation</w:t>
      </w:r>
      <w:bookmarkEnd w:id="500"/>
      <w:bookmarkEnd w:id="501"/>
      <w:bookmarkEnd w:id="502"/>
      <w:bookmarkEnd w:id="503"/>
      <w:bookmarkEnd w:id="504"/>
    </w:p>
    <w:p w14:paraId="25C5E0EA" w14:textId="77777777" w:rsidR="001E0356" w:rsidRDefault="001E0356" w:rsidP="001E0356">
      <w:r>
        <w:t xml:space="preserve">The solution addresses the threats and requirements of Key issue #4: Authorization of SCP to act on behalf of an NF or another SCP. </w:t>
      </w:r>
    </w:p>
    <w:p w14:paraId="33524A06" w14:textId="77777777" w:rsidR="001E0356" w:rsidRDefault="001E0356" w:rsidP="001E0356">
      <w:pPr>
        <w:rPr>
          <w:color w:val="FF0000"/>
          <w:sz w:val="36"/>
          <w:szCs w:val="36"/>
        </w:rPr>
      </w:pPr>
      <w:r>
        <w:t xml:space="preserve">The solution relies on token-based authorization and CCAs as currently specified in TS 33.501 [2]. </w:t>
      </w:r>
    </w:p>
    <w:p w14:paraId="7D4EBCB6" w14:textId="5F38633D" w:rsidR="001E5381" w:rsidRPr="007A2669" w:rsidRDefault="001E0356" w:rsidP="005E7D2E">
      <w:r w:rsidRPr="001A6B7A">
        <w:rPr>
          <w:lang w:val="en-US"/>
        </w:rPr>
        <w:t xml:space="preserve">It proposes that </w:t>
      </w:r>
      <w:r w:rsidRPr="004F7D60">
        <w:rPr>
          <w:rFonts w:cs="Arial"/>
        </w:rPr>
        <w:t>authorization of the SCP by the CCA is implicit by sending the CCA to the SCP,</w:t>
      </w:r>
      <w:r>
        <w:rPr>
          <w:rFonts w:cs="Arial"/>
        </w:rPr>
        <w:t xml:space="preserve"> </w:t>
      </w:r>
      <w:r w:rsidRPr="001A6B7A">
        <w:rPr>
          <w:lang w:val="en-US"/>
        </w:rPr>
        <w:t>i.e.</w:t>
      </w:r>
      <w:r w:rsidR="00121DCD">
        <w:rPr>
          <w:lang w:val="en-US"/>
        </w:rPr>
        <w:t>,</w:t>
      </w:r>
      <w:r w:rsidRPr="001A6B7A">
        <w:rPr>
          <w:lang w:val="en-US"/>
        </w:rPr>
        <w:t xml:space="preserve"> by presenting the </w:t>
      </w:r>
      <w:proofErr w:type="spellStart"/>
      <w:r w:rsidRPr="001A6B7A">
        <w:rPr>
          <w:lang w:val="en-US"/>
        </w:rPr>
        <w:t>CCA_NFc</w:t>
      </w:r>
      <w:proofErr w:type="spellEnd"/>
      <w:r w:rsidRPr="001A6B7A">
        <w:rPr>
          <w:lang w:val="en-US"/>
        </w:rPr>
        <w:t xml:space="preserve"> received by the NF Service Consumer, the </w:t>
      </w:r>
      <w:r w:rsidRPr="001A6B7A">
        <w:t>SCP shows it is authorized to act on behalf of the Consumer and to request access tokens</w:t>
      </w:r>
      <w:r>
        <w:t xml:space="preserve"> on behalf of it</w:t>
      </w:r>
      <w:r w:rsidRPr="001A6B7A">
        <w:t xml:space="preserve">. However, </w:t>
      </w:r>
      <w:r w:rsidRPr="004F7D60">
        <w:rPr>
          <w:rFonts w:cs="Arial"/>
        </w:rPr>
        <w:t>authorization is not explicitly stated in the CCA.</w:t>
      </w:r>
      <w:r>
        <w:rPr>
          <w:rFonts w:cs="Arial"/>
        </w:rPr>
        <w:t xml:space="preserve"> </w:t>
      </w:r>
      <w:r w:rsidR="00CC2CF8">
        <w:t xml:space="preserve">No e2e authorization information is provided from the </w:t>
      </w:r>
      <w:proofErr w:type="spellStart"/>
      <w:r w:rsidR="00CC2CF8">
        <w:t>NFc</w:t>
      </w:r>
      <w:proofErr w:type="spellEnd"/>
      <w:r w:rsidR="00CC2CF8">
        <w:t xml:space="preserve"> to NRF or </w:t>
      </w:r>
      <w:proofErr w:type="spellStart"/>
      <w:r w:rsidR="00CC2CF8">
        <w:t>NFp</w:t>
      </w:r>
      <w:proofErr w:type="spellEnd"/>
      <w:r w:rsidR="00CC2CF8">
        <w:t xml:space="preserve">. </w:t>
      </w:r>
      <w:r>
        <w:rPr>
          <w:rFonts w:cs="Arial"/>
        </w:rPr>
        <w:t>Hence an entity that is not authorized by the NF Service Consumer but somehow has obtained a valid CCA signed by the consumer could use it to request access tokens on behalf of the consumer.</w:t>
      </w:r>
      <w:r w:rsidRPr="004A2AF8">
        <w:t xml:space="preserve"> </w:t>
      </w:r>
      <w:r w:rsidRPr="004A2AF8">
        <w:rPr>
          <w:rFonts w:cs="Arial"/>
        </w:rPr>
        <w:t xml:space="preserve">Thus, in this case the NRF or the </w:t>
      </w:r>
      <w:proofErr w:type="spellStart"/>
      <w:r w:rsidRPr="004A2AF8">
        <w:rPr>
          <w:rFonts w:cs="Arial"/>
        </w:rPr>
        <w:t>NFp</w:t>
      </w:r>
      <w:proofErr w:type="spellEnd"/>
      <w:r w:rsidRPr="004A2AF8">
        <w:rPr>
          <w:rFonts w:cs="Arial"/>
        </w:rPr>
        <w:t xml:space="preserve"> can provide the service response to an unauthorized consumer.</w:t>
      </w:r>
    </w:p>
    <w:p w14:paraId="0559ED2A" w14:textId="50F8EBB9" w:rsidR="006A022C" w:rsidRDefault="006A022C" w:rsidP="006A022C">
      <w:pPr>
        <w:pStyle w:val="Heading2"/>
      </w:pPr>
      <w:bookmarkStart w:id="505" w:name="_Toc112794788"/>
      <w:bookmarkStart w:id="506" w:name="_Toc119926896"/>
      <w:bookmarkStart w:id="507" w:name="_Toc119927129"/>
      <w:bookmarkStart w:id="508" w:name="_Toc119927595"/>
      <w:bookmarkStart w:id="509" w:name="_Toc125453667"/>
      <w:r>
        <w:t>6.</w:t>
      </w:r>
      <w:r w:rsidR="00F21A67">
        <w:t>4</w:t>
      </w:r>
      <w:r>
        <w:tab/>
        <w:t>Solution #</w:t>
      </w:r>
      <w:r w:rsidR="00F21A67">
        <w:t>4</w:t>
      </w:r>
      <w:r>
        <w:t>: Service request authenticity verification in indirect communication</w:t>
      </w:r>
      <w:bookmarkEnd w:id="505"/>
      <w:bookmarkEnd w:id="506"/>
      <w:bookmarkEnd w:id="507"/>
      <w:bookmarkEnd w:id="508"/>
      <w:bookmarkEnd w:id="509"/>
    </w:p>
    <w:p w14:paraId="65EC15B5" w14:textId="0964D2B1" w:rsidR="006A022C" w:rsidRDefault="006A022C" w:rsidP="006A022C">
      <w:pPr>
        <w:pStyle w:val="Heading3"/>
      </w:pPr>
      <w:bookmarkStart w:id="510" w:name="_Toc112794789"/>
      <w:bookmarkStart w:id="511" w:name="_Toc119926897"/>
      <w:bookmarkStart w:id="512" w:name="_Toc119927130"/>
      <w:bookmarkStart w:id="513" w:name="_Toc119927596"/>
      <w:bookmarkStart w:id="514" w:name="_Toc125453668"/>
      <w:r>
        <w:t>6</w:t>
      </w:r>
      <w:r w:rsidRPr="004D3578">
        <w:t>.</w:t>
      </w:r>
      <w:r w:rsidR="00F21A67">
        <w:t>4</w:t>
      </w:r>
      <w:r>
        <w:t>.1</w:t>
      </w:r>
      <w:r w:rsidRPr="004D3578">
        <w:tab/>
      </w:r>
      <w:r>
        <w:t>Introduction</w:t>
      </w:r>
      <w:bookmarkEnd w:id="510"/>
      <w:bookmarkEnd w:id="511"/>
      <w:bookmarkEnd w:id="512"/>
      <w:bookmarkEnd w:id="513"/>
      <w:bookmarkEnd w:id="514"/>
    </w:p>
    <w:p w14:paraId="2D09BC76" w14:textId="77777777" w:rsidR="006A022C" w:rsidRDefault="006A022C" w:rsidP="006A022C">
      <w:r>
        <w:t xml:space="preserve">This solution addresses the KI#5. </w:t>
      </w:r>
    </w:p>
    <w:p w14:paraId="698FD06F" w14:textId="2C7CC895" w:rsidR="006A022C" w:rsidRDefault="006A022C" w:rsidP="006A022C">
      <w:pPr>
        <w:pStyle w:val="Heading3"/>
      </w:pPr>
      <w:bookmarkStart w:id="515" w:name="_Toc112794790"/>
      <w:bookmarkStart w:id="516" w:name="_Toc119926898"/>
      <w:bookmarkStart w:id="517" w:name="_Toc119927131"/>
      <w:bookmarkStart w:id="518" w:name="_Toc119927597"/>
      <w:bookmarkStart w:id="519" w:name="_Toc125453669"/>
      <w:r>
        <w:t>6</w:t>
      </w:r>
      <w:r w:rsidRPr="004D3578">
        <w:t>.</w:t>
      </w:r>
      <w:r w:rsidR="00F21A67">
        <w:t>4</w:t>
      </w:r>
      <w:r>
        <w:t>.2</w:t>
      </w:r>
      <w:r w:rsidRPr="004D3578">
        <w:tab/>
      </w:r>
      <w:r>
        <w:t>Solution details</w:t>
      </w:r>
      <w:bookmarkEnd w:id="515"/>
      <w:bookmarkEnd w:id="516"/>
      <w:bookmarkEnd w:id="517"/>
      <w:bookmarkEnd w:id="518"/>
      <w:bookmarkEnd w:id="519"/>
    </w:p>
    <w:p w14:paraId="4D3C1CCC" w14:textId="77777777" w:rsidR="006A022C" w:rsidRDefault="006A022C" w:rsidP="006A022C">
      <w:r>
        <w:t xml:space="preserve">This solution allows the NF Service Producer to verify that a service request of the NF Service Consumer received via SCP has not been modified. </w:t>
      </w:r>
    </w:p>
    <w:p w14:paraId="16299C39" w14:textId="77777777" w:rsidR="006A022C" w:rsidRDefault="006A022C" w:rsidP="006A022C">
      <w:r>
        <w:t xml:space="preserve">In case of CCA is used for authentication, the service request received by </w:t>
      </w:r>
      <w:proofErr w:type="gramStart"/>
      <w:r>
        <w:t>NRF</w:t>
      </w:r>
      <w:proofErr w:type="gramEnd"/>
      <w:r>
        <w:t xml:space="preserve"> or NF Service Producer can be verified as the one to be originally sent by the NF Service Consumer. This would guarantee that in indirect communication no intermediary can modify the service request unrecognized.</w:t>
      </w:r>
    </w:p>
    <w:p w14:paraId="423C6219" w14:textId="77777777" w:rsidR="000911AD" w:rsidRDefault="000911AD" w:rsidP="00AD5AE8">
      <w:pPr>
        <w:pStyle w:val="NO"/>
      </w:pPr>
      <w:r>
        <w:t>NOTE: To avoid backward compatibility issues and allow to distinguish between releases, a new API URI with the respective release version can be used.</w:t>
      </w:r>
    </w:p>
    <w:p w14:paraId="1CA5D570" w14:textId="33AE051C" w:rsidR="006A022C" w:rsidRDefault="006A022C" w:rsidP="006A022C">
      <w:r>
        <w:t xml:space="preserve">For this, the CCA is enhanced with a new payload value for 'service request verification' and a protected header list. </w:t>
      </w:r>
    </w:p>
    <w:p w14:paraId="20F9E6E8" w14:textId="4E71E519" w:rsidR="006A022C" w:rsidRDefault="006A022C" w:rsidP="006A022C">
      <w:pPr>
        <w:pStyle w:val="B1"/>
      </w:pPr>
      <w:r>
        <w:t xml:space="preserve">- </w:t>
      </w:r>
      <w:r>
        <w:tab/>
        <w:t>The</w:t>
      </w:r>
      <w:r w:rsidRPr="006B40F9">
        <w:t xml:space="preserve"> </w:t>
      </w:r>
      <w:r>
        <w:t>'</w:t>
      </w:r>
      <w:r w:rsidRPr="006B40F9">
        <w:t>service request verification</w:t>
      </w:r>
      <w:r>
        <w:t>'</w:t>
      </w:r>
      <w:r w:rsidRPr="006B40F9">
        <w:t xml:space="preserve"> </w:t>
      </w:r>
      <w:r>
        <w:t xml:space="preserve">(SRV) </w:t>
      </w:r>
      <w:r w:rsidRPr="006B40F9">
        <w:t>includ</w:t>
      </w:r>
      <w:r>
        <w:t>es</w:t>
      </w:r>
      <w:r w:rsidRPr="006B40F9">
        <w:t xml:space="preserve"> the service request message </w:t>
      </w:r>
      <w:r>
        <w:t xml:space="preserve">(or a hash of it) </w:t>
      </w:r>
      <w:r w:rsidRPr="006B40F9">
        <w:t>as one of the payload value</w:t>
      </w:r>
      <w:r>
        <w:t>s.</w:t>
      </w:r>
      <w:r w:rsidR="000911AD">
        <w:t xml:space="preserve"> If not the hash but the whole message or header is included, impact on the throughput is expected</w:t>
      </w:r>
      <w:r w:rsidR="000911AD" w:rsidRPr="00316915">
        <w:t>.</w:t>
      </w:r>
    </w:p>
    <w:p w14:paraId="1E3617C8" w14:textId="77777777" w:rsidR="006A022C" w:rsidRPr="00CE1034" w:rsidDel="00CE1034" w:rsidRDefault="006A022C" w:rsidP="006A022C">
      <w:pPr>
        <w:pStyle w:val="B1"/>
      </w:pPr>
      <w:r>
        <w:t>-</w:t>
      </w:r>
      <w:r>
        <w:tab/>
        <w:t xml:space="preserve">The </w:t>
      </w:r>
      <w:bookmarkStart w:id="520" w:name="_Hlk112786708"/>
      <w:r w:rsidRPr="00CE1034">
        <w:t xml:space="preserve">protected </w:t>
      </w:r>
      <w:bookmarkStart w:id="521" w:name="_Hlk115435180"/>
      <w:r w:rsidRPr="00CE1034">
        <w:t>header list</w:t>
      </w:r>
      <w:r>
        <w:t xml:space="preserve"> (HL) </w:t>
      </w:r>
      <w:bookmarkEnd w:id="520"/>
      <w:bookmarkEnd w:id="521"/>
      <w:r>
        <w:t>includes</w:t>
      </w:r>
      <w:r w:rsidRPr="00CE1034">
        <w:t xml:space="preserve"> custom headers that shall be integrity protected and </w:t>
      </w:r>
      <w:r>
        <w:t xml:space="preserve">thus not </w:t>
      </w:r>
      <w:r w:rsidRPr="00CE1034">
        <w:t>be modifi</w:t>
      </w:r>
      <w:r>
        <w:t>able undetected</w:t>
      </w:r>
      <w:r w:rsidRPr="00CE1034">
        <w:t xml:space="preserve"> by SCP. </w:t>
      </w:r>
    </w:p>
    <w:p w14:paraId="1C3B21F5" w14:textId="594C666E" w:rsidR="006A022C" w:rsidRPr="00142FD0" w:rsidRDefault="006A022C" w:rsidP="006A022C">
      <w:pPr>
        <w:rPr>
          <w:lang w:eastAsia="x-none"/>
        </w:rPr>
      </w:pPr>
      <w:r>
        <w:t>If present, the NF Service Producer or the NRF can verify whether these data included in the CCA are matching the service request as sent by the NF Service Consumer. I.e.</w:t>
      </w:r>
      <w:r w:rsidR="00121DCD">
        <w:t>,</w:t>
      </w:r>
      <w:r>
        <w:t xml:space="preserve"> the NF Service Producer verifies </w:t>
      </w:r>
      <w:r>
        <w:rPr>
          <w:lang w:eastAsia="x-none"/>
        </w:rPr>
        <w:t>that the data included in the payload is matching the service request received together with the CCA.</w:t>
      </w:r>
      <w:r w:rsidDel="00CE1034">
        <w:rPr>
          <w:lang w:eastAsia="x-none"/>
        </w:rPr>
        <w:t xml:space="preserve"> </w:t>
      </w:r>
      <w:r w:rsidRPr="00CE1034">
        <w:rPr>
          <w:lang w:eastAsia="x-none"/>
        </w:rPr>
        <w:t>The receiver also verif</w:t>
      </w:r>
      <w:r>
        <w:rPr>
          <w:lang w:eastAsia="x-none"/>
        </w:rPr>
        <w:t>ies</w:t>
      </w:r>
      <w:r w:rsidRPr="00CE1034">
        <w:rPr>
          <w:lang w:eastAsia="x-none"/>
        </w:rPr>
        <w:t xml:space="preserve"> that the headers in the protected header list are not modified.</w:t>
      </w:r>
    </w:p>
    <w:p w14:paraId="239286BA" w14:textId="77777777" w:rsidR="006A022C" w:rsidRDefault="006A022C" w:rsidP="006A022C">
      <w:r>
        <w:t xml:space="preserve">Since CCA is digitally signed by the NF Service Consumer, thus the recipient can verify that the service request received from SCP is the original one as provided by the NF Service Consumer. The additional SRV payload provides authenticity of the service request. </w:t>
      </w:r>
    </w:p>
    <w:p w14:paraId="4747556D" w14:textId="77777777" w:rsidR="006A022C" w:rsidRDefault="006A022C" w:rsidP="006A022C">
      <w:pPr>
        <w:pStyle w:val="NO"/>
        <w:rPr>
          <w:lang w:eastAsia="x-none"/>
        </w:rPr>
      </w:pPr>
      <w:r>
        <w:t>NOTE: This solution assumes that an SCP does not need to modify service request details for providing its service of delegated discovery and access token request to NRF or transferring a service request to the NF Service Producer. I</w:t>
      </w:r>
      <w:r w:rsidRPr="007B7B89">
        <w:t xml:space="preserve">f </w:t>
      </w:r>
      <w:r>
        <w:t>there are</w:t>
      </w:r>
      <w:r w:rsidRPr="007B7B89">
        <w:t xml:space="preserve"> header</w:t>
      </w:r>
      <w:r>
        <w:t>s</w:t>
      </w:r>
      <w:r w:rsidRPr="007B7B89">
        <w:t xml:space="preserve"> </w:t>
      </w:r>
      <w:r>
        <w:t>that need to be</w:t>
      </w:r>
      <w:r w:rsidRPr="007B7B89">
        <w:t xml:space="preserve"> modified by SCP/Proxy, then those headers </w:t>
      </w:r>
      <w:r>
        <w:t>can</w:t>
      </w:r>
      <w:r w:rsidRPr="007B7B89">
        <w:t xml:space="preserve">not be considered as payload of </w:t>
      </w:r>
      <w:r>
        <w:t>SRV</w:t>
      </w:r>
      <w:r w:rsidRPr="007B7B89">
        <w:t xml:space="preserve">. </w:t>
      </w:r>
      <w:r>
        <w:t>The NF Service Consumer</w:t>
      </w:r>
      <w:r w:rsidRPr="007B7B89">
        <w:t xml:space="preserve"> provide</w:t>
      </w:r>
      <w:r>
        <w:t>s in this case a</w:t>
      </w:r>
      <w:r w:rsidRPr="007B7B89">
        <w:t xml:space="preserve"> separate list of headers</w:t>
      </w:r>
      <w:r>
        <w:t xml:space="preserve"> (HL) to explicitly state</w:t>
      </w:r>
      <w:r w:rsidRPr="007B7B89">
        <w:t xml:space="preserve"> what is covered under </w:t>
      </w:r>
      <w:r>
        <w:t xml:space="preserve">SRV. The </w:t>
      </w:r>
      <w:r w:rsidRPr="007B7B89">
        <w:t xml:space="preserve">destination endpoint </w:t>
      </w:r>
      <w:r>
        <w:t xml:space="preserve">(NRF or NF) </w:t>
      </w:r>
      <w:r w:rsidRPr="007B7B89">
        <w:t>can take them in consideration while verifying the received data</w:t>
      </w:r>
      <w:r>
        <w:t>.</w:t>
      </w:r>
    </w:p>
    <w:p w14:paraId="16A517DC" w14:textId="77777777" w:rsidR="006A022C" w:rsidRDefault="006A022C" w:rsidP="006A022C">
      <w:r>
        <w:lastRenderedPageBreak/>
        <w:t xml:space="preserve">In detail: </w:t>
      </w:r>
    </w:p>
    <w:p w14:paraId="5690FD8E" w14:textId="5CD88121" w:rsidR="006A022C" w:rsidRDefault="006A022C" w:rsidP="006A022C">
      <w:pPr>
        <w:pStyle w:val="B1"/>
      </w:pPr>
      <w:r>
        <w:t xml:space="preserve">- </w:t>
      </w:r>
      <w:r>
        <w:tab/>
        <w:t>NF Service Consumer creates a service request and creates a keyed hash value about those parts of the service request, that are not to be modifiable by the SCP, and generates CCA including a 'service request verification' (SRV)</w:t>
      </w:r>
      <w:r w:rsidRPr="005E65E6">
        <w:t xml:space="preserve"> </w:t>
      </w:r>
      <w:r>
        <w:t>payload with the keyed hash value. If necessary, a protected HL is included.</w:t>
      </w:r>
    </w:p>
    <w:p w14:paraId="02417957" w14:textId="77777777" w:rsidR="000911AD" w:rsidRDefault="000911AD" w:rsidP="00AD5AE8">
      <w:pPr>
        <w:pStyle w:val="NO"/>
      </w:pPr>
      <w:r>
        <w:t xml:space="preserve">NOTE: A </w:t>
      </w:r>
      <w:r w:rsidRPr="00D2025F">
        <w:t xml:space="preserve">keyed hash value </w:t>
      </w:r>
      <w:r>
        <w:t xml:space="preserve">is </w:t>
      </w:r>
      <w:r w:rsidRPr="00D2025F">
        <w:t>not necessary, because the hash is signed digitally in the CCA</w:t>
      </w:r>
      <w:r>
        <w:t>.</w:t>
      </w:r>
    </w:p>
    <w:p w14:paraId="5CE713AA" w14:textId="52C2C693" w:rsidR="006A022C" w:rsidRDefault="006A022C" w:rsidP="006A022C">
      <w:pPr>
        <w:pStyle w:val="B1"/>
      </w:pPr>
      <w:r>
        <w:t xml:space="preserve">- </w:t>
      </w:r>
      <w:r>
        <w:tab/>
        <w:t>NRF, after verifying the authenticity of NF Service Consumer by checking the CCA, it checks SRV, i.e.</w:t>
      </w:r>
      <w:r w:rsidR="00121DCD">
        <w:t>,</w:t>
      </w:r>
      <w:r>
        <w:t xml:space="preserve"> it verifies the authenticity of the service request by creating a hash of the service request and comparing it with the received SRV value. It also verifies that the headers in the protected HL are not modified.</w:t>
      </w:r>
    </w:p>
    <w:p w14:paraId="27EA4C6E" w14:textId="77777777" w:rsidR="006A022C" w:rsidRDefault="006A022C" w:rsidP="006A022C">
      <w:pPr>
        <w:pStyle w:val="B1"/>
      </w:pPr>
      <w:r>
        <w:t xml:space="preserve">- </w:t>
      </w:r>
      <w:r>
        <w:tab/>
        <w:t>NF Service Producer, after receiving an access token and CCA/SRV from the SCP, it verifies the NF Service Consumer by checking the CCA, it checks whether the NF instance id for which the access token was provided, matches the identity in CCA and it verifies the authenticity of the service request by creating a hash of the service request and comparing it with the received SRV value. It also verifies that the headers in the protected HL are not modified.</w:t>
      </w:r>
    </w:p>
    <w:p w14:paraId="6282F279" w14:textId="6D26C491" w:rsidR="006A022C" w:rsidRDefault="006A022C" w:rsidP="006A022C">
      <w:pPr>
        <w:pStyle w:val="Heading3"/>
      </w:pPr>
      <w:bookmarkStart w:id="522" w:name="_Toc112794791"/>
      <w:bookmarkStart w:id="523" w:name="_Toc119926899"/>
      <w:bookmarkStart w:id="524" w:name="_Toc119927132"/>
      <w:bookmarkStart w:id="525" w:name="_Toc119927598"/>
      <w:bookmarkStart w:id="526" w:name="_Toc125453670"/>
      <w:r>
        <w:t>6</w:t>
      </w:r>
      <w:r w:rsidRPr="004D3578">
        <w:t>.</w:t>
      </w:r>
      <w:r w:rsidR="00F21A67">
        <w:t>4</w:t>
      </w:r>
      <w:r>
        <w:t>.3</w:t>
      </w:r>
      <w:r w:rsidRPr="004D3578">
        <w:tab/>
      </w:r>
      <w:r>
        <w:t>Evaluation</w:t>
      </w:r>
      <w:bookmarkEnd w:id="522"/>
      <w:bookmarkEnd w:id="523"/>
      <w:bookmarkEnd w:id="524"/>
      <w:bookmarkEnd w:id="525"/>
      <w:bookmarkEnd w:id="526"/>
    </w:p>
    <w:p w14:paraId="23FC4F83"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2183236B" w14:textId="77777777" w:rsidR="008E59CF" w:rsidRDefault="008E59CF" w:rsidP="008E59CF">
      <w:pPr>
        <w:rPr>
          <w:rFonts w:eastAsiaTheme="minorEastAsia"/>
          <w:lang w:eastAsia="ko-KR"/>
        </w:rPr>
      </w:pPr>
      <w:r>
        <w:rPr>
          <w:rFonts w:eastAsiaTheme="minorEastAsia"/>
          <w:lang w:eastAsia="ko-KR"/>
        </w:rPr>
        <w:t>This solution extends Client credentials assertion to include new payload value for service request verification and a protected header list.</w:t>
      </w:r>
    </w:p>
    <w:p w14:paraId="3EF276A5" w14:textId="707BD129" w:rsidR="008E59CF" w:rsidRDefault="008E59CF" w:rsidP="008E59CF">
      <w:pPr>
        <w:rPr>
          <w:rFonts w:eastAsiaTheme="minorEastAsia"/>
          <w:lang w:eastAsia="ko-KR"/>
        </w:rPr>
      </w:pPr>
      <w:r>
        <w:rPr>
          <w:rFonts w:eastAsiaTheme="minorEastAsia"/>
          <w:lang w:eastAsia="ko-KR"/>
        </w:rPr>
        <w:t>When the service request verification includes whole service request message, which may double the size of the message and may impact on system throughput.</w:t>
      </w:r>
    </w:p>
    <w:p w14:paraId="76BE694F" w14:textId="175970F5" w:rsidR="008E59CF" w:rsidRPr="00AA780F" w:rsidRDefault="008E59CF" w:rsidP="008E59CF">
      <w:pPr>
        <w:rPr>
          <w:rFonts w:eastAsiaTheme="minorEastAsia"/>
          <w:lang w:eastAsia="ko-KR"/>
        </w:rPr>
      </w:pPr>
      <w:r>
        <w:rPr>
          <w:rFonts w:eastAsiaTheme="minorEastAsia"/>
          <w:lang w:eastAsia="ko-KR"/>
        </w:rPr>
        <w:t xml:space="preserve">When the service request verification includes hash value of service request message, additional information </w:t>
      </w:r>
      <w:r w:rsidR="0076734F">
        <w:rPr>
          <w:rFonts w:eastAsiaTheme="minorEastAsia"/>
          <w:lang w:eastAsia="ko-KR"/>
        </w:rPr>
        <w:t>should</w:t>
      </w:r>
      <w:r>
        <w:rPr>
          <w:rFonts w:eastAsiaTheme="minorEastAsia"/>
          <w:lang w:eastAsia="ko-KR"/>
        </w:rPr>
        <w:t xml:space="preserve"> be transmitted to the NF Service Producer to inform HTTP headers and order among HTTP headers which </w:t>
      </w:r>
      <w:r w:rsidR="0076734F">
        <w:rPr>
          <w:rFonts w:eastAsiaTheme="minorEastAsia"/>
          <w:lang w:eastAsia="ko-KR"/>
        </w:rPr>
        <w:t>should</w:t>
      </w:r>
      <w:r>
        <w:rPr>
          <w:rFonts w:eastAsiaTheme="minorEastAsia"/>
          <w:lang w:eastAsia="ko-KR"/>
        </w:rPr>
        <w:t xml:space="preserve"> be considered in calculation of hash value.</w:t>
      </w:r>
    </w:p>
    <w:p w14:paraId="034FF09B" w14:textId="529B60D6" w:rsidR="008E59CF" w:rsidRPr="003537CD" w:rsidRDefault="008E59CF" w:rsidP="003537CD">
      <w:pPr>
        <w:rPr>
          <w:rFonts w:eastAsiaTheme="minorEastAsia"/>
          <w:lang w:eastAsia="ko-KR"/>
        </w:rPr>
      </w:pPr>
      <w:r>
        <w:rPr>
          <w:rFonts w:eastAsiaTheme="minorEastAsia"/>
          <w:lang w:eastAsia="ko-KR"/>
        </w:rPr>
        <w:t>When SCP appends HTTP standard header</w:t>
      </w:r>
      <w:r>
        <w:rPr>
          <w:rFonts w:eastAsiaTheme="minorEastAsia" w:hint="eastAsia"/>
          <w:lang w:eastAsia="ko-KR"/>
        </w:rPr>
        <w:t>(</w:t>
      </w:r>
      <w:r>
        <w:rPr>
          <w:rFonts w:eastAsiaTheme="minorEastAsia"/>
          <w:lang w:eastAsia="ko-KR"/>
        </w:rPr>
        <w:t xml:space="preserve">s) such as Via header and Authenticate header, in this solution, NF Service Producer cannot recognize those headers </w:t>
      </w:r>
      <w:r w:rsidR="0076734F">
        <w:rPr>
          <w:rFonts w:eastAsiaTheme="minorEastAsia"/>
          <w:lang w:eastAsia="ko-KR"/>
        </w:rPr>
        <w:t>should</w:t>
      </w:r>
      <w:r>
        <w:rPr>
          <w:rFonts w:eastAsiaTheme="minorEastAsia"/>
          <w:lang w:eastAsia="ko-KR"/>
        </w:rPr>
        <w:t xml:space="preserve"> not be considered in calculation of hash as those are added by SCP and NF Service Producer will fail to calculate correct hash value of HTTP message.</w:t>
      </w:r>
    </w:p>
    <w:p w14:paraId="2E61F4A3" w14:textId="67CA2314" w:rsidR="006A022C" w:rsidRDefault="006A022C" w:rsidP="006A022C">
      <w:pPr>
        <w:pStyle w:val="Heading2"/>
      </w:pPr>
      <w:bookmarkStart w:id="527" w:name="_Toc112794792"/>
      <w:bookmarkStart w:id="528" w:name="_Toc119926900"/>
      <w:bookmarkStart w:id="529" w:name="_Toc119927133"/>
      <w:bookmarkStart w:id="530" w:name="_Toc119927599"/>
      <w:bookmarkStart w:id="531" w:name="_Toc125453671"/>
      <w:r>
        <w:t>6.</w:t>
      </w:r>
      <w:r w:rsidR="00F21A67">
        <w:t>5</w:t>
      </w:r>
      <w:r>
        <w:tab/>
        <w:t>Solution #</w:t>
      </w:r>
      <w:r w:rsidR="00F21A67">
        <w:t>5</w:t>
      </w:r>
      <w:r>
        <w:t>: End-to-end integrity protection of HTTP body and method</w:t>
      </w:r>
      <w:bookmarkEnd w:id="527"/>
      <w:bookmarkEnd w:id="528"/>
      <w:bookmarkEnd w:id="529"/>
      <w:bookmarkEnd w:id="530"/>
      <w:bookmarkEnd w:id="531"/>
    </w:p>
    <w:p w14:paraId="7EF2CECD" w14:textId="2FBC640C" w:rsidR="006A022C" w:rsidRPr="00D25A58" w:rsidRDefault="006A022C" w:rsidP="006A022C">
      <w:pPr>
        <w:pStyle w:val="Heading3"/>
      </w:pPr>
      <w:bookmarkStart w:id="532" w:name="_Toc112794793"/>
      <w:bookmarkStart w:id="533" w:name="_Toc119926901"/>
      <w:bookmarkStart w:id="534" w:name="_Toc119927134"/>
      <w:bookmarkStart w:id="535" w:name="_Toc119927600"/>
      <w:bookmarkStart w:id="536" w:name="_Toc125453672"/>
      <w:r>
        <w:t>6.</w:t>
      </w:r>
      <w:r w:rsidR="00F21A67">
        <w:t>5</w:t>
      </w:r>
      <w:r>
        <w:t xml:space="preserve">.1   </w:t>
      </w:r>
      <w:r w:rsidR="00373E4D">
        <w:tab/>
      </w:r>
      <w:r>
        <w:t>Introduction</w:t>
      </w:r>
      <w:bookmarkEnd w:id="532"/>
      <w:bookmarkEnd w:id="533"/>
      <w:bookmarkEnd w:id="534"/>
      <w:bookmarkEnd w:id="535"/>
      <w:bookmarkEnd w:id="536"/>
    </w:p>
    <w:p w14:paraId="43F49A84" w14:textId="77777777" w:rsidR="006A022C" w:rsidRDefault="006A022C" w:rsidP="006A022C">
      <w:r>
        <w:t xml:space="preserve">This solution addresses the key issue #5 (End-to-end integrity protection of HTTP messages). </w:t>
      </w:r>
    </w:p>
    <w:p w14:paraId="19D8802A" w14:textId="77777777" w:rsidR="006A022C" w:rsidRDefault="006A022C" w:rsidP="006A022C">
      <w:r>
        <w:t>The core steps of this solution are:</w:t>
      </w:r>
    </w:p>
    <w:p w14:paraId="21B9864E" w14:textId="62A537B4" w:rsidR="006A022C" w:rsidRDefault="006A022C" w:rsidP="006A022C">
      <w:pPr>
        <w:pStyle w:val="B1"/>
      </w:pPr>
      <w:r>
        <w:t xml:space="preserve">- </w:t>
      </w:r>
      <w:r>
        <w:tab/>
        <w:t xml:space="preserve">Use </w:t>
      </w:r>
      <w:r w:rsidRPr="009E5AA1">
        <w:t xml:space="preserve">Client </w:t>
      </w:r>
      <w:r w:rsidR="002E58F9">
        <w:t>C</w:t>
      </w:r>
      <w:r w:rsidRPr="009E5AA1">
        <w:t xml:space="preserve">redentials </w:t>
      </w:r>
      <w:r w:rsidR="002E58F9">
        <w:t>A</w:t>
      </w:r>
      <w:r w:rsidRPr="009E5AA1">
        <w:t>ssertion</w:t>
      </w:r>
      <w:r>
        <w:t>s</w:t>
      </w:r>
      <w:r w:rsidRPr="009E5AA1">
        <w:t xml:space="preserve"> (CCA</w:t>
      </w:r>
      <w:r>
        <w:t>s</w:t>
      </w:r>
      <w:r w:rsidRPr="009E5AA1">
        <w:t xml:space="preserve">) </w:t>
      </w:r>
      <w:r>
        <w:t>based authentication as specified in TS 33.501 [</w:t>
      </w:r>
      <w:r w:rsidR="00F21A67" w:rsidRPr="002F2102">
        <w:t>2</w:t>
      </w:r>
      <w:r w:rsidRPr="002A5D7B">
        <w:t>]</w:t>
      </w:r>
      <w:r>
        <w:t xml:space="preserve"> Clause 13.3.8 for NF-NRF or/and NF-NF communication.</w:t>
      </w:r>
    </w:p>
    <w:p w14:paraId="656216E8" w14:textId="590FD525" w:rsidR="006A022C" w:rsidRDefault="006A022C" w:rsidP="006A022C">
      <w:pPr>
        <w:pStyle w:val="B1"/>
      </w:pPr>
      <w:r>
        <w:t xml:space="preserve">- </w:t>
      </w:r>
      <w:r>
        <w:tab/>
        <w:t xml:space="preserve">Enhance the </w:t>
      </w:r>
      <w:r w:rsidRPr="009E5AA1">
        <w:t xml:space="preserve">Client </w:t>
      </w:r>
      <w:r w:rsidR="002E58F9">
        <w:t>C</w:t>
      </w:r>
      <w:r w:rsidRPr="009E5AA1">
        <w:t xml:space="preserve">redentials </w:t>
      </w:r>
      <w:r w:rsidR="002E58F9">
        <w:t>A</w:t>
      </w:r>
      <w:r w:rsidRPr="009E5AA1">
        <w:t>ssertion</w:t>
      </w:r>
      <w:r>
        <w:t>s</w:t>
      </w:r>
      <w:r w:rsidRPr="009E5AA1">
        <w:t xml:space="preserve"> (CCAs)</w:t>
      </w:r>
      <w:r>
        <w:t xml:space="preserve"> to </w:t>
      </w:r>
      <w:r w:rsidR="008E59CF">
        <w:t xml:space="preserve">optionally </w:t>
      </w:r>
      <w:r>
        <w:t>include a hash of the HTTP body and HTTP method to protect the message itself.</w:t>
      </w:r>
    </w:p>
    <w:p w14:paraId="7F15A170" w14:textId="5771D540" w:rsidR="006A022C" w:rsidRDefault="006A022C" w:rsidP="006A022C">
      <w:pPr>
        <w:pStyle w:val="B1"/>
      </w:pPr>
      <w:r>
        <w:t xml:space="preserve">- </w:t>
      </w:r>
      <w:r>
        <w:tab/>
        <w:t xml:space="preserve">The receiving node (NRF or </w:t>
      </w:r>
      <w:r w:rsidR="00EA21C3">
        <w:t>NF Service Producer</w:t>
      </w:r>
      <w:r>
        <w:t>) computes the hash of the HTTP body and HTTP method and validates that it is identical to the hash received in the</w:t>
      </w:r>
      <w:r w:rsidRPr="005A7B93">
        <w:t xml:space="preserve"> </w:t>
      </w:r>
      <w:r w:rsidRPr="009E5AA1">
        <w:t>Client credentials assertions (CCAs</w:t>
      </w:r>
      <w:r>
        <w:t>).</w:t>
      </w:r>
    </w:p>
    <w:p w14:paraId="3DB76287" w14:textId="450ECE0B" w:rsidR="006A022C" w:rsidRDefault="008E59CF" w:rsidP="00AD5AE8">
      <w:pPr>
        <w:pStyle w:val="B1"/>
      </w:pPr>
      <w:r>
        <w:t xml:space="preserve">Since the added hash is an optional field in the </w:t>
      </w:r>
      <w:proofErr w:type="spellStart"/>
      <w:r w:rsidRPr="003C700A">
        <w:t>ClientCredentialsAssertion</w:t>
      </w:r>
      <w:proofErr w:type="spellEnd"/>
      <w:r w:rsidRPr="003C700A">
        <w:t xml:space="preserve"> as specified in </w:t>
      </w:r>
      <w:r w:rsidRPr="005F1D71">
        <w:t>3GPP TS 29.500</w:t>
      </w:r>
      <w:r>
        <w:t xml:space="preserve"> [5]</w:t>
      </w:r>
      <w:r w:rsidRPr="005F1D71">
        <w:t xml:space="preserve"> Table 5.2.3.2.11-1</w:t>
      </w:r>
      <w:r>
        <w:t>, this solves the backwards compatibility with Rel</w:t>
      </w:r>
      <w:r w:rsidR="00023677">
        <w:t>-</w:t>
      </w:r>
      <w:r>
        <w:t xml:space="preserve">16 </w:t>
      </w:r>
      <w:r w:rsidR="00EA21C3">
        <w:t>NF Service Producer</w:t>
      </w:r>
      <w:r>
        <w:t xml:space="preserve">s supporting only existing CCA. A Rel-16 </w:t>
      </w:r>
      <w:r w:rsidR="002E58F9">
        <w:t>NF Service P</w:t>
      </w:r>
      <w:r>
        <w:t xml:space="preserve">roducer will verify the signature of the CCA correctly but ignore the optional field that it does not recognize. The behaviour is </w:t>
      </w:r>
      <w:proofErr w:type="gramStart"/>
      <w:r>
        <w:t>similar to</w:t>
      </w:r>
      <w:proofErr w:type="gramEnd"/>
      <w:r>
        <w:t xml:space="preserve"> Rel-15 </w:t>
      </w:r>
      <w:r w:rsidR="002E58F9">
        <w:t>NF Service P</w:t>
      </w:r>
      <w:r>
        <w:t xml:space="preserve">roducers' behaviour for IEs in access tokens that were introduced in Rel-16. As specified in TS 29.510 [6], </w:t>
      </w:r>
      <w:r w:rsidRPr="00DC74FE">
        <w:t xml:space="preserve">Table 6.3.5.2.4-1 </w:t>
      </w:r>
      <w:r>
        <w:t>"</w:t>
      </w:r>
      <w:r w:rsidRPr="00DC74FE">
        <w:t xml:space="preserve">Definition of type </w:t>
      </w:r>
      <w:proofErr w:type="spellStart"/>
      <w:r w:rsidRPr="00DC74FE">
        <w:t>AccessTokenClaims</w:t>
      </w:r>
      <w:proofErr w:type="spellEnd"/>
      <w:r>
        <w:t>", if</w:t>
      </w:r>
      <w:r w:rsidRPr="00690A26">
        <w:rPr>
          <w:lang w:val="en-US"/>
        </w:rPr>
        <w:t xml:space="preserve"> an NF </w:t>
      </w:r>
      <w:r w:rsidR="00E370D3">
        <w:rPr>
          <w:lang w:val="en-US"/>
        </w:rPr>
        <w:t>S</w:t>
      </w:r>
      <w:r w:rsidRPr="00690A26">
        <w:rPr>
          <w:lang w:val="en-US"/>
        </w:rPr>
        <w:t xml:space="preserve">ervice </w:t>
      </w:r>
      <w:r w:rsidR="00E370D3">
        <w:rPr>
          <w:lang w:val="en-US"/>
        </w:rPr>
        <w:t>P</w:t>
      </w:r>
      <w:r w:rsidRPr="00690A26">
        <w:rPr>
          <w:lang w:val="en-US"/>
        </w:rPr>
        <w:t xml:space="preserve">roducer receives </w:t>
      </w:r>
      <w:r>
        <w:rPr>
          <w:lang w:val="en-US"/>
        </w:rPr>
        <w:t>an</w:t>
      </w:r>
      <w:r w:rsidRPr="00690A26">
        <w:rPr>
          <w:lang w:val="en-US"/>
        </w:rPr>
        <w:t xml:space="preserve"> IE </w:t>
      </w:r>
      <w:r>
        <w:rPr>
          <w:lang w:val="en-US"/>
        </w:rPr>
        <w:t xml:space="preserve">in the access token that it does not </w:t>
      </w:r>
      <w:r>
        <w:rPr>
          <w:lang w:val="en-US"/>
        </w:rPr>
        <w:lastRenderedPageBreak/>
        <w:t>understand</w:t>
      </w:r>
      <w:r w:rsidRPr="00690A26">
        <w:rPr>
          <w:lang w:val="en-US"/>
        </w:rPr>
        <w:t xml:space="preserve">, </w:t>
      </w:r>
      <w:r>
        <w:rPr>
          <w:lang w:val="en-US"/>
        </w:rPr>
        <w:t xml:space="preserve">the NF </w:t>
      </w:r>
      <w:r w:rsidR="00E370D3">
        <w:rPr>
          <w:lang w:val="en-US"/>
        </w:rPr>
        <w:t>S</w:t>
      </w:r>
      <w:r>
        <w:rPr>
          <w:lang w:val="en-US"/>
        </w:rPr>
        <w:t xml:space="preserve">ervice </w:t>
      </w:r>
      <w:r w:rsidR="00E370D3">
        <w:rPr>
          <w:lang w:val="en-US"/>
        </w:rPr>
        <w:t>P</w:t>
      </w:r>
      <w:r>
        <w:rPr>
          <w:lang w:val="en-US"/>
        </w:rPr>
        <w:t>roducer</w:t>
      </w:r>
      <w:r w:rsidRPr="00690A26">
        <w:rPr>
          <w:lang w:val="en-US"/>
        </w:rPr>
        <w:t xml:space="preserve"> ignore</w:t>
      </w:r>
      <w:r>
        <w:rPr>
          <w:lang w:val="en-US"/>
        </w:rPr>
        <w:t>s the IE</w:t>
      </w:r>
      <w:r w:rsidRPr="00690A26">
        <w:rPr>
          <w:lang w:val="en-US"/>
        </w:rPr>
        <w:t>.</w:t>
      </w:r>
      <w:r>
        <w:rPr>
          <w:lang w:val="en-US"/>
        </w:rPr>
        <w:t xml:space="preserve"> Similar </w:t>
      </w:r>
      <w:r w:rsidR="00CF1630">
        <w:rPr>
          <w:lang w:val="en-US"/>
        </w:rPr>
        <w:t>behavior</w:t>
      </w:r>
      <w:r>
        <w:rPr>
          <w:lang w:val="en-US"/>
        </w:rPr>
        <w:t xml:space="preserve"> can be specified for IEs in the CCA, see</w:t>
      </w:r>
      <w:r w:rsidRPr="003C700A">
        <w:t xml:space="preserve"> Table 6.5.2-1 below.</w:t>
      </w:r>
    </w:p>
    <w:p w14:paraId="3F4B9E8C" w14:textId="04D5248C" w:rsidR="006A022C" w:rsidRDefault="006A022C" w:rsidP="006A022C">
      <w:pPr>
        <w:pStyle w:val="Heading3"/>
      </w:pPr>
      <w:bookmarkStart w:id="537" w:name="_Toc112794794"/>
      <w:bookmarkStart w:id="538" w:name="_Toc119926902"/>
      <w:bookmarkStart w:id="539" w:name="_Toc119927135"/>
      <w:bookmarkStart w:id="540" w:name="_Toc119927601"/>
      <w:bookmarkStart w:id="541" w:name="_Toc125453673"/>
      <w:r>
        <w:t>6.</w:t>
      </w:r>
      <w:r w:rsidR="00F21A67" w:rsidRPr="002F2102">
        <w:t>5</w:t>
      </w:r>
      <w:r>
        <w:t xml:space="preserve">.2 </w:t>
      </w:r>
      <w:r>
        <w:tab/>
        <w:t>Solution details</w:t>
      </w:r>
      <w:bookmarkEnd w:id="537"/>
      <w:bookmarkEnd w:id="538"/>
      <w:bookmarkEnd w:id="539"/>
      <w:bookmarkEnd w:id="540"/>
      <w:bookmarkEnd w:id="541"/>
    </w:p>
    <w:p w14:paraId="0AAE5622" w14:textId="0D389F34" w:rsidR="001E5381" w:rsidRDefault="00F21A67" w:rsidP="002F2102">
      <w:pPr>
        <w:pStyle w:val="TH"/>
        <w:jc w:val="right"/>
      </w:pPr>
      <w:r>
        <w:object w:dxaOrig="9677" w:dyaOrig="5349" w14:anchorId="26813387">
          <v:shape id="_x0000_i1031" type="#_x0000_t75" style="width:386.3pt;height:232.9pt" o:ole="">
            <v:imagedata r:id="rId44" o:title=""/>
          </v:shape>
          <o:OLEObject Type="Embed" ProgID="Visio.Drawing.15" ShapeID="_x0000_i1031" DrawAspect="Content" ObjectID="_1736158438" r:id="rId45"/>
        </w:object>
      </w:r>
    </w:p>
    <w:p w14:paraId="4EF0C5E3" w14:textId="451EBDFC" w:rsidR="006A022C" w:rsidRDefault="006A022C" w:rsidP="002F2102">
      <w:pPr>
        <w:pStyle w:val="TF"/>
      </w:pPr>
      <w:r>
        <w:t>Figure 6.</w:t>
      </w:r>
      <w:r w:rsidR="00F21A67">
        <w:t>5</w:t>
      </w:r>
      <w:r>
        <w:t>.2-1   CCA based Authentication with HTTP hash enhancement</w:t>
      </w:r>
    </w:p>
    <w:p w14:paraId="073669CF" w14:textId="0AAAE8A2" w:rsidR="006A022C" w:rsidRDefault="006A022C" w:rsidP="006A022C">
      <w:pPr>
        <w:pStyle w:val="B1"/>
      </w:pPr>
      <w:r>
        <w:t>1.</w:t>
      </w:r>
      <w:r>
        <w:tab/>
        <w:t xml:space="preserve">NF </w:t>
      </w:r>
      <w:r w:rsidR="00E370D3">
        <w:t>S</w:t>
      </w:r>
      <w:r>
        <w:t xml:space="preserve">ervice </w:t>
      </w:r>
      <w:r w:rsidR="00E370D3">
        <w:t>C</w:t>
      </w:r>
      <w:r>
        <w:t xml:space="preserve">onsumer sends a service request including a signed Client credentials assertion (CCA) token to authenticate against NF </w:t>
      </w:r>
      <w:r w:rsidR="00E370D3">
        <w:t>S</w:t>
      </w:r>
      <w:r>
        <w:t xml:space="preserve">ervice </w:t>
      </w:r>
      <w:r w:rsidR="00E370D3">
        <w:t>P</w:t>
      </w:r>
      <w:r>
        <w:t>roducer or NRF as described in TS 33.501 [</w:t>
      </w:r>
      <w:r w:rsidR="00F21A67">
        <w:t>2</w:t>
      </w:r>
      <w:r>
        <w:t>] Clause 13.3.8. But for this solution it is also proposed to add an optional field in CCA to protect the part of the message itself. The added field is a hash of HTTP body and HTTP method.</w:t>
      </w:r>
    </w:p>
    <w:p w14:paraId="4D85CF83" w14:textId="7D766E36" w:rsidR="006A022C" w:rsidRDefault="006A022C" w:rsidP="006A022C">
      <w:pPr>
        <w:pStyle w:val="B1"/>
      </w:pPr>
      <w:r>
        <w:t>2.</w:t>
      </w:r>
      <w:r>
        <w:tab/>
        <w:t xml:space="preserve">NF </w:t>
      </w:r>
      <w:r w:rsidR="00E370D3">
        <w:t>S</w:t>
      </w:r>
      <w:r>
        <w:t xml:space="preserve">ervice </w:t>
      </w:r>
      <w:r w:rsidR="00E370D3">
        <w:t>P</w:t>
      </w:r>
      <w:r>
        <w:t>roducer or NRF validates the CCA as described in 3GPP 33.501</w:t>
      </w:r>
      <w:r w:rsidR="00E370D3">
        <w:t>,</w:t>
      </w:r>
      <w:r>
        <w:t xml:space="preserve"> </w:t>
      </w:r>
      <w:r w:rsidR="00E370D3">
        <w:t>c</w:t>
      </w:r>
      <w:r>
        <w:t xml:space="preserve">lause 13.3.8.3. But since one optional field is supposed to be added to the CCA, the receiving end point (NF </w:t>
      </w:r>
      <w:r w:rsidR="00E370D3">
        <w:t>S</w:t>
      </w:r>
      <w:r>
        <w:t xml:space="preserve">ervice </w:t>
      </w:r>
      <w:r w:rsidR="00E370D3">
        <w:t>P</w:t>
      </w:r>
      <w:r>
        <w:t xml:space="preserve">roducer or NRF) also needs to compute the hash of the HTTP body and HTTP method and validates that it is identical to the hash received in the Client </w:t>
      </w:r>
      <w:r w:rsidR="00E370D3">
        <w:t>C</w:t>
      </w:r>
      <w:r>
        <w:t xml:space="preserve">redentials </w:t>
      </w:r>
      <w:r w:rsidR="00E370D3">
        <w:t>A</w:t>
      </w:r>
      <w:r>
        <w:t>ssertion.</w:t>
      </w:r>
    </w:p>
    <w:p w14:paraId="6E0EE90F" w14:textId="27B11006" w:rsidR="006E342E" w:rsidRPr="003C700A" w:rsidRDefault="006E342E" w:rsidP="006E342E">
      <w:pPr>
        <w:pStyle w:val="B1"/>
        <w:ind w:left="0" w:firstLine="0"/>
      </w:pPr>
      <w:r>
        <w:t xml:space="preserve">The updated definition </w:t>
      </w:r>
      <w:r w:rsidRPr="003C700A">
        <w:t xml:space="preserve">of type </w:t>
      </w:r>
      <w:proofErr w:type="spellStart"/>
      <w:r w:rsidRPr="003C700A">
        <w:t>ClientCredentialsAssertion</w:t>
      </w:r>
      <w:proofErr w:type="spellEnd"/>
      <w:r w:rsidRPr="003C700A">
        <w:t xml:space="preserve"> in 3GPP 29.500 </w:t>
      </w:r>
      <w:r w:rsidRPr="00DE1DE3">
        <w:t>[</w:t>
      </w:r>
      <w:r w:rsidR="00823F2B" w:rsidRPr="00AD5AE8">
        <w:t>5</w:t>
      </w:r>
      <w:r w:rsidRPr="00DE1DE3">
        <w:t>]</w:t>
      </w:r>
      <w:r w:rsidRPr="003C700A">
        <w:t xml:space="preserve"> is (additions in </w:t>
      </w:r>
      <w:r w:rsidRPr="003C700A">
        <w:rPr>
          <w:b/>
          <w:bCs/>
        </w:rPr>
        <w:t xml:space="preserve">bold </w:t>
      </w:r>
      <w:r w:rsidRPr="003C700A">
        <w:t>style):</w:t>
      </w:r>
    </w:p>
    <w:p w14:paraId="3E97CFB5" w14:textId="77777777" w:rsidR="006E342E" w:rsidRPr="003C700A" w:rsidRDefault="006E342E" w:rsidP="003537CD"/>
    <w:p w14:paraId="155F0366" w14:textId="77777777" w:rsidR="008E59CF" w:rsidRPr="003C700A" w:rsidRDefault="008E59CF" w:rsidP="008E59CF">
      <w:pPr>
        <w:pStyle w:val="TH"/>
      </w:pPr>
      <w:r w:rsidRPr="003C700A">
        <w:lastRenderedPageBreak/>
        <w:t xml:space="preserve">Table 6.5.2-1: Updated CCA based on Table 5.2.3.2.11 -1: Definition of type </w:t>
      </w:r>
      <w:proofErr w:type="spellStart"/>
      <w:r w:rsidRPr="003C700A">
        <w:t>ClientCredentialsAssertion</w:t>
      </w:r>
      <w:proofErr w:type="spellEnd"/>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8E59CF" w14:paraId="63BA7AA6" w14:textId="77777777" w:rsidTr="000B03E1">
        <w:trPr>
          <w:jc w:val="center"/>
        </w:trPr>
        <w:tc>
          <w:tcPr>
            <w:tcW w:w="2090" w:type="dxa"/>
            <w:tcBorders>
              <w:top w:val="single" w:sz="8" w:space="0" w:color="auto"/>
              <w:left w:val="single" w:sz="8" w:space="0" w:color="auto"/>
              <w:bottom w:val="single" w:sz="8" w:space="0" w:color="auto"/>
              <w:right w:val="single" w:sz="8" w:space="0" w:color="auto"/>
            </w:tcBorders>
            <w:shd w:val="clear" w:color="auto" w:fill="C0C0C0"/>
            <w:tcMar>
              <w:top w:w="0" w:type="dxa"/>
              <w:left w:w="28" w:type="dxa"/>
              <w:bottom w:w="0" w:type="dxa"/>
              <w:right w:w="108" w:type="dxa"/>
            </w:tcMar>
            <w:hideMark/>
          </w:tcPr>
          <w:p w14:paraId="791227C2" w14:textId="77777777" w:rsidR="008E59CF" w:rsidRDefault="008E59CF" w:rsidP="000B03E1">
            <w:pPr>
              <w:pStyle w:val="TAH"/>
              <w:rPr>
                <w:lang w:val="sv-SE"/>
              </w:rPr>
            </w:pPr>
            <w:r>
              <w:t>Attribute name</w:t>
            </w:r>
          </w:p>
        </w:tc>
        <w:tc>
          <w:tcPr>
            <w:tcW w:w="15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88C3729" w14:textId="77777777" w:rsidR="008E59CF" w:rsidRDefault="008E59CF" w:rsidP="000B03E1">
            <w:pPr>
              <w:pStyle w:val="TAH"/>
            </w:pPr>
            <w:r>
              <w:rPr>
                <w:color w:val="000000"/>
              </w:rPr>
              <w:t>Data type</w:t>
            </w:r>
          </w:p>
        </w:tc>
        <w:tc>
          <w:tcPr>
            <w:tcW w:w="425"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2CF922" w14:textId="77777777" w:rsidR="008E59CF" w:rsidRDefault="008E59CF" w:rsidP="000B03E1">
            <w:pPr>
              <w:pStyle w:val="TAH"/>
            </w:pPr>
            <w:r>
              <w:rPr>
                <w:color w:val="000000"/>
              </w:rPr>
              <w:t>P</w:t>
            </w:r>
          </w:p>
        </w:tc>
        <w:tc>
          <w:tcPr>
            <w:tcW w:w="1134"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5E7401" w14:textId="77777777" w:rsidR="008E59CF" w:rsidRDefault="008E59CF" w:rsidP="000B03E1">
            <w:pPr>
              <w:pStyle w:val="TAH"/>
              <w:jc w:val="left"/>
            </w:pPr>
            <w:r>
              <w:rPr>
                <w:color w:val="000000"/>
              </w:rPr>
              <w:t>Cardinality</w:t>
            </w:r>
          </w:p>
        </w:tc>
        <w:tc>
          <w:tcPr>
            <w:tcW w:w="43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30951E5C" w14:textId="77777777" w:rsidR="008E59CF" w:rsidRDefault="008E59CF" w:rsidP="000B03E1">
            <w:pPr>
              <w:pStyle w:val="TAH"/>
            </w:pPr>
            <w:r>
              <w:rPr>
                <w:color w:val="000000"/>
              </w:rPr>
              <w:t>Description</w:t>
            </w:r>
          </w:p>
        </w:tc>
      </w:tr>
      <w:tr w:rsidR="008E59CF" w14:paraId="6B9181AB"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4001A3C" w14:textId="77777777" w:rsidR="008E59CF" w:rsidRDefault="008E59CF" w:rsidP="000B03E1">
            <w:pPr>
              <w:pStyle w:val="TAL"/>
            </w:pPr>
            <w:r>
              <w:t>sub</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2FB20CE" w14:textId="77777777" w:rsidR="008E59CF" w:rsidRDefault="008E59CF" w:rsidP="000B03E1">
            <w:pPr>
              <w:pStyle w:val="TAL"/>
            </w:pPr>
            <w:proofErr w:type="spellStart"/>
            <w:r>
              <w:t>NfInstanceId</w:t>
            </w:r>
            <w:proofErr w:type="spellEnd"/>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47262A5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E34467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67F4546" w14:textId="64035502" w:rsidR="008E59CF" w:rsidRPr="00591D41" w:rsidRDefault="008E59CF" w:rsidP="000B03E1">
            <w:pPr>
              <w:pStyle w:val="TAL"/>
              <w:rPr>
                <w:lang w:val="en-US"/>
              </w:rPr>
            </w:pPr>
            <w:r w:rsidRPr="00591D41">
              <w:rPr>
                <w:lang w:val="en-US"/>
              </w:rPr>
              <w:t xml:space="preserve">This IE shall contain the NF instance ID of the NF </w:t>
            </w:r>
            <w:r w:rsidR="00C4076A">
              <w:rPr>
                <w:lang w:val="en-US"/>
              </w:rPr>
              <w:t>Service Consumer</w:t>
            </w:r>
            <w:r w:rsidRPr="00591D41">
              <w:rPr>
                <w:lang w:val="en-US"/>
              </w:rPr>
              <w:t>, corresponding to the standard "Subject" claim described in IETF RFC 7519 [41], clause 4.1.2.</w:t>
            </w:r>
          </w:p>
        </w:tc>
      </w:tr>
      <w:tr w:rsidR="008E59CF" w14:paraId="7CB292B6"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482864E6" w14:textId="77777777" w:rsidR="008E59CF" w:rsidRDefault="008E59CF" w:rsidP="000B03E1">
            <w:pPr>
              <w:pStyle w:val="TAL"/>
            </w:pPr>
            <w:proofErr w:type="spellStart"/>
            <w:r>
              <w:t>iat</w:t>
            </w:r>
            <w:proofErr w:type="spellEnd"/>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50B3950F"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146A418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4B61CE0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02291260" w14:textId="77777777" w:rsidR="008E59CF" w:rsidRPr="00591D41" w:rsidRDefault="008E59CF" w:rsidP="000B03E1">
            <w:pPr>
              <w:pStyle w:val="TAL"/>
              <w:rPr>
                <w:lang w:val="en-US"/>
              </w:rPr>
            </w:pPr>
            <w:r w:rsidRPr="00591D41">
              <w:rPr>
                <w:lang w:val="en-US"/>
              </w:rPr>
              <w:t>This IE shall indicate the time at which the JWT was issued, corresponding to the standard "Issued At" claim described in IETF RFC 7519 [41], clause 4.1.6. This claim may be used to determine the age of the JWT.</w:t>
            </w:r>
          </w:p>
        </w:tc>
      </w:tr>
      <w:tr w:rsidR="008E59CF" w14:paraId="7B12529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69B345E8" w14:textId="77777777" w:rsidR="008E59CF" w:rsidRDefault="008E59CF" w:rsidP="000B03E1">
            <w:pPr>
              <w:pStyle w:val="TAL"/>
            </w:pPr>
            <w:r>
              <w:t>exp</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D8DB484"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6053009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B4BB757"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2C56DCE" w14:textId="77777777" w:rsidR="008E59CF" w:rsidRPr="00591D41" w:rsidRDefault="008E59CF" w:rsidP="000B03E1">
            <w:pPr>
              <w:pStyle w:val="TAL"/>
              <w:rPr>
                <w:lang w:val="en-US"/>
              </w:rPr>
            </w:pPr>
            <w:r w:rsidRPr="00591D41">
              <w:rPr>
                <w:lang w:val="en-US"/>
              </w:rPr>
              <w:t xml:space="preserve">This IE shall contain the expiration time after which the client credentials assertion </w:t>
            </w:r>
            <w:proofErr w:type="gramStart"/>
            <w:r w:rsidRPr="00591D41">
              <w:rPr>
                <w:lang w:val="en-US"/>
              </w:rPr>
              <w:t>is considered to be</w:t>
            </w:r>
            <w:proofErr w:type="gramEnd"/>
            <w:r w:rsidRPr="00591D41">
              <w:rPr>
                <w:lang w:val="en-US"/>
              </w:rPr>
              <w:t xml:space="preserve"> expired, corresponding to the standard "Expiration Time" claim described in IETF RFC 7519 [41], clause 4.1.4. </w:t>
            </w:r>
          </w:p>
        </w:tc>
      </w:tr>
      <w:tr w:rsidR="008E59CF" w14:paraId="0CA21684"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8F6A9F9" w14:textId="77777777" w:rsidR="008E59CF" w:rsidRDefault="008E59CF" w:rsidP="000B03E1">
            <w:pPr>
              <w:pStyle w:val="TAL"/>
            </w:pPr>
            <w:proofErr w:type="spellStart"/>
            <w:r>
              <w:t>aud</w:t>
            </w:r>
            <w:proofErr w:type="spellEnd"/>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79E35D8A" w14:textId="77777777" w:rsidR="008E59CF" w:rsidRDefault="008E59CF" w:rsidP="000B03E1">
            <w:pPr>
              <w:pStyle w:val="TAL"/>
            </w:pPr>
            <w:proofErr w:type="gramStart"/>
            <w:r>
              <w:t>array(</w:t>
            </w:r>
            <w:proofErr w:type="spellStart"/>
            <w:proofErr w:type="gramEnd"/>
            <w:r>
              <w:t>NFType</w:t>
            </w:r>
            <w:proofErr w:type="spellEnd"/>
            <w:r>
              <w:t>)</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22887E28"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95C844B" w14:textId="77777777" w:rsidR="008E59CF" w:rsidRDefault="008E59CF" w:rsidP="000B03E1">
            <w:pPr>
              <w:pStyle w:val="TAL"/>
            </w:pPr>
            <w:proofErr w:type="gramStart"/>
            <w:r>
              <w:t>1..N</w:t>
            </w:r>
            <w:proofErr w:type="gramEnd"/>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1D4C2131" w14:textId="6EE125D6" w:rsidR="008E59CF" w:rsidRPr="00591D41" w:rsidRDefault="008E59CF" w:rsidP="000B03E1">
            <w:pPr>
              <w:pStyle w:val="TAL"/>
              <w:rPr>
                <w:lang w:val="en-US"/>
              </w:rPr>
            </w:pPr>
            <w:r w:rsidRPr="00591D41">
              <w:rPr>
                <w:lang w:val="en-US"/>
              </w:rPr>
              <w:t xml:space="preserve">This IE shall contain the NF type of the NF </w:t>
            </w:r>
            <w:r w:rsidR="00C4076A">
              <w:rPr>
                <w:lang w:val="en-US"/>
              </w:rPr>
              <w:t>Service Producer</w:t>
            </w:r>
            <w:r w:rsidRPr="00591D41">
              <w:rPr>
                <w:lang w:val="en-US"/>
              </w:rPr>
              <w:t xml:space="preserve"> and/or "NRF", for which the claim is applicable, corresponding to the standard "Audience" claim described in IETF RFC 7519 [41], clause 4.1.3. </w:t>
            </w:r>
          </w:p>
        </w:tc>
      </w:tr>
      <w:tr w:rsidR="008E59CF" w14:paraId="48A92487"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414684E5" w14:textId="77777777" w:rsidR="008E59CF" w:rsidRPr="005F1D71" w:rsidRDefault="008E59CF" w:rsidP="000B03E1">
            <w:pPr>
              <w:pStyle w:val="TAL"/>
              <w:rPr>
                <w:b/>
                <w:bCs/>
              </w:rPr>
            </w:pPr>
            <w:r w:rsidRPr="005F1D71">
              <w:rPr>
                <w:b/>
                <w:bCs/>
              </w:rPr>
              <w:t>hash</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49650ED8" w14:textId="77777777" w:rsidR="008E59CF" w:rsidRPr="005F1D71" w:rsidRDefault="008E59CF" w:rsidP="000B03E1">
            <w:pPr>
              <w:pStyle w:val="TAL"/>
              <w:rPr>
                <w:b/>
                <w:bCs/>
              </w:rPr>
            </w:pPr>
            <w:r w:rsidRPr="005F1D71">
              <w:rPr>
                <w:b/>
                <w:bCs/>
              </w:rPr>
              <w:t>string</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44F76383"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61B179C5"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70996AF5" w14:textId="0867A6B4" w:rsidR="008E59CF" w:rsidRPr="005F1D71" w:rsidRDefault="008E59CF" w:rsidP="000B03E1">
            <w:pPr>
              <w:pStyle w:val="TAL"/>
              <w:rPr>
                <w:b/>
                <w:bCs/>
                <w:lang w:val="en-US"/>
              </w:rPr>
            </w:pPr>
            <w:r w:rsidRPr="005F1D71">
              <w:rPr>
                <w:b/>
                <w:bCs/>
                <w:lang w:val="en-US"/>
              </w:rPr>
              <w:t>This IE contains a hash of the body of the HTTP message and HTTP method.</w:t>
            </w:r>
            <w:r>
              <w:rPr>
                <w:b/>
                <w:bCs/>
                <w:lang w:val="en-US"/>
              </w:rPr>
              <w:t xml:space="preserve"> </w:t>
            </w:r>
            <w:r w:rsidRPr="00DC74FE">
              <w:rPr>
                <w:b/>
                <w:bCs/>
                <w:lang w:val="en-US"/>
              </w:rPr>
              <w:t xml:space="preserve">If an NF </w:t>
            </w:r>
            <w:r w:rsidR="00C4076A">
              <w:rPr>
                <w:b/>
                <w:bCs/>
                <w:lang w:val="en-US"/>
              </w:rPr>
              <w:t>Service Producer</w:t>
            </w:r>
            <w:r w:rsidRPr="00DC74FE">
              <w:rPr>
                <w:b/>
                <w:bCs/>
                <w:lang w:val="en-US"/>
              </w:rPr>
              <w:t xml:space="preserve">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r w:rsidR="008E59CF" w14:paraId="4D64C6B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1BEB1BB2" w14:textId="77777777" w:rsidR="008E59CF" w:rsidRPr="005F1D71" w:rsidRDefault="008E59CF" w:rsidP="000B03E1">
            <w:pPr>
              <w:pStyle w:val="TAL"/>
              <w:rPr>
                <w:b/>
                <w:bCs/>
              </w:rPr>
            </w:pPr>
            <w:proofErr w:type="spellStart"/>
            <w:r w:rsidRPr="005F1D71">
              <w:rPr>
                <w:b/>
                <w:bCs/>
              </w:rPr>
              <w:t>halg</w:t>
            </w:r>
            <w:proofErr w:type="spellEnd"/>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25924E89" w14:textId="77777777" w:rsidR="008E59CF" w:rsidRPr="005F1D71" w:rsidRDefault="008E59CF" w:rsidP="000B03E1">
            <w:pPr>
              <w:pStyle w:val="TAL"/>
              <w:rPr>
                <w:b/>
                <w:bCs/>
              </w:rPr>
            </w:pPr>
            <w:r w:rsidRPr="005F1D71">
              <w:rPr>
                <w:b/>
                <w:bCs/>
              </w:rPr>
              <w:t>string or 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78DBB38F"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F847454"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376F8C43" w14:textId="551787EE" w:rsidR="008E59CF" w:rsidRPr="005F1D71" w:rsidRDefault="008E59CF" w:rsidP="000B03E1">
            <w:pPr>
              <w:pStyle w:val="TAL"/>
              <w:rPr>
                <w:b/>
                <w:bCs/>
                <w:lang w:val="en-US"/>
              </w:rPr>
            </w:pPr>
            <w:r w:rsidRPr="005F1D71">
              <w:rPr>
                <w:b/>
                <w:bCs/>
                <w:lang w:val="en-US"/>
              </w:rPr>
              <w:t xml:space="preserve">This IE contains the hash algorithm information that is used by NF </w:t>
            </w:r>
            <w:r w:rsidR="00C4076A">
              <w:rPr>
                <w:b/>
                <w:bCs/>
                <w:lang w:val="en-US"/>
              </w:rPr>
              <w:t>Service Consumer</w:t>
            </w:r>
            <w:r w:rsidRPr="005F1D71">
              <w:rPr>
                <w:b/>
                <w:bCs/>
                <w:lang w:val="en-US"/>
              </w:rPr>
              <w:t xml:space="preserve"> to compute the hash of the HTTP message.</w:t>
            </w:r>
            <w:r w:rsidRPr="00DC74FE">
              <w:rPr>
                <w:b/>
                <w:bCs/>
                <w:lang w:val="en-US"/>
              </w:rPr>
              <w:t xml:space="preserve"> If an NF </w:t>
            </w:r>
            <w:r w:rsidR="00C4076A">
              <w:rPr>
                <w:b/>
                <w:bCs/>
                <w:lang w:val="en-US"/>
              </w:rPr>
              <w:t>Service Producer</w:t>
            </w:r>
            <w:r w:rsidRPr="00DC74FE">
              <w:rPr>
                <w:b/>
                <w:bCs/>
                <w:lang w:val="en-US"/>
              </w:rPr>
              <w:t xml:space="preserve">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bl>
    <w:p w14:paraId="2E278B22" w14:textId="77777777" w:rsidR="008E59CF" w:rsidRPr="003C700A" w:rsidRDefault="008E59CF" w:rsidP="008E59CF">
      <w:pPr>
        <w:pStyle w:val="B1"/>
        <w:ind w:left="0" w:firstLine="0"/>
      </w:pPr>
    </w:p>
    <w:p w14:paraId="2176BFF7" w14:textId="08B04A62" w:rsidR="006A022C" w:rsidRDefault="006A022C" w:rsidP="006A022C">
      <w:r>
        <w:t>The details of the hash are proposed to be specified as following:</w:t>
      </w:r>
    </w:p>
    <w:p w14:paraId="63AF255E" w14:textId="013F9932" w:rsidR="006A022C" w:rsidRDefault="008E59CF" w:rsidP="006A022C">
      <w:r>
        <w:t xml:space="preserve">Option 1: </w:t>
      </w:r>
      <w:r w:rsidR="006A022C">
        <w:t xml:space="preserve">For computation of the hash of the HTTP body and HTTP method for inclusion into the Client credential assertion, the input S to the KDF </w:t>
      </w:r>
      <w:r w:rsidR="006A022C" w:rsidRPr="74644C99">
        <w:rPr>
          <w:lang w:val="en-US"/>
        </w:rPr>
        <w:t xml:space="preserve">specified in </w:t>
      </w:r>
      <w:r w:rsidR="006A022C">
        <w:rPr>
          <w:lang w:val="en-US"/>
        </w:rPr>
        <w:t>A</w:t>
      </w:r>
      <w:r w:rsidR="006A022C" w:rsidRPr="74644C99">
        <w:rPr>
          <w:lang w:val="en-US"/>
        </w:rPr>
        <w:t>nnex B of 3GPP TS 33.220 [</w:t>
      </w:r>
      <w:r w:rsidR="00F21A67">
        <w:rPr>
          <w:lang w:val="en-US"/>
        </w:rPr>
        <w:t>4</w:t>
      </w:r>
      <w:r w:rsidR="006A022C" w:rsidRPr="74644C99">
        <w:rPr>
          <w:lang w:val="en-US"/>
        </w:rPr>
        <w:t>]</w:t>
      </w:r>
      <w:r w:rsidR="006A022C">
        <w:t xml:space="preserve"> is computed as follows: </w:t>
      </w:r>
    </w:p>
    <w:p w14:paraId="513981A8" w14:textId="77777777" w:rsidR="006A022C" w:rsidRDefault="006A022C" w:rsidP="006A022C">
      <w:pPr>
        <w:pStyle w:val="B1"/>
      </w:pPr>
      <w:r>
        <w:t xml:space="preserve"> -</w:t>
      </w:r>
      <w:r>
        <w:tab/>
        <w:t xml:space="preserve">P0 = HTTP </w:t>
      </w:r>
      <w:proofErr w:type="gramStart"/>
      <w:r>
        <w:t>body;</w:t>
      </w:r>
      <w:proofErr w:type="gramEnd"/>
    </w:p>
    <w:p w14:paraId="262FE333" w14:textId="77777777" w:rsidR="006A022C" w:rsidRDefault="006A022C" w:rsidP="006A022C">
      <w:pPr>
        <w:pStyle w:val="B1"/>
      </w:pPr>
      <w:r>
        <w:t>-</w:t>
      </w:r>
      <w:r>
        <w:tab/>
        <w:t xml:space="preserve">L0 = length of the HTTP </w:t>
      </w:r>
      <w:proofErr w:type="gramStart"/>
      <w:r>
        <w:t>body;</w:t>
      </w:r>
      <w:proofErr w:type="gramEnd"/>
    </w:p>
    <w:p w14:paraId="162BD4DA" w14:textId="77777777" w:rsidR="006A022C" w:rsidRDefault="006A022C" w:rsidP="006A022C">
      <w:pPr>
        <w:pStyle w:val="B1"/>
      </w:pPr>
      <w:r>
        <w:t>-</w:t>
      </w:r>
      <w:r>
        <w:tab/>
        <w:t xml:space="preserve">P1 = HTTP </w:t>
      </w:r>
      <w:proofErr w:type="gramStart"/>
      <w:r>
        <w:t>method;</w:t>
      </w:r>
      <w:proofErr w:type="gramEnd"/>
    </w:p>
    <w:p w14:paraId="2A9160F3" w14:textId="77777777" w:rsidR="006A022C" w:rsidRDefault="006A022C" w:rsidP="006A022C">
      <w:pPr>
        <w:pStyle w:val="B1"/>
      </w:pPr>
      <w:r>
        <w:t>-</w:t>
      </w:r>
      <w:r>
        <w:tab/>
        <w:t>L1 = length of HTTP method.</w:t>
      </w:r>
    </w:p>
    <w:p w14:paraId="26411522" w14:textId="2EEF604C" w:rsidR="006A022C" w:rsidRDefault="006A022C" w:rsidP="006A022C">
      <w:pPr>
        <w:rPr>
          <w:lang w:val="en-US"/>
        </w:rPr>
      </w:pPr>
      <w:r>
        <w:t xml:space="preserve">The input key </w:t>
      </w:r>
      <w:proofErr w:type="spellStart"/>
      <w:r>
        <w:t>KEY</w:t>
      </w:r>
      <w:proofErr w:type="spellEnd"/>
      <w:r>
        <w:t xml:space="preserve"> is equal to null.</w:t>
      </w:r>
      <w:r w:rsidRPr="74644C99">
        <w:rPr>
          <w:lang w:val="en-US"/>
        </w:rPr>
        <w:t xml:space="preserve"> Note that the FC value will be allocated in the normative phase.</w:t>
      </w:r>
    </w:p>
    <w:p w14:paraId="304E1FFF" w14:textId="5803D9D5" w:rsidR="008E59CF" w:rsidRDefault="008E59CF" w:rsidP="006A022C">
      <w:pPr>
        <w:rPr>
          <w:lang w:val="en-US"/>
        </w:rPr>
      </w:pPr>
      <w:r w:rsidRPr="008E59CF">
        <w:t xml:space="preserve">Option 2: </w:t>
      </w:r>
      <w:proofErr w:type="gramStart"/>
      <w:r w:rsidRPr="008E59CF">
        <w:t>Alternatively</w:t>
      </w:r>
      <w:proofErr w:type="gramEnd"/>
      <w:r w:rsidRPr="008E59CF">
        <w:t xml:space="preserve"> to using the fixed KDF as hash function, the choice of hash function can also be done similar as in JWT or JWS. The hash algorithm is chosen by NF </w:t>
      </w:r>
      <w:r w:rsidR="00E370D3">
        <w:t>S</w:t>
      </w:r>
      <w:r w:rsidRPr="008E59CF">
        <w:t>ervice Consumer. The selection of hash algorithm needs to be aligned between HTTP message sender and HTTP message receiver, i.e., mandatory to support algorithms need to be specified in a 3GPP profile. This option provides more crypto agility and is better aligned with JWT and JWS. For ease of implementation in initial deployments, the 3GPP profile for the hash algorithm could mandate the usage of a specific hash function, e.g.</w:t>
      </w:r>
      <w:r w:rsidR="00121DCD">
        <w:t>,</w:t>
      </w:r>
      <w:r w:rsidRPr="008E59CF">
        <w:t xml:space="preserve"> SHA256. This is </w:t>
      </w:r>
      <w:proofErr w:type="gramStart"/>
      <w:r w:rsidRPr="008E59CF">
        <w:t>similar to</w:t>
      </w:r>
      <w:proofErr w:type="gramEnd"/>
      <w:r w:rsidRPr="008E59CF">
        <w:t xml:space="preserve"> the JOSE profile of PRINS as specified in TS 33.501 [2], clause 13.2.4.9, which specifies the usage of specific AEAD and signature algorithms, but still provides crypto agility if changes should be necessary in the future.</w:t>
      </w:r>
    </w:p>
    <w:p w14:paraId="29D47E70" w14:textId="026B1595" w:rsidR="006A022C" w:rsidRDefault="006A022C" w:rsidP="006A022C">
      <w:pPr>
        <w:pStyle w:val="Heading3"/>
      </w:pPr>
      <w:bookmarkStart w:id="542" w:name="_Toc112794795"/>
      <w:bookmarkStart w:id="543" w:name="_Toc119926903"/>
      <w:bookmarkStart w:id="544" w:name="_Toc119927136"/>
      <w:bookmarkStart w:id="545" w:name="_Toc119927602"/>
      <w:bookmarkStart w:id="546" w:name="_Toc125453674"/>
      <w:r>
        <w:t>6</w:t>
      </w:r>
      <w:r w:rsidRPr="004D3578">
        <w:t>.</w:t>
      </w:r>
      <w:r w:rsidR="00E94601" w:rsidRPr="002F2102">
        <w:t>5</w:t>
      </w:r>
      <w:r>
        <w:t>.3</w:t>
      </w:r>
      <w:r w:rsidRPr="004D3578">
        <w:tab/>
      </w:r>
      <w:r>
        <w:t>Evaluation</w:t>
      </w:r>
      <w:bookmarkEnd w:id="542"/>
      <w:bookmarkEnd w:id="543"/>
      <w:bookmarkEnd w:id="544"/>
      <w:bookmarkEnd w:id="545"/>
      <w:bookmarkEnd w:id="546"/>
    </w:p>
    <w:p w14:paraId="7802CE47"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1EB0756D" w14:textId="77777777" w:rsidR="008E59CF" w:rsidRDefault="008E59CF" w:rsidP="008E59CF">
      <w:pPr>
        <w:rPr>
          <w:rFonts w:eastAsiaTheme="minorEastAsia"/>
          <w:lang w:eastAsia="ko-KR"/>
        </w:rPr>
      </w:pPr>
      <w:r>
        <w:rPr>
          <w:rFonts w:eastAsiaTheme="minorEastAsia"/>
          <w:lang w:eastAsia="ko-KR"/>
        </w:rPr>
        <w:lastRenderedPageBreak/>
        <w:t>This solution extends Client credentials assertion to include hash value of HTTP body and HTTP methods.</w:t>
      </w:r>
    </w:p>
    <w:p w14:paraId="6127A3BC" w14:textId="7295A558" w:rsidR="008E59CF" w:rsidRPr="00590967" w:rsidRDefault="008E59CF" w:rsidP="003537CD">
      <w:r>
        <w:rPr>
          <w:rFonts w:eastAsiaTheme="minorEastAsia" w:hint="eastAsia"/>
          <w:lang w:eastAsia="ko-KR"/>
        </w:rPr>
        <w:t>T</w:t>
      </w:r>
      <w:r>
        <w:rPr>
          <w:rFonts w:eastAsiaTheme="minorEastAsia"/>
          <w:lang w:eastAsia="ko-KR"/>
        </w:rPr>
        <w:t>his solution does not handle integrity protection of HTTP headers.</w:t>
      </w:r>
    </w:p>
    <w:p w14:paraId="2047D026" w14:textId="076DDCBD" w:rsidR="00850E76" w:rsidRDefault="00850E76" w:rsidP="005E7D2E">
      <w:pPr>
        <w:pStyle w:val="Heading2"/>
      </w:pPr>
      <w:bookmarkStart w:id="547" w:name="_Toc112794796"/>
      <w:bookmarkStart w:id="548" w:name="_Toc119926904"/>
      <w:bookmarkStart w:id="549" w:name="_Toc119927137"/>
      <w:bookmarkStart w:id="550" w:name="_Toc119927603"/>
      <w:bookmarkStart w:id="551" w:name="_Toc125453675"/>
      <w:r>
        <w:t>6.</w:t>
      </w:r>
      <w:r w:rsidR="00185656">
        <w:t>6</w:t>
      </w:r>
      <w:r>
        <w:tab/>
        <w:t>Solution #</w:t>
      </w:r>
      <w:r w:rsidR="00185656">
        <w:t>6</w:t>
      </w:r>
      <w:r>
        <w:t>: Ver</w:t>
      </w:r>
      <w:r w:rsidR="00185656">
        <w:t>i</w:t>
      </w:r>
      <w:r>
        <w:t>fication of Service Response from a NF Service Producer at the expected NF Set</w:t>
      </w:r>
      <w:bookmarkEnd w:id="547"/>
      <w:bookmarkEnd w:id="548"/>
      <w:bookmarkEnd w:id="549"/>
      <w:bookmarkEnd w:id="550"/>
      <w:bookmarkEnd w:id="551"/>
    </w:p>
    <w:p w14:paraId="7E09150C" w14:textId="3939D7BC" w:rsidR="00850E76" w:rsidRDefault="00850E76" w:rsidP="005E7D2E">
      <w:pPr>
        <w:pStyle w:val="Heading3"/>
      </w:pPr>
      <w:bookmarkStart w:id="552" w:name="_Toc112794797"/>
      <w:bookmarkStart w:id="553" w:name="_Toc119926905"/>
      <w:bookmarkStart w:id="554" w:name="_Toc119927138"/>
      <w:bookmarkStart w:id="555" w:name="_Toc119927604"/>
      <w:bookmarkStart w:id="556" w:name="_Toc125453676"/>
      <w:r>
        <w:t>6.</w:t>
      </w:r>
      <w:r w:rsidR="00185656">
        <w:t>6</w:t>
      </w:r>
      <w:r>
        <w:t>.1</w:t>
      </w:r>
      <w:r>
        <w:tab/>
        <w:t>Introduction</w:t>
      </w:r>
      <w:bookmarkEnd w:id="552"/>
      <w:bookmarkEnd w:id="553"/>
      <w:bookmarkEnd w:id="554"/>
      <w:bookmarkEnd w:id="555"/>
      <w:bookmarkEnd w:id="556"/>
    </w:p>
    <w:p w14:paraId="3D7965FF" w14:textId="02C6A8DB" w:rsidR="00850E76" w:rsidRDefault="00850E76" w:rsidP="00850E76">
      <w:r>
        <w:t>This solution addresses key issue #1.</w:t>
      </w:r>
      <w:r w:rsidR="00992BC7">
        <w:t xml:space="preserve"> It extends solution #1.</w:t>
      </w:r>
      <w:r>
        <w:t xml:space="preserve"> </w:t>
      </w:r>
      <w:proofErr w:type="gramStart"/>
      <w:r>
        <w:t>In order to</w:t>
      </w:r>
      <w:proofErr w:type="gramEnd"/>
      <w:r>
        <w:t xml:space="preserve"> verify the message from NF Service Producer in indirect communication, it is proposed to append CCA of </w:t>
      </w:r>
      <w:proofErr w:type="spellStart"/>
      <w:r>
        <w:t>NFp</w:t>
      </w:r>
      <w:proofErr w:type="spellEnd"/>
      <w:r w:rsidR="009A6878">
        <w:t>.</w:t>
      </w:r>
      <w:r>
        <w:t xml:space="preserve"> An NF </w:t>
      </w:r>
      <w:r w:rsidR="00023677">
        <w:t>Service</w:t>
      </w:r>
      <w:r>
        <w:t xml:space="preserve"> Consumer may accept the certificate if it is verified </w:t>
      </w:r>
      <w:proofErr w:type="gramStart"/>
      <w:r>
        <w:t>well</w:t>
      </w:r>
      <w:proofErr w:type="gramEnd"/>
      <w:r>
        <w:t xml:space="preserve"> and NF Service Producer instances belongs to the expected </w:t>
      </w:r>
      <w:r w:rsidR="00EA21C3">
        <w:t>NF Service Producer</w:t>
      </w:r>
      <w:r>
        <w:t xml:space="preserve"> instance(s).</w:t>
      </w:r>
    </w:p>
    <w:p w14:paraId="131467B4" w14:textId="77777777" w:rsidR="00A51974" w:rsidRDefault="00850E76" w:rsidP="00A51974">
      <w:pPr>
        <w:pStyle w:val="Heading3"/>
      </w:pPr>
      <w:bookmarkStart w:id="557" w:name="_Toc112794798"/>
      <w:bookmarkStart w:id="558" w:name="_Toc119926906"/>
      <w:bookmarkStart w:id="559" w:name="_Toc119927139"/>
      <w:bookmarkStart w:id="560" w:name="_Toc119927605"/>
      <w:bookmarkStart w:id="561" w:name="_Toc125453677"/>
      <w:r>
        <w:t>6.</w:t>
      </w:r>
      <w:r w:rsidR="00185656">
        <w:t>6</w:t>
      </w:r>
      <w:r>
        <w:t xml:space="preserve">.2 </w:t>
      </w:r>
      <w:r w:rsidR="00373E4D">
        <w:tab/>
      </w:r>
      <w:r>
        <w:t>Solution details</w:t>
      </w:r>
      <w:bookmarkEnd w:id="557"/>
      <w:bookmarkEnd w:id="558"/>
      <w:bookmarkEnd w:id="559"/>
      <w:bookmarkEnd w:id="560"/>
      <w:bookmarkEnd w:id="561"/>
    </w:p>
    <w:p w14:paraId="31FB513E" w14:textId="77777777" w:rsidR="004608C6" w:rsidRDefault="00A51974">
      <w:pPr>
        <w:pStyle w:val="Heading4"/>
        <w:rPr>
          <w:lang w:eastAsia="ko-KR"/>
        </w:rPr>
      </w:pPr>
      <w:bookmarkStart w:id="562" w:name="_Toc112794799"/>
      <w:bookmarkStart w:id="563" w:name="_Toc119926907"/>
      <w:bookmarkStart w:id="564" w:name="_Toc119927140"/>
      <w:bookmarkStart w:id="565" w:name="_Toc119927606"/>
      <w:bookmarkStart w:id="566" w:name="_Toc125453678"/>
      <w:r>
        <w:rPr>
          <w:rFonts w:hint="eastAsia"/>
          <w:lang w:eastAsia="ko-KR"/>
        </w:rPr>
        <w:t>6.6.2.1</w:t>
      </w:r>
      <w:r>
        <w:rPr>
          <w:lang w:eastAsia="ko-KR"/>
        </w:rPr>
        <w:t xml:space="preserve"> </w:t>
      </w:r>
      <w:r w:rsidR="00B90ACD">
        <w:rPr>
          <w:lang w:eastAsia="ko-KR"/>
        </w:rPr>
        <w:tab/>
      </w:r>
      <w:r>
        <w:rPr>
          <w:lang w:eastAsia="ko-KR"/>
        </w:rPr>
        <w:t>For indirect communication without delegated discovery procedure</w:t>
      </w:r>
      <w:bookmarkEnd w:id="562"/>
      <w:bookmarkEnd w:id="563"/>
      <w:bookmarkEnd w:id="564"/>
      <w:bookmarkEnd w:id="565"/>
      <w:bookmarkEnd w:id="566"/>
    </w:p>
    <w:p w14:paraId="10DB16BF" w14:textId="0F39A854" w:rsidR="00A51974" w:rsidRDefault="00A51974" w:rsidP="003537CD">
      <w:pPr>
        <w:jc w:val="center"/>
        <w:rPr>
          <w:rFonts w:eastAsia="SimSun"/>
          <w:noProof/>
        </w:rPr>
      </w:pPr>
      <w:r>
        <w:object w:dxaOrig="10830" w:dyaOrig="7935" w14:anchorId="5074274C">
          <v:shape id="_x0000_i1032" type="#_x0000_t75" style="width:440.15pt;height:293pt" o:ole="">
            <v:imagedata r:id="rId46" o:title=""/>
          </v:shape>
          <o:OLEObject Type="Embed" ProgID="Visio.Drawing.15" ShapeID="_x0000_i1032" DrawAspect="Content" ObjectID="_1736158439" r:id="rId47"/>
        </w:object>
      </w:r>
    </w:p>
    <w:p w14:paraId="40045343" w14:textId="77777777" w:rsidR="00A51974" w:rsidRDefault="00A51974" w:rsidP="003537CD">
      <w:pPr>
        <w:pStyle w:val="TF"/>
      </w:pPr>
      <w:r>
        <w:rPr>
          <w:rFonts w:eastAsia="SimSun"/>
          <w:noProof/>
        </w:rPr>
        <w:t>Figure 6.6.2.1-1: With mutual authentication between NF and NRF at the transport layer</w:t>
      </w:r>
    </w:p>
    <w:p w14:paraId="1D0B3C6A" w14:textId="77777777" w:rsidR="00A51974" w:rsidRDefault="00A51974" w:rsidP="00A51974">
      <w:pPr>
        <w:rPr>
          <w:b/>
        </w:rPr>
      </w:pPr>
    </w:p>
    <w:p w14:paraId="00FAFBD3" w14:textId="5885B8B1" w:rsidR="00A51974" w:rsidRDefault="00A51974" w:rsidP="00A51974">
      <w:pPr>
        <w:rPr>
          <w:b/>
        </w:rPr>
      </w:pPr>
      <w:r w:rsidRPr="00086CC0">
        <w:rPr>
          <w:b/>
        </w:rPr>
        <w:t>Discovery of the NF Service Producer:</w:t>
      </w:r>
    </w:p>
    <w:p w14:paraId="58C220AC" w14:textId="2679162A" w:rsidR="00A51974" w:rsidRDefault="00A51974" w:rsidP="00A51974">
      <w:pPr>
        <w:pStyle w:val="B1"/>
      </w:pPr>
      <w:r>
        <w:t xml:space="preserve">0. </w:t>
      </w:r>
      <w:r w:rsidR="00850E76">
        <w:t xml:space="preserve">When a NF Service Consumer discover a NF </w:t>
      </w:r>
      <w:r w:rsidR="009A6878">
        <w:t>Service</w:t>
      </w:r>
      <w:r w:rsidR="00850E76">
        <w:t xml:space="preserve"> Producer for a service, NRF provides information of target NF set and candidate target NF instance IDs belonging to the target NF set.</w:t>
      </w:r>
    </w:p>
    <w:p w14:paraId="04460EDE" w14:textId="1A48828C" w:rsidR="00850E76" w:rsidRDefault="00850E76" w:rsidP="003537CD">
      <w:pPr>
        <w:pStyle w:val="B1"/>
        <w:ind w:firstLine="0"/>
      </w:pPr>
      <w:r>
        <w:t xml:space="preserve">The NF set information in the discovery response from NRF to </w:t>
      </w:r>
      <w:r w:rsidR="00EA21C3">
        <w:t>NF Service Consumer</w:t>
      </w:r>
      <w:r>
        <w:t xml:space="preserve"> needs to be end</w:t>
      </w:r>
      <w:r w:rsidR="009A6878">
        <w:t>-</w:t>
      </w:r>
      <w:r>
        <w:t>to</w:t>
      </w:r>
      <w:r w:rsidR="009A6878">
        <w:t>-</w:t>
      </w:r>
      <w:r>
        <w:t>end integrity protected, by</w:t>
      </w:r>
      <w:r w:rsidR="00121DCD">
        <w:t>,</w:t>
      </w:r>
      <w:r>
        <w:t xml:space="preserve"> e.g.</w:t>
      </w:r>
      <w:r w:rsidR="00121DCD">
        <w:t>,</w:t>
      </w:r>
      <w:r>
        <w:t xml:space="preserve"> TLS or solution to Key Issue #5, so that the SCP cannot modify the NF set information in the discovery response.</w:t>
      </w:r>
    </w:p>
    <w:p w14:paraId="48AC3830" w14:textId="77777777" w:rsidR="00A51974" w:rsidRDefault="00A51974" w:rsidP="00A51974">
      <w:pPr>
        <w:rPr>
          <w:rFonts w:eastAsia="Malgun Gothic"/>
          <w:b/>
          <w:lang w:eastAsia="ko-KR"/>
        </w:rPr>
      </w:pPr>
      <w:r>
        <w:rPr>
          <w:b/>
        </w:rPr>
        <w:t xml:space="preserve">NF Service </w:t>
      </w:r>
      <w:r w:rsidRPr="00A31981">
        <w:rPr>
          <w:rFonts w:eastAsia="Malgun Gothic" w:hint="eastAsia"/>
          <w:b/>
          <w:lang w:eastAsia="ko-KR"/>
        </w:rPr>
        <w:t>Consumer authorization:</w:t>
      </w:r>
    </w:p>
    <w:p w14:paraId="11F4606F" w14:textId="08B43D05" w:rsidR="00A51974" w:rsidRPr="00700D1B" w:rsidRDefault="00A51974" w:rsidP="00A51974">
      <w:pPr>
        <w:ind w:left="284"/>
        <w:rPr>
          <w:b/>
        </w:rPr>
      </w:pPr>
      <w:r>
        <w:rPr>
          <w:rFonts w:eastAsia="SimSun"/>
          <w:bCs/>
          <w:lang w:val="en-US"/>
        </w:rPr>
        <w:lastRenderedPageBreak/>
        <w:t xml:space="preserve">1-2. After </w:t>
      </w:r>
      <w:r>
        <w:t>mutual authentication between NF Service Consumer and NRF at the transport layer</w:t>
      </w:r>
      <w:r>
        <w:rPr>
          <w:rFonts w:eastAsia="SimSun"/>
          <w:bCs/>
          <w:lang w:val="en-US"/>
        </w:rPr>
        <w:t xml:space="preserve">, </w:t>
      </w:r>
      <w:r>
        <w:rPr>
          <w:rFonts w:eastAsia="SimSun"/>
          <w:lang w:val="en-US"/>
        </w:rPr>
        <w:t>t</w:t>
      </w:r>
      <w:r w:rsidRPr="00321C42">
        <w:rPr>
          <w:rFonts w:eastAsia="SimSun"/>
          <w:lang w:val="en-US"/>
        </w:rPr>
        <w:t>he NF Service Consumer and NRF perform the "Access token request before service access" procedure</w:t>
      </w:r>
      <w:r>
        <w:rPr>
          <w:rFonts w:eastAsia="SimSun"/>
          <w:lang w:val="en-US"/>
        </w:rPr>
        <w:t>.</w:t>
      </w:r>
      <w:r w:rsidRPr="00321C42">
        <w:rPr>
          <w:rFonts w:eastAsia="SimSun"/>
          <w:lang w:val="en-US"/>
        </w:rPr>
        <w:t xml:space="preserve"> If the NF Service Consumer has already discovered the NF Service Producer</w:t>
      </w:r>
      <w:r>
        <w:rPr>
          <w:rFonts w:eastAsia="SimSun"/>
          <w:lang w:val="en-US"/>
        </w:rPr>
        <w:t>,</w:t>
      </w:r>
      <w:r w:rsidRPr="00321C42">
        <w:rPr>
          <w:rFonts w:eastAsia="SimSun"/>
          <w:lang w:val="en-US"/>
        </w:rPr>
        <w:t xml:space="preserve"> it can also perform the "Access token request for a specific NF </w:t>
      </w:r>
      <w:r>
        <w:rPr>
          <w:rFonts w:eastAsia="SimSun"/>
          <w:lang w:val="en-US"/>
        </w:rPr>
        <w:t xml:space="preserve">Service </w:t>
      </w:r>
      <w:r w:rsidRPr="00321C42">
        <w:rPr>
          <w:rFonts w:eastAsia="SimSun"/>
          <w:lang w:val="en-US"/>
        </w:rPr>
        <w:t xml:space="preserve">Producer/NF </w:t>
      </w:r>
      <w:r>
        <w:rPr>
          <w:rFonts w:eastAsia="SimSun"/>
          <w:lang w:val="en-US"/>
        </w:rPr>
        <w:t xml:space="preserve">Service </w:t>
      </w:r>
      <w:r w:rsidRPr="00321C42">
        <w:rPr>
          <w:rFonts w:eastAsia="SimSun"/>
          <w:lang w:val="en-US"/>
        </w:rPr>
        <w:t>Producer instance" procedure</w:t>
      </w:r>
      <w:r>
        <w:rPr>
          <w:rFonts w:eastAsia="SimSun"/>
          <w:lang w:val="en-US"/>
        </w:rPr>
        <w:t>.</w:t>
      </w:r>
    </w:p>
    <w:p w14:paraId="67243161" w14:textId="77777777" w:rsidR="00A51974" w:rsidRDefault="00A51974" w:rsidP="003537CD">
      <w:pPr>
        <w:keepNext/>
      </w:pPr>
      <w:r w:rsidRPr="00A31981">
        <w:rPr>
          <w:rFonts w:eastAsia="Malgun Gothic"/>
          <w:b/>
          <w:lang w:eastAsia="ko-KR"/>
        </w:rPr>
        <w:t xml:space="preserve">Service </w:t>
      </w:r>
      <w:r>
        <w:rPr>
          <w:rFonts w:eastAsia="Malgun Gothic"/>
          <w:b/>
          <w:lang w:eastAsia="ko-KR"/>
        </w:rPr>
        <w:t>R</w:t>
      </w:r>
      <w:r w:rsidRPr="00A31981">
        <w:rPr>
          <w:rFonts w:eastAsia="Malgun Gothic"/>
          <w:b/>
          <w:lang w:eastAsia="ko-KR"/>
        </w:rPr>
        <w:t>equest:</w:t>
      </w:r>
    </w:p>
    <w:p w14:paraId="0FFE1323" w14:textId="65E9889E" w:rsidR="00A51974" w:rsidRDefault="00A51974" w:rsidP="00A51974">
      <w:pPr>
        <w:pStyle w:val="B1"/>
      </w:pPr>
      <w:r>
        <w:t xml:space="preserve">4. </w:t>
      </w:r>
      <w:r w:rsidR="00850E76">
        <w:t>Among the candidates NF instances list, the NF Service Consumer may select an NF instance for a Service Request. And the NF Service Consumer keep the list of candidate NF instances and NF set for verification of expected Service Response.</w:t>
      </w:r>
    </w:p>
    <w:p w14:paraId="09B14163" w14:textId="4B2B0292" w:rsidR="00A51974" w:rsidRDefault="00850E76" w:rsidP="00A51974">
      <w:pPr>
        <w:pStyle w:val="B1"/>
        <w:ind w:firstLine="0"/>
      </w:pPr>
      <w:r>
        <w:t>After acquiring an access token from the NRF, a NF Service Consumer may send a Service Request to the SCP.  The service request includes the access token and CCA of the NF Service Consumer.</w:t>
      </w:r>
    </w:p>
    <w:p w14:paraId="079B2A7A" w14:textId="4C0E6777" w:rsidR="00A51974" w:rsidRDefault="00850E76" w:rsidP="003537CD">
      <w:pPr>
        <w:pStyle w:val="B1"/>
        <w:ind w:firstLine="0"/>
      </w:pPr>
      <w:r>
        <w:t xml:space="preserve">The service request includes the 3gpp-Sbi-Routing-Binding header and/or 3gpp-Sbi-Discovery header </w:t>
      </w:r>
      <w:proofErr w:type="gramStart"/>
      <w:r>
        <w:t>in order to</w:t>
      </w:r>
      <w:proofErr w:type="gramEnd"/>
      <w:r>
        <w:t xml:space="preserve"> specify target NF Service Producer and/or target NF Set, so that the SCP is instructed to perform the </w:t>
      </w:r>
      <w:proofErr w:type="spellStart"/>
      <w:r>
        <w:t>NFp</w:t>
      </w:r>
      <w:proofErr w:type="spellEnd"/>
      <w:r>
        <w:t xml:space="preserve"> reselection within the scope of NF Set.</w:t>
      </w:r>
    </w:p>
    <w:p w14:paraId="1BF19009" w14:textId="7C661EC2" w:rsidR="00850E76" w:rsidRDefault="00A51974" w:rsidP="003537CD">
      <w:pPr>
        <w:pStyle w:val="B1"/>
      </w:pPr>
      <w:r>
        <w:t xml:space="preserve">5. </w:t>
      </w:r>
      <w:r w:rsidR="00850E76">
        <w:t>An SCP forward a Service Request to the NF Service Producer. If needed, the SCP may reselect another NF Service Producer belonging to the same NF</w:t>
      </w:r>
      <w:r w:rsidR="00DE1DE3" w:rsidRPr="00DE1DE3">
        <w:t xml:space="preserve"> </w:t>
      </w:r>
      <w:r w:rsidR="00DE1DE3">
        <w:t>Set</w:t>
      </w:r>
      <w:r w:rsidR="00850E76">
        <w:t>.</w:t>
      </w:r>
    </w:p>
    <w:p w14:paraId="5198D2C5" w14:textId="77777777" w:rsidR="00A51974" w:rsidRDefault="00A51974" w:rsidP="00A51974">
      <w:r w:rsidRPr="00A31981">
        <w:rPr>
          <w:rFonts w:eastAsia="Malgun Gothic"/>
          <w:b/>
          <w:lang w:eastAsia="ko-KR"/>
        </w:rPr>
        <w:t xml:space="preserve">Service </w:t>
      </w:r>
      <w:r>
        <w:rPr>
          <w:rFonts w:eastAsia="Malgun Gothic"/>
          <w:b/>
          <w:lang w:eastAsia="ko-KR"/>
        </w:rPr>
        <w:t>Response</w:t>
      </w:r>
      <w:r w:rsidRPr="00A31981">
        <w:rPr>
          <w:rFonts w:eastAsia="Malgun Gothic"/>
          <w:b/>
          <w:lang w:eastAsia="ko-KR"/>
        </w:rPr>
        <w:t>:</w:t>
      </w:r>
    </w:p>
    <w:p w14:paraId="3DD1F3E0" w14:textId="371B641B" w:rsidR="00850E76" w:rsidRDefault="00A51974" w:rsidP="003537CD">
      <w:pPr>
        <w:pStyle w:val="B1"/>
      </w:pPr>
      <w:r>
        <w:t xml:space="preserve">6-7. </w:t>
      </w:r>
      <w:r w:rsidR="00850E76">
        <w:t>After receiving a Service Request, the NF Service Producer may verify the Service Request and may respond with a Service Response with CCA of the NF Service Producer. CCA of NF Service Producer includes NF instance ID of NF Service Producer and NF instance ID of NF Service Consumer.</w:t>
      </w:r>
    </w:p>
    <w:p w14:paraId="0C930647" w14:textId="77777777" w:rsidR="00A51974" w:rsidRDefault="00A51974" w:rsidP="003537CD">
      <w:pPr>
        <w:pStyle w:val="B1"/>
      </w:pPr>
      <w:r>
        <w:t xml:space="preserve">8-9. </w:t>
      </w:r>
      <w:r w:rsidR="00850E76">
        <w:t>When receiving a Service Response, the NF Service Consumer may verify whether the NF instances ID of NF Service Producer which sends the Service Response is in the list of candidate NF instances for the Service Request.</w:t>
      </w:r>
      <w:r w:rsidRPr="00A51974">
        <w:t xml:space="preserve"> </w:t>
      </w:r>
    </w:p>
    <w:p w14:paraId="241F352D" w14:textId="62E07E96" w:rsidR="00A51974" w:rsidRDefault="00A51974" w:rsidP="00A51974">
      <w:pPr>
        <w:pStyle w:val="Heading4"/>
        <w:rPr>
          <w:lang w:eastAsia="ko-KR"/>
        </w:rPr>
      </w:pPr>
      <w:bookmarkStart w:id="567" w:name="_Toc112794800"/>
      <w:bookmarkStart w:id="568" w:name="_Toc119926908"/>
      <w:bookmarkStart w:id="569" w:name="_Toc119927141"/>
      <w:bookmarkStart w:id="570" w:name="_Toc119927607"/>
      <w:bookmarkStart w:id="571" w:name="_Toc125453679"/>
      <w:r>
        <w:rPr>
          <w:lang w:eastAsia="ko-KR"/>
        </w:rPr>
        <w:t xml:space="preserve">6.6.2.2 </w:t>
      </w:r>
      <w:r w:rsidR="00B90ACD">
        <w:rPr>
          <w:lang w:eastAsia="ko-KR"/>
        </w:rPr>
        <w:tab/>
        <w:t>F</w:t>
      </w:r>
      <w:r>
        <w:rPr>
          <w:lang w:eastAsia="ko-KR"/>
        </w:rPr>
        <w:t>or indirect communication with delegated discovery</w:t>
      </w:r>
      <w:bookmarkEnd w:id="567"/>
      <w:bookmarkEnd w:id="568"/>
      <w:bookmarkEnd w:id="569"/>
      <w:bookmarkEnd w:id="570"/>
      <w:bookmarkEnd w:id="571"/>
    </w:p>
    <w:p w14:paraId="5C47B6DE" w14:textId="4E4B8E51" w:rsidR="00A51974" w:rsidRDefault="00A51974" w:rsidP="00A51974">
      <w:pPr>
        <w:jc w:val="center"/>
        <w:rPr>
          <w:rFonts w:eastAsia="SimSun"/>
          <w:noProof/>
        </w:rPr>
      </w:pPr>
      <w:r>
        <w:object w:dxaOrig="10020" w:dyaOrig="7126" w14:anchorId="3FD33183">
          <v:shape id="_x0000_i1033" type="#_x0000_t75" style="width:475.2pt;height:338.1pt" o:ole="">
            <v:imagedata r:id="rId48" o:title=""/>
          </v:shape>
          <o:OLEObject Type="Embed" ProgID="Visio.Drawing.15" ShapeID="_x0000_i1033" DrawAspect="Content" ObjectID="_1736158440" r:id="rId49"/>
        </w:object>
      </w:r>
    </w:p>
    <w:p w14:paraId="463F5357" w14:textId="77777777" w:rsidR="00A51974" w:rsidRDefault="00A51974" w:rsidP="00A51974">
      <w:pPr>
        <w:jc w:val="center"/>
      </w:pPr>
      <w:r>
        <w:rPr>
          <w:rFonts w:eastAsia="SimSun"/>
          <w:noProof/>
        </w:rPr>
        <w:lastRenderedPageBreak/>
        <w:t>Figure 6.6.2.2-1: for indirect communication with delegated discovery</w:t>
      </w:r>
    </w:p>
    <w:p w14:paraId="066D11A4" w14:textId="77777777" w:rsidR="00A51974" w:rsidRDefault="00A51974" w:rsidP="00A51974">
      <w:pPr>
        <w:pStyle w:val="B1"/>
        <w:rPr>
          <w:rFonts w:eastAsia="SimSun"/>
        </w:rPr>
      </w:pPr>
      <w:r>
        <w:rPr>
          <w:rFonts w:eastAsia="SimSun"/>
        </w:rPr>
        <w:t>1.</w:t>
      </w:r>
      <w:r>
        <w:rPr>
          <w:rFonts w:eastAsia="SimSun"/>
        </w:rPr>
        <w:tab/>
      </w:r>
      <w:r w:rsidRPr="0003581E">
        <w:rPr>
          <w:rFonts w:eastAsia="SimSun"/>
        </w:rPr>
        <w:t xml:space="preserve">The NF Service Consumer sends a service request to the SCP. The service request </w:t>
      </w:r>
      <w:r>
        <w:rPr>
          <w:rFonts w:eastAsia="SimSun"/>
        </w:rPr>
        <w:t xml:space="preserve">shall </w:t>
      </w:r>
      <w:r w:rsidRPr="0003581E">
        <w:rPr>
          <w:rFonts w:eastAsia="SimSun"/>
        </w:rPr>
        <w:t xml:space="preserve">include </w:t>
      </w:r>
      <w:r>
        <w:rPr>
          <w:rFonts w:eastAsia="SimSun"/>
        </w:rPr>
        <w:t xml:space="preserve">NF service discovery factors such as target NF type and </w:t>
      </w:r>
      <w:r w:rsidRPr="0003581E">
        <w:rPr>
          <w:rFonts w:eastAsia="SimSun"/>
        </w:rPr>
        <w:t>the NF</w:t>
      </w:r>
      <w:r>
        <w:rPr>
          <w:rFonts w:eastAsia="SimSun"/>
        </w:rPr>
        <w:t xml:space="preserve"> Service Consumer's</w:t>
      </w:r>
      <w:r w:rsidRPr="0003581E">
        <w:rPr>
          <w:rFonts w:eastAsia="SimSun"/>
        </w:rPr>
        <w:t xml:space="preserve"> </w:t>
      </w:r>
      <w:r>
        <w:rPr>
          <w:rFonts w:eastAsia="SimSun"/>
        </w:rPr>
        <w:t>CCA</w:t>
      </w:r>
      <w:r w:rsidRPr="0003581E">
        <w:rPr>
          <w:rFonts w:eastAsia="SimSun"/>
        </w:rPr>
        <w:t xml:space="preserve"> as defined in </w:t>
      </w:r>
      <w:r>
        <w:rPr>
          <w:rFonts w:eastAsia="SimSun"/>
        </w:rPr>
        <w:t>clause</w:t>
      </w:r>
      <w:r w:rsidRPr="0003581E">
        <w:rPr>
          <w:rFonts w:eastAsia="SimSun"/>
        </w:rPr>
        <w:t xml:space="preserve"> 13.3.</w:t>
      </w:r>
      <w:r>
        <w:rPr>
          <w:rFonts w:eastAsia="SimSun"/>
        </w:rPr>
        <w:t>8.</w:t>
      </w:r>
    </w:p>
    <w:p w14:paraId="214A7CAC" w14:textId="77777777" w:rsidR="00A51974" w:rsidRDefault="00A51974" w:rsidP="00A51974">
      <w:pPr>
        <w:pStyle w:val="B1"/>
        <w:rPr>
          <w:rFonts w:eastAsia="SimSun"/>
        </w:rPr>
      </w:pPr>
      <w:r>
        <w:rPr>
          <w:rFonts w:eastAsia="SimSun"/>
        </w:rPr>
        <w:t>2.</w:t>
      </w:r>
      <w:r>
        <w:rPr>
          <w:rFonts w:eastAsia="SimSun"/>
        </w:rPr>
        <w:tab/>
      </w:r>
      <w:r>
        <w:rPr>
          <w:rFonts w:eastAsia="SimSun"/>
          <w:lang w:val="en-US"/>
        </w:rPr>
        <w:t>T</w:t>
      </w:r>
      <w:r w:rsidRPr="00BA6BE5">
        <w:rPr>
          <w:rFonts w:eastAsia="SimSun"/>
        </w:rPr>
        <w:t xml:space="preserve">he SCP </w:t>
      </w:r>
      <w:r>
        <w:rPr>
          <w:rFonts w:eastAsia="SimSun"/>
        </w:rPr>
        <w:t xml:space="preserve">may </w:t>
      </w:r>
      <w:r w:rsidRPr="00BA6BE5">
        <w:rPr>
          <w:rFonts w:eastAsia="SimSun"/>
        </w:rPr>
        <w:t xml:space="preserve">perform </w:t>
      </w:r>
      <w:r>
        <w:rPr>
          <w:rFonts w:eastAsia="SimSun"/>
        </w:rPr>
        <w:t>a NF discovery operation</w:t>
      </w:r>
      <w:r w:rsidRPr="00BA6BE5">
        <w:rPr>
          <w:rFonts w:eastAsia="SimSun"/>
        </w:rPr>
        <w:t xml:space="preserve"> with the NRF</w:t>
      </w:r>
      <w:r>
        <w:rPr>
          <w:rFonts w:eastAsia="SimSun"/>
        </w:rPr>
        <w:t xml:space="preserve"> using NF service discovery factors received in step 1.</w:t>
      </w:r>
    </w:p>
    <w:p w14:paraId="419D9FE3" w14:textId="77777777" w:rsidR="00A51974" w:rsidRPr="00BA6BE5" w:rsidRDefault="00A51974" w:rsidP="00A51974">
      <w:pPr>
        <w:pStyle w:val="B1"/>
        <w:rPr>
          <w:rFonts w:eastAsia="SimSun"/>
        </w:rPr>
      </w:pPr>
      <w:r w:rsidRPr="00BA6BE5">
        <w:rPr>
          <w:rFonts w:eastAsia="SimSun"/>
        </w:rPr>
        <w:t xml:space="preserve">3. </w:t>
      </w:r>
      <w:r w:rsidRPr="00BA6BE5">
        <w:rPr>
          <w:rFonts w:eastAsia="SimSun"/>
        </w:rPr>
        <w:tab/>
      </w:r>
      <w:r>
        <w:rPr>
          <w:rFonts w:eastAsia="SimSun"/>
        </w:rPr>
        <w:t xml:space="preserve">(same with step 3 in subclause 13.4.1.3.2 TS33.501.) </w:t>
      </w:r>
      <w:r w:rsidRPr="00BA6BE5">
        <w:rPr>
          <w:rFonts w:eastAsia="SimSun"/>
        </w:rPr>
        <w:t xml:space="preserve">The </w:t>
      </w:r>
      <w:r>
        <w:rPr>
          <w:rFonts w:eastAsia="SimSun"/>
        </w:rPr>
        <w:t>SC</w:t>
      </w:r>
      <w:r w:rsidRPr="00BA6BE5">
        <w:rPr>
          <w:rFonts w:eastAsia="SimSun"/>
        </w:rPr>
        <w:t xml:space="preserve">P sends </w:t>
      </w:r>
      <w:r>
        <w:rPr>
          <w:rFonts w:eastAsia="SimSun"/>
        </w:rPr>
        <w:t>an access token request (</w:t>
      </w:r>
      <w:proofErr w:type="spellStart"/>
      <w:r w:rsidRPr="00BA6BE5">
        <w:rPr>
          <w:rFonts w:eastAsia="SimSun"/>
        </w:rPr>
        <w:t>Nnrf_AccessToken_Get</w:t>
      </w:r>
      <w:proofErr w:type="spellEnd"/>
      <w:r w:rsidRPr="00BA6BE5">
        <w:rPr>
          <w:rFonts w:eastAsia="SimSun"/>
        </w:rPr>
        <w:t xml:space="preserve"> Request</w:t>
      </w:r>
      <w:r>
        <w:rPr>
          <w:rFonts w:eastAsia="SimSun"/>
        </w:rPr>
        <w:t xml:space="preserve">) </w:t>
      </w:r>
      <w:r w:rsidRPr="00BA6BE5">
        <w:rPr>
          <w:rFonts w:eastAsia="SimSun"/>
        </w:rPr>
        <w:t>to the NRF</w:t>
      </w:r>
      <w:r>
        <w:rPr>
          <w:rFonts w:eastAsia="SimSun"/>
        </w:rPr>
        <w:t>. The access token request includes</w:t>
      </w:r>
      <w:r w:rsidRPr="00BA6BE5">
        <w:rPr>
          <w:rFonts w:eastAsia="SimSun"/>
        </w:rPr>
        <w:t xml:space="preserve"> </w:t>
      </w:r>
      <w:r>
        <w:rPr>
          <w:rFonts w:eastAsia="SimSun"/>
        </w:rPr>
        <w:t xml:space="preserve">parameters as defined in clause 13.4.1.1. The access token request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70B934B" w14:textId="77777777" w:rsidR="00A51974" w:rsidRDefault="00A51974" w:rsidP="00A51974">
      <w:pPr>
        <w:pStyle w:val="B1"/>
        <w:rPr>
          <w:rFonts w:eastAsia="SimSun"/>
        </w:rPr>
      </w:pPr>
      <w:r w:rsidRPr="00BA6BE5">
        <w:rPr>
          <w:rFonts w:eastAsia="SimSun"/>
        </w:rPr>
        <w:t>4.</w:t>
      </w:r>
      <w:r w:rsidRPr="00BA6BE5">
        <w:rPr>
          <w:rFonts w:eastAsia="SimSun"/>
        </w:rPr>
        <w:tab/>
      </w:r>
      <w:r>
        <w:rPr>
          <w:rFonts w:eastAsia="SimSun"/>
        </w:rPr>
        <w:t xml:space="preserve">(same with step 4 in subclause 13.4.1.3.2 TS33.501.) </w:t>
      </w:r>
      <w:r w:rsidRPr="00BA6BE5">
        <w:rPr>
          <w:rFonts w:eastAsia="SimSun"/>
        </w:rPr>
        <w:t xml:space="preserve">The NRF </w:t>
      </w:r>
      <w:r>
        <w:rPr>
          <w:rFonts w:eastAsia="SimSun"/>
        </w:rPr>
        <w:t xml:space="preserve">authenticates the NF </w:t>
      </w:r>
      <w:r>
        <w:t>Service Consumer</w:t>
      </w:r>
      <w:r w:rsidRPr="0098037E">
        <w:t xml:space="preserve"> </w:t>
      </w:r>
      <w:r>
        <w:rPr>
          <w:rFonts w:eastAsia="SimSun"/>
        </w:rPr>
        <w:t>using one of the methods described in clause 13.3.1.2</w:t>
      </w:r>
      <w:r w:rsidRPr="00172B23">
        <w:rPr>
          <w:rFonts w:eastAsia="SimSun"/>
        </w:rPr>
        <w:t xml:space="preserve">. If </w:t>
      </w:r>
      <w:r>
        <w:rPr>
          <w:rFonts w:eastAsia="SimSun"/>
        </w:rPr>
        <w:t>NF Service Consumer authentication is successful and the NF Service Consumer is authorized based on the NRF policy</w:t>
      </w:r>
      <w:r w:rsidRPr="00BA6BE5">
        <w:rPr>
          <w:rFonts w:eastAsia="SimSun"/>
        </w:rPr>
        <w:t>, the NRF issues an access token</w:t>
      </w:r>
      <w:r>
        <w:rPr>
          <w:rFonts w:eastAsia="SimSun"/>
        </w:rPr>
        <w:t xml:space="preserve"> as described in clause 13.4.1.1.</w:t>
      </w:r>
      <w:r w:rsidRPr="008B288E">
        <w:rPr>
          <w:rFonts w:eastAsia="SimSun"/>
        </w:rPr>
        <w:t xml:space="preserve"> </w:t>
      </w:r>
      <w:r>
        <w:rPr>
          <w:rFonts w:eastAsia="SimSun"/>
        </w:rPr>
        <w:t xml:space="preserve">The NRF uses the </w:t>
      </w:r>
      <w:r w:rsidRPr="00BA6BE5">
        <w:rPr>
          <w:rFonts w:eastAsia="SimSun"/>
        </w:rPr>
        <w:t>NF</w:t>
      </w:r>
      <w:r>
        <w:rPr>
          <w:rFonts w:eastAsia="SimSun"/>
        </w:rPr>
        <w:t xml:space="preserve"> Service Consumer</w:t>
      </w:r>
      <w:r w:rsidRPr="00BA6BE5">
        <w:rPr>
          <w:rFonts w:eastAsia="SimSun"/>
        </w:rPr>
        <w:t xml:space="preserve"> instance ID</w:t>
      </w:r>
      <w:r>
        <w:rPr>
          <w:rFonts w:eastAsia="SimSun"/>
        </w:rPr>
        <w:t xml:space="preserve"> as the subject of the access token. </w:t>
      </w:r>
    </w:p>
    <w:p w14:paraId="721E7730" w14:textId="77777777" w:rsidR="00A51974" w:rsidRPr="00BA6BE5" w:rsidRDefault="00A51974" w:rsidP="00A51974">
      <w:pPr>
        <w:pStyle w:val="B1"/>
        <w:rPr>
          <w:rFonts w:eastAsia="SimSun"/>
        </w:rPr>
      </w:pPr>
      <w:r>
        <w:rPr>
          <w:rFonts w:eastAsia="SimSun"/>
        </w:rPr>
        <w:t>5.</w:t>
      </w:r>
      <w:r>
        <w:rPr>
          <w:rFonts w:eastAsia="SimSun"/>
        </w:rPr>
        <w:tab/>
        <w:t xml:space="preserve">(same with step 5 in subclause 13.4.1.3.2 TS33.501.) </w:t>
      </w:r>
      <w:r w:rsidRPr="00BA6BE5">
        <w:rPr>
          <w:rFonts w:eastAsia="SimSun"/>
        </w:rPr>
        <w:t xml:space="preserve">The NRF sends the access token to the </w:t>
      </w:r>
      <w:r>
        <w:rPr>
          <w:rFonts w:eastAsia="SimSun"/>
        </w:rPr>
        <w:t>SC</w:t>
      </w:r>
      <w:r w:rsidRPr="00BA6BE5">
        <w:rPr>
          <w:rFonts w:eastAsia="SimSun"/>
        </w:rPr>
        <w:t>P</w:t>
      </w:r>
      <w:r>
        <w:rPr>
          <w:rFonts w:eastAsia="SimSun"/>
        </w:rPr>
        <w:t xml:space="preserve"> in an access token response (</w:t>
      </w:r>
      <w:proofErr w:type="spellStart"/>
      <w:r w:rsidRPr="00BA6BE5">
        <w:rPr>
          <w:rFonts w:eastAsia="SimSun"/>
        </w:rPr>
        <w:t>Nnrf_AccessToken_Get</w:t>
      </w:r>
      <w:proofErr w:type="spellEnd"/>
      <w:r w:rsidRPr="00BA6BE5">
        <w:rPr>
          <w:rFonts w:eastAsia="SimSun"/>
        </w:rPr>
        <w:t xml:space="preserve"> Response</w:t>
      </w:r>
      <w:r>
        <w:rPr>
          <w:rFonts w:eastAsia="SimSun"/>
        </w:rPr>
        <w:t>)</w:t>
      </w:r>
      <w:r w:rsidRPr="00BA6BE5">
        <w:rPr>
          <w:rFonts w:eastAsia="SimSun"/>
        </w:rPr>
        <w:t>.</w:t>
      </w:r>
    </w:p>
    <w:p w14:paraId="15CF6F91" w14:textId="77777777" w:rsidR="00A51974" w:rsidRPr="00BA6BE5" w:rsidRDefault="00A51974" w:rsidP="00A51974">
      <w:pPr>
        <w:pStyle w:val="B1"/>
        <w:rPr>
          <w:rFonts w:eastAsia="SimSun"/>
        </w:rPr>
      </w:pPr>
      <w:r>
        <w:rPr>
          <w:rFonts w:eastAsia="SimSun"/>
        </w:rPr>
        <w:t>6</w:t>
      </w:r>
      <w:r w:rsidRPr="00BA6BE5">
        <w:rPr>
          <w:rFonts w:eastAsia="SimSun"/>
        </w:rPr>
        <w:t>.</w:t>
      </w:r>
      <w:r w:rsidRPr="00BA6BE5">
        <w:rPr>
          <w:rFonts w:eastAsia="SimSun"/>
        </w:rPr>
        <w:tab/>
      </w:r>
      <w:r>
        <w:rPr>
          <w:rFonts w:eastAsia="SimSun"/>
        </w:rPr>
        <w:t xml:space="preserve">(same with step 6 in subclause 13.4.1.3.2 TS33.501.) </w:t>
      </w:r>
      <w:r w:rsidRPr="00BA6BE5">
        <w:rPr>
          <w:rFonts w:eastAsia="SimSun"/>
        </w:rPr>
        <w:t xml:space="preserve">The </w:t>
      </w:r>
      <w:r>
        <w:rPr>
          <w:rFonts w:eastAsia="SimSun"/>
        </w:rPr>
        <w:t>SC</w:t>
      </w:r>
      <w:r w:rsidRPr="00BA6BE5">
        <w:rPr>
          <w:rFonts w:eastAsia="SimSun"/>
        </w:rPr>
        <w:t xml:space="preserve">P sends the service request to the </w:t>
      </w:r>
      <w:r>
        <w:rPr>
          <w:rFonts w:eastAsia="SimSun"/>
        </w:rPr>
        <w:t>NF Service P</w:t>
      </w:r>
      <w:r w:rsidRPr="00BA6BE5">
        <w:rPr>
          <w:rFonts w:eastAsia="SimSun"/>
        </w:rPr>
        <w:t>roducer</w:t>
      </w:r>
      <w:r>
        <w:rPr>
          <w:rFonts w:eastAsia="SimSun"/>
        </w:rPr>
        <w:t>. The service request</w:t>
      </w:r>
      <w:r w:rsidRPr="00BA6BE5">
        <w:rPr>
          <w:rFonts w:eastAsia="SimSun"/>
        </w:rPr>
        <w:t xml:space="preserve"> </w:t>
      </w:r>
      <w:r>
        <w:rPr>
          <w:rFonts w:eastAsia="SimSun"/>
        </w:rPr>
        <w:t>includes</w:t>
      </w:r>
      <w:r w:rsidRPr="00BA6BE5">
        <w:rPr>
          <w:rFonts w:eastAsia="SimSun"/>
        </w:rPr>
        <w:t xml:space="preserve"> </w:t>
      </w:r>
      <w:r>
        <w:rPr>
          <w:rFonts w:eastAsia="SimSun"/>
        </w:rPr>
        <w:t>an</w:t>
      </w:r>
      <w:r w:rsidRPr="00BA6BE5">
        <w:rPr>
          <w:rFonts w:eastAsia="SimSun"/>
        </w:rPr>
        <w:t xml:space="preserve"> access token </w:t>
      </w:r>
      <w:r>
        <w:rPr>
          <w:rFonts w:eastAsia="SimSun"/>
        </w:rPr>
        <w:t xml:space="preserve">(i.e., received in Step 1, </w:t>
      </w:r>
      <w:r w:rsidRPr="00BA6BE5">
        <w:rPr>
          <w:rFonts w:eastAsia="SimSun"/>
        </w:rPr>
        <w:t xml:space="preserve">received in Step </w:t>
      </w:r>
      <w:r>
        <w:rPr>
          <w:rFonts w:eastAsia="SimSun"/>
        </w:rPr>
        <w:t xml:space="preserve">5, or previously cached), and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1F7BC5B" w14:textId="77777777" w:rsidR="00A51974" w:rsidRDefault="00A51974" w:rsidP="00A51974">
      <w:pPr>
        <w:pStyle w:val="B1"/>
        <w:rPr>
          <w:rFonts w:eastAsia="SimSun"/>
        </w:rPr>
      </w:pPr>
      <w:r>
        <w:rPr>
          <w:rFonts w:eastAsia="SimSun"/>
        </w:rPr>
        <w:t>7</w:t>
      </w:r>
      <w:r w:rsidRPr="00BA6BE5">
        <w:rPr>
          <w:rFonts w:eastAsia="SimSun"/>
        </w:rPr>
        <w:t>.</w:t>
      </w:r>
      <w:r w:rsidRPr="00BA6BE5">
        <w:rPr>
          <w:rFonts w:eastAsia="SimSun"/>
        </w:rPr>
        <w:tab/>
      </w:r>
      <w:r>
        <w:rPr>
          <w:rFonts w:eastAsia="SimSun"/>
        </w:rPr>
        <w:t xml:space="preserve">(same with step 7 in subclause 13.4.1.3.2 TS33.501.) </w:t>
      </w:r>
      <w:r w:rsidRPr="00BA6BE5">
        <w:rPr>
          <w:rFonts w:eastAsia="SimSun"/>
        </w:rPr>
        <w:t xml:space="preserve">The </w:t>
      </w:r>
      <w:r>
        <w:rPr>
          <w:rFonts w:eastAsia="SimSun"/>
        </w:rPr>
        <w:t xml:space="preserve">NF Service Producer </w:t>
      </w:r>
      <w:r>
        <w:rPr>
          <w:rFonts w:eastAsia="SimSun"/>
          <w:lang w:val="en-US"/>
        </w:rPr>
        <w:t xml:space="preserve">authenticates the NF </w:t>
      </w:r>
      <w:r>
        <w:t>Service Consumer</w:t>
      </w:r>
      <w:r w:rsidRPr="0098037E">
        <w:t xml:space="preserve"> </w:t>
      </w:r>
      <w:r>
        <w:rPr>
          <w:rFonts w:eastAsia="SimSun"/>
          <w:lang w:val="en-US"/>
        </w:rPr>
        <w:t xml:space="preserve">by one of the methods described in clause 13.3.2.2 and if successful, it </w:t>
      </w:r>
      <w:r w:rsidRPr="00BA6BE5">
        <w:rPr>
          <w:rFonts w:eastAsia="SimSun"/>
        </w:rPr>
        <w:t>validates the access token</w:t>
      </w:r>
      <w:r>
        <w:rPr>
          <w:rFonts w:eastAsia="SimSun"/>
        </w:rPr>
        <w:t xml:space="preserve"> as described in clause 13.4.1.1</w:t>
      </w:r>
      <w:r w:rsidRPr="00BA6BE5">
        <w:rPr>
          <w:rFonts w:eastAsia="SimSun"/>
        </w:rPr>
        <w:t xml:space="preserve">. </w:t>
      </w:r>
    </w:p>
    <w:p w14:paraId="2801CF1E" w14:textId="74B6EDF6" w:rsidR="00A51974" w:rsidRDefault="00A51974" w:rsidP="00A51974">
      <w:pPr>
        <w:pStyle w:val="B1"/>
        <w:rPr>
          <w:rFonts w:eastAsia="SimSun"/>
        </w:rPr>
      </w:pPr>
      <w:r>
        <w:rPr>
          <w:rFonts w:eastAsia="SimSun"/>
        </w:rPr>
        <w:t>8.</w:t>
      </w:r>
      <w:r>
        <w:rPr>
          <w:rFonts w:eastAsia="SimSun"/>
        </w:rPr>
        <w:tab/>
      </w:r>
      <w:r w:rsidRPr="00BA6BE5">
        <w:rPr>
          <w:rFonts w:eastAsia="SimSun"/>
        </w:rPr>
        <w:t xml:space="preserve">If </w:t>
      </w:r>
      <w:r>
        <w:rPr>
          <w:rFonts w:eastAsia="SimSun"/>
        </w:rPr>
        <w:t xml:space="preserve">the validation of </w:t>
      </w:r>
      <w:r w:rsidRPr="00BA6BE5">
        <w:rPr>
          <w:rFonts w:eastAsia="SimSun"/>
        </w:rPr>
        <w:t xml:space="preserve">the </w:t>
      </w:r>
      <w:r>
        <w:rPr>
          <w:rFonts w:eastAsia="SimSun"/>
        </w:rPr>
        <w:t xml:space="preserve">access </w:t>
      </w:r>
      <w:r w:rsidRPr="00BA6BE5">
        <w:rPr>
          <w:rFonts w:eastAsia="SimSun"/>
        </w:rPr>
        <w:t xml:space="preserve">token </w:t>
      </w:r>
      <w:r>
        <w:rPr>
          <w:rFonts w:eastAsia="SimSun"/>
        </w:rPr>
        <w:t>is successful</w:t>
      </w:r>
      <w:r w:rsidRPr="00BA6BE5">
        <w:rPr>
          <w:rFonts w:eastAsia="SimSun"/>
        </w:rPr>
        <w:t xml:space="preserve">, the </w:t>
      </w:r>
      <w:r>
        <w:rPr>
          <w:rFonts w:eastAsia="SimSun"/>
        </w:rPr>
        <w:t>NF</w:t>
      </w:r>
      <w:r w:rsidRPr="00BA6BE5">
        <w:rPr>
          <w:rFonts w:eastAsia="SimSun"/>
        </w:rPr>
        <w:t xml:space="preserve"> </w:t>
      </w:r>
      <w:r>
        <w:rPr>
          <w:rFonts w:eastAsia="SimSun"/>
        </w:rPr>
        <w:t xml:space="preserve">Service Producer may respond with a Service Response with CCA of the NF Service Producer. CCA of NF Service Producer may include NF type and NF instance ID of NF Service Producer and NF instance ID of NF Service </w:t>
      </w:r>
      <w:r w:rsidR="00023677">
        <w:rPr>
          <w:rFonts w:eastAsia="SimSun"/>
        </w:rPr>
        <w:t>Consumer</w:t>
      </w:r>
      <w:r>
        <w:rPr>
          <w:rFonts w:eastAsia="SimSun"/>
        </w:rPr>
        <w:t>.</w:t>
      </w:r>
    </w:p>
    <w:p w14:paraId="6873867E" w14:textId="77777777" w:rsidR="00A51974" w:rsidRDefault="00A51974" w:rsidP="00A51974">
      <w:pPr>
        <w:pStyle w:val="B1"/>
      </w:pPr>
      <w:r>
        <w:rPr>
          <w:rFonts w:eastAsia="SimSun"/>
        </w:rPr>
        <w:t>9</w:t>
      </w:r>
      <w:r w:rsidRPr="00BA6BE5">
        <w:rPr>
          <w:rFonts w:eastAsia="SimSun"/>
        </w:rPr>
        <w:t>.</w:t>
      </w:r>
      <w:r w:rsidRPr="00BA6BE5">
        <w:rPr>
          <w:rFonts w:eastAsia="SimSun"/>
        </w:rPr>
        <w:tab/>
        <w:t xml:space="preserve">The </w:t>
      </w:r>
      <w:r>
        <w:rPr>
          <w:rFonts w:eastAsia="SimSun"/>
        </w:rPr>
        <w:t>SC</w:t>
      </w:r>
      <w:r w:rsidRPr="00BA6BE5">
        <w:rPr>
          <w:rFonts w:eastAsia="SimSun"/>
        </w:rPr>
        <w:t xml:space="preserve">P forwards the service response to the </w:t>
      </w:r>
      <w:r>
        <w:rPr>
          <w:rFonts w:eastAsia="SimSun"/>
        </w:rPr>
        <w:t>NF Service Consumer</w:t>
      </w:r>
      <w:r w:rsidRPr="00BA6BE5">
        <w:rPr>
          <w:rFonts w:eastAsia="SimSun"/>
        </w:rPr>
        <w:t>.</w:t>
      </w:r>
      <w:r>
        <w:rPr>
          <w:rFonts w:eastAsia="SimSun"/>
        </w:rPr>
        <w:t xml:space="preserve"> </w:t>
      </w:r>
      <w:r>
        <w:t>The SCP may include the access token in the service response to NF Service Consumer for possible re-use in subsequent service requests.</w:t>
      </w:r>
    </w:p>
    <w:p w14:paraId="32FB6C63" w14:textId="0AEB43B7" w:rsidR="00A51974" w:rsidRPr="00894425" w:rsidRDefault="00A51974" w:rsidP="00A51974">
      <w:pPr>
        <w:pStyle w:val="B1"/>
      </w:pPr>
      <w:r>
        <w:rPr>
          <w:rFonts w:eastAsia="SimSun"/>
        </w:rPr>
        <w:t>10.</w:t>
      </w:r>
      <w:r>
        <w:tab/>
        <w:t xml:space="preserve">When receiving a service response, the NF Service Consumer may verify whether the NF Service Producer belongs to the target NF type and authenticate NF Service Producer using CCA and X.509 certificate of the NF Service </w:t>
      </w:r>
      <w:proofErr w:type="gramStart"/>
      <w:r>
        <w:t>Producer</w:t>
      </w:r>
      <w:r w:rsidR="00516DAD">
        <w:t>, and</w:t>
      </w:r>
      <w:proofErr w:type="gramEnd"/>
      <w:r w:rsidR="00516DAD">
        <w:t xml:space="preserve"> may verify whether the CCA of the NF Service Consumer in the</w:t>
      </w:r>
      <w:r w:rsidR="00516DAD" w:rsidRPr="004657DF">
        <w:t xml:space="preserve"> </w:t>
      </w:r>
      <w:r w:rsidR="00516DAD">
        <w:t>CCA of NF Service Producer is the same with the CCA of the NF Service Consumer sent in Step 1</w:t>
      </w:r>
      <w:r>
        <w:t>.</w:t>
      </w:r>
    </w:p>
    <w:p w14:paraId="7279D8EB" w14:textId="222FD257" w:rsidR="00A51974" w:rsidRDefault="00A51974" w:rsidP="00A51974">
      <w:pPr>
        <w:pStyle w:val="Heading4"/>
        <w:rPr>
          <w:lang w:eastAsia="ko-KR"/>
        </w:rPr>
      </w:pPr>
      <w:bookmarkStart w:id="572" w:name="_Toc112794801"/>
      <w:bookmarkStart w:id="573" w:name="_Toc119926909"/>
      <w:bookmarkStart w:id="574" w:name="_Toc119927142"/>
      <w:bookmarkStart w:id="575" w:name="_Toc119927608"/>
      <w:bookmarkStart w:id="576" w:name="_Toc125453680"/>
      <w:r>
        <w:rPr>
          <w:lang w:eastAsia="ko-KR"/>
        </w:rPr>
        <w:t xml:space="preserve">6.6.2.3 </w:t>
      </w:r>
      <w:r w:rsidR="00B90ACD">
        <w:rPr>
          <w:lang w:eastAsia="ko-KR"/>
        </w:rPr>
        <w:tab/>
      </w:r>
      <w:r>
        <w:rPr>
          <w:lang w:eastAsia="ko-KR"/>
        </w:rPr>
        <w:t>Client credentials assertion of NF Service Producer</w:t>
      </w:r>
      <w:bookmarkEnd w:id="572"/>
      <w:bookmarkEnd w:id="573"/>
      <w:bookmarkEnd w:id="574"/>
      <w:bookmarkEnd w:id="575"/>
      <w:bookmarkEnd w:id="576"/>
    </w:p>
    <w:p w14:paraId="4783B019" w14:textId="77777777" w:rsidR="00A51974" w:rsidRDefault="00A51974" w:rsidP="00A51974">
      <w:r>
        <w:t>CCAs shall be JSON Web Tokens as described in RFC 7519 [44] and are secured with digital signatures based on JSON Web Signature (JWS) as described in RFC 7515 [45].</w:t>
      </w:r>
    </w:p>
    <w:p w14:paraId="22078B52" w14:textId="77777777" w:rsidR="00A51974" w:rsidRDefault="00A51974" w:rsidP="00A51974">
      <w:r>
        <w:t>The CCA of NF Service Producer may include:</w:t>
      </w:r>
    </w:p>
    <w:p w14:paraId="16789345" w14:textId="77777777" w:rsidR="00A51974" w:rsidRPr="00090F61" w:rsidRDefault="00A51974" w:rsidP="003537CD">
      <w:pPr>
        <w:pStyle w:val="B1"/>
      </w:pPr>
      <w:r w:rsidRPr="00090F61">
        <w:t>-</w:t>
      </w:r>
      <w:r w:rsidRPr="00090F61">
        <w:tab/>
        <w:t xml:space="preserve">the NF instance ID of the NF Service </w:t>
      </w:r>
      <w:proofErr w:type="gramStart"/>
      <w:r w:rsidRPr="00090F61">
        <w:t>Producer;</w:t>
      </w:r>
      <w:proofErr w:type="gramEnd"/>
    </w:p>
    <w:p w14:paraId="2AB686AC" w14:textId="77777777" w:rsidR="00A51974" w:rsidRPr="00590967" w:rsidRDefault="00A51974" w:rsidP="003537CD">
      <w:pPr>
        <w:pStyle w:val="B1"/>
      </w:pPr>
      <w:r w:rsidRPr="00590967">
        <w:t>-</w:t>
      </w:r>
      <w:r w:rsidRPr="00590967">
        <w:tab/>
        <w:t xml:space="preserve">the NF set information of the NF Service </w:t>
      </w:r>
      <w:proofErr w:type="gramStart"/>
      <w:r w:rsidRPr="00590967">
        <w:t>Producer;</w:t>
      </w:r>
      <w:proofErr w:type="gramEnd"/>
    </w:p>
    <w:p w14:paraId="37594EB3" w14:textId="77777777" w:rsidR="00A51974" w:rsidRPr="0012052E" w:rsidRDefault="00A51974" w:rsidP="003537CD">
      <w:pPr>
        <w:pStyle w:val="B1"/>
      </w:pPr>
      <w:r w:rsidRPr="0012052E">
        <w:t>-</w:t>
      </w:r>
      <w:r w:rsidRPr="0012052E">
        <w:tab/>
        <w:t xml:space="preserve">the NF instance ID of the NF Service </w:t>
      </w:r>
      <w:proofErr w:type="gramStart"/>
      <w:r w:rsidRPr="0012052E">
        <w:t>Consumer;</w:t>
      </w:r>
      <w:proofErr w:type="gramEnd"/>
    </w:p>
    <w:p w14:paraId="56AC635B" w14:textId="77777777" w:rsidR="00516DAD" w:rsidRDefault="00A51974" w:rsidP="00516DAD">
      <w:pPr>
        <w:pStyle w:val="B1"/>
      </w:pPr>
      <w:r w:rsidRPr="008655C6">
        <w:t>-</w:t>
      </w:r>
      <w:r w:rsidRPr="008655C6">
        <w:tab/>
        <w:t xml:space="preserve">The NF type of the NF Service </w:t>
      </w:r>
      <w:proofErr w:type="gramStart"/>
      <w:r w:rsidRPr="008655C6">
        <w:t>Producer;</w:t>
      </w:r>
      <w:proofErr w:type="gramEnd"/>
    </w:p>
    <w:p w14:paraId="782CF72D" w14:textId="28D3EF61" w:rsidR="00A51974" w:rsidRPr="008655C6" w:rsidRDefault="00516DAD" w:rsidP="00090F61">
      <w:pPr>
        <w:pStyle w:val="B1"/>
      </w:pPr>
      <w:r>
        <w:t>-</w:t>
      </w:r>
      <w:r>
        <w:tab/>
        <w:t xml:space="preserve">The CCA of the NF Service Consumer received in the service request </w:t>
      </w:r>
      <w:proofErr w:type="gramStart"/>
      <w:r>
        <w:t>message;</w:t>
      </w:r>
      <w:proofErr w:type="gramEnd"/>
    </w:p>
    <w:p w14:paraId="7013647E" w14:textId="5324540E" w:rsidR="00A51974" w:rsidRPr="000B03E1" w:rsidRDefault="00A51974" w:rsidP="00590967">
      <w:pPr>
        <w:pStyle w:val="B1"/>
      </w:pPr>
      <w:r w:rsidRPr="000B03E1">
        <w:t>-</w:t>
      </w:r>
      <w:r w:rsidRPr="000B03E1">
        <w:tab/>
      </w:r>
      <w:bookmarkStart w:id="577" w:name="_Hlk112780527"/>
      <w:r w:rsidRPr="000B03E1">
        <w:t>A timestamp and an expiration time</w:t>
      </w:r>
      <w:r w:rsidR="0075170F">
        <w:t>.</w:t>
      </w:r>
    </w:p>
    <w:bookmarkEnd w:id="577"/>
    <w:p w14:paraId="33032C63" w14:textId="77777777" w:rsidR="00A51974" w:rsidRDefault="00A51974" w:rsidP="00A51974">
      <w:pPr>
        <w:rPr>
          <w:rFonts w:eastAsia="SimSun"/>
          <w:iCs/>
        </w:rPr>
      </w:pPr>
      <w:r>
        <w:t>The NF Service Consumer shall digitally sign the generated CCA based on its private key as described in RFC 7515 [45]. T</w:t>
      </w:r>
      <w:r>
        <w:rPr>
          <w:rFonts w:eastAsia="SimSun"/>
          <w:iCs/>
        </w:rPr>
        <w:t>he signed CCA</w:t>
      </w:r>
      <w:r w:rsidRPr="00F91489">
        <w:rPr>
          <w:rFonts w:eastAsia="SimSun"/>
          <w:iCs/>
        </w:rPr>
        <w:t xml:space="preserve"> </w:t>
      </w:r>
      <w:r>
        <w:rPr>
          <w:rFonts w:eastAsia="SimSun"/>
          <w:iCs/>
        </w:rPr>
        <w:t>shall include one of the following fields:</w:t>
      </w:r>
    </w:p>
    <w:p w14:paraId="40E325DD" w14:textId="77777777" w:rsidR="00A51974" w:rsidRDefault="00A51974" w:rsidP="00A51974">
      <w:pPr>
        <w:pStyle w:val="B1"/>
        <w:rPr>
          <w:rFonts w:eastAsia="SimSun"/>
        </w:rPr>
      </w:pPr>
      <w:r>
        <w:rPr>
          <w:rFonts w:eastAsia="SimSun"/>
        </w:rPr>
        <w:t>-</w:t>
      </w:r>
      <w:r>
        <w:rPr>
          <w:rFonts w:eastAsia="SimSun"/>
        </w:rPr>
        <w:tab/>
        <w:t>the X.509 URL (x5u) to refer to a resource for the X.509 public key certificate or certificate chain used for signing the client authentication assertion, or</w:t>
      </w:r>
    </w:p>
    <w:p w14:paraId="46876E07" w14:textId="3ACC0B88" w:rsidR="00A51974" w:rsidRPr="00086CC0" w:rsidRDefault="00A51974" w:rsidP="003537CD">
      <w:pPr>
        <w:pStyle w:val="B1"/>
        <w:rPr>
          <w:rFonts w:eastAsia="Malgun Gothic"/>
          <w:lang w:eastAsia="ko-KR"/>
        </w:rPr>
      </w:pPr>
      <w:r>
        <w:rPr>
          <w:rFonts w:eastAsia="SimSun"/>
        </w:rPr>
        <w:lastRenderedPageBreak/>
        <w:t>-</w:t>
      </w:r>
      <w:r>
        <w:rPr>
          <w:rFonts w:eastAsia="SimSun"/>
        </w:rPr>
        <w:tab/>
        <w:t>the X.509 Certificate Chain (x5c) include the X.509 public key certificate or certificate chain used for signing the client authentication assertion.</w:t>
      </w:r>
    </w:p>
    <w:p w14:paraId="382681BA" w14:textId="75141EB9" w:rsidR="00850E76" w:rsidRDefault="00850E76" w:rsidP="005E7D2E">
      <w:pPr>
        <w:pStyle w:val="Heading3"/>
      </w:pPr>
      <w:bookmarkStart w:id="578" w:name="_Toc112794802"/>
      <w:bookmarkStart w:id="579" w:name="_Toc119926910"/>
      <w:bookmarkStart w:id="580" w:name="_Toc119927143"/>
      <w:bookmarkStart w:id="581" w:name="_Toc119927609"/>
      <w:bookmarkStart w:id="582" w:name="_Toc125453681"/>
      <w:r>
        <w:t>6.</w:t>
      </w:r>
      <w:r w:rsidR="00185656">
        <w:t>6</w:t>
      </w:r>
      <w:r>
        <w:t xml:space="preserve">.3 </w:t>
      </w:r>
      <w:r w:rsidR="00373E4D">
        <w:tab/>
      </w:r>
      <w:r>
        <w:t>Evaluation</w:t>
      </w:r>
      <w:bookmarkEnd w:id="578"/>
      <w:bookmarkEnd w:id="579"/>
      <w:bookmarkEnd w:id="580"/>
      <w:bookmarkEnd w:id="581"/>
      <w:bookmarkEnd w:id="582"/>
    </w:p>
    <w:p w14:paraId="2A9260FC" w14:textId="1660DABE" w:rsidR="00A51974" w:rsidRPr="00427C91" w:rsidRDefault="00A51974" w:rsidP="00A51974">
      <w:pPr>
        <w:rPr>
          <w:rFonts w:eastAsia="Malgun Gothic"/>
          <w:lang w:eastAsia="ko-KR"/>
        </w:rPr>
      </w:pPr>
      <w:r w:rsidRPr="00427C91">
        <w:rPr>
          <w:rFonts w:eastAsia="Malgun Gothic" w:hint="eastAsia"/>
          <w:lang w:eastAsia="ko-KR"/>
        </w:rPr>
        <w:t xml:space="preserve">This solution provides an approach how an NF Service Consumer can authenticate </w:t>
      </w:r>
      <w:r w:rsidRPr="00427C91">
        <w:rPr>
          <w:rFonts w:eastAsia="Malgun Gothic"/>
          <w:lang w:eastAsia="ko-KR"/>
        </w:rPr>
        <w:t>NF Service Producer, from which NF Service Consumer receives a service response, as intended NF for Service Response in indirect communication without delegated discovery and with delegated discovery.</w:t>
      </w:r>
    </w:p>
    <w:p w14:paraId="4C9F6DCD" w14:textId="7EF172E0" w:rsidR="00A51974" w:rsidRPr="00427C91" w:rsidRDefault="00A51974" w:rsidP="00A51974">
      <w:pPr>
        <w:rPr>
          <w:rFonts w:eastAsia="Malgun Gothic"/>
          <w:lang w:eastAsia="ko-KR"/>
        </w:rPr>
      </w:pPr>
      <w:r w:rsidRPr="00427C91">
        <w:rPr>
          <w:rFonts w:eastAsia="Malgun Gothic"/>
          <w:lang w:eastAsia="ko-KR"/>
        </w:rPr>
        <w:t xml:space="preserve">This solution introduces Client credentials assertion </w:t>
      </w:r>
      <w:r w:rsidR="00D24AFB">
        <w:rPr>
          <w:rFonts w:eastAsia="Malgun Gothic"/>
          <w:lang w:eastAsia="ko-KR"/>
        </w:rPr>
        <w:t xml:space="preserve">or a token alike also for the </w:t>
      </w:r>
      <w:r w:rsidRPr="00427C91">
        <w:rPr>
          <w:rFonts w:eastAsia="Malgun Gothic"/>
          <w:lang w:eastAsia="ko-KR"/>
        </w:rPr>
        <w:t>NF Service Producer</w:t>
      </w:r>
      <w:r w:rsidR="00D24AFB">
        <w:rPr>
          <w:rFonts w:eastAsia="Malgun Gothic"/>
          <w:lang w:eastAsia="ko-KR"/>
        </w:rPr>
        <w:t>.</w:t>
      </w:r>
      <w:r w:rsidRPr="00427C91">
        <w:rPr>
          <w:rFonts w:eastAsia="Malgun Gothic"/>
          <w:lang w:eastAsia="ko-KR"/>
        </w:rPr>
        <w:t xml:space="preserve"> </w:t>
      </w:r>
      <w:r w:rsidR="00D24AFB">
        <w:rPr>
          <w:rFonts w:eastAsia="Malgun Gothic"/>
          <w:lang w:eastAsia="ko-KR"/>
        </w:rPr>
        <w:t>The assertion</w:t>
      </w:r>
      <w:r w:rsidR="00D24AFB" w:rsidRPr="00427C91">
        <w:rPr>
          <w:rFonts w:eastAsia="Malgun Gothic"/>
          <w:lang w:eastAsia="ko-KR"/>
        </w:rPr>
        <w:t xml:space="preserve"> </w:t>
      </w:r>
      <w:r w:rsidRPr="00427C91">
        <w:rPr>
          <w:rFonts w:eastAsia="Malgun Gothic"/>
          <w:lang w:eastAsia="ko-KR"/>
        </w:rPr>
        <w:t xml:space="preserve">includes </w:t>
      </w:r>
      <w:proofErr w:type="spellStart"/>
      <w:r w:rsidRPr="00427C91">
        <w:rPr>
          <w:rFonts w:eastAsia="Malgun Gothic"/>
          <w:lang w:eastAsia="ko-KR"/>
        </w:rPr>
        <w:t>NFp</w:t>
      </w:r>
      <w:proofErr w:type="spellEnd"/>
      <w:r w:rsidRPr="00427C91">
        <w:rPr>
          <w:rFonts w:eastAsia="Malgun Gothic"/>
          <w:lang w:eastAsia="ko-KR"/>
        </w:rPr>
        <w:t xml:space="preserve"> Instance ID, </w:t>
      </w:r>
      <w:proofErr w:type="spellStart"/>
      <w:r w:rsidRPr="00427C91">
        <w:rPr>
          <w:rFonts w:eastAsia="Malgun Gothic"/>
          <w:lang w:eastAsia="ko-KR"/>
        </w:rPr>
        <w:t>NFc</w:t>
      </w:r>
      <w:proofErr w:type="spellEnd"/>
      <w:r w:rsidRPr="00427C91">
        <w:rPr>
          <w:rFonts w:eastAsia="Malgun Gothic"/>
          <w:lang w:eastAsia="ko-KR"/>
        </w:rPr>
        <w:t xml:space="preserve"> Instance ID, and </w:t>
      </w:r>
      <w:r w:rsidR="00D24AFB">
        <w:rPr>
          <w:rFonts w:eastAsia="Malgun Gothic"/>
          <w:lang w:eastAsia="ko-KR"/>
        </w:rPr>
        <w:t xml:space="preserve">a </w:t>
      </w:r>
      <w:r w:rsidRPr="00427C91">
        <w:rPr>
          <w:rFonts w:eastAsia="Malgun Gothic"/>
          <w:lang w:eastAsia="ko-KR"/>
        </w:rPr>
        <w:t xml:space="preserve">signature using </w:t>
      </w:r>
      <w:r w:rsidR="00D24AFB">
        <w:rPr>
          <w:rFonts w:eastAsia="Malgun Gothic"/>
          <w:lang w:eastAsia="ko-KR"/>
        </w:rPr>
        <w:t xml:space="preserve">the </w:t>
      </w:r>
      <w:r w:rsidRPr="00427C91">
        <w:rPr>
          <w:rFonts w:eastAsia="Malgun Gothic"/>
          <w:lang w:eastAsia="ko-KR"/>
        </w:rPr>
        <w:t xml:space="preserve">certificate of </w:t>
      </w:r>
      <w:proofErr w:type="spellStart"/>
      <w:r w:rsidRPr="00427C91">
        <w:rPr>
          <w:rFonts w:eastAsia="Malgun Gothic"/>
          <w:lang w:eastAsia="ko-KR"/>
        </w:rPr>
        <w:t>NFp</w:t>
      </w:r>
      <w:proofErr w:type="spellEnd"/>
      <w:r w:rsidRPr="00427C91">
        <w:rPr>
          <w:rFonts w:eastAsia="Malgun Gothic"/>
          <w:lang w:eastAsia="ko-KR"/>
        </w:rPr>
        <w:t>.</w:t>
      </w:r>
    </w:p>
    <w:p w14:paraId="3EC4FD04" w14:textId="00E6CBB5" w:rsidR="00D24AFB" w:rsidRDefault="00A51974" w:rsidP="00A51974">
      <w:pPr>
        <w:rPr>
          <w:rFonts w:eastAsia="Malgun Gothic"/>
          <w:lang w:eastAsia="ko-KR"/>
        </w:rPr>
      </w:pPr>
      <w:r w:rsidRPr="009A1669">
        <w:rPr>
          <w:rFonts w:eastAsia="Malgun Gothic"/>
          <w:lang w:eastAsia="ko-KR"/>
        </w:rPr>
        <w:t>In indirect communication without delegated discovery, by reusing exist</w:t>
      </w:r>
      <w:r w:rsidRPr="009A1669">
        <w:rPr>
          <w:rFonts w:eastAsia="Malgun Gothic" w:hint="eastAsia"/>
          <w:lang w:eastAsia="ko-KR"/>
        </w:rPr>
        <w:t>i</w:t>
      </w:r>
      <w:r w:rsidRPr="00A164C6">
        <w:rPr>
          <w:rFonts w:eastAsia="Malgun Gothic"/>
          <w:lang w:eastAsia="ko-KR"/>
        </w:rPr>
        <w:t xml:space="preserve">ng HTTP custom headers, it can also cover the case when SCP reselect another NF as NF Service Producer. </w:t>
      </w:r>
    </w:p>
    <w:p w14:paraId="1B442B8A" w14:textId="56616434" w:rsidR="00A51974" w:rsidRDefault="00A51974" w:rsidP="00A51974">
      <w:pPr>
        <w:rPr>
          <w:rFonts w:eastAsia="Malgun Gothic"/>
          <w:lang w:eastAsia="ko-KR"/>
        </w:rPr>
      </w:pPr>
      <w:r w:rsidRPr="00A164C6">
        <w:rPr>
          <w:rFonts w:eastAsia="Malgun Gothic"/>
          <w:lang w:eastAsia="ko-KR"/>
        </w:rPr>
        <w:t>This solution works with assumption that the discovery results from NRF to NF Service Consumer are protected to detect any harmful modification in the middle. And it also assume</w:t>
      </w:r>
      <w:r>
        <w:rPr>
          <w:rFonts w:eastAsia="Malgun Gothic"/>
          <w:lang w:eastAsia="ko-KR"/>
        </w:rPr>
        <w:t>s</w:t>
      </w:r>
      <w:r w:rsidRPr="009A1669">
        <w:rPr>
          <w:rFonts w:eastAsia="Malgun Gothic"/>
          <w:lang w:eastAsia="ko-KR"/>
        </w:rPr>
        <w:t xml:space="preserve"> that NRF will inform</w:t>
      </w:r>
      <w:r w:rsidRPr="00A164C6">
        <w:rPr>
          <w:rFonts w:eastAsia="Malgun Gothic"/>
          <w:lang w:eastAsia="ko-KR"/>
        </w:rPr>
        <w:t xml:space="preserve"> NF Service </w:t>
      </w:r>
      <w:r w:rsidR="00E370D3">
        <w:rPr>
          <w:rFonts w:eastAsia="Malgun Gothic"/>
          <w:lang w:eastAsia="ko-KR"/>
        </w:rPr>
        <w:t>C</w:t>
      </w:r>
      <w:r w:rsidRPr="00A164C6">
        <w:rPr>
          <w:rFonts w:eastAsia="Malgun Gothic"/>
          <w:lang w:eastAsia="ko-KR"/>
        </w:rPr>
        <w:t xml:space="preserve">onsumer about which NF Service Producers are in the NF Set and </w:t>
      </w:r>
      <w:r w:rsidR="00D24AFB">
        <w:rPr>
          <w:rFonts w:eastAsia="Malgun Gothic"/>
          <w:lang w:eastAsia="ko-KR"/>
        </w:rPr>
        <w:t xml:space="preserve">that </w:t>
      </w:r>
      <w:r w:rsidRPr="00A164C6">
        <w:rPr>
          <w:rFonts w:eastAsia="Malgun Gothic"/>
          <w:lang w:eastAsia="ko-KR"/>
        </w:rPr>
        <w:t>SCP only re-selects another NF Service Producer within the NF Set.</w:t>
      </w:r>
    </w:p>
    <w:p w14:paraId="27081462" w14:textId="77777777" w:rsidR="00D24AFB" w:rsidRDefault="00D24AFB" w:rsidP="00D24AFB">
      <w:pPr>
        <w:rPr>
          <w:rFonts w:eastAsia="Malgun Gothic"/>
          <w:lang w:eastAsia="ko-KR"/>
        </w:rPr>
      </w:pPr>
      <w:proofErr w:type="spellStart"/>
      <w:r>
        <w:rPr>
          <w:rFonts w:eastAsia="Malgun Gothic"/>
          <w:lang w:eastAsia="ko-KR"/>
        </w:rPr>
        <w:t>NFc</w:t>
      </w:r>
      <w:proofErr w:type="spellEnd"/>
      <w:r>
        <w:rPr>
          <w:rFonts w:eastAsia="Malgun Gothic"/>
          <w:lang w:eastAsia="ko-KR"/>
        </w:rPr>
        <w:t xml:space="preserve"> can only trust </w:t>
      </w:r>
      <w:proofErr w:type="spellStart"/>
      <w:r>
        <w:rPr>
          <w:rFonts w:eastAsia="Malgun Gothic"/>
          <w:lang w:eastAsia="ko-KR"/>
        </w:rPr>
        <w:t>NFp</w:t>
      </w:r>
      <w:proofErr w:type="spellEnd"/>
      <w:r>
        <w:rPr>
          <w:rFonts w:eastAsia="Malgun Gothic"/>
          <w:lang w:eastAsia="ko-KR"/>
        </w:rPr>
        <w:t xml:space="preserve"> if there has been a direct possibility to verify </w:t>
      </w:r>
      <w:proofErr w:type="spellStart"/>
      <w:r>
        <w:rPr>
          <w:rFonts w:eastAsia="Malgun Gothic"/>
          <w:lang w:eastAsia="ko-KR"/>
        </w:rPr>
        <w:t>NFp's</w:t>
      </w:r>
      <w:proofErr w:type="spellEnd"/>
      <w:r>
        <w:rPr>
          <w:rFonts w:eastAsia="Malgun Gothic"/>
          <w:lang w:eastAsia="ko-KR"/>
        </w:rPr>
        <w:t xml:space="preserve"> authenticity. This is done by proposing an assertion token (such as CCA) to be also used by </w:t>
      </w:r>
      <w:proofErr w:type="spellStart"/>
      <w:r>
        <w:rPr>
          <w:rFonts w:eastAsia="Malgun Gothic"/>
          <w:lang w:eastAsia="ko-KR"/>
        </w:rPr>
        <w:t>NFp</w:t>
      </w:r>
      <w:proofErr w:type="spellEnd"/>
      <w:r>
        <w:rPr>
          <w:rFonts w:eastAsia="Malgun Gothic"/>
          <w:lang w:eastAsia="ko-KR"/>
        </w:rPr>
        <w:t>.</w:t>
      </w:r>
    </w:p>
    <w:p w14:paraId="3DD7DC5C" w14:textId="77777777" w:rsidR="00A51974" w:rsidRDefault="00A51974" w:rsidP="00A51974">
      <w:pPr>
        <w:rPr>
          <w:rFonts w:eastAsia="Malgun Gothic"/>
          <w:lang w:eastAsia="ko-KR"/>
        </w:rPr>
      </w:pPr>
      <w:r w:rsidRPr="00427C91">
        <w:rPr>
          <w:rFonts w:eastAsia="Malgun Gothic"/>
          <w:lang w:eastAsia="ko-KR"/>
        </w:rPr>
        <w:t xml:space="preserve">In indirect communication with delegated discovery, this solution requires extension of CCA </w:t>
      </w:r>
      <w:r>
        <w:rPr>
          <w:rFonts w:eastAsia="Malgun Gothic"/>
          <w:lang w:eastAsia="ko-KR"/>
        </w:rPr>
        <w:t xml:space="preserve">and/or X.509 Certificate </w:t>
      </w:r>
      <w:r w:rsidRPr="00427C91">
        <w:rPr>
          <w:rFonts w:eastAsia="Malgun Gothic"/>
          <w:lang w:eastAsia="ko-KR"/>
        </w:rPr>
        <w:t>of NF Service Producer to include NF type of NF Service Producer.</w:t>
      </w:r>
    </w:p>
    <w:p w14:paraId="1D2D84C6" w14:textId="5C2E3285" w:rsidR="00A51974" w:rsidRDefault="00A51974" w:rsidP="00A51974">
      <w:pPr>
        <w:rPr>
          <w:rFonts w:eastAsia="Malgun Gothic"/>
          <w:lang w:eastAsia="ko-KR"/>
        </w:rPr>
      </w:pPr>
      <w:r>
        <w:rPr>
          <w:rFonts w:eastAsia="Malgun Gothic"/>
          <w:lang w:eastAsia="ko-KR"/>
        </w:rPr>
        <w:t xml:space="preserve">This solution is to address KI#1 which basically assumes that the SCP and </w:t>
      </w:r>
      <w:proofErr w:type="spellStart"/>
      <w:r>
        <w:rPr>
          <w:rFonts w:eastAsia="Malgun Gothic"/>
          <w:lang w:eastAsia="ko-KR"/>
        </w:rPr>
        <w:t>NFp</w:t>
      </w:r>
      <w:proofErr w:type="spellEnd"/>
      <w:r>
        <w:rPr>
          <w:rFonts w:eastAsia="Malgun Gothic"/>
          <w:lang w:eastAsia="ko-KR"/>
        </w:rPr>
        <w:t xml:space="preserve"> are compromised or at least the SCP is compromised. If that the threat this solution is trying to address, thus the proposed solution </w:t>
      </w:r>
      <w:r>
        <w:rPr>
          <w:rFonts w:eastAsia="Malgun Gothic" w:hint="eastAsia"/>
          <w:lang w:eastAsia="ko-KR"/>
        </w:rPr>
        <w:t>o</w:t>
      </w:r>
      <w:r>
        <w:rPr>
          <w:rFonts w:eastAsia="Malgun Gothic"/>
          <w:lang w:eastAsia="ko-KR"/>
        </w:rPr>
        <w:t xml:space="preserve">nly prevents such attack in the case when NF and NRF are mutually authenticated using TLS over direct communication without SCP being present. This means this solution does not </w:t>
      </w:r>
      <w:r w:rsidR="00023677">
        <w:rPr>
          <w:rFonts w:eastAsia="Malgun Gothic"/>
          <w:lang w:eastAsia="ko-KR"/>
        </w:rPr>
        <w:t>address</w:t>
      </w:r>
      <w:r>
        <w:rPr>
          <w:rFonts w:eastAsia="Malgun Gothic"/>
          <w:lang w:eastAsia="ko-KR"/>
        </w:rPr>
        <w:t xml:space="preserve"> KI#1 in the following cases:</w:t>
      </w:r>
    </w:p>
    <w:p w14:paraId="2E879DC9" w14:textId="77777777" w:rsidR="00A51974" w:rsidRDefault="00A51974" w:rsidP="00A51974">
      <w:pPr>
        <w:pStyle w:val="B1"/>
        <w:rPr>
          <w:rFonts w:eastAsia="Malgun Gothic"/>
          <w:lang w:eastAsia="ko-KR"/>
        </w:rPr>
      </w:pPr>
      <w:r>
        <w:rPr>
          <w:rFonts w:eastAsia="Malgun Gothic"/>
          <w:lang w:eastAsia="ko-KR"/>
        </w:rPr>
        <w:t xml:space="preserve">- Delegated Discovery, Model D,  </w:t>
      </w:r>
    </w:p>
    <w:p w14:paraId="44D996C9" w14:textId="7C8D372D" w:rsidR="00A51974" w:rsidRDefault="00A51974" w:rsidP="003537CD">
      <w:pPr>
        <w:pStyle w:val="B1"/>
        <w:rPr>
          <w:rFonts w:eastAsia="Malgun Gothic"/>
          <w:lang w:eastAsia="ko-KR"/>
        </w:rPr>
      </w:pPr>
      <w:r>
        <w:rPr>
          <w:rFonts w:eastAsia="Malgun Gothic"/>
          <w:lang w:eastAsia="ko-KR"/>
        </w:rPr>
        <w:t xml:space="preserve">- Model C when the NF </w:t>
      </w:r>
      <w:r w:rsidR="00E370D3">
        <w:rPr>
          <w:rFonts w:eastAsia="Malgun Gothic"/>
          <w:lang w:eastAsia="ko-KR"/>
        </w:rPr>
        <w:t>S</w:t>
      </w:r>
      <w:r>
        <w:rPr>
          <w:rFonts w:eastAsia="Malgun Gothic"/>
          <w:lang w:eastAsia="ko-KR"/>
        </w:rPr>
        <w:t xml:space="preserve">ervice </w:t>
      </w:r>
      <w:r w:rsidR="00E370D3">
        <w:rPr>
          <w:rFonts w:eastAsia="Malgun Gothic"/>
          <w:lang w:eastAsia="ko-KR"/>
        </w:rPr>
        <w:t>C</w:t>
      </w:r>
      <w:r>
        <w:rPr>
          <w:rFonts w:eastAsia="Malgun Gothic"/>
          <w:lang w:eastAsia="ko-KR"/>
        </w:rPr>
        <w:t>onsumer communicates with NRF over indirect communication via SCP.</w:t>
      </w:r>
    </w:p>
    <w:p w14:paraId="4F028664" w14:textId="6A7A8398" w:rsidR="006A022C" w:rsidRPr="006A022C" w:rsidRDefault="006A022C" w:rsidP="00850E76"/>
    <w:p w14:paraId="7901AC5C" w14:textId="0ACC11CC" w:rsidR="0086045C" w:rsidRDefault="0086045C" w:rsidP="0086045C">
      <w:pPr>
        <w:pStyle w:val="Heading2"/>
      </w:pPr>
      <w:bookmarkStart w:id="583" w:name="_Toc112794803"/>
      <w:bookmarkStart w:id="584" w:name="_Toc119926911"/>
      <w:bookmarkStart w:id="585" w:name="_Toc119927144"/>
      <w:bookmarkStart w:id="586" w:name="_Toc119927610"/>
      <w:bookmarkStart w:id="587" w:name="_Toc125453682"/>
      <w:r>
        <w:t>6</w:t>
      </w:r>
      <w:r w:rsidRPr="00EF689C">
        <w:t>.</w:t>
      </w:r>
      <w:r w:rsidR="00185656">
        <w:t>7</w:t>
      </w:r>
      <w:r w:rsidRPr="00EF689C">
        <w:tab/>
      </w:r>
      <w:r>
        <w:t>Solution</w:t>
      </w:r>
      <w:r w:rsidRPr="00EF689C">
        <w:t xml:space="preserve"> #</w:t>
      </w:r>
      <w:r w:rsidR="00185656">
        <w:t>7</w:t>
      </w:r>
      <w:r w:rsidRPr="00EF689C">
        <w:t xml:space="preserve">: </w:t>
      </w:r>
      <w:r w:rsidRPr="007C3718">
        <w:t xml:space="preserve">Access token </w:t>
      </w:r>
      <w:r>
        <w:t>request for NF Set</w:t>
      </w:r>
      <w:bookmarkEnd w:id="583"/>
      <w:bookmarkEnd w:id="584"/>
      <w:bookmarkEnd w:id="585"/>
      <w:bookmarkEnd w:id="586"/>
      <w:bookmarkEnd w:id="587"/>
    </w:p>
    <w:p w14:paraId="7E2D51E0" w14:textId="5CAAE032" w:rsidR="0086045C" w:rsidRPr="00EF689C" w:rsidRDefault="0086045C" w:rsidP="0086045C">
      <w:pPr>
        <w:pStyle w:val="Heading3"/>
      </w:pPr>
      <w:bookmarkStart w:id="588" w:name="_Toc112794804"/>
      <w:bookmarkStart w:id="589" w:name="_Toc119926912"/>
      <w:bookmarkStart w:id="590" w:name="_Toc119927145"/>
      <w:bookmarkStart w:id="591" w:name="_Toc119927611"/>
      <w:bookmarkStart w:id="592" w:name="_Toc125453683"/>
      <w:r>
        <w:t>6.</w:t>
      </w:r>
      <w:r w:rsidR="0011001F">
        <w:t>7</w:t>
      </w:r>
      <w:r w:rsidRPr="00EF689C">
        <w:t>.1</w:t>
      </w:r>
      <w:r w:rsidRPr="00EF689C">
        <w:tab/>
      </w:r>
      <w:r>
        <w:t>Introduction</w:t>
      </w:r>
      <w:bookmarkEnd w:id="588"/>
      <w:bookmarkEnd w:id="589"/>
      <w:bookmarkEnd w:id="590"/>
      <w:bookmarkEnd w:id="591"/>
      <w:bookmarkEnd w:id="592"/>
    </w:p>
    <w:p w14:paraId="2BAAEB53" w14:textId="1F2A550E" w:rsidR="0086045C" w:rsidRDefault="0086045C" w:rsidP="0086045C">
      <w:pPr>
        <w:rPr>
          <w:lang w:val="en-US"/>
        </w:rPr>
      </w:pPr>
      <w:r>
        <w:rPr>
          <w:lang w:val="en-US"/>
        </w:rPr>
        <w:t>This solution addresses KI#</w:t>
      </w:r>
      <w:r w:rsidR="0011001F">
        <w:rPr>
          <w:lang w:val="en-US"/>
        </w:rPr>
        <w:t>6</w:t>
      </w:r>
      <w:r>
        <w:rPr>
          <w:lang w:val="en-US"/>
        </w:rPr>
        <w:t>.</w:t>
      </w:r>
    </w:p>
    <w:p w14:paraId="74B7E2F0" w14:textId="1B339206" w:rsidR="000F17B5" w:rsidRDefault="000F17B5" w:rsidP="0086045C">
      <w:pPr>
        <w:rPr>
          <w:lang w:val="en-US"/>
        </w:rPr>
      </w:pPr>
      <w:r>
        <w:rPr>
          <w:lang w:val="en-US"/>
        </w:rPr>
        <w:t>3GPP</w:t>
      </w:r>
      <w:r w:rsidRPr="008C5BAD">
        <w:rPr>
          <w:lang w:val="en-US"/>
        </w:rPr>
        <w:t xml:space="preserve"> </w:t>
      </w:r>
      <w:r w:rsidR="0086045C" w:rsidRPr="008C5BAD">
        <w:rPr>
          <w:lang w:val="en-US"/>
        </w:rPr>
        <w:t>introduces the concepts of NF Set and NF Service Set</w:t>
      </w:r>
      <w:r>
        <w:rPr>
          <w:lang w:val="en-US"/>
        </w:rPr>
        <w:t xml:space="preserve"> which allows essentially for a group of interchangeable NF instances/NF Service instances of the same type, supporting the same services and the same </w:t>
      </w:r>
      <w:r>
        <w:rPr>
          <w:rFonts w:eastAsia="DengXian"/>
          <w:bCs/>
        </w:rPr>
        <w:t>Network Slice(s)</w:t>
      </w:r>
      <w:r>
        <w:rPr>
          <w:lang w:val="en-US"/>
        </w:rPr>
        <w:t>. Rel-16 also allows re-selection of a NF instance or a NF Service instance within the Set for subsequent transaction</w:t>
      </w:r>
      <w:r w:rsidR="0086045C" w:rsidRPr="008C5BAD">
        <w:rPr>
          <w:lang w:val="en-US"/>
        </w:rPr>
        <w:t xml:space="preserve">. </w:t>
      </w:r>
    </w:p>
    <w:p w14:paraId="2DB7C191" w14:textId="77777777" w:rsidR="0094022E" w:rsidRPr="0092142B" w:rsidRDefault="0086045C" w:rsidP="0094022E">
      <w:pPr>
        <w:rPr>
          <w:lang w:val="en-US"/>
        </w:rPr>
      </w:pPr>
      <w:r>
        <w:rPr>
          <w:lang w:val="en-US"/>
        </w:rPr>
        <w:t xml:space="preserve">5G SBA architecture design allows for the concept of stateless NFs. </w:t>
      </w:r>
    </w:p>
    <w:p w14:paraId="65E57F2E" w14:textId="2A8528FF" w:rsidR="000F17B5" w:rsidRDefault="0094022E" w:rsidP="0094022E">
      <w:pPr>
        <w:rPr>
          <w:lang w:val="en-US"/>
        </w:rPr>
      </w:pPr>
      <w:r>
        <w:rPr>
          <w:lang w:val="en-US"/>
        </w:rPr>
        <w:t>To support the NF Set concept, i</w:t>
      </w:r>
      <w:r w:rsidR="00EF6BFB">
        <w:rPr>
          <w:lang w:val="en-US"/>
        </w:rPr>
        <w:t>.</w:t>
      </w:r>
      <w:r>
        <w:rPr>
          <w:lang w:val="en-US"/>
        </w:rPr>
        <w:t>e.</w:t>
      </w:r>
      <w:r w:rsidR="00EF6BFB">
        <w:rPr>
          <w:lang w:val="en-US"/>
        </w:rPr>
        <w:t>,</w:t>
      </w:r>
      <w:r>
        <w:rPr>
          <w:lang w:val="en-US"/>
        </w:rPr>
        <w:t xml:space="preserve"> a group of interchangeable NF instances or NF Service instances providing the same service, the context needs to be accessible to all NFs of the set.</w:t>
      </w:r>
    </w:p>
    <w:p w14:paraId="33015D99" w14:textId="7354F094" w:rsidR="000F17B5" w:rsidRDefault="000F17B5" w:rsidP="000F17B5">
      <w:pPr>
        <w:rPr>
          <w:lang w:val="en-US"/>
        </w:rPr>
      </w:pPr>
      <w:bookmarkStart w:id="593" w:name="_Hlk80226633"/>
      <w:r>
        <w:rPr>
          <w:lang w:val="en-US"/>
        </w:rPr>
        <w:t xml:space="preserve">The solution </w:t>
      </w:r>
      <w:r w:rsidR="00CE40EA">
        <w:rPr>
          <w:lang w:val="en-US"/>
        </w:rPr>
        <w:t xml:space="preserve">addresses NF Sets or NF Service Sets on the consumer side. It </w:t>
      </w:r>
      <w:r>
        <w:rPr>
          <w:lang w:val="en-US"/>
        </w:rPr>
        <w:t xml:space="preserve">assumes that each NF </w:t>
      </w:r>
      <w:r w:rsidR="00CE40EA">
        <w:rPr>
          <w:lang w:val="en-US"/>
        </w:rPr>
        <w:t xml:space="preserve">Service Consumer </w:t>
      </w:r>
      <w:r>
        <w:rPr>
          <w:lang w:val="en-US"/>
        </w:rPr>
        <w:t xml:space="preserve">of a set </w:t>
      </w:r>
      <w:r w:rsidR="00CE40EA">
        <w:rPr>
          <w:lang w:val="en-US"/>
        </w:rPr>
        <w:t>is known</w:t>
      </w:r>
      <w:r>
        <w:rPr>
          <w:lang w:val="en-US"/>
        </w:rPr>
        <w:t xml:space="preserve"> at NRF also with its NF Set ID or the NF Service Set ID. Thus, verification of the correctness of a set id is done when authenticating the NF </w:t>
      </w:r>
      <w:r w:rsidR="00CE40EA">
        <w:rPr>
          <w:lang w:val="en-US"/>
        </w:rPr>
        <w:t xml:space="preserve">Service Consumer as OAuth 2.0 client </w:t>
      </w:r>
      <w:r>
        <w:rPr>
          <w:lang w:val="en-US"/>
        </w:rPr>
        <w:t xml:space="preserve">when registering at NRF. </w:t>
      </w:r>
      <w:bookmarkEnd w:id="593"/>
      <w:r>
        <w:rPr>
          <w:lang w:val="en-US"/>
        </w:rPr>
        <w:t>Thus, if NRF is then issuing an access token with a distinct set id</w:t>
      </w:r>
      <w:r w:rsidR="00CE40EA">
        <w:rPr>
          <w:lang w:val="en-US"/>
        </w:rPr>
        <w:t xml:space="preserve"> related to the NF Service Consumer's NF Set IF or NF Service Set ID</w:t>
      </w:r>
      <w:r>
        <w:rPr>
          <w:lang w:val="en-US"/>
        </w:rPr>
        <w:t xml:space="preserve">, the NF Service Producer can trust the correctness, or do another verification, if the set </w:t>
      </w:r>
      <w:proofErr w:type="spellStart"/>
      <w:r>
        <w:rPr>
          <w:lang w:val="en-US"/>
        </w:rPr>
        <w:t>id</w:t>
      </w:r>
      <w:proofErr w:type="spellEnd"/>
      <w:r>
        <w:rPr>
          <w:lang w:val="en-US"/>
        </w:rPr>
        <w:t xml:space="preserve"> is also included in CCA or NF certificate. </w:t>
      </w:r>
    </w:p>
    <w:p w14:paraId="56707885" w14:textId="77777777" w:rsidR="000F17B5" w:rsidRDefault="000F17B5" w:rsidP="000F17B5">
      <w:pPr>
        <w:rPr>
          <w:lang w:val="en-US"/>
        </w:rPr>
      </w:pPr>
      <w:r>
        <w:rPr>
          <w:lang w:val="en-US"/>
        </w:rPr>
        <w:t>A NF Service Producer can also indicate in its profile, if it is allowing the NRF to provide access tokens for NF Sets or NF Service Sets.</w:t>
      </w:r>
    </w:p>
    <w:p w14:paraId="33CC5A2A" w14:textId="77777777" w:rsidR="000F17B5" w:rsidRDefault="000F17B5" w:rsidP="006E342E">
      <w:pPr>
        <w:pStyle w:val="NO"/>
        <w:rPr>
          <w:lang w:val="en-US"/>
        </w:rPr>
      </w:pPr>
      <w:bookmarkStart w:id="594" w:name="_Hlk80225148"/>
      <w:r>
        <w:rPr>
          <w:lang w:val="en-US"/>
        </w:rPr>
        <w:lastRenderedPageBreak/>
        <w:t>NOTE: Whether to have this feature allowed per operator policy configured at NRF or per NF Service Producer or NF Service Producer Set is a deployment decision.</w:t>
      </w:r>
      <w:bookmarkEnd w:id="594"/>
    </w:p>
    <w:p w14:paraId="571286D3" w14:textId="12CCAD1E" w:rsidR="0086045C" w:rsidRDefault="000F17B5" w:rsidP="0086045C">
      <w:pPr>
        <w:rPr>
          <w:lang w:val="en-US"/>
        </w:rPr>
      </w:pPr>
      <w:r>
        <w:rPr>
          <w:lang w:val="en-US"/>
        </w:rPr>
        <w:t xml:space="preserve">The solutions objective is to </w:t>
      </w:r>
      <w:r w:rsidR="0086045C">
        <w:rPr>
          <w:lang w:val="en-US"/>
        </w:rPr>
        <w:t xml:space="preserve">avoid that a NF from a NF Set needs to request a new access token, when targeting a service of an existing resource requested before by another NF of the NF Set, it is proposed that any NF in a NF Set can request an access token for the NF Set. Thus, any NF Service Consumer targeting a service of an existing resource it can use the access token provided to a NF Set of NF Service Consumers. </w:t>
      </w:r>
      <w:r w:rsidR="00CE40EA">
        <w:rPr>
          <w:lang w:val="en-US"/>
        </w:rPr>
        <w:t xml:space="preserve">All NFs of a NF Set need to retrieve the </w:t>
      </w:r>
      <w:proofErr w:type="gramStart"/>
      <w:r w:rsidR="00CE40EA">
        <w:rPr>
          <w:lang w:val="en-US"/>
        </w:rPr>
        <w:t>current status</w:t>
      </w:r>
      <w:proofErr w:type="gramEnd"/>
      <w:r w:rsidR="00CE40EA">
        <w:rPr>
          <w:lang w:val="en-US"/>
        </w:rPr>
        <w:t xml:space="preserve"> from the same place to allow for the same access token to be used by different NFs of the set.</w:t>
      </w:r>
    </w:p>
    <w:p w14:paraId="76C955A7" w14:textId="77777777" w:rsidR="000F17B5" w:rsidRDefault="000F17B5" w:rsidP="000F17B5">
      <w:pPr>
        <w:pStyle w:val="NO"/>
        <w:rPr>
          <w:lang w:val="en-US"/>
        </w:rPr>
      </w:pPr>
      <w:r>
        <w:rPr>
          <w:lang w:val="en-US"/>
        </w:rPr>
        <w:t>NOTE: For any NF to make use of this solution, that NF is required to register its profile with the NRF.</w:t>
      </w:r>
    </w:p>
    <w:p w14:paraId="7CCB24EA" w14:textId="652ADEE1" w:rsidR="0086045C" w:rsidRDefault="0086045C" w:rsidP="0086045C">
      <w:pPr>
        <w:pStyle w:val="Heading3"/>
      </w:pPr>
      <w:bookmarkStart w:id="595" w:name="_Toc112794805"/>
      <w:bookmarkStart w:id="596" w:name="_Toc119926913"/>
      <w:bookmarkStart w:id="597" w:name="_Toc119927146"/>
      <w:bookmarkStart w:id="598" w:name="_Toc119927612"/>
      <w:bookmarkStart w:id="599" w:name="_Toc125453684"/>
      <w:r>
        <w:t>6</w:t>
      </w:r>
      <w:r w:rsidRPr="00EF689C">
        <w:t>.</w:t>
      </w:r>
      <w:r w:rsidR="0011001F">
        <w:t>7</w:t>
      </w:r>
      <w:r w:rsidRPr="00EF689C">
        <w:t>.</w:t>
      </w:r>
      <w:r>
        <w:t>2</w:t>
      </w:r>
      <w:r w:rsidRPr="00EF689C">
        <w:tab/>
      </w:r>
      <w:r>
        <w:t>Solution details</w:t>
      </w:r>
      <w:bookmarkEnd w:id="595"/>
      <w:bookmarkEnd w:id="596"/>
      <w:bookmarkEnd w:id="597"/>
      <w:bookmarkEnd w:id="598"/>
      <w:bookmarkEnd w:id="599"/>
    </w:p>
    <w:p w14:paraId="1854242A" w14:textId="423FAF60" w:rsidR="0086045C" w:rsidRDefault="0086045C" w:rsidP="0086045C">
      <w:r>
        <w:t>The NF Service Consumer belonging to a NF Set</w:t>
      </w:r>
      <w:r w:rsidR="00590967">
        <w:t>, it</w:t>
      </w:r>
      <w:r>
        <w:t xml:space="preserve"> includes its NF Set ID in the Access Token Request message to NRF</w:t>
      </w:r>
      <w:r w:rsidR="00590967" w:rsidRPr="00590967">
        <w:t xml:space="preserve"> </w:t>
      </w:r>
      <w:proofErr w:type="gramStart"/>
      <w:r w:rsidR="00590967">
        <w:t>and also</w:t>
      </w:r>
      <w:proofErr w:type="gramEnd"/>
      <w:r w:rsidR="00590967">
        <w:t xml:space="preserve"> in the CCA or the NF certificate</w:t>
      </w:r>
      <w:r>
        <w:t xml:space="preserve">. </w:t>
      </w:r>
    </w:p>
    <w:p w14:paraId="6EFC1C2C" w14:textId="15E0C3B1" w:rsidR="0086045C" w:rsidRDefault="0086045C" w:rsidP="0086045C">
      <w:r>
        <w:t>When the Access Token Request is processed by the NRF and a NF Set ID is included, the NRF knows that</w:t>
      </w:r>
      <w:r w:rsidRPr="0030752A">
        <w:t xml:space="preserve"> </w:t>
      </w:r>
      <w:r>
        <w:t>the NF Service Consumer requests an access token to</w:t>
      </w:r>
      <w:r w:rsidRPr="0030752A">
        <w:t xml:space="preserve"> be </w:t>
      </w:r>
      <w:r>
        <w:t>us</w:t>
      </w:r>
      <w:r w:rsidR="00D1427A">
        <w:t>e</w:t>
      </w:r>
      <w:r>
        <w:t>able</w:t>
      </w:r>
      <w:r w:rsidRPr="0030752A">
        <w:t xml:space="preserve"> by all NF </w:t>
      </w:r>
      <w:r>
        <w:t>S</w:t>
      </w:r>
      <w:r w:rsidRPr="0030752A">
        <w:t xml:space="preserve">ervice </w:t>
      </w:r>
      <w:r>
        <w:t>C</w:t>
      </w:r>
      <w:r w:rsidRPr="0030752A">
        <w:t>onsumer instances within the NF Set</w:t>
      </w:r>
      <w:r>
        <w:t>. If NRF authorization of the NF Service Consumer is successful</w:t>
      </w:r>
      <w:r w:rsidR="00590967">
        <w:t>, i</w:t>
      </w:r>
      <w:r w:rsidR="00CF1630">
        <w:t>.</w:t>
      </w:r>
      <w:r w:rsidR="00590967">
        <w:t>e.</w:t>
      </w:r>
      <w:r w:rsidR="00CF1630">
        <w:t>,</w:t>
      </w:r>
      <w:r w:rsidR="00590967">
        <w:t xml:space="preserve"> the NF Service Producer has indicated that an access token for a NF Set or NF Service Set can be issued,</w:t>
      </w:r>
      <w:r w:rsidR="00590967" w:rsidRPr="0054282B">
        <w:t xml:space="preserve"> </w:t>
      </w:r>
      <w:r w:rsidR="00590967">
        <w:t>and the NF Set ID in the CCA matches the NF Set ID in the access token or in the NF certificate</w:t>
      </w:r>
      <w:r>
        <w:t xml:space="preserve">, NRF includes as claim the </w:t>
      </w:r>
      <w:r w:rsidRPr="00130FED">
        <w:t xml:space="preserve">NF Set ID of the </w:t>
      </w:r>
      <w:r>
        <w:t>expected NF S</w:t>
      </w:r>
      <w:r w:rsidRPr="00130FED">
        <w:t xml:space="preserve">ervice </w:t>
      </w:r>
      <w:r>
        <w:t>Consumer instances to allow the</w:t>
      </w:r>
      <w:r w:rsidRPr="0078011B">
        <w:t xml:space="preserve"> access token generated for </w:t>
      </w:r>
      <w:r>
        <w:t xml:space="preserve">usage by </w:t>
      </w:r>
      <w:r w:rsidRPr="0078011B">
        <w:t xml:space="preserve">all NF </w:t>
      </w:r>
      <w:r>
        <w:t>Service C</w:t>
      </w:r>
      <w:r w:rsidRPr="0078011B">
        <w:t>onsumers in the NF Set</w:t>
      </w:r>
      <w:r>
        <w:t>. NRF sends the access token back to the requester.</w:t>
      </w:r>
      <w:r w:rsidR="00CE40EA">
        <w:t xml:space="preserve"> The request needs to put the context information of such common token at a place from which all NFs of the NF Set can retrieve it.</w:t>
      </w:r>
    </w:p>
    <w:p w14:paraId="58D1B7AC" w14:textId="77777777" w:rsidR="0086045C" w:rsidRDefault="0086045C" w:rsidP="0086045C">
      <w:pPr>
        <w:rPr>
          <w:szCs w:val="22"/>
        </w:rPr>
      </w:pPr>
    </w:p>
    <w:p w14:paraId="00802CB6" w14:textId="7CB2A070" w:rsidR="0086045C" w:rsidRPr="006220EB" w:rsidRDefault="00F120BB" w:rsidP="003537CD">
      <w:pPr>
        <w:jc w:val="center"/>
        <w:rPr>
          <w:color w:val="000000"/>
        </w:rPr>
      </w:pPr>
      <w:r w:rsidRPr="000077FF">
        <w:object w:dxaOrig="7515" w:dyaOrig="4395" w14:anchorId="53F855D5">
          <v:shape id="_x0000_i1034" type="#_x0000_t75" style="width:370.65pt;height:216.65pt" o:ole="">
            <v:imagedata r:id="rId50" o:title=""/>
          </v:shape>
          <o:OLEObject Type="Embed" ProgID="Visio.Drawing.11" ShapeID="_x0000_i1034" DrawAspect="Content" ObjectID="_1736158441" r:id="rId51"/>
        </w:object>
      </w:r>
    </w:p>
    <w:p w14:paraId="503FF2D2" w14:textId="7236FC84" w:rsidR="0086045C" w:rsidRPr="006220EB" w:rsidRDefault="0086045C" w:rsidP="0086045C">
      <w:pPr>
        <w:pStyle w:val="TF"/>
        <w:rPr>
          <w:color w:val="000000"/>
        </w:rPr>
      </w:pPr>
      <w:r w:rsidRPr="006220EB">
        <w:rPr>
          <w:color w:val="000000"/>
        </w:rPr>
        <w:t xml:space="preserve">Figure </w:t>
      </w:r>
      <w:r w:rsidR="00247C05">
        <w:rPr>
          <w:color w:val="000000"/>
        </w:rPr>
        <w:t>6.7.2-</w:t>
      </w:r>
      <w:r w:rsidRPr="006220EB">
        <w:rPr>
          <w:color w:val="000000"/>
        </w:rPr>
        <w:t>1 – Access Token Request procedure (TS 33.501 Figure 13.4.1.1</w:t>
      </w:r>
      <w:r>
        <w:rPr>
          <w:color w:val="000000"/>
        </w:rPr>
        <w:t>.1</w:t>
      </w:r>
      <w:r w:rsidRPr="006220EB">
        <w:rPr>
          <w:color w:val="000000"/>
        </w:rPr>
        <w:t xml:space="preserve">-1) </w:t>
      </w:r>
      <w:r w:rsidRPr="0030752A">
        <w:rPr>
          <w:bCs/>
          <w:color w:val="000000"/>
        </w:rPr>
        <w:t>enhanced with NF Set ID</w:t>
      </w:r>
      <w:r w:rsidRPr="006220EB">
        <w:rPr>
          <w:color w:val="000000"/>
        </w:rPr>
        <w:t xml:space="preserve"> in the Access Token Request message</w:t>
      </w:r>
    </w:p>
    <w:p w14:paraId="40533EAD" w14:textId="77777777" w:rsidR="0086045C" w:rsidRDefault="0086045C" w:rsidP="0086045C">
      <w:pPr>
        <w:rPr>
          <w:szCs w:val="22"/>
        </w:rPr>
      </w:pPr>
    </w:p>
    <w:p w14:paraId="73E79E35" w14:textId="77777777" w:rsidR="00590967" w:rsidRDefault="00590967" w:rsidP="00590967">
      <w:pPr>
        <w:rPr>
          <w:szCs w:val="22"/>
        </w:rPr>
      </w:pPr>
      <w:bookmarkStart w:id="600" w:name="_Hlk80226308"/>
      <w:bookmarkStart w:id="601" w:name="_Hlk7259083"/>
      <w:r>
        <w:rPr>
          <w:szCs w:val="22"/>
        </w:rPr>
        <w:t>How NFs of a NF Set or a NF Service Set manage the distribution of an access token issued for set or service set and their availability to other NFs within the NF Set, is for implementation and out of scope.</w:t>
      </w:r>
    </w:p>
    <w:bookmarkEnd w:id="600"/>
    <w:p w14:paraId="549856BA" w14:textId="3E5F9ABE" w:rsidR="0086045C" w:rsidRDefault="0086045C" w:rsidP="0086045C">
      <w:pPr>
        <w:rPr>
          <w:szCs w:val="22"/>
        </w:rPr>
      </w:pPr>
      <w:r>
        <w:rPr>
          <w:szCs w:val="22"/>
        </w:rPr>
        <w:t xml:space="preserve">When a service is requested, the requester (NF Service Consumer or SCP) </w:t>
      </w:r>
      <w:r>
        <w:t xml:space="preserve">includes the NF Set ID of the NF Service Consumer in the Service API Request, </w:t>
      </w:r>
      <w:r w:rsidR="00590967">
        <w:t xml:space="preserve">as well as in the CCA, if the CCA is sent, </w:t>
      </w:r>
      <w:r>
        <w:t>in addition to the access token obtained from the NRF.</w:t>
      </w:r>
      <w:r w:rsidR="00590967">
        <w:t xml:space="preserve"> </w:t>
      </w:r>
      <w:r w:rsidR="00590967" w:rsidRPr="003856C5">
        <w:t xml:space="preserve">NF Set ID in CCA is only reliable if the NF Set ID is included in the certificate related to the private key that the NF </w:t>
      </w:r>
      <w:r w:rsidR="00590967">
        <w:t>Service C</w:t>
      </w:r>
      <w:r w:rsidR="00590967" w:rsidRPr="003856C5">
        <w:t>onsumer used to sign the CCA</w:t>
      </w:r>
      <w:r w:rsidR="00590967">
        <w:t>.</w:t>
      </w:r>
    </w:p>
    <w:p w14:paraId="7343FC47" w14:textId="47089D66" w:rsidR="0086045C" w:rsidRDefault="0086045C" w:rsidP="0086045C">
      <w:r>
        <w:rPr>
          <w:szCs w:val="22"/>
        </w:rPr>
        <w:t xml:space="preserve">The NF Service Producer </w:t>
      </w:r>
      <w:bookmarkEnd w:id="601"/>
      <w:r>
        <w:t xml:space="preserve">checks whether the Consumer NF Set Id in the Service Request matches with the NF Set ID claim in the Access token. </w:t>
      </w:r>
      <w:r w:rsidR="00590967">
        <w:t xml:space="preserve">If CCA is sent, it also verifies, if the NF Set ID matches the NF Set ID in the CCA. If </w:t>
      </w:r>
      <w:r w:rsidR="00590967">
        <w:lastRenderedPageBreak/>
        <w:t xml:space="preserve">included in NF certificate, it can also match the NF Set ID with the NF Set ID in the NF certificate. </w:t>
      </w:r>
      <w:r>
        <w:t xml:space="preserve">If yes, it proceeds with serving the request, otherwise it rejects the request. </w:t>
      </w:r>
    </w:p>
    <w:p w14:paraId="50FAE1A4" w14:textId="3168B939" w:rsidR="00590967" w:rsidRDefault="00F33129" w:rsidP="00A24B99">
      <w:pPr>
        <w:rPr>
          <w:lang w:val="en-US"/>
        </w:rPr>
      </w:pPr>
      <w:r>
        <w:t>There is always one NF representing a set at a given time. Only one NF of the NF Set or NF Service Set shall be able to use the access token issued for a set at a given time. The management of which NF within the set is currently the leader and using the OAuth token is for implementation and out of scope.</w:t>
      </w:r>
    </w:p>
    <w:p w14:paraId="28123649" w14:textId="781972CF" w:rsidR="0086045C" w:rsidRDefault="0086045C" w:rsidP="0086045C">
      <w:pPr>
        <w:pStyle w:val="Heading3"/>
      </w:pPr>
      <w:bookmarkStart w:id="602" w:name="_Toc112794806"/>
      <w:bookmarkStart w:id="603" w:name="_Toc119926914"/>
      <w:bookmarkStart w:id="604" w:name="_Toc119927147"/>
      <w:bookmarkStart w:id="605" w:name="_Toc119927613"/>
      <w:bookmarkStart w:id="606" w:name="_Toc125453685"/>
      <w:bookmarkStart w:id="607" w:name="_Hlk115343153"/>
      <w:r>
        <w:t>6</w:t>
      </w:r>
      <w:r w:rsidRPr="00EF689C">
        <w:t>.</w:t>
      </w:r>
      <w:r w:rsidR="0011001F">
        <w:t>7</w:t>
      </w:r>
      <w:r w:rsidRPr="00EF689C">
        <w:t>.</w:t>
      </w:r>
      <w:r>
        <w:t>3</w:t>
      </w:r>
      <w:r>
        <w:tab/>
        <w:t>Evaluation</w:t>
      </w:r>
      <w:bookmarkEnd w:id="602"/>
      <w:bookmarkEnd w:id="603"/>
      <w:bookmarkEnd w:id="604"/>
      <w:bookmarkEnd w:id="605"/>
      <w:bookmarkEnd w:id="606"/>
    </w:p>
    <w:p w14:paraId="58E5D945" w14:textId="0FAE9794" w:rsidR="00590967" w:rsidRDefault="00590967" w:rsidP="003537CD">
      <w:r>
        <w:t>The solution proposed allows the authorization server, i.e., NRF, to issue an access token that can be used by all members of an NF Set or NF Service Set. The concept of NF Set and NF Service Set has been introduced by 3GPP. This solution enable</w:t>
      </w:r>
      <w:r w:rsidR="00CE40EA">
        <w:t>s</w:t>
      </w:r>
      <w:r>
        <w:t xml:space="preserve"> optimization that is sought from the mutual redundancy among the NF instances of the set. It would be less optimized if each instance needs to request its own token. </w:t>
      </w:r>
    </w:p>
    <w:p w14:paraId="04CD0709" w14:textId="77777777" w:rsidR="00590967" w:rsidRDefault="00590967" w:rsidP="003537CD">
      <w:r>
        <w:t>Using the same access token for a NF Service Consumers belonging to one NF Set is not explicitly described by RFC 6749. Other literature mentions group access tokens, but further investigation on the impact managing an access token used by NF Service Consumers of the same set is needed.</w:t>
      </w:r>
    </w:p>
    <w:p w14:paraId="48938503" w14:textId="77777777" w:rsidR="00590967" w:rsidRDefault="00590967" w:rsidP="003537CD">
      <w:r>
        <w:t xml:space="preserve">According to RFC 6749, each NF instances needs to register with the authorization server (NRF) as a separate OAuth2.0 client before the authorization server </w:t>
      </w:r>
      <w:proofErr w:type="gramStart"/>
      <w:r>
        <w:t>is able to</w:t>
      </w:r>
      <w:proofErr w:type="gramEnd"/>
      <w:r>
        <w:t xml:space="preserve"> issue such a token which can be used by all members of the NF Set. </w:t>
      </w:r>
    </w:p>
    <w:p w14:paraId="5E62AC63" w14:textId="23915010" w:rsidR="00590967" w:rsidRDefault="00590967" w:rsidP="003537CD">
      <w:r>
        <w:t xml:space="preserve">Since CCA is used for Indirect communications when SCP in the path between the NF Service Consumer and the NF Service Producer, including NF </w:t>
      </w:r>
      <w:r w:rsidR="00720BA8">
        <w:t>S</w:t>
      </w:r>
      <w:r>
        <w:t xml:space="preserve">et ID and/or NF </w:t>
      </w:r>
      <w:r w:rsidR="00720BA8">
        <w:t>S</w:t>
      </w:r>
      <w:r>
        <w:t xml:space="preserve">ervice </w:t>
      </w:r>
      <w:r w:rsidR="00720BA8">
        <w:t>S</w:t>
      </w:r>
      <w:r>
        <w:t>et ID into the CCA only work for the case of indirect communication but not in the direct communication case.</w:t>
      </w:r>
    </w:p>
    <w:p w14:paraId="0A7C4C2D" w14:textId="5014C5E6" w:rsidR="00590967" w:rsidRDefault="00590967" w:rsidP="003537CD">
      <w:r>
        <w:t xml:space="preserve">Including NF </w:t>
      </w:r>
      <w:r w:rsidR="00720BA8">
        <w:t>S</w:t>
      </w:r>
      <w:r>
        <w:t xml:space="preserve">et ID in the NF certificate is not a flexible mechanism which requires an </w:t>
      </w:r>
      <w:r w:rsidR="00023677">
        <w:t xml:space="preserve">intervention </w:t>
      </w:r>
      <w:r>
        <w:t xml:space="preserve">in case of the NF instance is removed from a specific NF set ID and/or NF service set ID or added to another NF </w:t>
      </w:r>
      <w:r w:rsidR="00720BA8">
        <w:t>S</w:t>
      </w:r>
      <w:r>
        <w:t xml:space="preserve">et ID or NF </w:t>
      </w:r>
      <w:r w:rsidR="00720BA8">
        <w:t>S</w:t>
      </w:r>
      <w:r>
        <w:t xml:space="preserve">ervice </w:t>
      </w:r>
      <w:r w:rsidR="00720BA8">
        <w:t>S</w:t>
      </w:r>
      <w:r>
        <w:t>et ID. On the other hand, if any of these operations are done to any NF instance, the NF instance will update its profile with the NRF automatically and the update is almost dynamic for the rest of the processes.</w:t>
      </w:r>
    </w:p>
    <w:p w14:paraId="1F7F3642" w14:textId="47F8E444" w:rsidR="00CE40EA" w:rsidRDefault="00590967" w:rsidP="00CE40EA">
      <w:r>
        <w:t xml:space="preserve">This solution requires that in case of any change to the list of members of the NF </w:t>
      </w:r>
      <w:r w:rsidR="00720BA8">
        <w:t>S</w:t>
      </w:r>
      <w:r>
        <w:t xml:space="preserve">et, all existing access token with the impacted NF </w:t>
      </w:r>
      <w:r w:rsidR="00CE40EA">
        <w:t>S</w:t>
      </w:r>
      <w:r>
        <w:t xml:space="preserve">et ID and/or NF </w:t>
      </w:r>
      <w:r w:rsidR="00CE40EA">
        <w:t>S</w:t>
      </w:r>
      <w:r>
        <w:t xml:space="preserve">ervice </w:t>
      </w:r>
      <w:r w:rsidR="00CE40EA">
        <w:t>S</w:t>
      </w:r>
      <w:r>
        <w:t xml:space="preserve">et ID </w:t>
      </w:r>
      <w:r w:rsidR="0076734F">
        <w:t>should</w:t>
      </w:r>
      <w:r>
        <w:t xml:space="preserve"> be destroyed and not used. A new access token is required.</w:t>
      </w:r>
      <w:r w:rsidR="00CE40EA">
        <w:t xml:space="preserve"> </w:t>
      </w:r>
    </w:p>
    <w:p w14:paraId="6E513D78" w14:textId="3259EB22" w:rsidR="00CE40EA" w:rsidRDefault="00CE40EA" w:rsidP="00CE40EA">
      <w:pPr>
        <w:rPr>
          <w:lang w:val="en-US"/>
        </w:rPr>
      </w:pPr>
      <w:r>
        <w:rPr>
          <w:lang w:val="en-US"/>
        </w:rPr>
        <w:t xml:space="preserve">Since NF Service Producers can indicate in their profile </w:t>
      </w:r>
      <w:proofErr w:type="spellStart"/>
      <w:r>
        <w:rPr>
          <w:lang w:val="en-US"/>
        </w:rPr>
        <w:t>allowedxxx</w:t>
      </w:r>
      <w:proofErr w:type="spellEnd"/>
      <w:r>
        <w:rPr>
          <w:lang w:val="en-US"/>
        </w:rPr>
        <w:t xml:space="preserve"> IEs, configuration effort is necessary so that they are consistent with the NF </w:t>
      </w:r>
      <w:r w:rsidR="00720BA8">
        <w:rPr>
          <w:lang w:val="en-US"/>
        </w:rPr>
        <w:t>S</w:t>
      </w:r>
      <w:r>
        <w:rPr>
          <w:lang w:val="en-US"/>
        </w:rPr>
        <w:t xml:space="preserve">ets. </w:t>
      </w:r>
    </w:p>
    <w:p w14:paraId="3DA565D4" w14:textId="77777777" w:rsidR="00870CD7" w:rsidRPr="0007365C" w:rsidRDefault="00870CD7" w:rsidP="00870CD7">
      <w:pPr>
        <w:rPr>
          <w:lang w:val="en-US"/>
        </w:rPr>
      </w:pPr>
      <w:r w:rsidRPr="0007365C">
        <w:rPr>
          <w:lang w:val="en-US"/>
        </w:rPr>
        <w:t>This solution requires each NF Service Consumer to register its profile and maintains it always updated at all the time with the NRF.</w:t>
      </w:r>
    </w:p>
    <w:p w14:paraId="0D403A0E" w14:textId="44B64EC8" w:rsidR="00870CD7" w:rsidRPr="0007365C" w:rsidRDefault="00870CD7" w:rsidP="00870CD7">
      <w:pPr>
        <w:rPr>
          <w:lang w:val="en-US"/>
        </w:rPr>
      </w:pPr>
      <w:r w:rsidRPr="0007365C">
        <w:rPr>
          <w:lang w:val="en-US"/>
        </w:rPr>
        <w:t xml:space="preserve">From a security perspective, having an access token issued for a specific NF </w:t>
      </w:r>
      <w:r w:rsidR="00C4076A">
        <w:rPr>
          <w:lang w:val="en-US"/>
        </w:rPr>
        <w:t>Service Consumer</w:t>
      </w:r>
      <w:r w:rsidRPr="0007365C">
        <w:rPr>
          <w:lang w:val="en-US"/>
        </w:rPr>
        <w:t xml:space="preserve"> to be used to authorize a single NF </w:t>
      </w:r>
      <w:r w:rsidR="00C4076A">
        <w:rPr>
          <w:lang w:val="en-US"/>
        </w:rPr>
        <w:t>Service Consumer</w:t>
      </w:r>
      <w:r w:rsidRPr="0007365C">
        <w:rPr>
          <w:lang w:val="en-US"/>
        </w:rPr>
        <w:t xml:space="preserve"> instance at a set of NF</w:t>
      </w:r>
      <w:r w:rsidR="00C4076A">
        <w:rPr>
          <w:lang w:val="en-US"/>
        </w:rPr>
        <w:t xml:space="preserve"> Service</w:t>
      </w:r>
      <w:r w:rsidRPr="0007365C">
        <w:rPr>
          <w:lang w:val="en-US"/>
        </w:rPr>
        <w:t xml:space="preserve"> </w:t>
      </w:r>
      <w:r w:rsidR="00C4076A">
        <w:rPr>
          <w:lang w:val="en-US"/>
        </w:rPr>
        <w:t>P</w:t>
      </w:r>
      <w:r w:rsidRPr="0007365C">
        <w:rPr>
          <w:lang w:val="en-US"/>
        </w:rPr>
        <w:t xml:space="preserve">roducer is quite different than having a single access token issued for a group of NF </w:t>
      </w:r>
      <w:r w:rsidR="00C4076A">
        <w:rPr>
          <w:lang w:val="en-US"/>
        </w:rPr>
        <w:t>Service Consumer</w:t>
      </w:r>
      <w:r w:rsidRPr="0007365C">
        <w:rPr>
          <w:lang w:val="en-US"/>
        </w:rPr>
        <w:t xml:space="preserve">s to receive service at a specific NF </w:t>
      </w:r>
      <w:r w:rsidR="00C4076A">
        <w:rPr>
          <w:lang w:val="en-US"/>
        </w:rPr>
        <w:t>Service Producer</w:t>
      </w:r>
      <w:r w:rsidRPr="0007365C">
        <w:rPr>
          <w:lang w:val="en-US"/>
        </w:rPr>
        <w:t xml:space="preserve"> or a set of </w:t>
      </w:r>
      <w:r w:rsidR="00C4076A">
        <w:rPr>
          <w:lang w:val="en-US"/>
        </w:rPr>
        <w:t>Service Producer</w:t>
      </w:r>
      <w:r w:rsidRPr="0007365C">
        <w:rPr>
          <w:lang w:val="en-US"/>
        </w:rPr>
        <w:t>s.</w:t>
      </w:r>
    </w:p>
    <w:p w14:paraId="73FFDBDD" w14:textId="79C08CDF" w:rsidR="00870CD7" w:rsidRPr="0007365C" w:rsidRDefault="00870CD7" w:rsidP="00870CD7">
      <w:pPr>
        <w:rPr>
          <w:lang w:val="en-US"/>
        </w:rPr>
      </w:pPr>
      <w:r w:rsidRPr="0007365C">
        <w:rPr>
          <w:lang w:val="en-US"/>
        </w:rPr>
        <w:t xml:space="preserve">In the first case, only one NF </w:t>
      </w:r>
      <w:r w:rsidR="00C4076A">
        <w:rPr>
          <w:lang w:val="en-US"/>
        </w:rPr>
        <w:t>Service Producer</w:t>
      </w:r>
      <w:r w:rsidRPr="0007365C">
        <w:rPr>
          <w:lang w:val="en-US"/>
        </w:rPr>
        <w:t xml:space="preserve"> receives the access token at a time to validate the NF </w:t>
      </w:r>
      <w:r w:rsidR="00C4076A">
        <w:rPr>
          <w:lang w:val="en-US"/>
        </w:rPr>
        <w:t>Service Consumer</w:t>
      </w:r>
      <w:r w:rsidRPr="0007365C">
        <w:rPr>
          <w:lang w:val="en-US"/>
        </w:rPr>
        <w:t xml:space="preserve"> instance whether it is allowed to receive the service or not. Each NF </w:t>
      </w:r>
      <w:r w:rsidR="00C4076A">
        <w:rPr>
          <w:lang w:val="en-US"/>
        </w:rPr>
        <w:t>Service Producer</w:t>
      </w:r>
      <w:r w:rsidRPr="0007365C">
        <w:rPr>
          <w:lang w:val="en-US"/>
        </w:rPr>
        <w:t xml:space="preserve"> will have the ability to validate whether the NF </w:t>
      </w:r>
      <w:r w:rsidR="00C4076A">
        <w:rPr>
          <w:lang w:val="en-US"/>
        </w:rPr>
        <w:t>Service Consumer</w:t>
      </w:r>
      <w:r w:rsidRPr="0007365C">
        <w:rPr>
          <w:lang w:val="en-US"/>
        </w:rPr>
        <w:t xml:space="preserve"> instance was authorized or not via the access token validation process. There is no security risk in this scenario as the access token is issued to </w:t>
      </w:r>
      <w:proofErr w:type="gramStart"/>
      <w:r w:rsidRPr="0007365C">
        <w:rPr>
          <w:lang w:val="en-US"/>
        </w:rPr>
        <w:t>authorized</w:t>
      </w:r>
      <w:proofErr w:type="gramEnd"/>
      <w:r w:rsidRPr="0007365C">
        <w:rPr>
          <w:lang w:val="en-US"/>
        </w:rPr>
        <w:t xml:space="preserve"> a single entity, the NF </w:t>
      </w:r>
      <w:r w:rsidR="00C4076A">
        <w:rPr>
          <w:lang w:val="en-US"/>
        </w:rPr>
        <w:t>Service Consumer</w:t>
      </w:r>
      <w:r w:rsidRPr="0007365C">
        <w:rPr>
          <w:lang w:val="en-US"/>
        </w:rPr>
        <w:t xml:space="preserve"> instance. It is important to note that the NF </w:t>
      </w:r>
      <w:r w:rsidR="00C4076A">
        <w:rPr>
          <w:lang w:val="en-US"/>
        </w:rPr>
        <w:t>Service Producer</w:t>
      </w:r>
      <w:r w:rsidRPr="0007365C">
        <w:rPr>
          <w:lang w:val="en-US"/>
        </w:rPr>
        <w:t xml:space="preserve"> is NOT required to maintain or save the access token. </w:t>
      </w:r>
    </w:p>
    <w:p w14:paraId="39A290A4" w14:textId="61111073" w:rsidR="00870CD7" w:rsidRPr="0007365C" w:rsidRDefault="00870CD7" w:rsidP="00870CD7">
      <w:pPr>
        <w:rPr>
          <w:lang w:val="en-US"/>
        </w:rPr>
      </w:pPr>
      <w:r w:rsidRPr="0007365C">
        <w:rPr>
          <w:lang w:val="en-US"/>
        </w:rPr>
        <w:t xml:space="preserve">However, in the case of a set of NF </w:t>
      </w:r>
      <w:r w:rsidR="00C4076A">
        <w:rPr>
          <w:lang w:val="en-US"/>
        </w:rPr>
        <w:t>Service Consumer</w:t>
      </w:r>
      <w:r w:rsidRPr="0007365C">
        <w:rPr>
          <w:lang w:val="en-US"/>
        </w:rPr>
        <w:t xml:space="preserve">s sharing the same access token, the access token may </w:t>
      </w:r>
      <w:proofErr w:type="gramStart"/>
      <w:r w:rsidRPr="0007365C">
        <w:rPr>
          <w:lang w:val="en-US"/>
        </w:rPr>
        <w:t>ends</w:t>
      </w:r>
      <w:proofErr w:type="gramEnd"/>
      <w:r w:rsidRPr="0007365C">
        <w:rPr>
          <w:lang w:val="en-US"/>
        </w:rPr>
        <w:t xml:space="preserve"> up being saved at multiple places rather than one which causes a security risk. In addition, the access token does not reflect the identity of the NF </w:t>
      </w:r>
      <w:r w:rsidR="00C4076A">
        <w:rPr>
          <w:lang w:val="en-US"/>
        </w:rPr>
        <w:t>Service Consumer</w:t>
      </w:r>
      <w:r w:rsidRPr="0007365C">
        <w:rPr>
          <w:lang w:val="en-US"/>
        </w:rPr>
        <w:t xml:space="preserve"> instance that is requesting access to the service resource at the NF </w:t>
      </w:r>
      <w:r w:rsidR="00C4076A">
        <w:rPr>
          <w:lang w:val="en-US"/>
        </w:rPr>
        <w:t>Service Producer</w:t>
      </w:r>
      <w:r w:rsidRPr="0007365C">
        <w:rPr>
          <w:lang w:val="en-US"/>
        </w:rPr>
        <w:t xml:space="preserve"> and this way the NF </w:t>
      </w:r>
      <w:r w:rsidR="00C4076A">
        <w:rPr>
          <w:lang w:val="en-US"/>
        </w:rPr>
        <w:t>Service Producer</w:t>
      </w:r>
      <w:r w:rsidRPr="0007365C">
        <w:rPr>
          <w:lang w:val="en-US"/>
        </w:rPr>
        <w:t xml:space="preserve"> is not able to validate whether the NF </w:t>
      </w:r>
      <w:r w:rsidR="00C4076A">
        <w:rPr>
          <w:lang w:val="en-US"/>
        </w:rPr>
        <w:t>Service Consumer</w:t>
      </w:r>
      <w:r w:rsidRPr="0007365C">
        <w:rPr>
          <w:lang w:val="en-US"/>
        </w:rPr>
        <w:t xml:space="preserve"> instance requesting the service is authorized to receive service or not.</w:t>
      </w:r>
    </w:p>
    <w:p w14:paraId="14D0736A" w14:textId="626B8A86" w:rsidR="00870CD7" w:rsidRDefault="00870CD7" w:rsidP="00870CD7">
      <w:pPr>
        <w:rPr>
          <w:lang w:val="en-US"/>
        </w:rPr>
      </w:pPr>
      <w:r w:rsidRPr="0007365C">
        <w:rPr>
          <w:lang w:val="en-US"/>
        </w:rPr>
        <w:t xml:space="preserve">In comparison, that is why no certificate is issued for multiple entities to be used by a group of entities, e.g., NF </w:t>
      </w:r>
      <w:r w:rsidR="00C4076A">
        <w:rPr>
          <w:lang w:val="en-US"/>
        </w:rPr>
        <w:t>Service Consumer</w:t>
      </w:r>
      <w:r w:rsidRPr="0007365C">
        <w:rPr>
          <w:lang w:val="en-US"/>
        </w:rPr>
        <w:t xml:space="preserve"> set to be used to blindly authenticate a member of the </w:t>
      </w:r>
      <w:bookmarkStart w:id="608" w:name="_Hlk116982144"/>
      <w:proofErr w:type="gramStart"/>
      <w:r w:rsidRPr="0007365C">
        <w:rPr>
          <w:lang w:val="en-US"/>
        </w:rPr>
        <w:t>group..</w:t>
      </w:r>
      <w:bookmarkEnd w:id="608"/>
      <w:proofErr w:type="gramEnd"/>
    </w:p>
    <w:p w14:paraId="506B7CCB" w14:textId="61335283" w:rsidR="000F17B5" w:rsidRDefault="000F17B5" w:rsidP="000F17B5">
      <w:pPr>
        <w:pStyle w:val="Heading2"/>
      </w:pPr>
      <w:bookmarkStart w:id="609" w:name="_Toc112794807"/>
      <w:bookmarkStart w:id="610" w:name="_Toc119926915"/>
      <w:bookmarkStart w:id="611" w:name="_Toc119927148"/>
      <w:bookmarkStart w:id="612" w:name="_Toc119927614"/>
      <w:bookmarkStart w:id="613" w:name="_Toc125453686"/>
      <w:bookmarkEnd w:id="607"/>
      <w:r>
        <w:lastRenderedPageBreak/>
        <w:t>6.8</w:t>
      </w:r>
      <w:r>
        <w:tab/>
        <w:t xml:space="preserve">Solution #8: </w:t>
      </w:r>
      <w:r w:rsidR="00023677">
        <w:t xml:space="preserve">Integrity </w:t>
      </w:r>
      <w:r>
        <w:t>protection of HTTP message in consideration of update by SCP</w:t>
      </w:r>
      <w:bookmarkEnd w:id="609"/>
      <w:bookmarkEnd w:id="610"/>
      <w:bookmarkEnd w:id="611"/>
      <w:bookmarkEnd w:id="612"/>
      <w:bookmarkEnd w:id="613"/>
    </w:p>
    <w:p w14:paraId="469F52C9" w14:textId="7E3489B7" w:rsidR="000F17B5" w:rsidRDefault="000F17B5" w:rsidP="000F17B5">
      <w:pPr>
        <w:pStyle w:val="Heading3"/>
      </w:pPr>
      <w:bookmarkStart w:id="614" w:name="_Toc112794808"/>
      <w:bookmarkStart w:id="615" w:name="_Toc119926916"/>
      <w:bookmarkStart w:id="616" w:name="_Toc119927149"/>
      <w:bookmarkStart w:id="617" w:name="_Toc119927615"/>
      <w:bookmarkStart w:id="618" w:name="_Toc125453687"/>
      <w:r>
        <w:t>6.8.1</w:t>
      </w:r>
      <w:r>
        <w:tab/>
        <w:t>Introduction</w:t>
      </w:r>
      <w:bookmarkEnd w:id="614"/>
      <w:bookmarkEnd w:id="615"/>
      <w:bookmarkEnd w:id="616"/>
      <w:bookmarkEnd w:id="617"/>
      <w:bookmarkEnd w:id="618"/>
    </w:p>
    <w:p w14:paraId="6937B718" w14:textId="77777777" w:rsidR="000F17B5" w:rsidRDefault="000F17B5" w:rsidP="000F17B5">
      <w:r>
        <w:t>This solution addresses key issue #5.</w:t>
      </w:r>
    </w:p>
    <w:p w14:paraId="1977F7E7" w14:textId="77777777" w:rsidR="000F17B5" w:rsidRDefault="000F17B5" w:rsidP="000F17B5">
      <w:r>
        <w:t>It is proposed to use enhance CCA to include hash value of HTTP headers and HTTP body.</w:t>
      </w:r>
    </w:p>
    <w:p w14:paraId="2A6E06C7" w14:textId="77777777" w:rsidR="000F17B5" w:rsidRDefault="000F17B5" w:rsidP="000F17B5">
      <w:r>
        <w:t>In the enhanced CCA, hash value of HTTP headers and hash value of HTTP body are included, separately.</w:t>
      </w:r>
    </w:p>
    <w:p w14:paraId="5A06BA10" w14:textId="77777777" w:rsidR="000F17B5" w:rsidRDefault="000F17B5" w:rsidP="000F17B5">
      <w:r>
        <w:t>For calculation of hash value of HTTP headers, Via and Authorization headers are not included.</w:t>
      </w:r>
    </w:p>
    <w:p w14:paraId="4F1CD360" w14:textId="08F14E20" w:rsidR="000F17B5" w:rsidRDefault="000F17B5" w:rsidP="000F17B5">
      <w:r>
        <w:t xml:space="preserve">There </w:t>
      </w:r>
      <w:r w:rsidR="0076734F">
        <w:t>should</w:t>
      </w:r>
      <w:r>
        <w:t xml:space="preserve"> be a rule for ordering HTTP headers. HTTP standard headers come </w:t>
      </w:r>
      <w:proofErr w:type="gramStart"/>
      <w:r>
        <w:t>first</w:t>
      </w:r>
      <w:proofErr w:type="gramEnd"/>
      <w:r>
        <w:t xml:space="preserve"> and HTTP custom headers come after HTTP standard headers. Among HTTP custom headers from NF Service Consumer or NF Service Producer, 3GPP-Sbi-Client-Credentials header </w:t>
      </w:r>
      <w:r w:rsidR="0076734F">
        <w:t>should</w:t>
      </w:r>
      <w:r>
        <w:t xml:space="preserve"> be positioned as the last on</w:t>
      </w:r>
      <w:r w:rsidR="00B23EF8">
        <w:t>c</w:t>
      </w:r>
      <w:r>
        <w:t xml:space="preserve">e. When an SCP add HTTP custom headers, those </w:t>
      </w:r>
      <w:r w:rsidR="0076734F">
        <w:t>should</w:t>
      </w:r>
      <w:r>
        <w:t xml:space="preserve"> come after 3GPP-Sbi-Client-Credentials header from NF Service </w:t>
      </w:r>
      <w:r w:rsidR="00023677">
        <w:t>Consumer</w:t>
      </w:r>
      <w:r>
        <w:t xml:space="preserve"> of NF Service Producer.</w:t>
      </w:r>
    </w:p>
    <w:p w14:paraId="1FE5E25E" w14:textId="77777777" w:rsidR="000F17B5" w:rsidRPr="0082765C" w:rsidRDefault="000F17B5" w:rsidP="000F17B5">
      <w:pPr>
        <w:rPr>
          <w:rFonts w:eastAsia="Malgun Gothic"/>
          <w:lang w:eastAsia="ko-KR"/>
        </w:rPr>
      </w:pPr>
      <w:r w:rsidRPr="0082765C">
        <w:rPr>
          <w:rFonts w:eastAsia="Malgun Gothic" w:hint="eastAsia"/>
          <w:lang w:eastAsia="ko-KR"/>
        </w:rPr>
        <w:t xml:space="preserve">When NF </w:t>
      </w:r>
      <w:r w:rsidRPr="0082765C">
        <w:rPr>
          <w:rFonts w:eastAsia="Malgun Gothic"/>
          <w:lang w:eastAsia="ko-KR"/>
        </w:rPr>
        <w:t>Service Consumer of NF Service Producer receive an HTTP message, they compute the hash value of HTTP headers and HTTP body and compare those with the values in CCA for checking of integrity protection.</w:t>
      </w:r>
    </w:p>
    <w:p w14:paraId="5129F77B" w14:textId="2F300A19" w:rsidR="000F17B5" w:rsidRDefault="000F17B5" w:rsidP="000F17B5">
      <w:pPr>
        <w:jc w:val="center"/>
      </w:pPr>
      <w:r>
        <w:object w:dxaOrig="10666" w:dyaOrig="3361" w14:anchorId="25CC4033">
          <v:shape id="_x0000_i1035" type="#_x0000_t75" style="width:434.5pt;height:136.5pt" o:ole="">
            <v:imagedata r:id="rId52" o:title=""/>
          </v:shape>
          <o:OLEObject Type="Embed" ProgID="Visio.Drawing.15" ShapeID="_x0000_i1035" DrawAspect="Content" ObjectID="_1736158442" r:id="rId53"/>
        </w:object>
      </w:r>
    </w:p>
    <w:p w14:paraId="52080086" w14:textId="09D75F63" w:rsidR="000F17B5" w:rsidRPr="00F912FB" w:rsidRDefault="000F17B5" w:rsidP="000F17B5">
      <w:pPr>
        <w:pStyle w:val="TF"/>
      </w:pPr>
      <w:r w:rsidRPr="00F912FB">
        <w:t>Figure</w:t>
      </w:r>
      <w:r>
        <w:t xml:space="preserve"> 6.</w:t>
      </w:r>
      <w:r w:rsidR="004608C6">
        <w:t>8</w:t>
      </w:r>
      <w:r>
        <w:t xml:space="preserve">.1-1: HTTP message with hash value in CCA for </w:t>
      </w:r>
      <w:proofErr w:type="gramStart"/>
      <w:r>
        <w:t>end to end</w:t>
      </w:r>
      <w:proofErr w:type="gramEnd"/>
      <w:r>
        <w:t xml:space="preserve"> message protection</w:t>
      </w:r>
    </w:p>
    <w:p w14:paraId="18090287" w14:textId="1DD8EA38" w:rsidR="000F17B5" w:rsidRDefault="000F17B5" w:rsidP="000F17B5">
      <w:pPr>
        <w:pStyle w:val="Heading3"/>
      </w:pPr>
      <w:bookmarkStart w:id="619" w:name="_Toc112794809"/>
      <w:bookmarkStart w:id="620" w:name="_Toc119926917"/>
      <w:bookmarkStart w:id="621" w:name="_Toc119927150"/>
      <w:bookmarkStart w:id="622" w:name="_Toc119927616"/>
      <w:bookmarkStart w:id="623" w:name="_Toc125453688"/>
      <w:r>
        <w:t>6.8.2</w:t>
      </w:r>
      <w:r>
        <w:tab/>
        <w:t>Solution Details</w:t>
      </w:r>
      <w:bookmarkEnd w:id="619"/>
      <w:bookmarkEnd w:id="620"/>
      <w:bookmarkEnd w:id="621"/>
      <w:bookmarkEnd w:id="622"/>
      <w:bookmarkEnd w:id="623"/>
    </w:p>
    <w:p w14:paraId="2CB2B376" w14:textId="77777777" w:rsidR="000F17B5" w:rsidRDefault="000F17B5" w:rsidP="000F17B5">
      <w:r>
        <w:t>This solution enables the NF Service Producer and NF Service Consumer to verify a HTTP message received via SCP has not been modified.</w:t>
      </w:r>
    </w:p>
    <w:p w14:paraId="5E9B751B" w14:textId="77777777" w:rsidR="000F17B5" w:rsidRDefault="000F17B5" w:rsidP="000F17B5">
      <w:r>
        <w:t>NF Service Consumer calculate hash value of HTTP standard headers except Authenticate header and HTTP custom headers and hash value of HTTP body and include in the CCA.</w:t>
      </w:r>
    </w:p>
    <w:p w14:paraId="0CE87257" w14:textId="77777777" w:rsidR="000F17B5" w:rsidRDefault="000F17B5" w:rsidP="000F17B5">
      <w:r>
        <w:t>NF Service Consumer append CCA as the last of HTTP custom headers.</w:t>
      </w:r>
    </w:p>
    <w:p w14:paraId="4C772BCD" w14:textId="77777777" w:rsidR="000F17B5" w:rsidRDefault="000F17B5" w:rsidP="000F17B5">
      <w:r>
        <w:t>For this, the CCA is enhanced with additional payload values.</w:t>
      </w:r>
    </w:p>
    <w:p w14:paraId="12D83A28" w14:textId="77777777" w:rsidR="000F17B5" w:rsidRDefault="000F17B5" w:rsidP="003537CD">
      <w:pPr>
        <w:pStyle w:val="B1"/>
      </w:pPr>
      <w:r>
        <w:t xml:space="preserve">- </w:t>
      </w:r>
      <w:r>
        <w:tab/>
        <w:t>hash value of HTTP headers including HTTP standard headers and HTTP custom headers generated by originating Network Function.</w:t>
      </w:r>
    </w:p>
    <w:p w14:paraId="0C3BCC7A" w14:textId="77777777" w:rsidR="000F17B5" w:rsidRDefault="000F17B5" w:rsidP="003537CD">
      <w:pPr>
        <w:pStyle w:val="B1"/>
      </w:pPr>
      <w:r>
        <w:t>-</w:t>
      </w:r>
      <w:r>
        <w:tab/>
        <w:t>hash value of HTTP body generated by originating Network Function.</w:t>
      </w:r>
    </w:p>
    <w:p w14:paraId="6D2023C8" w14:textId="2C4ECFA2" w:rsidR="000F17B5" w:rsidRDefault="000F17B5" w:rsidP="000F17B5">
      <w:r>
        <w:t>After SCP receives HTTP message from NF Service Consumer, it may append Via header and Authenticate header</w:t>
      </w:r>
      <w:r w:rsidR="00023677">
        <w:t xml:space="preserve"> </w:t>
      </w:r>
      <w:r>
        <w:t>(only for delegated discovery case) and some HTTP custom headers after HTTP standard headers and HTTP custom headers at the received HTTP message, respectively.</w:t>
      </w:r>
    </w:p>
    <w:p w14:paraId="0509AA18" w14:textId="6680418E" w:rsidR="000F17B5" w:rsidRDefault="000F17B5" w:rsidP="000F17B5">
      <w:r>
        <w:t>NF Service Producer verify hash value of HTTP standard headers and HTTP extended headers except Via header, Authorization header and HTTP custom headers appended by SCP and hash value of HTTP body by comparing the calculated value and the ones in CCA.</w:t>
      </w:r>
    </w:p>
    <w:p w14:paraId="5ECF06B3" w14:textId="77777777" w:rsidR="000F17B5" w:rsidRDefault="000F17B5" w:rsidP="000F17B5">
      <w:r>
        <w:t>Similarly, NF Service Producer can calculate hash value of HTTP standard headers and HTTP custom headers and hash value of HTTP body and include in the CCA if CCA is used.</w:t>
      </w:r>
    </w:p>
    <w:p w14:paraId="4740F2C5" w14:textId="615FDE45" w:rsidR="000F17B5" w:rsidRDefault="000F17B5" w:rsidP="000F17B5">
      <w:r>
        <w:lastRenderedPageBreak/>
        <w:t>After SCP receives HTTP message from NF Service Producer, it may append Via header and some HTTP custom headers after HTTP standard headers and HTTP custom headers at the received HTTP message, respectively.</w:t>
      </w:r>
    </w:p>
    <w:p w14:paraId="21AE3F11" w14:textId="35DED64F" w:rsidR="000F17B5" w:rsidRDefault="000F17B5" w:rsidP="000F17B5">
      <w:r>
        <w:t xml:space="preserve">NF Service </w:t>
      </w:r>
      <w:r w:rsidR="00D1427A">
        <w:t>C</w:t>
      </w:r>
      <w:r>
        <w:t>onsumer can verify hash value of HTTP standard headers and HTTP extended headers except Via header and HTTP custom headers appended by SCP and hash value of HTTP body by comparing the calculated value and the ones in CCA.</w:t>
      </w:r>
    </w:p>
    <w:p w14:paraId="4182AEA6" w14:textId="25753148" w:rsidR="000F17B5" w:rsidRDefault="000F17B5" w:rsidP="000F17B5">
      <w:pPr>
        <w:pStyle w:val="Heading3"/>
      </w:pPr>
      <w:bookmarkStart w:id="624" w:name="_Toc112794810"/>
      <w:bookmarkStart w:id="625" w:name="_Toc119926918"/>
      <w:bookmarkStart w:id="626" w:name="_Toc119927151"/>
      <w:bookmarkStart w:id="627" w:name="_Toc119927617"/>
      <w:bookmarkStart w:id="628" w:name="_Toc125453689"/>
      <w:r>
        <w:t xml:space="preserve">6.8.3 </w:t>
      </w:r>
      <w:r>
        <w:tab/>
        <w:t>Evaluation</w:t>
      </w:r>
      <w:bookmarkEnd w:id="624"/>
      <w:bookmarkEnd w:id="625"/>
      <w:bookmarkEnd w:id="626"/>
      <w:bookmarkEnd w:id="627"/>
      <w:bookmarkEnd w:id="628"/>
    </w:p>
    <w:p w14:paraId="4D72FBAF" w14:textId="77777777" w:rsidR="000F17B5" w:rsidRPr="00B0725C" w:rsidRDefault="000F17B5" w:rsidP="000F17B5">
      <w:pPr>
        <w:rPr>
          <w:rFonts w:eastAsia="Malgun Gothic"/>
          <w:lang w:eastAsia="ko-KR"/>
        </w:rPr>
      </w:pPr>
      <w:r w:rsidRPr="00B0725C">
        <w:rPr>
          <w:rFonts w:eastAsia="Malgun Gothic" w:hint="eastAsia"/>
          <w:lang w:eastAsia="ko-KR"/>
        </w:rPr>
        <w:t xml:space="preserve">This solution provides an approach how an NF Service </w:t>
      </w:r>
      <w:r w:rsidRPr="00B0725C">
        <w:rPr>
          <w:rFonts w:eastAsia="Malgun Gothic"/>
          <w:lang w:eastAsia="ko-KR"/>
        </w:rPr>
        <w:t>Producer can verify that a service request of the NF Service Consumer received via SCP has not been modified.</w:t>
      </w:r>
    </w:p>
    <w:p w14:paraId="4F2E3932" w14:textId="77777777" w:rsidR="000F17B5" w:rsidRPr="00B0725C" w:rsidRDefault="000F17B5" w:rsidP="000F17B5">
      <w:pPr>
        <w:rPr>
          <w:rFonts w:eastAsia="Malgun Gothic"/>
          <w:lang w:eastAsia="ko-KR"/>
        </w:rPr>
      </w:pPr>
      <w:r w:rsidRPr="00B0725C">
        <w:rPr>
          <w:rFonts w:eastAsia="Malgun Gothic"/>
          <w:lang w:eastAsia="ko-KR"/>
        </w:rPr>
        <w:t xml:space="preserve">This solution extends Client credentials assertion to include </w:t>
      </w:r>
      <w:r>
        <w:rPr>
          <w:rFonts w:eastAsia="Malgun Gothic"/>
          <w:lang w:eastAsia="ko-KR"/>
        </w:rPr>
        <w:t>hash value of HTTP headers and HTTP body</w:t>
      </w:r>
      <w:r w:rsidRPr="00B0725C">
        <w:rPr>
          <w:rFonts w:eastAsia="Malgun Gothic"/>
          <w:lang w:eastAsia="ko-KR"/>
        </w:rPr>
        <w:t>.</w:t>
      </w:r>
    </w:p>
    <w:p w14:paraId="3B551E16" w14:textId="77777777" w:rsidR="000F17B5" w:rsidRDefault="000F17B5" w:rsidP="000F17B5">
      <w:pPr>
        <w:rPr>
          <w:rFonts w:eastAsia="Malgun Gothic"/>
          <w:lang w:eastAsia="ko-KR"/>
        </w:rPr>
      </w:pPr>
      <w:r>
        <w:rPr>
          <w:rFonts w:eastAsia="Malgun Gothic"/>
          <w:lang w:eastAsia="ko-KR"/>
        </w:rPr>
        <w:t xml:space="preserve">This solution </w:t>
      </w:r>
      <w:proofErr w:type="gramStart"/>
      <w:r>
        <w:rPr>
          <w:rFonts w:eastAsia="Malgun Gothic"/>
          <w:lang w:eastAsia="ko-KR"/>
        </w:rPr>
        <w:t>propose</w:t>
      </w:r>
      <w:proofErr w:type="gramEnd"/>
      <w:r>
        <w:rPr>
          <w:rFonts w:eastAsia="Malgun Gothic"/>
          <w:lang w:eastAsia="ko-KR"/>
        </w:rPr>
        <w:t xml:space="preserve"> a rule how to compose the HTTP headers and how to calculate hash value of a HTTP message and it allows </w:t>
      </w:r>
      <w:r w:rsidRPr="00B0725C">
        <w:rPr>
          <w:rFonts w:eastAsia="Malgun Gothic"/>
          <w:lang w:eastAsia="ko-KR"/>
        </w:rPr>
        <w:t xml:space="preserve">NF Service Producer to </w:t>
      </w:r>
      <w:r>
        <w:rPr>
          <w:rFonts w:eastAsia="Malgun Gothic"/>
          <w:lang w:eastAsia="ko-KR"/>
        </w:rPr>
        <w:t xml:space="preserve">calculate hash value of </w:t>
      </w:r>
      <w:r w:rsidRPr="00B0725C">
        <w:rPr>
          <w:rFonts w:eastAsia="Malgun Gothic"/>
          <w:lang w:eastAsia="ko-KR"/>
        </w:rPr>
        <w:t xml:space="preserve">HTTP headers </w:t>
      </w:r>
      <w:r>
        <w:rPr>
          <w:rFonts w:eastAsia="Malgun Gothic"/>
          <w:lang w:eastAsia="ko-KR"/>
        </w:rPr>
        <w:t>without any extra information.</w:t>
      </w:r>
    </w:p>
    <w:p w14:paraId="4B70138C" w14:textId="52164F4D" w:rsidR="000F17B5" w:rsidRDefault="000F17B5" w:rsidP="000F17B5">
      <w:pPr>
        <w:rPr>
          <w:rFonts w:eastAsia="Malgun Gothic"/>
          <w:lang w:eastAsia="ko-KR"/>
        </w:rPr>
      </w:pPr>
      <w:r>
        <w:rPr>
          <w:rFonts w:eastAsia="Malgun Gothic"/>
          <w:lang w:eastAsia="ko-KR"/>
        </w:rPr>
        <w:t xml:space="preserve">This solution provides how to calculate hash value of HTTP headers and HTTP body even though </w:t>
      </w:r>
      <w:r w:rsidRPr="00B0725C">
        <w:rPr>
          <w:rFonts w:eastAsia="Malgun Gothic"/>
          <w:lang w:eastAsia="ko-KR"/>
        </w:rPr>
        <w:t xml:space="preserve">SCP </w:t>
      </w:r>
      <w:r>
        <w:rPr>
          <w:rFonts w:eastAsia="Malgun Gothic"/>
          <w:lang w:eastAsia="ko-KR"/>
        </w:rPr>
        <w:t>modify HTTP messages in NF Service Producer. And when SCP modifies illegally a HTTP message, NF Service Producer can detect it.</w:t>
      </w:r>
    </w:p>
    <w:p w14:paraId="3CED24F0" w14:textId="3BE96CAA" w:rsidR="006F39D4" w:rsidRDefault="006F39D4" w:rsidP="00AD5AE8">
      <w:pPr>
        <w:pStyle w:val="NO"/>
        <w:rPr>
          <w:rFonts w:eastAsia="Malgun Gothic"/>
          <w:lang w:eastAsia="ko-KR"/>
        </w:rPr>
      </w:pPr>
      <w:r w:rsidRPr="006F39D4">
        <w:rPr>
          <w:rFonts w:eastAsia="Malgun Gothic"/>
          <w:lang w:eastAsia="ko-KR"/>
        </w:rPr>
        <w:t>NOTE: Whether a token similar</w:t>
      </w:r>
      <w:r w:rsidR="00720BA8">
        <w:rPr>
          <w:rFonts w:eastAsia="Malgun Gothic"/>
          <w:lang w:eastAsia="ko-KR"/>
        </w:rPr>
        <w:t>ly</w:t>
      </w:r>
      <w:r w:rsidRPr="006F39D4">
        <w:rPr>
          <w:rFonts w:eastAsia="Malgun Gothic"/>
          <w:lang w:eastAsia="ko-KR"/>
        </w:rPr>
        <w:t xml:space="preserve"> to CCA is used for NF Service Producer </w:t>
      </w:r>
      <w:bookmarkStart w:id="629" w:name="_Hlk112787139"/>
      <w:r w:rsidR="0075170F" w:rsidRPr="006F39D4">
        <w:rPr>
          <w:rFonts w:eastAsia="Malgun Gothic"/>
          <w:lang w:eastAsia="ko-KR"/>
        </w:rPr>
        <w:t>authentication</w:t>
      </w:r>
      <w:r w:rsidRPr="006F39D4">
        <w:rPr>
          <w:rFonts w:eastAsia="Malgun Gothic"/>
          <w:lang w:eastAsia="ko-KR"/>
        </w:rPr>
        <w:t xml:space="preserve"> </w:t>
      </w:r>
      <w:bookmarkEnd w:id="629"/>
      <w:r w:rsidRPr="006F39D4">
        <w:rPr>
          <w:rFonts w:eastAsia="Malgun Gothic"/>
          <w:lang w:eastAsia="ko-KR"/>
        </w:rPr>
        <w:t>is per decision of key issue #1.</w:t>
      </w:r>
    </w:p>
    <w:p w14:paraId="2F2B1381" w14:textId="14A1061F" w:rsidR="006B175F" w:rsidRDefault="006B175F" w:rsidP="006B175F">
      <w:pPr>
        <w:pStyle w:val="Heading2"/>
      </w:pPr>
      <w:bookmarkStart w:id="630" w:name="_Toc112794811"/>
      <w:bookmarkStart w:id="631" w:name="_Toc119926919"/>
      <w:bookmarkStart w:id="632" w:name="_Toc119927152"/>
      <w:bookmarkStart w:id="633" w:name="_Toc119927618"/>
      <w:bookmarkStart w:id="634" w:name="_Toc125453690"/>
      <w:r>
        <w:t>6.9</w:t>
      </w:r>
      <w:r>
        <w:tab/>
        <w:t>Solution #9: A</w:t>
      </w:r>
      <w:r w:rsidRPr="00FD493B">
        <w:t>uthorization mechanism negotiation</w:t>
      </w:r>
      <w:bookmarkEnd w:id="630"/>
      <w:bookmarkEnd w:id="631"/>
      <w:bookmarkEnd w:id="632"/>
      <w:bookmarkEnd w:id="633"/>
      <w:bookmarkEnd w:id="634"/>
    </w:p>
    <w:p w14:paraId="22980811" w14:textId="1F1441DF" w:rsidR="006B175F" w:rsidRDefault="006B175F" w:rsidP="006B175F">
      <w:pPr>
        <w:pStyle w:val="Heading3"/>
      </w:pPr>
      <w:bookmarkStart w:id="635" w:name="_Toc112794812"/>
      <w:bookmarkStart w:id="636" w:name="_Toc119926920"/>
      <w:bookmarkStart w:id="637" w:name="_Toc119927153"/>
      <w:bookmarkStart w:id="638" w:name="_Toc119927619"/>
      <w:bookmarkStart w:id="639" w:name="_Toc125453691"/>
      <w:r>
        <w:t>6.9.1</w:t>
      </w:r>
      <w:r>
        <w:tab/>
        <w:t>Introduction</w:t>
      </w:r>
      <w:bookmarkEnd w:id="635"/>
      <w:bookmarkEnd w:id="636"/>
      <w:bookmarkEnd w:id="637"/>
      <w:bookmarkEnd w:id="638"/>
      <w:bookmarkEnd w:id="639"/>
    </w:p>
    <w:p w14:paraId="3D7A439A" w14:textId="67621016" w:rsidR="006B175F" w:rsidRDefault="006B175F" w:rsidP="006B175F">
      <w:r>
        <w:t>This solution addresses Key Issue #7 "A</w:t>
      </w:r>
      <w:r w:rsidRPr="00463E93">
        <w:t>uthorization mechanism negotiation</w:t>
      </w:r>
      <w:r>
        <w:t xml:space="preserve">". It is proposed to use the two NRFs for the </w:t>
      </w:r>
      <w:r w:rsidRPr="00FD493B">
        <w:t>authorization mechanism negotiation</w:t>
      </w:r>
      <w:r>
        <w:t>.</w:t>
      </w:r>
    </w:p>
    <w:p w14:paraId="1680331B" w14:textId="6C657730" w:rsidR="006B175F" w:rsidRDefault="006B175F" w:rsidP="006B175F">
      <w:pPr>
        <w:pStyle w:val="Heading3"/>
      </w:pPr>
      <w:bookmarkStart w:id="640" w:name="_Toc112794813"/>
      <w:bookmarkStart w:id="641" w:name="_Toc119926921"/>
      <w:bookmarkStart w:id="642" w:name="_Toc119927154"/>
      <w:bookmarkStart w:id="643" w:name="_Toc119927620"/>
      <w:bookmarkStart w:id="644" w:name="_Toc125453692"/>
      <w:r>
        <w:t>6.9.2</w:t>
      </w:r>
      <w:r>
        <w:tab/>
        <w:t>Solution details</w:t>
      </w:r>
      <w:bookmarkEnd w:id="640"/>
      <w:bookmarkEnd w:id="641"/>
      <w:bookmarkEnd w:id="642"/>
      <w:bookmarkEnd w:id="643"/>
      <w:bookmarkEnd w:id="644"/>
    </w:p>
    <w:p w14:paraId="4F354336" w14:textId="77777777" w:rsidR="006B175F" w:rsidRDefault="006B175F" w:rsidP="006B175F">
      <w:pPr>
        <w:pStyle w:val="TH"/>
      </w:pPr>
      <w:r>
        <w:object w:dxaOrig="8385" w:dyaOrig="4965" w14:anchorId="7AFF4C9D">
          <v:shape id="_x0000_i1036" type="#_x0000_t75" style="width:335.6pt;height:204.1pt" o:ole="">
            <v:imagedata r:id="rId54" o:title="" cropbottom="20178f" cropright="21562f"/>
          </v:shape>
          <o:OLEObject Type="Embed" ProgID="Visio.Drawing.15" ShapeID="_x0000_i1036" DrawAspect="Content" ObjectID="_1736158443" r:id="rId55"/>
        </w:object>
      </w:r>
    </w:p>
    <w:p w14:paraId="4960557E" w14:textId="0D5AF7F0" w:rsidR="006B175F" w:rsidRDefault="006B175F" w:rsidP="006B175F">
      <w:pPr>
        <w:pStyle w:val="TF"/>
      </w:pPr>
      <w:r>
        <w:t>Figure 6.</w:t>
      </w:r>
      <w:r w:rsidR="004608C6">
        <w:t>9</w:t>
      </w:r>
      <w:r>
        <w:t>.2-1: A</w:t>
      </w:r>
      <w:r w:rsidRPr="00FD493B">
        <w:t>uthorization mechanism negotiation</w:t>
      </w:r>
      <w:r>
        <w:t xml:space="preserve"> </w:t>
      </w:r>
    </w:p>
    <w:p w14:paraId="64C73E59" w14:textId="77777777" w:rsidR="00B21A3F" w:rsidRDefault="00B21A3F" w:rsidP="00B21A3F">
      <w:pPr>
        <w:pStyle w:val="B1"/>
        <w:rPr>
          <w:lang w:eastAsia="zh-CN"/>
        </w:rPr>
      </w:pPr>
      <w:r>
        <w:rPr>
          <w:rFonts w:hint="eastAsia"/>
          <w:lang w:eastAsia="zh-CN"/>
        </w:rPr>
        <w:t>P</w:t>
      </w:r>
      <w:r>
        <w:rPr>
          <w:lang w:eastAsia="zh-CN"/>
        </w:rPr>
        <w:t xml:space="preserve">re-requisite: </w:t>
      </w:r>
    </w:p>
    <w:p w14:paraId="4AAFCF1F" w14:textId="255C2FBA" w:rsidR="00B21A3F" w:rsidRDefault="00B21A3F" w:rsidP="00B21A3F">
      <w:pPr>
        <w:pStyle w:val="B1"/>
      </w:pPr>
      <w:r>
        <w:t>-</w:t>
      </w:r>
      <w:r>
        <w:tab/>
        <w:t xml:space="preserve">the </w:t>
      </w:r>
      <w:proofErr w:type="spellStart"/>
      <w:r>
        <w:t>vPLMN</w:t>
      </w:r>
      <w:proofErr w:type="spellEnd"/>
      <w:r>
        <w:t xml:space="preserve"> and </w:t>
      </w:r>
      <w:proofErr w:type="spellStart"/>
      <w:r>
        <w:t>hPLMN</w:t>
      </w:r>
      <w:proofErr w:type="spellEnd"/>
      <w:r>
        <w:t xml:space="preserve"> </w:t>
      </w:r>
      <w:r w:rsidRPr="00DE4ACF">
        <w:t xml:space="preserve">support </w:t>
      </w:r>
      <w:r>
        <w:t xml:space="preserve">at least </w:t>
      </w:r>
      <w:r w:rsidRPr="00DE4ACF">
        <w:t>static authorization dependent on the roaming partner</w:t>
      </w:r>
    </w:p>
    <w:p w14:paraId="5C9FB495" w14:textId="77777777" w:rsidR="00B21A3F" w:rsidRDefault="00B21A3F" w:rsidP="00B21A3F">
      <w:pPr>
        <w:pStyle w:val="B1"/>
        <w:rPr>
          <w:lang w:eastAsia="zh-CN"/>
        </w:rPr>
      </w:pPr>
    </w:p>
    <w:p w14:paraId="0FBCABAD" w14:textId="77777777" w:rsidR="006B175F" w:rsidRDefault="006B175F" w:rsidP="006B175F">
      <w:pPr>
        <w:pStyle w:val="B1"/>
      </w:pPr>
      <w:r>
        <w:t>1.</w:t>
      </w:r>
      <w:r>
        <w:tab/>
        <w:t xml:space="preserve">The NF Service Consumer sends a discovery request to the </w:t>
      </w:r>
      <w:proofErr w:type="spellStart"/>
      <w:r>
        <w:t>vNRF</w:t>
      </w:r>
      <w:proofErr w:type="spellEnd"/>
      <w:r>
        <w:t>.</w:t>
      </w:r>
    </w:p>
    <w:p w14:paraId="5412CAB6" w14:textId="77777777" w:rsidR="006B175F" w:rsidRDefault="006B175F" w:rsidP="006B175F">
      <w:pPr>
        <w:pStyle w:val="B1"/>
      </w:pPr>
      <w:r>
        <w:lastRenderedPageBreak/>
        <w:t>2.</w:t>
      </w:r>
      <w:r>
        <w:tab/>
        <w:t xml:space="preserve">The </w:t>
      </w:r>
      <w:proofErr w:type="spellStart"/>
      <w:r>
        <w:t>vNRF</w:t>
      </w:r>
      <w:proofErr w:type="spellEnd"/>
      <w:r>
        <w:t xml:space="preserve"> sends a discovery request to the </w:t>
      </w:r>
      <w:proofErr w:type="spellStart"/>
      <w:r>
        <w:t>hNRF</w:t>
      </w:r>
      <w:proofErr w:type="spellEnd"/>
      <w:r>
        <w:t xml:space="preserve">. In addition to the discovery request from the </w:t>
      </w:r>
      <w:proofErr w:type="spellStart"/>
      <w:r>
        <w:t>NFc</w:t>
      </w:r>
      <w:proofErr w:type="spellEnd"/>
      <w:r>
        <w:t xml:space="preserve">, the </w:t>
      </w:r>
      <w:proofErr w:type="spellStart"/>
      <w:r>
        <w:t>vNRF</w:t>
      </w:r>
      <w:proofErr w:type="spellEnd"/>
      <w:r>
        <w:t xml:space="preserve"> add the </w:t>
      </w:r>
      <w:proofErr w:type="spellStart"/>
      <w:r w:rsidRPr="00202298">
        <w:t>vPLMN</w:t>
      </w:r>
      <w:proofErr w:type="spellEnd"/>
      <w:r w:rsidRPr="00202298">
        <w:t xml:space="preserve"> authorization Capability</w:t>
      </w:r>
      <w:r>
        <w:t xml:space="preserve"> into the discovery request. The </w:t>
      </w:r>
      <w:proofErr w:type="spellStart"/>
      <w:r w:rsidRPr="00202298">
        <w:t>vPLMN</w:t>
      </w:r>
      <w:proofErr w:type="spellEnd"/>
      <w:r w:rsidRPr="00202298">
        <w:t xml:space="preserve"> authorization Capability</w:t>
      </w:r>
      <w:r>
        <w:t xml:space="preserve"> indicates the supported authorization mechanisms, i.e., static, OAuth, or Both. </w:t>
      </w:r>
    </w:p>
    <w:p w14:paraId="6FF7912A" w14:textId="52AE1E01" w:rsidR="006B175F" w:rsidRDefault="006B175F" w:rsidP="006B175F">
      <w:pPr>
        <w:pStyle w:val="B1"/>
        <w:rPr>
          <w:rFonts w:eastAsia="SimSun"/>
          <w:highlight w:val="yellow"/>
          <w:lang w:eastAsia="zh-CN"/>
        </w:rPr>
      </w:pPr>
      <w:r>
        <w:t>3.</w:t>
      </w:r>
      <w:r>
        <w:tab/>
        <w:t xml:space="preserve">The </w:t>
      </w:r>
      <w:proofErr w:type="spellStart"/>
      <w:r>
        <w:t>hNRF</w:t>
      </w:r>
      <w:proofErr w:type="spellEnd"/>
      <w:r>
        <w:t xml:space="preserve"> selects the Final authorization mechanism supported by both the received </w:t>
      </w:r>
      <w:proofErr w:type="spellStart"/>
      <w:r w:rsidRPr="00202298">
        <w:t>vPLMN</w:t>
      </w:r>
      <w:proofErr w:type="spellEnd"/>
      <w:r w:rsidRPr="00202298">
        <w:t xml:space="preserve"> authorization Capability</w:t>
      </w:r>
      <w:r>
        <w:t xml:space="preserve"> and the </w:t>
      </w:r>
      <w:proofErr w:type="spellStart"/>
      <w:r>
        <w:t>hPLMN</w:t>
      </w:r>
      <w:proofErr w:type="spellEnd"/>
      <w:r>
        <w:t xml:space="preserve"> </w:t>
      </w:r>
      <w:r w:rsidRPr="00202298">
        <w:t>authorization Capability</w:t>
      </w:r>
      <w:r>
        <w:t>.</w:t>
      </w:r>
      <w:r w:rsidR="00B21A3F">
        <w:t xml:space="preserve"> The </w:t>
      </w:r>
      <w:proofErr w:type="spellStart"/>
      <w:r w:rsidR="00B21A3F">
        <w:t>hPLMN</w:t>
      </w:r>
      <w:proofErr w:type="spellEnd"/>
      <w:r w:rsidR="00B21A3F">
        <w:t>, i.e.</w:t>
      </w:r>
      <w:r w:rsidR="00121DCD">
        <w:t>,</w:t>
      </w:r>
      <w:r w:rsidR="00B21A3F">
        <w:t xml:space="preserve"> all </w:t>
      </w:r>
      <w:r w:rsidR="00EA21C3">
        <w:t>NF Service Producer</w:t>
      </w:r>
      <w:r w:rsidR="00B21A3F">
        <w:t xml:space="preserve">s of the </w:t>
      </w:r>
      <w:proofErr w:type="spellStart"/>
      <w:r w:rsidR="00B21A3F">
        <w:t>hPLMN</w:t>
      </w:r>
      <w:proofErr w:type="spellEnd"/>
      <w:r w:rsidR="00B21A3F">
        <w:t xml:space="preserve"> that handle service requests from other PLMN, need to support at least static authorization. In this way, the </w:t>
      </w:r>
      <w:proofErr w:type="spellStart"/>
      <w:r w:rsidR="00B21A3F">
        <w:t>hNRF</w:t>
      </w:r>
      <w:proofErr w:type="spellEnd"/>
      <w:r w:rsidR="00B21A3F">
        <w:t xml:space="preserve"> can always select an authorization method that is supported by both the </w:t>
      </w:r>
      <w:proofErr w:type="spellStart"/>
      <w:r w:rsidR="00B21A3F">
        <w:t>vPLMN</w:t>
      </w:r>
      <w:proofErr w:type="spellEnd"/>
      <w:r w:rsidR="00B21A3F">
        <w:t xml:space="preserve"> and the </w:t>
      </w:r>
      <w:proofErr w:type="spellStart"/>
      <w:r w:rsidR="00B21A3F">
        <w:t>hPLMN</w:t>
      </w:r>
      <w:proofErr w:type="spellEnd"/>
      <w:r w:rsidR="00B21A3F">
        <w:t>.</w:t>
      </w:r>
      <w:r w:rsidDel="00317C98">
        <w:t xml:space="preserve"> </w:t>
      </w:r>
      <w:r>
        <w:rPr>
          <w:rFonts w:eastAsia="SimSun" w:hint="eastAsia"/>
          <w:highlight w:val="yellow"/>
          <w:lang w:eastAsia="zh-CN"/>
        </w:rPr>
        <w:t xml:space="preserve">  </w:t>
      </w:r>
    </w:p>
    <w:p w14:paraId="0788EB6D" w14:textId="7D8FEE88" w:rsidR="006B175F" w:rsidRPr="001B607D" w:rsidRDefault="006B175F" w:rsidP="006B175F">
      <w:pPr>
        <w:pStyle w:val="NO"/>
      </w:pPr>
      <w:r w:rsidRPr="001B607D">
        <w:rPr>
          <w:rFonts w:hint="eastAsia"/>
          <w:lang w:eastAsia="zh-CN"/>
        </w:rPr>
        <w:t xml:space="preserve">    </w:t>
      </w:r>
      <w:r w:rsidR="00F120BB">
        <w:rPr>
          <w:lang w:eastAsia="zh-CN"/>
        </w:rPr>
        <w:t>NOTE</w:t>
      </w:r>
      <w:r w:rsidRPr="001B607D">
        <w:rPr>
          <w:rFonts w:hint="eastAsia"/>
          <w:lang w:eastAsia="zh-CN"/>
        </w:rPr>
        <w:t xml:space="preserve">: The Final authorization mechanism selected by </w:t>
      </w:r>
      <w:proofErr w:type="spellStart"/>
      <w:r w:rsidRPr="001B607D">
        <w:rPr>
          <w:rFonts w:hint="eastAsia"/>
          <w:lang w:eastAsia="zh-CN"/>
        </w:rPr>
        <w:t>hNRF</w:t>
      </w:r>
      <w:proofErr w:type="spellEnd"/>
      <w:r w:rsidRPr="001B607D">
        <w:rPr>
          <w:rFonts w:hint="eastAsia"/>
          <w:lang w:eastAsia="zh-CN"/>
        </w:rPr>
        <w:t xml:space="preserve"> is </w:t>
      </w:r>
      <w:proofErr w:type="gramStart"/>
      <w:r w:rsidRPr="001B607D">
        <w:rPr>
          <w:rFonts w:hint="eastAsia"/>
          <w:lang w:eastAsia="zh-CN"/>
        </w:rPr>
        <w:t>depend</w:t>
      </w:r>
      <w:proofErr w:type="gramEnd"/>
      <w:r w:rsidRPr="001B607D">
        <w:rPr>
          <w:rFonts w:hint="eastAsia"/>
          <w:lang w:eastAsia="zh-CN"/>
        </w:rPr>
        <w:t xml:space="preserve"> on operator.</w:t>
      </w:r>
    </w:p>
    <w:p w14:paraId="2ABC6F1E" w14:textId="77777777" w:rsidR="006B175F" w:rsidRDefault="006B175F" w:rsidP="006B175F">
      <w:pPr>
        <w:pStyle w:val="B1"/>
      </w:pPr>
      <w:r>
        <w:t xml:space="preserve">4-5. The </w:t>
      </w:r>
      <w:proofErr w:type="spellStart"/>
      <w:r>
        <w:t>hNRF</w:t>
      </w:r>
      <w:proofErr w:type="spellEnd"/>
      <w:r>
        <w:t xml:space="preserve"> sends the Final authorization mechanism to the </w:t>
      </w:r>
      <w:proofErr w:type="spellStart"/>
      <w:r>
        <w:t>NFc</w:t>
      </w:r>
      <w:proofErr w:type="spellEnd"/>
      <w:r>
        <w:t>.</w:t>
      </w:r>
    </w:p>
    <w:p w14:paraId="19FFA66C" w14:textId="77777777" w:rsidR="006B175F" w:rsidRDefault="006B175F" w:rsidP="006B175F">
      <w:pPr>
        <w:pStyle w:val="B1"/>
      </w:pPr>
      <w:r>
        <w:t xml:space="preserve">Then, if the Final authorization mechanism indicates static authorization, then the </w:t>
      </w:r>
      <w:proofErr w:type="spellStart"/>
      <w:r>
        <w:t>NFc</w:t>
      </w:r>
      <w:proofErr w:type="spellEnd"/>
      <w:r>
        <w:t xml:space="preserve"> could use the static authorization to access the </w:t>
      </w:r>
      <w:proofErr w:type="spellStart"/>
      <w:r>
        <w:t>NFp</w:t>
      </w:r>
      <w:proofErr w:type="spellEnd"/>
      <w:r>
        <w:t xml:space="preserve"> service. If the Final authorization mechanism indicates OAuth authorization, then the </w:t>
      </w:r>
      <w:proofErr w:type="spellStart"/>
      <w:r>
        <w:t>NFc</w:t>
      </w:r>
      <w:proofErr w:type="spellEnd"/>
      <w:r>
        <w:t xml:space="preserve"> could get the token from the NRF before consuming the service from the </w:t>
      </w:r>
      <w:proofErr w:type="spellStart"/>
      <w:r>
        <w:t>NFp</w:t>
      </w:r>
      <w:proofErr w:type="spellEnd"/>
      <w:r>
        <w:t>.</w:t>
      </w:r>
    </w:p>
    <w:p w14:paraId="7FA02C83" w14:textId="3775E1BF" w:rsidR="006B175F" w:rsidRDefault="006B175F" w:rsidP="006B175F">
      <w:pPr>
        <w:pStyle w:val="Heading3"/>
      </w:pPr>
      <w:bookmarkStart w:id="645" w:name="_Toc112794814"/>
      <w:bookmarkStart w:id="646" w:name="_Toc119926922"/>
      <w:bookmarkStart w:id="647" w:name="_Toc119927155"/>
      <w:bookmarkStart w:id="648" w:name="_Toc119927621"/>
      <w:bookmarkStart w:id="649" w:name="_Toc125453693"/>
      <w:r>
        <w:t>6.</w:t>
      </w:r>
      <w:r w:rsidR="005F6437" w:rsidRPr="003537CD">
        <w:t>9</w:t>
      </w:r>
      <w:r>
        <w:t>.3</w:t>
      </w:r>
      <w:r>
        <w:tab/>
        <w:t>Evaluation</w:t>
      </w:r>
      <w:bookmarkEnd w:id="645"/>
      <w:bookmarkEnd w:id="646"/>
      <w:bookmarkEnd w:id="647"/>
      <w:bookmarkEnd w:id="648"/>
      <w:bookmarkEnd w:id="649"/>
    </w:p>
    <w:p w14:paraId="26C3F2C6" w14:textId="6CC7FD16" w:rsidR="00B21A3F" w:rsidRDefault="00B21A3F" w:rsidP="00B21A3F">
      <w:r w:rsidRPr="00C84B2E">
        <w:t>Th</w:t>
      </w:r>
      <w:r>
        <w:t>is</w:t>
      </w:r>
      <w:r w:rsidRPr="00C84B2E">
        <w:t xml:space="preserve"> solution addresses the threats and requirements of Key issue #</w:t>
      </w:r>
      <w:r>
        <w:t>7</w:t>
      </w:r>
      <w:r w:rsidRPr="00C84B2E">
        <w:t xml:space="preserve">: </w:t>
      </w:r>
      <w:r>
        <w:t>"Authorization mechanism negotiation"</w:t>
      </w:r>
      <w:r w:rsidRPr="00C84B2E">
        <w:t>.</w:t>
      </w:r>
    </w:p>
    <w:p w14:paraId="4F451892" w14:textId="66CFE6F1" w:rsidR="007A161A" w:rsidRDefault="007A161A" w:rsidP="00B21A3F">
      <w:r>
        <w:t xml:space="preserve">The pre-requisite is that </w:t>
      </w:r>
      <w:r w:rsidRPr="00552DB8">
        <w:t xml:space="preserve">the </w:t>
      </w:r>
      <w:proofErr w:type="spellStart"/>
      <w:r w:rsidRPr="00552DB8">
        <w:t>hPLMN</w:t>
      </w:r>
      <w:proofErr w:type="spellEnd"/>
      <w:r w:rsidRPr="00552DB8">
        <w:t xml:space="preserve"> support</w:t>
      </w:r>
      <w:r w:rsidR="001E5EE7">
        <w:t>s</w:t>
      </w:r>
      <w:r w:rsidRPr="00552DB8">
        <w:t xml:space="preserve"> at least static authorization</w:t>
      </w:r>
      <w:r w:rsidRPr="00C84B2E">
        <w:t>.</w:t>
      </w:r>
    </w:p>
    <w:p w14:paraId="464553AC" w14:textId="65993592" w:rsidR="00B21A3F" w:rsidRDefault="00B21A3F" w:rsidP="00B21A3F">
      <w:r>
        <w:t xml:space="preserve">This solution addresses </w:t>
      </w:r>
      <w:r w:rsidR="007A161A">
        <w:t xml:space="preserve">for the inter-PLMN scenario </w:t>
      </w:r>
      <w:r>
        <w:t xml:space="preserve">the use case that the </w:t>
      </w:r>
      <w:proofErr w:type="spellStart"/>
      <w:r>
        <w:t>vPLMN</w:t>
      </w:r>
      <w:proofErr w:type="spellEnd"/>
      <w:r>
        <w:t xml:space="preserve"> has only implemented </w:t>
      </w:r>
      <w:r w:rsidRPr="00DE4ACF">
        <w:t>static authorization</w:t>
      </w:r>
      <w:r>
        <w:t xml:space="preserve">. The NF Service Producer needs to support whichever authorization mechanism is determined by the </w:t>
      </w:r>
      <w:proofErr w:type="spellStart"/>
      <w:r>
        <w:t>hNRF</w:t>
      </w:r>
      <w:proofErr w:type="spellEnd"/>
      <w:r>
        <w:t>, i.e.</w:t>
      </w:r>
      <w:r w:rsidR="00121DCD">
        <w:t>,</w:t>
      </w:r>
      <w:r>
        <w:t xml:space="preserve"> using different authorization mechanisms depending on the roaming partner.</w:t>
      </w:r>
    </w:p>
    <w:p w14:paraId="6B4831A1" w14:textId="336BD8D9" w:rsidR="007A161A" w:rsidRPr="00DE4ACF" w:rsidRDefault="007A161A" w:rsidP="00B21A3F">
      <w:bookmarkStart w:id="650" w:name="_Hlk112326575"/>
      <w:r>
        <w:t xml:space="preserve">In the solution proposed, the VPLMN supporting static authorization only could enforce the HPLMN to overcome the mandated support for OAuth. </w:t>
      </w:r>
      <w:proofErr w:type="gramStart"/>
      <w:r>
        <w:t>I.e.</w:t>
      </w:r>
      <w:proofErr w:type="gramEnd"/>
      <w:r>
        <w:t xml:space="preserve"> to demand static authorization by only providing this specific capability to the roaming partner. </w:t>
      </w:r>
      <w:bookmarkEnd w:id="650"/>
    </w:p>
    <w:p w14:paraId="79C3DCF1" w14:textId="5F8516BD" w:rsidR="008655C6" w:rsidRDefault="008655C6" w:rsidP="008655C6">
      <w:pPr>
        <w:pStyle w:val="Heading2"/>
      </w:pPr>
      <w:bookmarkStart w:id="651" w:name="_Toc112794815"/>
      <w:bookmarkStart w:id="652" w:name="_Toc119926923"/>
      <w:bookmarkStart w:id="653" w:name="_Toc119927156"/>
      <w:bookmarkStart w:id="654" w:name="_Toc119927622"/>
      <w:bookmarkStart w:id="655" w:name="_Toc125453694"/>
      <w:r>
        <w:t>6.</w:t>
      </w:r>
      <w:r w:rsidR="005F6437">
        <w:t>10</w:t>
      </w:r>
      <w:r>
        <w:tab/>
        <w:t>Solution #</w:t>
      </w:r>
      <w:r w:rsidR="005F6437">
        <w:t>10</w:t>
      </w:r>
      <w:r>
        <w:t>: NRF deployment clarifications</w:t>
      </w:r>
      <w:bookmarkEnd w:id="651"/>
      <w:bookmarkEnd w:id="652"/>
      <w:bookmarkEnd w:id="653"/>
      <w:bookmarkEnd w:id="654"/>
      <w:bookmarkEnd w:id="655"/>
    </w:p>
    <w:p w14:paraId="69FFF55F" w14:textId="2D83A5A7" w:rsidR="008655C6" w:rsidRDefault="008655C6" w:rsidP="008655C6">
      <w:pPr>
        <w:pStyle w:val="Heading3"/>
      </w:pPr>
      <w:bookmarkStart w:id="656" w:name="_Toc112794816"/>
      <w:bookmarkStart w:id="657" w:name="_Toc119926924"/>
      <w:bookmarkStart w:id="658" w:name="_Toc119927157"/>
      <w:bookmarkStart w:id="659" w:name="_Toc119927623"/>
      <w:bookmarkStart w:id="660" w:name="_Toc125453695"/>
      <w:r>
        <w:t>6.</w:t>
      </w:r>
      <w:r w:rsidR="005F6437">
        <w:t>10</w:t>
      </w:r>
      <w:r>
        <w:t>.1</w:t>
      </w:r>
      <w:r>
        <w:tab/>
        <w:t>Introduction</w:t>
      </w:r>
      <w:bookmarkEnd w:id="656"/>
      <w:bookmarkEnd w:id="657"/>
      <w:bookmarkEnd w:id="658"/>
      <w:bookmarkEnd w:id="659"/>
      <w:bookmarkEnd w:id="660"/>
    </w:p>
    <w:p w14:paraId="1B75260A" w14:textId="0AA53779" w:rsidR="008655C6" w:rsidRDefault="008655C6" w:rsidP="008655C6">
      <w:r w:rsidRPr="00F81C30">
        <w:t>This solution addresses key issue #</w:t>
      </w:r>
      <w:r w:rsidR="00B90ACD">
        <w:t>8</w:t>
      </w:r>
      <w:r w:rsidRPr="00F81C30">
        <w:t>. It provides clarification of handling access token requests in different NRF deployment</w:t>
      </w:r>
      <w:r w:rsidR="006E641D">
        <w:t xml:space="preserve"> scenarios.</w:t>
      </w:r>
    </w:p>
    <w:p w14:paraId="78411004" w14:textId="34BF1205" w:rsidR="008655C6" w:rsidRDefault="008655C6" w:rsidP="008655C6">
      <w:pPr>
        <w:pStyle w:val="Heading3"/>
      </w:pPr>
      <w:bookmarkStart w:id="661" w:name="_Toc112794817"/>
      <w:bookmarkStart w:id="662" w:name="_Toc119926925"/>
      <w:bookmarkStart w:id="663" w:name="_Toc119927158"/>
      <w:bookmarkStart w:id="664" w:name="_Toc119927624"/>
      <w:bookmarkStart w:id="665" w:name="_Toc125453696"/>
      <w:r>
        <w:t>6.</w:t>
      </w:r>
      <w:r w:rsidR="005F6437">
        <w:t>10</w:t>
      </w:r>
      <w:r>
        <w:t>.2</w:t>
      </w:r>
      <w:r>
        <w:tab/>
        <w:t>Solution details</w:t>
      </w:r>
      <w:bookmarkEnd w:id="661"/>
      <w:bookmarkEnd w:id="662"/>
      <w:bookmarkEnd w:id="663"/>
      <w:bookmarkEnd w:id="664"/>
      <w:bookmarkEnd w:id="665"/>
    </w:p>
    <w:p w14:paraId="5750682D" w14:textId="77777777" w:rsidR="008655C6" w:rsidRDefault="008655C6" w:rsidP="00AD5AE8">
      <w:pPr>
        <w:rPr>
          <w:lang w:eastAsia="x-none"/>
        </w:rPr>
      </w:pPr>
      <w:r>
        <w:rPr>
          <w:lang w:eastAsia="x-none"/>
        </w:rPr>
        <w:t xml:space="preserve">There are different deployment options for NRFs, as described in TS23.501 </w:t>
      </w:r>
      <w:r>
        <w:rPr>
          <w:lang w:eastAsia="zh-CN"/>
        </w:rPr>
        <w:t>(see clause 5.15.5).</w:t>
      </w:r>
    </w:p>
    <w:p w14:paraId="45282C93" w14:textId="7AB55F60" w:rsidR="006E641D" w:rsidRPr="009555B3" w:rsidRDefault="008655C6" w:rsidP="00AD5AE8">
      <w:pPr>
        <w:rPr>
          <w:lang w:eastAsia="x-none"/>
        </w:rPr>
      </w:pPr>
      <w:r>
        <w:rPr>
          <w:lang w:eastAsia="x-none"/>
        </w:rPr>
        <w:t>The NF Service Consumer may have discovered a specific NRF in advance, e.g.</w:t>
      </w:r>
      <w:r w:rsidR="00121DCD">
        <w:rPr>
          <w:lang w:eastAsia="x-none"/>
        </w:rPr>
        <w:t>,</w:t>
      </w:r>
      <w:r>
        <w:rPr>
          <w:lang w:eastAsia="x-none"/>
        </w:rPr>
        <w:t xml:space="preserve"> a slice specific NRF, and can send its request directly to this specific NRF. In this case, if the specific NRF is not the NF Service Consumer's local NRF, the authorization server part of this NRF does not have a record of this NF Service Consumer's Oauth2.0 client registration</w:t>
      </w:r>
      <w:r w:rsidR="006E641D">
        <w:rPr>
          <w:lang w:eastAsia="x-none"/>
        </w:rPr>
        <w:t xml:space="preserve">, when information about the NF Service </w:t>
      </w:r>
      <w:r w:rsidR="006E641D" w:rsidRPr="006E641D">
        <w:rPr>
          <w:lang w:eastAsia="x-none"/>
        </w:rPr>
        <w:t xml:space="preserve">Consumer instance and its NF Type is made available in the OAuth 2.0 Authorization server, </w:t>
      </w:r>
      <w:bookmarkStart w:id="666" w:name="_Hlk112789951"/>
      <w:r w:rsidR="006E641D" w:rsidRPr="006E641D">
        <w:rPr>
          <w:lang w:eastAsia="x-none"/>
        </w:rPr>
        <w:t>i</w:t>
      </w:r>
      <w:r w:rsidR="00D7199A">
        <w:rPr>
          <w:lang w:eastAsia="x-none"/>
        </w:rPr>
        <w:t>.</w:t>
      </w:r>
      <w:r w:rsidR="006E641D" w:rsidRPr="006E641D">
        <w:rPr>
          <w:lang w:eastAsia="x-none"/>
        </w:rPr>
        <w:t>e.</w:t>
      </w:r>
      <w:r w:rsidR="00D7199A">
        <w:rPr>
          <w:lang w:eastAsia="x-none"/>
        </w:rPr>
        <w:t>,</w:t>
      </w:r>
      <w:r w:rsidR="006E641D" w:rsidRPr="006E641D">
        <w:rPr>
          <w:lang w:eastAsia="x-none"/>
        </w:rPr>
        <w:t xml:space="preserve"> </w:t>
      </w:r>
      <w:bookmarkEnd w:id="666"/>
      <w:r w:rsidR="006E641D" w:rsidRPr="006E641D">
        <w:rPr>
          <w:lang w:eastAsia="x-none"/>
        </w:rPr>
        <w:t xml:space="preserve">the slice specific NRF. </w:t>
      </w:r>
    </w:p>
    <w:p w14:paraId="5BA92EBF" w14:textId="19ED14D6" w:rsidR="008655C6" w:rsidRDefault="006E641D" w:rsidP="00AD5AE8">
      <w:r w:rsidRPr="005E093B">
        <w:rPr>
          <w:lang w:eastAsia="x-none"/>
        </w:rPr>
        <w:t>This registration process is subject to implementation procedures of the operator, with the following consideration on authentication pr</w:t>
      </w:r>
      <w:r w:rsidRPr="00CA009A">
        <w:rPr>
          <w:lang w:eastAsia="x-none"/>
        </w:rPr>
        <w:t xml:space="preserve">ocedure: OAuth 2.0 clients </w:t>
      </w:r>
      <w:r>
        <w:rPr>
          <w:lang w:eastAsia="x-none"/>
        </w:rPr>
        <w:t>are</w:t>
      </w:r>
      <w:r w:rsidRPr="006E641D">
        <w:rPr>
          <w:lang w:eastAsia="x-none"/>
        </w:rPr>
        <w:t xml:space="preserve"> capable to authenticate securely with the authorization server, i.e., client type as specified in RFC 6749 [35] </w:t>
      </w:r>
      <w:r>
        <w:rPr>
          <w:lang w:eastAsia="x-none"/>
        </w:rPr>
        <w:t>is</w:t>
      </w:r>
      <w:r w:rsidRPr="006E641D">
        <w:rPr>
          <w:lang w:eastAsia="x-none"/>
        </w:rPr>
        <w:t xml:space="preserve"> "confidential".</w:t>
      </w:r>
      <w:r w:rsidR="008655C6">
        <w:t xml:space="preserve"> </w:t>
      </w:r>
    </w:p>
    <w:p w14:paraId="55AD6A4A" w14:textId="3745071F" w:rsidR="008655C6" w:rsidRDefault="008655C6" w:rsidP="00AD5AE8">
      <w:pPr>
        <w:rPr>
          <w:lang w:eastAsia="x-none"/>
        </w:rPr>
      </w:pPr>
      <w:r>
        <w:t>If the NF Service Consumer requests an NRF, where the NF Service Producer is not registered (see NRF deployment options), the requested NRF needs to redirect/forward the service request to that NRF.</w:t>
      </w:r>
    </w:p>
    <w:p w14:paraId="78D36EAC" w14:textId="77777777" w:rsidR="008655C6" w:rsidRPr="004D0C45" w:rsidRDefault="008655C6" w:rsidP="008655C6">
      <w:r w:rsidRPr="004D0C45">
        <w:t>In a local NRF deployment, t</w:t>
      </w:r>
      <w:r w:rsidRPr="00900BAA">
        <w:t>he NF Service Producer only gets the certificate of its local NRF. Thus, the local NRF of the</w:t>
      </w:r>
      <w:r w:rsidRPr="00500CB3">
        <w:t xml:space="preserve"> </w:t>
      </w:r>
      <w:r>
        <w:t>NF</w:t>
      </w:r>
      <w:r w:rsidRPr="00500CB3">
        <w:t xml:space="preserve"> Service Producer would need to </w:t>
      </w:r>
      <w:r w:rsidRPr="00BF000B">
        <w:t xml:space="preserve">trust the forwarding </w:t>
      </w:r>
      <w:r w:rsidRPr="002B7F16">
        <w:t xml:space="preserve">NRF that has authenticated </w:t>
      </w:r>
      <w:r>
        <w:t xml:space="preserve">the </w:t>
      </w:r>
      <w:r w:rsidRPr="00BF000B">
        <w:t xml:space="preserve">NF </w:t>
      </w:r>
      <w:r>
        <w:t>S</w:t>
      </w:r>
      <w:r w:rsidRPr="00900BAA">
        <w:t xml:space="preserve">ervice </w:t>
      </w:r>
      <w:r>
        <w:t>C</w:t>
      </w:r>
      <w:r w:rsidRPr="00900BAA">
        <w:t xml:space="preserve">onsumer before the local NRF be able to authorize the NF </w:t>
      </w:r>
      <w:r>
        <w:t>S</w:t>
      </w:r>
      <w:r w:rsidRPr="00900BAA">
        <w:t xml:space="preserve">ervice </w:t>
      </w:r>
      <w:r>
        <w:t>C</w:t>
      </w:r>
      <w:r w:rsidRPr="00900BAA">
        <w:t>onsumer.</w:t>
      </w:r>
      <w:r w:rsidRPr="004D0C45">
        <w:t xml:space="preserve"> </w:t>
      </w:r>
    </w:p>
    <w:p w14:paraId="6249BBDC" w14:textId="71AE8ECE" w:rsidR="008655C6" w:rsidRPr="00F81C30" w:rsidRDefault="008655C6" w:rsidP="008655C6">
      <w:pPr>
        <w:pStyle w:val="Heading3"/>
        <w:rPr>
          <w:rFonts w:ascii="Times New Roman" w:hAnsi="Times New Roman"/>
          <w:sz w:val="20"/>
        </w:rPr>
      </w:pPr>
      <w:bookmarkStart w:id="667" w:name="_Toc112794818"/>
      <w:bookmarkStart w:id="668" w:name="_Toc119926926"/>
      <w:bookmarkStart w:id="669" w:name="_Toc119927159"/>
      <w:bookmarkStart w:id="670" w:name="_Toc119927625"/>
      <w:bookmarkStart w:id="671" w:name="_Toc125453697"/>
      <w:r>
        <w:lastRenderedPageBreak/>
        <w:t>6.</w:t>
      </w:r>
      <w:r w:rsidR="005F6437">
        <w:t>10</w:t>
      </w:r>
      <w:r>
        <w:t>.3</w:t>
      </w:r>
      <w:r>
        <w:tab/>
        <w:t>Evaluation</w:t>
      </w:r>
      <w:bookmarkEnd w:id="667"/>
      <w:bookmarkEnd w:id="668"/>
      <w:bookmarkEnd w:id="669"/>
      <w:bookmarkEnd w:id="670"/>
      <w:bookmarkEnd w:id="671"/>
    </w:p>
    <w:p w14:paraId="7AC3DD8D" w14:textId="77777777" w:rsidR="006E641D" w:rsidRDefault="006E641D" w:rsidP="006E641D">
      <w:r w:rsidRPr="00AD5AE8">
        <w:t>Th</w:t>
      </w:r>
      <w:r>
        <w:t xml:space="preserve">e solution proposes that information about the consumer instance and its type is made available in the slice specific NRF. This is technically possible, </w:t>
      </w:r>
      <w:r w:rsidRPr="00AD5AE8">
        <w:t>po</w:t>
      </w:r>
      <w:r>
        <w:t>tentially quite complicated.</w:t>
      </w:r>
      <w:r w:rsidRPr="00AD5AE8">
        <w:t xml:space="preserve"> </w:t>
      </w:r>
      <w:r>
        <w:t>It is applied to an optimization</w:t>
      </w:r>
      <w:r w:rsidRPr="00AD5AE8">
        <w:t xml:space="preserve"> </w:t>
      </w:r>
      <w:r>
        <w:t>in TS 23.501on a slicing-related procedure.</w:t>
      </w:r>
      <w:r w:rsidRPr="00AD5AE8">
        <w:t xml:space="preserve"> W</w:t>
      </w:r>
      <w:r>
        <w:t xml:space="preserve">hether the procedure with this addition </w:t>
      </w:r>
      <w:r w:rsidRPr="00AD5AE8">
        <w:t>i</w:t>
      </w:r>
      <w:r>
        <w:t>s still an optimization</w:t>
      </w:r>
      <w:r w:rsidRPr="00AD5AE8">
        <w:t>, w</w:t>
      </w:r>
      <w:r>
        <w:t>ould need further evaluation.</w:t>
      </w:r>
    </w:p>
    <w:p w14:paraId="47177537" w14:textId="77777777" w:rsidR="006E641D" w:rsidRDefault="006E641D" w:rsidP="006E641D">
      <w:r w:rsidRPr="00AD5AE8">
        <w:t>Th</w:t>
      </w:r>
      <w:r>
        <w:t xml:space="preserve">is proposal </w:t>
      </w:r>
      <w:r w:rsidRPr="00AD5AE8">
        <w:t>req</w:t>
      </w:r>
      <w:r>
        <w:t>uires pre-configuration of the slice-specific NRF for solving a very specific issue of an optimization in TS 23.501</w:t>
      </w:r>
      <w:r w:rsidRPr="00AD5AE8">
        <w:t xml:space="preserve"> </w:t>
      </w:r>
      <w:r>
        <w:t>on a slicing-related procedure.</w:t>
      </w:r>
    </w:p>
    <w:p w14:paraId="0E5F46B3" w14:textId="30D3648B" w:rsidR="009824D5" w:rsidRDefault="009824D5" w:rsidP="00FF0EFC">
      <w:pPr>
        <w:pStyle w:val="Heading2"/>
      </w:pPr>
      <w:bookmarkStart w:id="672" w:name="_Toc37790918"/>
      <w:bookmarkStart w:id="673" w:name="_Toc42003867"/>
      <w:bookmarkStart w:id="674" w:name="_Toc42176676"/>
      <w:bookmarkStart w:id="675" w:name="_Toc112794819"/>
      <w:bookmarkStart w:id="676" w:name="_Toc119926927"/>
      <w:bookmarkStart w:id="677" w:name="_Toc119927160"/>
      <w:bookmarkStart w:id="678" w:name="_Toc119927626"/>
      <w:bookmarkStart w:id="679" w:name="_Toc125453698"/>
      <w:bookmarkStart w:id="680" w:name="_Hlk47268233"/>
      <w:r>
        <w:t>6.</w:t>
      </w:r>
      <w:r w:rsidR="00A21E93">
        <w:t>11</w:t>
      </w:r>
      <w:r w:rsidRPr="00117110">
        <w:tab/>
      </w:r>
      <w:bookmarkEnd w:id="672"/>
      <w:bookmarkEnd w:id="673"/>
      <w:bookmarkEnd w:id="674"/>
      <w:r>
        <w:t>Solution #</w:t>
      </w:r>
      <w:r w:rsidR="00A21E93">
        <w:t>11</w:t>
      </w:r>
      <w:r>
        <w:t xml:space="preserve">: </w:t>
      </w:r>
      <w:r w:rsidRPr="00B51EDC">
        <w:t>Registered NF Profile changes for Inter-Slice Access</w:t>
      </w:r>
      <w:bookmarkEnd w:id="675"/>
      <w:bookmarkEnd w:id="676"/>
      <w:bookmarkEnd w:id="677"/>
      <w:bookmarkEnd w:id="678"/>
      <w:bookmarkEnd w:id="679"/>
    </w:p>
    <w:p w14:paraId="782807E8" w14:textId="605F9A36" w:rsidR="009824D5" w:rsidRDefault="009824D5" w:rsidP="00C559FD">
      <w:pPr>
        <w:pStyle w:val="Heading3"/>
      </w:pPr>
      <w:bookmarkStart w:id="681" w:name="_Toc112794820"/>
      <w:bookmarkStart w:id="682" w:name="_Toc119926928"/>
      <w:bookmarkStart w:id="683" w:name="_Toc119927161"/>
      <w:bookmarkStart w:id="684" w:name="_Toc119927627"/>
      <w:bookmarkStart w:id="685" w:name="_Toc125453699"/>
      <w:r>
        <w:t>6.</w:t>
      </w:r>
      <w:r w:rsidR="00A21E93">
        <w:t>11</w:t>
      </w:r>
      <w:r>
        <w:t>.1</w:t>
      </w:r>
      <w:r>
        <w:tab/>
      </w:r>
      <w:r w:rsidRPr="00C559FD">
        <w:t>Introduction</w:t>
      </w:r>
      <w:bookmarkEnd w:id="681"/>
      <w:bookmarkEnd w:id="682"/>
      <w:bookmarkEnd w:id="683"/>
      <w:bookmarkEnd w:id="684"/>
      <w:bookmarkEnd w:id="685"/>
    </w:p>
    <w:p w14:paraId="32C4490A" w14:textId="77777777" w:rsidR="009824D5" w:rsidRDefault="009824D5" w:rsidP="009824D5">
      <w:r>
        <w:t>This solution proposes to address following security requirement of KI #9:</w:t>
      </w:r>
    </w:p>
    <w:p w14:paraId="156BBC0F" w14:textId="7CC1F8B5" w:rsidR="00247C05" w:rsidRPr="00764E9C" w:rsidRDefault="00247C05" w:rsidP="00247C05">
      <w:r w:rsidRPr="00247C05">
        <w:t xml:space="preserve"> </w:t>
      </w:r>
      <w:r w:rsidRPr="00764E9C">
        <w:t xml:space="preserve">- </w:t>
      </w:r>
      <w:r w:rsidRPr="00764E9C">
        <w:tab/>
      </w:r>
      <w:r w:rsidRPr="008B1CF9">
        <w:t xml:space="preserve">The 5GS should provide a mechanism that allows the NF Service Producer not to provide service to </w:t>
      </w:r>
      <w:r w:rsidR="00EA21C3">
        <w:t>NF Service Consumer</w:t>
      </w:r>
      <w:r w:rsidRPr="008B1CF9">
        <w:t>s, which are not authorized to access a slice.</w:t>
      </w:r>
    </w:p>
    <w:p w14:paraId="4E84CE82" w14:textId="77777777" w:rsidR="009824D5" w:rsidRPr="00752F4A" w:rsidRDefault="009824D5" w:rsidP="009824D5">
      <w:r w:rsidRPr="00021B2D">
        <w:t>This solution gives the option for NF Service Producers to indicate which consumer’s S-NSSAIs are allowed to access which producer’s S-NSSAIs, and by which operations</w:t>
      </w:r>
      <w:r>
        <w:t xml:space="preserve"> </w:t>
      </w:r>
      <w:r w:rsidRPr="00382C9B">
        <w:t>in its profile</w:t>
      </w:r>
      <w:r w:rsidRPr="00021B2D">
        <w:t>.</w:t>
      </w:r>
    </w:p>
    <w:p w14:paraId="57F32179" w14:textId="5D590213" w:rsidR="009824D5" w:rsidRDefault="009824D5" w:rsidP="009824D5">
      <w:pPr>
        <w:pStyle w:val="Heading3"/>
      </w:pPr>
      <w:bookmarkStart w:id="686" w:name="_Toc112794821"/>
      <w:bookmarkStart w:id="687" w:name="_Toc119926929"/>
      <w:bookmarkStart w:id="688" w:name="_Toc119927162"/>
      <w:bookmarkStart w:id="689" w:name="_Toc119927628"/>
      <w:bookmarkStart w:id="690" w:name="_Toc125453700"/>
      <w:bookmarkStart w:id="691" w:name="_Hlk115684520"/>
      <w:r>
        <w:t>6.</w:t>
      </w:r>
      <w:r w:rsidR="00A21E93">
        <w:t>11</w:t>
      </w:r>
      <w:r>
        <w:t>.1</w:t>
      </w:r>
      <w:r>
        <w:tab/>
        <w:t>Solution Details</w:t>
      </w:r>
      <w:bookmarkEnd w:id="686"/>
      <w:bookmarkEnd w:id="687"/>
      <w:bookmarkEnd w:id="688"/>
      <w:bookmarkEnd w:id="689"/>
      <w:bookmarkEnd w:id="690"/>
    </w:p>
    <w:bookmarkEnd w:id="680"/>
    <w:p w14:paraId="25580D67" w14:textId="77777777" w:rsidR="009824D5" w:rsidRDefault="009824D5" w:rsidP="00FF0EFC">
      <w:r>
        <w:t xml:space="preserve">Using individual or combination of IEs like </w:t>
      </w:r>
      <w:proofErr w:type="spellStart"/>
      <w:r w:rsidRPr="00B51EDC">
        <w:rPr>
          <w:i/>
        </w:rPr>
        <w:t>allowedNfTypes</w:t>
      </w:r>
      <w:proofErr w:type="spellEnd"/>
      <w:r>
        <w:t xml:space="preserve"> and </w:t>
      </w:r>
      <w:proofErr w:type="spellStart"/>
      <w:r w:rsidRPr="00B51EDC">
        <w:rPr>
          <w:i/>
        </w:rPr>
        <w:t>allowedNssais</w:t>
      </w:r>
      <w:proofErr w:type="spellEnd"/>
      <w:r>
        <w:rPr>
          <w:i/>
        </w:rPr>
        <w:t xml:space="preserve">, </w:t>
      </w:r>
      <w:r>
        <w:t xml:space="preserve">NRF can already filter the requests from NF Service Consumers not allowed to access </w:t>
      </w:r>
      <w:r w:rsidRPr="00B51EDC">
        <w:rPr>
          <w:u w:val="single"/>
        </w:rPr>
        <w:t>any</w:t>
      </w:r>
      <w:r>
        <w:t xml:space="preserve"> services of an NF Service Producer. </w:t>
      </w:r>
    </w:p>
    <w:p w14:paraId="2C6D40FB" w14:textId="77777777" w:rsidR="009824D5" w:rsidRDefault="009824D5" w:rsidP="00FF0EFC">
      <w:r>
        <w:t>To address the issue of static configurations at NRF for restricted Inter-slice access, it is proposed that:</w:t>
      </w:r>
    </w:p>
    <w:p w14:paraId="4087DBB8" w14:textId="0791A8D7" w:rsidR="009824D5" w:rsidRPr="00B51EDC" w:rsidRDefault="00A21E93" w:rsidP="00FF0EFC">
      <w:pPr>
        <w:pStyle w:val="B1"/>
      </w:pPr>
      <w:r>
        <w:t>-</w:t>
      </w:r>
      <w:r>
        <w:tab/>
      </w:r>
      <w:r w:rsidR="009824D5" w:rsidRPr="00B51EDC">
        <w:t>When an NF Service Producer registers its profile in NRF, it includes a new information element, “</w:t>
      </w:r>
      <w:proofErr w:type="spellStart"/>
      <w:r w:rsidR="009824D5" w:rsidRPr="00B51EDC">
        <w:rPr>
          <w:i/>
        </w:rPr>
        <w:t>allowedSnssaisPerSnssai</w:t>
      </w:r>
      <w:proofErr w:type="spellEnd"/>
      <w:r w:rsidR="009824D5" w:rsidRPr="00B51EDC">
        <w:t>”, which specifies</w:t>
      </w:r>
      <w:r w:rsidR="009824D5" w:rsidRPr="00B51EDC">
        <w:rPr>
          <w:rFonts w:cs="Arial"/>
          <w:szCs w:val="18"/>
        </w:rPr>
        <w:t>, for each NF-Service Consumer’s S-NSSAI, the list of NF-Service Producer’s S-NSSAIs it is allowed to access.</w:t>
      </w:r>
      <w:r w:rsidR="009824D5" w:rsidRPr="00B51EDC">
        <w:t xml:space="preserve"> </w:t>
      </w:r>
    </w:p>
    <w:p w14:paraId="3704F949" w14:textId="386F2A9F" w:rsidR="009824D5" w:rsidRPr="00B51EDC" w:rsidRDefault="00A21E93" w:rsidP="00FF0EFC">
      <w:pPr>
        <w:pStyle w:val="B1"/>
      </w:pPr>
      <w:r>
        <w:t>-</w:t>
      </w:r>
      <w:r>
        <w:tab/>
      </w:r>
      <w:r w:rsidR="009824D5" w:rsidRPr="00B51EDC">
        <w:t>When an NF Service Producer registers its profile in NRF, it includes a new information element, “</w:t>
      </w:r>
      <w:proofErr w:type="spellStart"/>
      <w:r w:rsidR="009824D5" w:rsidRPr="00B51EDC">
        <w:rPr>
          <w:i/>
        </w:rPr>
        <w:t>allowedOperationsPerSnssai</w:t>
      </w:r>
      <w:proofErr w:type="spellEnd"/>
      <w:r w:rsidR="009824D5" w:rsidRPr="00B51EDC">
        <w:t xml:space="preserve">”, which specifies </w:t>
      </w:r>
      <w:r w:rsidR="009824D5" w:rsidRPr="00B51EDC">
        <w:rPr>
          <w:rFonts w:cs="Arial"/>
          <w:szCs w:val="18"/>
        </w:rPr>
        <w:t xml:space="preserve">allowed operations on its resources, for </w:t>
      </w:r>
      <w:r w:rsidR="00EA21C3">
        <w:rPr>
          <w:rFonts w:cs="Arial"/>
          <w:szCs w:val="18"/>
        </w:rPr>
        <w:t>NF Service Consumer</w:t>
      </w:r>
      <w:r w:rsidR="009824D5" w:rsidRPr="00B51EDC">
        <w:rPr>
          <w:rFonts w:cs="Arial"/>
          <w:szCs w:val="18"/>
        </w:rPr>
        <w:t xml:space="preserve">s belonging to the given S-NSSAI. </w:t>
      </w:r>
    </w:p>
    <w:p w14:paraId="54DC3E62" w14:textId="77777777" w:rsidR="009824D5" w:rsidRDefault="009824D5" w:rsidP="009824D5">
      <w:pPr>
        <w:spacing w:after="0"/>
      </w:pPr>
    </w:p>
    <w:p w14:paraId="20521FC7" w14:textId="77777777" w:rsidR="009824D5" w:rsidRDefault="009824D5" w:rsidP="00FF0EFC">
      <w:r>
        <w:t>These attributes can then be used by NRF to determine the “</w:t>
      </w:r>
      <w:proofErr w:type="spellStart"/>
      <w:r w:rsidRPr="00FF0EFC">
        <w:t>producerSnssaiList</w:t>
      </w:r>
      <w:proofErr w:type="spellEnd"/>
      <w:r>
        <w:t xml:space="preserve">” to be included in the </w:t>
      </w:r>
      <w:proofErr w:type="spellStart"/>
      <w:r>
        <w:t>AccessTokenClaims</w:t>
      </w:r>
      <w:proofErr w:type="spellEnd"/>
      <w:r>
        <w:t xml:space="preserve">. Additionally, NRF can determine whether a given resource/operation-level scope can be granted to an NF Service Consumer that requested an Oauth2 access token with a specific </w:t>
      </w:r>
      <w:proofErr w:type="gramStart"/>
      <w:r>
        <w:t>scope, or</w:t>
      </w:r>
      <w:proofErr w:type="gramEnd"/>
      <w:r>
        <w:t xml:space="preserve"> limit the scope or authorization irrespective of the request.</w:t>
      </w:r>
    </w:p>
    <w:p w14:paraId="6DEE45C2" w14:textId="77777777" w:rsidR="009824D5" w:rsidRDefault="009824D5" w:rsidP="00FF0EFC">
      <w:r>
        <w:t>Additionally, to allow NF Service Producers (themselves) validate the “Inter-Slice” access requests from the NF Service consumers, it is proposed to include “Requester-NSSAI” in the access-grant, indicating the NRF validated NF-Consumer’s S-NSSAIs.</w:t>
      </w:r>
    </w:p>
    <w:p w14:paraId="6B20C78A" w14:textId="6E26D15D" w:rsidR="009824D5" w:rsidRDefault="009824D5" w:rsidP="00FF0EFC">
      <w:r>
        <w:t xml:space="preserve"> </w:t>
      </w:r>
      <w:r w:rsidRPr="003753DA">
        <w:t xml:space="preserve">The NF Service Producer can thus check the decision of the NRF to assign an access </w:t>
      </w:r>
      <w:proofErr w:type="gramStart"/>
      <w:r w:rsidRPr="003753DA">
        <w:t>token, but</w:t>
      </w:r>
      <w:proofErr w:type="gramEnd"/>
      <w:r w:rsidRPr="003753DA">
        <w:t xml:space="preserve"> is still dependent on the NRF validating the consumer’s S-NSSAI and including it in the access token.</w:t>
      </w:r>
    </w:p>
    <w:p w14:paraId="16E6F210" w14:textId="4260E924" w:rsidR="009824D5" w:rsidRDefault="009824D5" w:rsidP="009824D5">
      <w:pPr>
        <w:pStyle w:val="Heading3"/>
      </w:pPr>
      <w:bookmarkStart w:id="692" w:name="_Toc112794822"/>
      <w:bookmarkStart w:id="693" w:name="_Toc119926930"/>
      <w:bookmarkStart w:id="694" w:name="_Toc119927163"/>
      <w:bookmarkStart w:id="695" w:name="_Toc119927629"/>
      <w:bookmarkStart w:id="696" w:name="_Toc125453701"/>
      <w:bookmarkEnd w:id="691"/>
      <w:r>
        <w:t>6.</w:t>
      </w:r>
      <w:r w:rsidR="00A21E93">
        <w:t>11</w:t>
      </w:r>
      <w:r>
        <w:t>.3</w:t>
      </w:r>
      <w:r>
        <w:tab/>
        <w:t>Evaluation</w:t>
      </w:r>
      <w:bookmarkEnd w:id="692"/>
      <w:bookmarkEnd w:id="693"/>
      <w:bookmarkEnd w:id="694"/>
      <w:bookmarkEnd w:id="695"/>
      <w:bookmarkEnd w:id="696"/>
    </w:p>
    <w:p w14:paraId="28F79E65" w14:textId="77777777" w:rsidR="00247C05" w:rsidRPr="00764E9C" w:rsidRDefault="00247C05" w:rsidP="00247C05">
      <w:r w:rsidRPr="00764E9C">
        <w:t xml:space="preserve">This solution </w:t>
      </w:r>
      <w:r>
        <w:t xml:space="preserve">proposes to address the </w:t>
      </w:r>
      <w:r w:rsidRPr="00764E9C">
        <w:t>following security requirement of KI #9:</w:t>
      </w:r>
    </w:p>
    <w:p w14:paraId="3E844143" w14:textId="1BC2DAC6" w:rsidR="00247C05" w:rsidRDefault="00247C05" w:rsidP="00247C05">
      <w:r w:rsidRPr="00764E9C">
        <w:t xml:space="preserve">- </w:t>
      </w:r>
      <w:r w:rsidRPr="00764E9C">
        <w:tab/>
      </w:r>
      <w:r w:rsidRPr="008B1CF9">
        <w:t xml:space="preserve">The 5GS should provide a mechanism that allows the NF Service Producer not to provide service to </w:t>
      </w:r>
      <w:r w:rsidR="00EA21C3">
        <w:t>NF Service Consumer</w:t>
      </w:r>
      <w:r w:rsidRPr="008B1CF9">
        <w:t>s, which are not authorized to access a slice.</w:t>
      </w:r>
    </w:p>
    <w:p w14:paraId="15E9D616" w14:textId="1D4F9C92" w:rsidR="00DC0F7E" w:rsidRDefault="00DC0F7E" w:rsidP="00DC0F7E">
      <w:r>
        <w:t xml:space="preserve">1. Finer granularity for </w:t>
      </w:r>
      <w:r w:rsidR="00EA21C3">
        <w:t>NF Service Producer</w:t>
      </w:r>
      <w:r>
        <w:t>’s profile:</w:t>
      </w:r>
    </w:p>
    <w:p w14:paraId="72C8867F" w14:textId="2FE9299B" w:rsidR="00247C05" w:rsidRDefault="00247C05" w:rsidP="00247C05">
      <w:r w:rsidRPr="00EE1C7F">
        <w:lastRenderedPageBreak/>
        <w:t xml:space="preserve">The solution gives the option for NF Service Producers to indicate which consumer’s S-NSSAIs are allowed to access which producer’s S-NSSAIs, and by which operations, in its profile. </w:t>
      </w:r>
    </w:p>
    <w:p w14:paraId="4BCA60C5" w14:textId="12366130" w:rsidR="00DC0F7E" w:rsidRDefault="00DC0F7E" w:rsidP="00DC0F7E">
      <w:r>
        <w:t xml:space="preserve">2. </w:t>
      </w:r>
      <w:proofErr w:type="spellStart"/>
      <w:r>
        <w:t>NFp</w:t>
      </w:r>
      <w:proofErr w:type="spellEnd"/>
      <w:r>
        <w:t xml:space="preserve"> authorizing </w:t>
      </w:r>
      <w:r w:rsidR="00EA21C3">
        <w:t>NF Service Consumer</w:t>
      </w:r>
      <w:r>
        <w:t>’s S-NSSAI:</w:t>
      </w:r>
    </w:p>
    <w:p w14:paraId="11DCAA34" w14:textId="3A31B65C" w:rsidR="00247C05" w:rsidRPr="00405156" w:rsidRDefault="00DC0F7E" w:rsidP="00AD5AE8">
      <w:r>
        <w:t xml:space="preserve">In this solution, the NF Service Producer is still dependent on NRF to include the validated S-NSSAIs, how NRF validates the NF Service Consumers is not covered in this solution. </w:t>
      </w:r>
    </w:p>
    <w:p w14:paraId="63883F12" w14:textId="7CAC379E" w:rsidR="00A21E93" w:rsidRPr="00A21E93" w:rsidRDefault="00A21E93" w:rsidP="00FF0EFC">
      <w:pPr>
        <w:pStyle w:val="Heading2"/>
        <w:rPr>
          <w:rFonts w:eastAsia="SimSun"/>
        </w:rPr>
      </w:pPr>
      <w:bookmarkStart w:id="697" w:name="_Toc51259394"/>
      <w:bookmarkStart w:id="698" w:name="_Toc42258528"/>
      <w:bookmarkStart w:id="699" w:name="_Toc112794823"/>
      <w:bookmarkStart w:id="700" w:name="_Toc119926931"/>
      <w:bookmarkStart w:id="701" w:name="_Toc119927164"/>
      <w:bookmarkStart w:id="702" w:name="_Toc119927630"/>
      <w:bookmarkStart w:id="703" w:name="_Toc125453702"/>
      <w:r w:rsidRPr="00A21E93">
        <w:rPr>
          <w:rFonts w:eastAsia="SimSun"/>
        </w:rPr>
        <w:t>6.</w:t>
      </w:r>
      <w:r>
        <w:rPr>
          <w:rFonts w:eastAsia="SimSun"/>
        </w:rPr>
        <w:t>12</w:t>
      </w:r>
      <w:r w:rsidRPr="00A21E93">
        <w:rPr>
          <w:rFonts w:eastAsia="SimSun"/>
        </w:rPr>
        <w:tab/>
        <w:t>Solution #</w:t>
      </w:r>
      <w:r>
        <w:rPr>
          <w:rFonts w:eastAsia="SimSun"/>
        </w:rPr>
        <w:t>12</w:t>
      </w:r>
      <w:r w:rsidRPr="00A21E93">
        <w:rPr>
          <w:rFonts w:eastAsia="SimSun"/>
        </w:rPr>
        <w:t>: Authorization of notification endpoint in “Subscribe-Notify” scenarios</w:t>
      </w:r>
      <w:bookmarkEnd w:id="697"/>
      <w:bookmarkEnd w:id="698"/>
      <w:bookmarkEnd w:id="699"/>
      <w:bookmarkEnd w:id="700"/>
      <w:bookmarkEnd w:id="701"/>
      <w:bookmarkEnd w:id="702"/>
      <w:bookmarkEnd w:id="703"/>
    </w:p>
    <w:p w14:paraId="7CE87598" w14:textId="2185A919" w:rsidR="00A21E93" w:rsidRPr="00A21E93" w:rsidRDefault="00A21E93" w:rsidP="00FF0EFC">
      <w:pPr>
        <w:pStyle w:val="Heading3"/>
        <w:rPr>
          <w:rFonts w:eastAsia="SimSun"/>
        </w:rPr>
      </w:pPr>
      <w:bookmarkStart w:id="704" w:name="_Toc112794824"/>
      <w:bookmarkStart w:id="705" w:name="_Toc119926932"/>
      <w:bookmarkStart w:id="706" w:name="_Toc119927165"/>
      <w:bookmarkStart w:id="707" w:name="_Toc119927631"/>
      <w:bookmarkStart w:id="708" w:name="_Toc125453703"/>
      <w:bookmarkStart w:id="709" w:name="_Toc51259395"/>
      <w:bookmarkStart w:id="710" w:name="_Toc42258529"/>
      <w:r w:rsidRPr="00A21E93">
        <w:rPr>
          <w:rFonts w:eastAsia="SimSun"/>
        </w:rPr>
        <w:t>6.</w:t>
      </w:r>
      <w:r>
        <w:rPr>
          <w:rFonts w:eastAsia="SimSun"/>
        </w:rPr>
        <w:t>12</w:t>
      </w:r>
      <w:r w:rsidRPr="00A21E93">
        <w:rPr>
          <w:rFonts w:eastAsia="SimSun"/>
        </w:rPr>
        <w:t>.1</w:t>
      </w:r>
      <w:r w:rsidRPr="00A21E93">
        <w:rPr>
          <w:rFonts w:eastAsia="SimSun"/>
        </w:rPr>
        <w:tab/>
        <w:t>Introduction</w:t>
      </w:r>
      <w:bookmarkEnd w:id="704"/>
      <w:bookmarkEnd w:id="705"/>
      <w:bookmarkEnd w:id="706"/>
      <w:bookmarkEnd w:id="707"/>
      <w:bookmarkEnd w:id="708"/>
    </w:p>
    <w:p w14:paraId="7CF4432C" w14:textId="77777777" w:rsidR="00A21E93" w:rsidRPr="00A21E93" w:rsidRDefault="00A21E93" w:rsidP="00A21E93">
      <w:pPr>
        <w:rPr>
          <w:rFonts w:eastAsia="Malgun Gothic"/>
          <w:lang w:eastAsia="ko-KR"/>
        </w:rPr>
      </w:pPr>
      <w:r w:rsidRPr="00A21E93">
        <w:rPr>
          <w:rFonts w:eastAsia="Malgun Gothic" w:hint="eastAsia"/>
          <w:lang w:eastAsia="ko-KR"/>
        </w:rPr>
        <w:t>T</w:t>
      </w:r>
      <w:r w:rsidRPr="00A21E93">
        <w:rPr>
          <w:rFonts w:eastAsia="Malgun Gothic"/>
          <w:lang w:eastAsia="ko-KR"/>
        </w:rPr>
        <w:t>his solution addresses key issue #3: Service access authorization in the “Subscribe-Notify” scenarios by including “notification URI” in the token request.</w:t>
      </w:r>
    </w:p>
    <w:p w14:paraId="18305BD8" w14:textId="211ABBD7" w:rsidR="00721D23" w:rsidRPr="00A21E93" w:rsidRDefault="00A21E93" w:rsidP="003A22C5">
      <w:pPr>
        <w:rPr>
          <w:rFonts w:eastAsia="Malgun Gothic"/>
          <w:lang w:eastAsia="ko-KR"/>
        </w:rPr>
      </w:pPr>
      <w:r w:rsidRPr="00A21E93">
        <w:rPr>
          <w:rFonts w:eastAsia="Malgun Gothic"/>
          <w:lang w:eastAsia="ko-KR"/>
        </w:rPr>
        <w:t>This solution proposes to include “notification URI” and CCA of the NF which owns the “notification URI” at the access token request. The NRF verifies whether the notification URI is authorized to receive the service/notification that is requested in the access token request.</w:t>
      </w:r>
    </w:p>
    <w:p w14:paraId="486F1145" w14:textId="5BEAE38C" w:rsidR="00A21E93" w:rsidRPr="00A21E93" w:rsidRDefault="00A21E93" w:rsidP="00FF0EFC">
      <w:pPr>
        <w:pStyle w:val="Heading3"/>
        <w:rPr>
          <w:rFonts w:eastAsia="SimSun"/>
        </w:rPr>
      </w:pPr>
      <w:bookmarkStart w:id="711" w:name="_Toc51259396"/>
      <w:bookmarkStart w:id="712" w:name="_Toc42258530"/>
      <w:bookmarkStart w:id="713" w:name="_Toc112794825"/>
      <w:bookmarkStart w:id="714" w:name="_Toc119926933"/>
      <w:bookmarkStart w:id="715" w:name="_Toc119927166"/>
      <w:bookmarkStart w:id="716" w:name="_Toc119927632"/>
      <w:bookmarkStart w:id="717" w:name="_Toc125453704"/>
      <w:bookmarkEnd w:id="709"/>
      <w:bookmarkEnd w:id="710"/>
      <w:r w:rsidRPr="00A21E93">
        <w:rPr>
          <w:rFonts w:eastAsia="SimSun"/>
        </w:rPr>
        <w:t>6.</w:t>
      </w:r>
      <w:r>
        <w:rPr>
          <w:rFonts w:eastAsia="SimSun"/>
        </w:rPr>
        <w:t>12</w:t>
      </w:r>
      <w:r w:rsidRPr="00A21E93">
        <w:rPr>
          <w:rFonts w:eastAsia="SimSun"/>
        </w:rPr>
        <w:t xml:space="preserve">.2 </w:t>
      </w:r>
      <w:r>
        <w:rPr>
          <w:rFonts w:eastAsia="SimSun"/>
        </w:rPr>
        <w:tab/>
      </w:r>
      <w:r w:rsidRPr="00A21E93">
        <w:rPr>
          <w:rFonts w:eastAsia="SimSun"/>
        </w:rPr>
        <w:t>Solution details</w:t>
      </w:r>
      <w:bookmarkEnd w:id="711"/>
      <w:bookmarkEnd w:id="712"/>
      <w:bookmarkEnd w:id="713"/>
      <w:bookmarkEnd w:id="714"/>
      <w:bookmarkEnd w:id="715"/>
      <w:bookmarkEnd w:id="716"/>
      <w:bookmarkEnd w:id="717"/>
    </w:p>
    <w:p w14:paraId="67F66146" w14:textId="26747B7F" w:rsidR="00A21E93" w:rsidRPr="00A21E93" w:rsidRDefault="00A21E93" w:rsidP="00A21E93">
      <w:pPr>
        <w:rPr>
          <w:rFonts w:eastAsia="Malgun Gothic"/>
          <w:lang w:eastAsia="ko-KR"/>
        </w:rPr>
      </w:pPr>
      <w:r w:rsidRPr="00A21E93">
        <w:rPr>
          <w:rFonts w:eastAsia="Malgun Gothic"/>
          <w:lang w:eastAsia="ko-KR"/>
        </w:rPr>
        <w:t xml:space="preserve">During access token request process, NF Service Consumer include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 in </w:t>
      </w:r>
      <w:proofErr w:type="spellStart"/>
      <w:r w:rsidRPr="00A21E93">
        <w:rPr>
          <w:rFonts w:eastAsia="Malgun Gothic"/>
          <w:lang w:eastAsia="ko-KR"/>
        </w:rPr>
        <w:t>Nnrf_Access</w:t>
      </w:r>
      <w:proofErr w:type="spellEnd"/>
      <w:r w:rsidRPr="00A21E93">
        <w:rPr>
          <w:rFonts w:eastAsia="Malgun Gothic"/>
          <w:lang w:eastAsia="ko-KR"/>
        </w:rPr>
        <w:t xml:space="preserve"> </w:t>
      </w:r>
      <w:proofErr w:type="spellStart"/>
      <w:r w:rsidRPr="00A21E93">
        <w:rPr>
          <w:rFonts w:eastAsia="Malgun Gothic"/>
          <w:lang w:eastAsia="ko-KR"/>
        </w:rPr>
        <w:t>Token_Get</w:t>
      </w:r>
      <w:proofErr w:type="spellEnd"/>
      <w:r w:rsidRPr="00A21E93">
        <w:rPr>
          <w:rFonts w:eastAsia="Malgun Gothic"/>
          <w:lang w:eastAsia="ko-KR"/>
        </w:rPr>
        <w:t xml:space="preserve"> Request when operation semantics of the requested service type is </w:t>
      </w:r>
      <w:r>
        <w:rPr>
          <w:rFonts w:eastAsia="Malgun Gothic"/>
          <w:lang w:eastAsia="ko-KR"/>
        </w:rPr>
        <w:t>"</w:t>
      </w:r>
      <w:r w:rsidRPr="00A21E93">
        <w:rPr>
          <w:rFonts w:eastAsia="Malgun Gothic"/>
          <w:lang w:eastAsia="ko-KR"/>
        </w:rPr>
        <w:t>Subscribe/Notify</w:t>
      </w:r>
      <w:r>
        <w:rPr>
          <w:rFonts w:eastAsia="Malgun Gothic"/>
          <w:lang w:eastAsia="ko-KR"/>
        </w:rPr>
        <w:t>"</w:t>
      </w:r>
      <w:r w:rsidRPr="00A21E93">
        <w:rPr>
          <w:rFonts w:eastAsia="Malgun Gothic"/>
          <w:lang w:eastAsia="ko-KR"/>
        </w:rPr>
        <w:t xml:space="preserve">. NRF may verify whether the </w:t>
      </w:r>
      <w:r w:rsidR="00721D23">
        <w:rPr>
          <w:rFonts w:eastAsia="Malgun Gothic"/>
          <w:lang w:eastAsia="ko-KR"/>
        </w:rPr>
        <w:t xml:space="preserve">notification URI </w:t>
      </w:r>
      <w:r w:rsidRPr="00A21E93">
        <w:rPr>
          <w:rFonts w:eastAsia="Malgun Gothic"/>
          <w:lang w:eastAsia="ko-KR"/>
        </w:rPr>
        <w:t xml:space="preserve">in the access token request match the corresponding information in the public key certificate of the NF Service Consumer or those in the NF profile of the NF Service Consumer. In addition, when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(s) are included in the access token request, NRF may verify whether the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(s) locate its location(s) with the same address(es) which are indicated by its own </w:t>
      </w:r>
      <w:proofErr w:type="gramStart"/>
      <w:r w:rsidRPr="00A21E93">
        <w:rPr>
          <w:rFonts w:eastAsia="Malgun Gothic"/>
          <w:lang w:eastAsia="ko-KR"/>
        </w:rPr>
        <w:t>FQDN</w:t>
      </w:r>
      <w:proofErr w:type="gramEnd"/>
      <w:r w:rsidRPr="00A21E93">
        <w:rPr>
          <w:rFonts w:eastAsia="Malgun Gothic"/>
          <w:lang w:eastAsia="ko-KR"/>
        </w:rPr>
        <w:t xml:space="preserve"> or IP address as registered in NRF. The NRF checks whether the NF Service Consumer is authorized to access the requested service(s).</w:t>
      </w:r>
    </w:p>
    <w:p w14:paraId="71FEB921" w14:textId="77777777" w:rsidR="00A21E93" w:rsidRPr="00A21E93" w:rsidRDefault="00A21E93" w:rsidP="00A21E93">
      <w:pPr>
        <w:rPr>
          <w:rFonts w:eastAsia="Malgun Gothic"/>
          <w:lang w:eastAsia="ko-KR"/>
        </w:rPr>
      </w:pPr>
      <w:r w:rsidRPr="00A21E93">
        <w:rPr>
          <w:rFonts w:eastAsia="Malgun Gothic"/>
          <w:lang w:eastAsia="ko-KR"/>
        </w:rPr>
        <w:t>When the NF Service Consumer is authorized, the NRF shall then generate an access token with appropriate claims which may include “notification URI” as requested by NF Service Consumer.</w:t>
      </w:r>
    </w:p>
    <w:p w14:paraId="54112D1C" w14:textId="77777777" w:rsidR="00A21E93" w:rsidRPr="00A21E93" w:rsidRDefault="00D4467F" w:rsidP="00A21E93">
      <w:pPr>
        <w:jc w:val="center"/>
        <w:rPr>
          <w:rFonts w:eastAsia="MS Mincho"/>
        </w:rPr>
      </w:pPr>
      <w:r>
        <w:rPr>
          <w:rFonts w:eastAsia="MS Mincho"/>
        </w:rPr>
        <w:pict w14:anchorId="45D6D58E">
          <v:shape id="_x0000_i1037" type="#_x0000_t75" style="width:296.15pt;height:159.65pt">
            <v:imagedata r:id="rId56" o:title=""/>
          </v:shape>
        </w:pict>
      </w:r>
    </w:p>
    <w:p w14:paraId="31FC6A68" w14:textId="52CE77B7" w:rsidR="00A21E93" w:rsidRPr="00A21E93" w:rsidRDefault="00A21E93" w:rsidP="00FF0EFC">
      <w:pPr>
        <w:pStyle w:val="TF"/>
        <w:rPr>
          <w:rFonts w:eastAsia="MS Mincho"/>
        </w:rPr>
      </w:pPr>
      <w:r w:rsidRPr="00A21E93">
        <w:rPr>
          <w:rFonts w:eastAsia="MS Mincho"/>
        </w:rPr>
        <w:t>Figure 6.</w:t>
      </w:r>
      <w:r w:rsidR="00F120BB">
        <w:rPr>
          <w:rFonts w:eastAsia="MS Mincho"/>
        </w:rPr>
        <w:t>12</w:t>
      </w:r>
      <w:r w:rsidRPr="00A21E93">
        <w:rPr>
          <w:rFonts w:eastAsia="MS Mincho"/>
        </w:rPr>
        <w:t xml:space="preserve">.2.-1: Access token request for </w:t>
      </w:r>
      <w:r>
        <w:rPr>
          <w:rFonts w:eastAsia="MS Mincho"/>
        </w:rPr>
        <w:t>"</w:t>
      </w:r>
      <w:r w:rsidRPr="00A21E93">
        <w:rPr>
          <w:rFonts w:eastAsia="MS Mincho"/>
        </w:rPr>
        <w:t>Subscribe-Notify</w:t>
      </w:r>
      <w:r>
        <w:rPr>
          <w:rFonts w:eastAsia="MS Mincho"/>
        </w:rPr>
        <w:t>"</w:t>
      </w:r>
      <w:r w:rsidRPr="00A21E93">
        <w:rPr>
          <w:rFonts w:eastAsia="MS Mincho"/>
        </w:rPr>
        <w:t xml:space="preserve"> NF Service illustration 1</w:t>
      </w:r>
    </w:p>
    <w:p w14:paraId="5197C290" w14:textId="1EC3386C" w:rsidR="00721D23" w:rsidRDefault="00A21E93" w:rsidP="00F120BB">
      <w:pPr>
        <w:rPr>
          <w:rFonts w:eastAsia="Malgun Gothic"/>
          <w:lang w:eastAsia="ko-KR"/>
        </w:rPr>
      </w:pPr>
      <w:r w:rsidRPr="00A21E93">
        <w:rPr>
          <w:rFonts w:eastAsia="Malgun Gothic"/>
          <w:lang w:eastAsia="ko-KR"/>
        </w:rPr>
        <w:t xml:space="preserve">A NF Service Consumer (NF_A) may request to subscribe to NF Service offered by a NF Service </w:t>
      </w:r>
      <w:proofErr w:type="gramStart"/>
      <w:r w:rsidRPr="00A21E93">
        <w:rPr>
          <w:rFonts w:eastAsia="Malgun Gothic"/>
          <w:lang w:eastAsia="ko-KR"/>
        </w:rPr>
        <w:t>Producer(</w:t>
      </w:r>
      <w:proofErr w:type="gramEnd"/>
      <w:r w:rsidRPr="00A21E93">
        <w:rPr>
          <w:rFonts w:eastAsia="Malgun Gothic"/>
          <w:lang w:eastAsia="ko-KR"/>
        </w:rPr>
        <w:t>NF_B) on behalf of NF_C according to the Service Request from NF_C (e.g.</w:t>
      </w:r>
      <w:r w:rsidR="00121DCD">
        <w:rPr>
          <w:rFonts w:eastAsia="Malgun Gothic"/>
          <w:lang w:eastAsia="ko-KR"/>
        </w:rPr>
        <w:t>,</w:t>
      </w:r>
      <w:r w:rsidRPr="00A21E93">
        <w:rPr>
          <w:rFonts w:eastAsia="Malgun Gothic"/>
          <w:lang w:eastAsia="ko-KR"/>
        </w:rPr>
        <w:t xml:space="preserve"> Figure 4.15.3.2.2-1: </w:t>
      </w:r>
      <w:proofErr w:type="spellStart"/>
      <w:r w:rsidRPr="00A21E93">
        <w:rPr>
          <w:rFonts w:eastAsia="Malgun Gothic"/>
          <w:lang w:eastAsia="ko-KR"/>
        </w:rPr>
        <w:t>Nudm_EventExposure_Subscribe</w:t>
      </w:r>
      <w:proofErr w:type="spellEnd"/>
      <w:r w:rsidRPr="00A21E93">
        <w:rPr>
          <w:rFonts w:eastAsia="Malgun Gothic"/>
          <w:lang w:eastAsia="ko-KR"/>
        </w:rPr>
        <w:t xml:space="preserve">, Unsubscribe and Notify operation in TS23.502). </w:t>
      </w:r>
    </w:p>
    <w:p w14:paraId="5B9DDB5B" w14:textId="5DB28A15" w:rsidR="00A21E93" w:rsidRPr="00A21E93" w:rsidRDefault="00A21E93" w:rsidP="00F120BB">
      <w:pPr>
        <w:rPr>
          <w:rFonts w:eastAsia="Malgun Gothic"/>
          <w:lang w:eastAsia="ko-KR"/>
        </w:rPr>
      </w:pPr>
      <w:r w:rsidRPr="00A21E93">
        <w:rPr>
          <w:rFonts w:eastAsia="Malgun Gothic"/>
          <w:lang w:eastAsia="ko-KR"/>
        </w:rPr>
        <w:t>The Figure 6.</w:t>
      </w:r>
      <w:r w:rsidR="00721D23">
        <w:rPr>
          <w:rFonts w:eastAsia="Malgun Gothic"/>
          <w:lang w:eastAsia="ko-KR"/>
        </w:rPr>
        <w:t>12</w:t>
      </w:r>
      <w:r w:rsidRPr="00A21E93">
        <w:rPr>
          <w:rFonts w:eastAsia="Malgun Gothic"/>
          <w:lang w:eastAsia="ko-KR"/>
        </w:rPr>
        <w:t>.2-2 describe the solution to verify the service request from NF_A including Notification URI of NF_C.</w:t>
      </w:r>
    </w:p>
    <w:p w14:paraId="51F51B42" w14:textId="77777777" w:rsidR="00A21E93" w:rsidRPr="00A21E93" w:rsidRDefault="00D4467F" w:rsidP="00A21E93">
      <w:pPr>
        <w:rPr>
          <w:rFonts w:eastAsia="Malgun Gothic"/>
          <w:lang w:eastAsia="ko-KR"/>
        </w:rPr>
      </w:pPr>
      <w:r>
        <w:rPr>
          <w:rFonts w:eastAsia="MS Mincho"/>
        </w:rPr>
        <w:lastRenderedPageBreak/>
        <w:pict w14:anchorId="5DCB83B2">
          <v:shape id="_x0000_i1038" type="#_x0000_t75" style="width:509.65pt;height:207.85pt">
            <v:imagedata r:id="rId57" o:title=""/>
          </v:shape>
        </w:pict>
      </w:r>
    </w:p>
    <w:p w14:paraId="43238DB7" w14:textId="6B1FA17B" w:rsidR="00A21E93" w:rsidRPr="00C559FD" w:rsidRDefault="00A21E93" w:rsidP="00FF0EFC">
      <w:pPr>
        <w:pStyle w:val="TF"/>
        <w:rPr>
          <w:rFonts w:eastAsia="MS Mincho"/>
        </w:rPr>
      </w:pPr>
      <w:r w:rsidRPr="00C559FD">
        <w:rPr>
          <w:rFonts w:eastAsia="MS Mincho"/>
        </w:rPr>
        <w:t>Figure 6.</w:t>
      </w:r>
      <w:r w:rsidR="00F120BB">
        <w:rPr>
          <w:rFonts w:eastAsia="MS Mincho"/>
        </w:rPr>
        <w:t>12</w:t>
      </w:r>
      <w:r w:rsidRPr="00C559FD">
        <w:rPr>
          <w:rFonts w:eastAsia="MS Mincho"/>
        </w:rPr>
        <w:t xml:space="preserve">.2-2: Access token request </w:t>
      </w:r>
      <w:r w:rsidRPr="00F120BB">
        <w:rPr>
          <w:rFonts w:eastAsia="MS Mincho"/>
        </w:rPr>
        <w:t xml:space="preserve">for </w:t>
      </w:r>
      <w:r>
        <w:rPr>
          <w:rFonts w:eastAsia="MS Mincho"/>
        </w:rPr>
        <w:t>"</w:t>
      </w:r>
      <w:r w:rsidRPr="00C559FD">
        <w:rPr>
          <w:rFonts w:eastAsia="MS Mincho"/>
        </w:rPr>
        <w:t>Subscribe-Notify</w:t>
      </w:r>
      <w:r>
        <w:rPr>
          <w:rFonts w:eastAsia="MS Mincho"/>
        </w:rPr>
        <w:t>"</w:t>
      </w:r>
      <w:r w:rsidRPr="00C559FD">
        <w:rPr>
          <w:rFonts w:eastAsia="MS Mincho"/>
        </w:rPr>
        <w:t xml:space="preserve"> NF Service illustration 2  </w:t>
      </w:r>
    </w:p>
    <w:p w14:paraId="46007E0C" w14:textId="77777777" w:rsidR="00A21E93" w:rsidRPr="00A21E93" w:rsidRDefault="00A21E93" w:rsidP="00FF0EFC">
      <w:pPr>
        <w:pStyle w:val="B1"/>
        <w:rPr>
          <w:rFonts w:eastAsia="Malgun Gothic"/>
          <w:lang w:eastAsia="ko-KR"/>
        </w:rPr>
      </w:pPr>
      <w:r w:rsidRPr="00A21E93">
        <w:rPr>
          <w:rFonts w:eastAsia="Malgun Gothic"/>
          <w:lang w:eastAsia="ko-KR"/>
        </w:rPr>
        <w:t>Step 0.</w:t>
      </w:r>
      <w:r w:rsidRPr="00A21E93">
        <w:rPr>
          <w:rFonts w:eastAsia="Malgun Gothic"/>
          <w:lang w:eastAsia="ko-KR"/>
        </w:rPr>
        <w:tab/>
        <w:t>The NF_C sends a Service Request to the NF_A for notification service on an event with an access token including notification URI and CCA of the NF_C.</w:t>
      </w:r>
    </w:p>
    <w:p w14:paraId="1BF060A9" w14:textId="77777777" w:rsidR="00A21E93" w:rsidRPr="00A21E93" w:rsidRDefault="00A21E93" w:rsidP="00FF0EFC">
      <w:pPr>
        <w:pStyle w:val="B1"/>
        <w:rPr>
          <w:rFonts w:eastAsia="Malgun Gothic"/>
          <w:lang w:eastAsia="ko-KR"/>
        </w:rPr>
      </w:pPr>
      <w:r w:rsidRPr="00A21E93">
        <w:rPr>
          <w:rFonts w:eastAsia="Malgun Gothic"/>
          <w:lang w:eastAsia="ko-KR"/>
        </w:rPr>
        <w:t>Step 1.</w:t>
      </w:r>
      <w:r w:rsidRPr="00A21E93">
        <w:rPr>
          <w:rFonts w:eastAsia="Malgun Gothic"/>
          <w:lang w:eastAsia="ko-KR"/>
        </w:rPr>
        <w:tab/>
        <w:t>The NF_A decides to subscribe a service of the NF_B associated to the Service Request received at step 0 and sends an Access Token Request to the NRF for a Service Request toward the NF_B including notification URI and CCA of the NF_C.</w:t>
      </w:r>
    </w:p>
    <w:p w14:paraId="6FB9061D" w14:textId="41ECEC82" w:rsidR="00A21E93" w:rsidRPr="00A21E93" w:rsidRDefault="00A21E93" w:rsidP="00FF0EFC">
      <w:pPr>
        <w:pStyle w:val="B1"/>
        <w:rPr>
          <w:rFonts w:eastAsia="Malgun Gothic"/>
          <w:lang w:eastAsia="ko-KR"/>
        </w:rPr>
      </w:pPr>
      <w:r w:rsidRPr="00A21E93">
        <w:rPr>
          <w:rFonts w:eastAsia="Malgun Gothic"/>
          <w:lang w:eastAsia="ko-KR"/>
        </w:rPr>
        <w:t>Step 2.</w:t>
      </w:r>
      <w:r w:rsidRPr="00A21E93">
        <w:rPr>
          <w:rFonts w:eastAsia="Malgun Gothic"/>
          <w:lang w:eastAsia="ko-KR"/>
        </w:rPr>
        <w:tab/>
        <w:t>The NRF verifies whether the NF_A is authorized and whether the NF_C identified by the appended CCA is a valid Network Function and authorized to receive the requested NF Service from the NF_B.</w:t>
      </w:r>
      <w:r w:rsidR="00721D23">
        <w:rPr>
          <w:rFonts w:eastAsia="Malgun Gothic"/>
          <w:lang w:eastAsia="ko-KR"/>
        </w:rPr>
        <w:t xml:space="preserve"> NRF may verify whether the notification URI in the access token request match the corresponding information in the public key certificate of the NF_C of the CCA of the NF_C, or those in the NF profile of the NF_C.</w:t>
      </w:r>
    </w:p>
    <w:p w14:paraId="4C87F172" w14:textId="77777777" w:rsidR="00A21E93" w:rsidRPr="00A21E93" w:rsidRDefault="00A21E93" w:rsidP="00FF0EFC">
      <w:pPr>
        <w:pStyle w:val="B1"/>
        <w:rPr>
          <w:rFonts w:eastAsia="Malgun Gothic"/>
          <w:lang w:eastAsia="ko-KR"/>
        </w:rPr>
      </w:pPr>
      <w:r w:rsidRPr="00A21E93">
        <w:rPr>
          <w:rFonts w:eastAsia="Malgun Gothic"/>
          <w:lang w:eastAsia="ko-KR"/>
        </w:rPr>
        <w:t>Step 3.</w:t>
      </w:r>
      <w:r w:rsidRPr="00A21E93">
        <w:rPr>
          <w:rFonts w:eastAsia="Malgun Gothic"/>
          <w:lang w:eastAsia="ko-KR"/>
        </w:rPr>
        <w:tab/>
        <w:t>Upon successful verification, the NRF publishes an access token for a Service Request of the NF_A toward the NF_B. The access token includes notification URI of the NF_C in the claims as requested in step 2.</w:t>
      </w:r>
    </w:p>
    <w:p w14:paraId="16467A62" w14:textId="77777777" w:rsidR="00A21E93" w:rsidRPr="00A21E93" w:rsidRDefault="00A21E93" w:rsidP="00FF0EFC">
      <w:pPr>
        <w:pStyle w:val="B1"/>
        <w:rPr>
          <w:rFonts w:eastAsia="Malgun Gothic"/>
          <w:lang w:eastAsia="ko-KR"/>
        </w:rPr>
      </w:pPr>
      <w:r w:rsidRPr="00A21E93">
        <w:rPr>
          <w:rFonts w:eastAsia="Malgun Gothic"/>
          <w:lang w:eastAsia="ko-KR"/>
        </w:rPr>
        <w:t>Step 4.</w:t>
      </w:r>
      <w:r w:rsidRPr="00A21E93">
        <w:rPr>
          <w:rFonts w:eastAsia="Malgun Gothic"/>
          <w:lang w:eastAsia="ko-KR"/>
        </w:rPr>
        <w:tab/>
        <w:t>The NF_A sends a Service Request for a notification service toward NF_B including the access token received at step 3 and CCA of the NF_A.</w:t>
      </w:r>
    </w:p>
    <w:p w14:paraId="28D1BE85" w14:textId="1557307C" w:rsidR="00A21E93" w:rsidRPr="00A21E93" w:rsidRDefault="00A21E93" w:rsidP="00FF0EFC">
      <w:pPr>
        <w:pStyle w:val="B1"/>
        <w:rPr>
          <w:rFonts w:eastAsia="Malgun Gothic"/>
          <w:lang w:eastAsia="ko-KR"/>
        </w:rPr>
      </w:pPr>
      <w:r w:rsidRPr="00A21E93">
        <w:rPr>
          <w:rFonts w:eastAsia="Malgun Gothic"/>
          <w:lang w:eastAsia="ko-KR"/>
        </w:rPr>
        <w:t>Step 5.</w:t>
      </w:r>
      <w:r w:rsidRPr="00A21E93">
        <w:rPr>
          <w:rFonts w:eastAsia="Malgun Gothic"/>
          <w:lang w:eastAsia="ko-KR"/>
        </w:rPr>
        <w:tab/>
        <w:t>The NF_B verifies the access token and CCA of the NF_A. During the verification, the NF_B can check whether notification URI in the Service Request are included in the access token.</w:t>
      </w:r>
      <w:r w:rsidRPr="00A21E93">
        <w:rPr>
          <w:rFonts w:eastAsia="Malgun Gothic" w:hint="eastAsia"/>
          <w:lang w:eastAsia="ko-KR"/>
        </w:rPr>
        <w:t xml:space="preserve"> </w:t>
      </w:r>
      <w:r w:rsidRPr="00A21E93">
        <w:rPr>
          <w:rFonts w:eastAsia="Malgun Gothic"/>
          <w:lang w:eastAsia="ko-KR"/>
        </w:rPr>
        <w:t>If the verification is successful, the NF_B may respond the NF_A and provide the NF_C with the notification service as requested by the NF_A.</w:t>
      </w:r>
      <w:r w:rsidR="00372528">
        <w:rPr>
          <w:rFonts w:eastAsia="Malgun Gothic"/>
          <w:lang w:eastAsia="ko-KR"/>
        </w:rPr>
        <w:t xml:space="preserve"> </w:t>
      </w:r>
      <w:r w:rsidR="00372528" w:rsidRPr="00372528">
        <w:rPr>
          <w:rFonts w:eastAsia="Malgun Gothic"/>
          <w:lang w:eastAsia="ko-KR"/>
        </w:rPr>
        <w:t xml:space="preserve">In case of notification target reselection as described in clause 6.3.1.0 of TS 23.501, binding can be used to indicate suitable NFs other than NF_C (see 23.501, Table 6.3.1.0-1 on binding, </w:t>
      </w:r>
      <w:proofErr w:type="gramStart"/>
      <w:r w:rsidR="00372528" w:rsidRPr="00372528">
        <w:rPr>
          <w:rFonts w:eastAsia="Malgun Gothic"/>
          <w:lang w:eastAsia="ko-KR"/>
        </w:rPr>
        <w:t>selection</w:t>
      </w:r>
      <w:proofErr w:type="gramEnd"/>
      <w:r w:rsidR="00372528" w:rsidRPr="00372528">
        <w:rPr>
          <w:rFonts w:eastAsia="Malgun Gothic"/>
          <w:lang w:eastAsia="ko-KR"/>
        </w:rPr>
        <w:t xml:space="preserve"> and reselection).</w:t>
      </w:r>
    </w:p>
    <w:p w14:paraId="1186C1A5" w14:textId="6A3ADBC9" w:rsidR="00A21E93" w:rsidRPr="00A21E93" w:rsidRDefault="00A21E93" w:rsidP="00FF0EFC">
      <w:pPr>
        <w:pStyle w:val="Heading3"/>
        <w:rPr>
          <w:rFonts w:eastAsia="SimSun"/>
        </w:rPr>
      </w:pPr>
      <w:bookmarkStart w:id="718" w:name="_Toc112794826"/>
      <w:bookmarkStart w:id="719" w:name="_Toc119926934"/>
      <w:bookmarkStart w:id="720" w:name="_Toc119927167"/>
      <w:bookmarkStart w:id="721" w:name="_Toc119927633"/>
      <w:bookmarkStart w:id="722" w:name="_Toc125453705"/>
      <w:r w:rsidRPr="00A21E93">
        <w:rPr>
          <w:rFonts w:eastAsia="SimSun"/>
        </w:rPr>
        <w:t>6.</w:t>
      </w:r>
      <w:r>
        <w:rPr>
          <w:rFonts w:eastAsia="SimSun"/>
        </w:rPr>
        <w:t>12</w:t>
      </w:r>
      <w:r w:rsidRPr="00A21E93">
        <w:rPr>
          <w:rFonts w:eastAsia="SimSun"/>
        </w:rPr>
        <w:t xml:space="preserve">.3 </w:t>
      </w:r>
      <w:r>
        <w:rPr>
          <w:rFonts w:eastAsia="SimSun"/>
        </w:rPr>
        <w:tab/>
      </w:r>
      <w:r w:rsidRPr="00A21E93">
        <w:rPr>
          <w:rFonts w:eastAsia="SimSun"/>
        </w:rPr>
        <w:t>Evaluation</w:t>
      </w:r>
      <w:bookmarkEnd w:id="718"/>
      <w:bookmarkEnd w:id="719"/>
      <w:bookmarkEnd w:id="720"/>
      <w:bookmarkEnd w:id="721"/>
      <w:bookmarkEnd w:id="722"/>
    </w:p>
    <w:p w14:paraId="38A70FA6" w14:textId="09BE24AA" w:rsidR="00372528" w:rsidRPr="00372528" w:rsidRDefault="00372528" w:rsidP="00372528">
      <w:pPr>
        <w:rPr>
          <w:rFonts w:eastAsia="MS Mincho"/>
        </w:rPr>
      </w:pPr>
      <w:r w:rsidRPr="00372528">
        <w:rPr>
          <w:rFonts w:eastAsia="MS Mincho"/>
        </w:rPr>
        <w:t xml:space="preserve">The solution extends the existing token-based authorization method by including the notification URI of the NF_C in the token claims. </w:t>
      </w:r>
    </w:p>
    <w:p w14:paraId="7C1022F3" w14:textId="77777777" w:rsidR="00372528" w:rsidRPr="00372528" w:rsidRDefault="00372528" w:rsidP="00372528">
      <w:pPr>
        <w:rPr>
          <w:rFonts w:eastAsia="MS Mincho"/>
        </w:rPr>
      </w:pPr>
      <w:r w:rsidRPr="00372528">
        <w:rPr>
          <w:rFonts w:eastAsia="MS Mincho"/>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the notification URI contained in the token to receive notifications from NF_B.</w:t>
      </w:r>
    </w:p>
    <w:p w14:paraId="79BF9BCC" w14:textId="65930A17" w:rsidR="00A21E93" w:rsidRDefault="00372528" w:rsidP="00B62F09">
      <w:pPr>
        <w:rPr>
          <w:rFonts w:eastAsia="MS Mincho"/>
        </w:rPr>
      </w:pPr>
      <w:r w:rsidRPr="00372528">
        <w:rPr>
          <w:rFonts w:eastAsia="MS Mincho"/>
        </w:rPr>
        <w:t>The solution has impact on the access token generation by adding the notification URI of the NF_C into the access token, and token verification.</w:t>
      </w:r>
    </w:p>
    <w:p w14:paraId="49CDB689" w14:textId="7B0FF1FD" w:rsidR="00B62F09" w:rsidRPr="00A21E93" w:rsidRDefault="00B62F09" w:rsidP="003A22C5">
      <w:pPr>
        <w:rPr>
          <w:rFonts w:eastAsia="MS Mincho"/>
          <w:b/>
          <w:i/>
          <w:sz w:val="28"/>
        </w:rPr>
      </w:pPr>
      <w:r>
        <w:rPr>
          <w:rFonts w:eastAsia="MS Mincho"/>
        </w:rPr>
        <w:t>Further evaluation would be necessary. The</w:t>
      </w:r>
      <w:r w:rsidRPr="0078219E">
        <w:rPr>
          <w:rFonts w:eastAsia="MS Mincho"/>
        </w:rPr>
        <w:t xml:space="preserve"> solution </w:t>
      </w:r>
      <w:r>
        <w:rPr>
          <w:rFonts w:eastAsia="MS Mincho"/>
        </w:rPr>
        <w:t>does not address the</w:t>
      </w:r>
      <w:r w:rsidRPr="0078219E">
        <w:rPr>
          <w:rFonts w:eastAsia="MS Mincho"/>
        </w:rPr>
        <w:t xml:space="preserve"> case of notification target reselection as described in clause 6.3.1.0 of TS 23.501.</w:t>
      </w:r>
    </w:p>
    <w:p w14:paraId="17FE2AF1" w14:textId="69ABDBBC" w:rsidR="00D24AFB" w:rsidRDefault="00D24AFB" w:rsidP="00D24AFB">
      <w:pPr>
        <w:pStyle w:val="Heading2"/>
        <w:rPr>
          <w:rFonts w:cs="Arial"/>
          <w:sz w:val="28"/>
          <w:szCs w:val="28"/>
        </w:rPr>
      </w:pPr>
      <w:bookmarkStart w:id="723" w:name="_Toc107949237"/>
      <w:bookmarkStart w:id="724" w:name="_Toc112794827"/>
      <w:bookmarkStart w:id="725" w:name="_Toc119926935"/>
      <w:bookmarkStart w:id="726" w:name="_Toc119927168"/>
      <w:bookmarkStart w:id="727" w:name="_Toc119927634"/>
      <w:bookmarkStart w:id="728" w:name="_Toc125453706"/>
      <w:r w:rsidRPr="0092145B">
        <w:lastRenderedPageBreak/>
        <w:t>6.</w:t>
      </w:r>
      <w:r>
        <w:t>13</w:t>
      </w:r>
      <w:r>
        <w:tab/>
        <w:t xml:space="preserve">Solution #13: </w:t>
      </w:r>
      <w:bookmarkEnd w:id="723"/>
      <w:r>
        <w:t>Authentication of NF Service Producer in Indirect Communication</w:t>
      </w:r>
      <w:bookmarkEnd w:id="724"/>
      <w:bookmarkEnd w:id="725"/>
      <w:bookmarkEnd w:id="726"/>
      <w:bookmarkEnd w:id="727"/>
      <w:bookmarkEnd w:id="728"/>
    </w:p>
    <w:p w14:paraId="0CC20F49" w14:textId="7515767A" w:rsidR="00D24AFB" w:rsidRDefault="00D24AFB" w:rsidP="00D24AFB">
      <w:pPr>
        <w:pStyle w:val="Heading3"/>
      </w:pPr>
      <w:bookmarkStart w:id="729" w:name="_Toc107949238"/>
      <w:bookmarkStart w:id="730" w:name="_Toc112794828"/>
      <w:bookmarkStart w:id="731" w:name="_Toc119926936"/>
      <w:bookmarkStart w:id="732" w:name="_Toc119927169"/>
      <w:bookmarkStart w:id="733" w:name="_Toc119927635"/>
      <w:bookmarkStart w:id="734" w:name="_Toc125453707"/>
      <w:r w:rsidRPr="0092145B">
        <w:t>6.</w:t>
      </w:r>
      <w:r>
        <w:t>13.1</w:t>
      </w:r>
      <w:r>
        <w:tab/>
        <w:t>Introduction</w:t>
      </w:r>
      <w:bookmarkEnd w:id="729"/>
      <w:bookmarkEnd w:id="730"/>
      <w:bookmarkEnd w:id="731"/>
      <w:bookmarkEnd w:id="732"/>
      <w:bookmarkEnd w:id="733"/>
      <w:bookmarkEnd w:id="734"/>
      <w:r>
        <w:t xml:space="preserve"> </w:t>
      </w:r>
    </w:p>
    <w:p w14:paraId="0BD10BAF" w14:textId="77777777" w:rsidR="00D24AFB" w:rsidRDefault="00D24AFB" w:rsidP="00D24AFB">
      <w:r>
        <w:t xml:space="preserve">This solution addresses KI#1. </w:t>
      </w:r>
    </w:p>
    <w:p w14:paraId="6DB9F9D6" w14:textId="781CD612" w:rsidR="00D24AFB" w:rsidRDefault="00D24AFB" w:rsidP="00D24AFB">
      <w:r>
        <w:t xml:space="preserve">This solution proposes a simple authentication procedure which allows an NF </w:t>
      </w:r>
      <w:r w:rsidR="000D08D5">
        <w:t>S</w:t>
      </w:r>
      <w:r>
        <w:t xml:space="preserve">ervice </w:t>
      </w:r>
      <w:r w:rsidR="000D08D5">
        <w:t>C</w:t>
      </w:r>
      <w:r>
        <w:t xml:space="preserve">onsumer or any other entity (e.g., a delegated SCP) to authenticate an NF </w:t>
      </w:r>
      <w:r w:rsidR="000D08D5">
        <w:t>S</w:t>
      </w:r>
      <w:r>
        <w:t xml:space="preserve">ervice </w:t>
      </w:r>
      <w:r w:rsidR="000D08D5">
        <w:t>P</w:t>
      </w:r>
      <w:r>
        <w:t xml:space="preserve">roducer before sending an actual service request. This ensures that an actual service request with request parameters, some of which may be sensitive (e.g., SUPI), is only sent to an NF </w:t>
      </w:r>
      <w:r w:rsidR="000D08D5">
        <w:t>S</w:t>
      </w:r>
      <w:r>
        <w:t xml:space="preserve">ervice </w:t>
      </w:r>
      <w:r w:rsidR="000D08D5">
        <w:t>P</w:t>
      </w:r>
      <w:r>
        <w:t xml:space="preserve">roducer that has already been authenticated. </w:t>
      </w:r>
    </w:p>
    <w:p w14:paraId="12B2689A" w14:textId="77777777" w:rsidR="00D24AFB" w:rsidRDefault="00D24AFB" w:rsidP="00D24AFB">
      <w:bookmarkStart w:id="735" w:name="_Toc107949239"/>
      <w:r>
        <w:t xml:space="preserve">This property is consistent with the behaviour of HTTPS/TLS in which a client certificate with client information is sent to the server only after the authentication of a server certificate, and an HTTPS request is sent to the server only after the authentication of the server in TLS. </w:t>
      </w:r>
    </w:p>
    <w:p w14:paraId="6163981C" w14:textId="54F70545" w:rsidR="00D24AFB" w:rsidRDefault="00486CC2" w:rsidP="00D24AFB">
      <w:r>
        <w:t>The</w:t>
      </w:r>
      <w:r w:rsidR="00D24AFB">
        <w:t xml:space="preserve"> procedure can be executed by an NF </w:t>
      </w:r>
      <w:r w:rsidR="000D08D5">
        <w:t>S</w:t>
      </w:r>
      <w:r w:rsidR="00D24AFB">
        <w:t xml:space="preserve">ervice </w:t>
      </w:r>
      <w:r w:rsidR="000D08D5">
        <w:t>C</w:t>
      </w:r>
      <w:r w:rsidR="00D24AFB">
        <w:t xml:space="preserve">onsumer or by an SCP which has been delegated by an NF </w:t>
      </w:r>
      <w:r w:rsidR="000D08D5">
        <w:t>S</w:t>
      </w:r>
      <w:r w:rsidR="00D24AFB">
        <w:t xml:space="preserve">ervice </w:t>
      </w:r>
      <w:r w:rsidR="000D08D5">
        <w:t>C</w:t>
      </w:r>
      <w:r w:rsidR="00D24AFB">
        <w:t xml:space="preserve">onsumer to perform service discovery and re-selection on its behalf. </w:t>
      </w:r>
    </w:p>
    <w:p w14:paraId="44CF64E8" w14:textId="6AC7FC47" w:rsidR="00D24AFB" w:rsidRDefault="00D24AFB" w:rsidP="00D24AFB">
      <w:pPr>
        <w:pStyle w:val="Heading3"/>
      </w:pPr>
      <w:bookmarkStart w:id="736" w:name="_Toc112794829"/>
      <w:bookmarkStart w:id="737" w:name="_Toc119926937"/>
      <w:bookmarkStart w:id="738" w:name="_Toc119927170"/>
      <w:bookmarkStart w:id="739" w:name="_Toc119927636"/>
      <w:bookmarkStart w:id="740" w:name="_Toc125453708"/>
      <w:r w:rsidRPr="0092145B">
        <w:t>6.</w:t>
      </w:r>
      <w:r>
        <w:t>13.2</w:t>
      </w:r>
      <w:r>
        <w:tab/>
        <w:t>Solution details</w:t>
      </w:r>
      <w:bookmarkEnd w:id="735"/>
      <w:bookmarkEnd w:id="736"/>
      <w:bookmarkEnd w:id="737"/>
      <w:bookmarkEnd w:id="738"/>
      <w:bookmarkEnd w:id="739"/>
      <w:bookmarkEnd w:id="740"/>
    </w:p>
    <w:p w14:paraId="635EDFFC" w14:textId="77777777" w:rsidR="00D24AFB" w:rsidRDefault="00D24AFB" w:rsidP="00D24AFB">
      <w:r>
        <w:t xml:space="preserve">A Client (e.g., an NF Service Consumer) first performs the service discovery to obtain information about an NF Service Producer (e.g., NF Service Producer Instance ID). Before the Client sends a service request to the NF Service Producer, it performs the following procedure to obtain a Server Credentials Assertion (SCA) from the producer. </w:t>
      </w:r>
      <w:proofErr w:type="gramStart"/>
      <w:r>
        <w:t>Similar to</w:t>
      </w:r>
      <w:proofErr w:type="gramEnd"/>
      <w:r>
        <w:t xml:space="preserve"> CCA, which allows to verify the identity of a consumer, SCA allows to verify the identity of the producer. </w:t>
      </w:r>
    </w:p>
    <w:p w14:paraId="49C3C03B" w14:textId="77777777" w:rsidR="00D24AFB" w:rsidRDefault="00D24AFB" w:rsidP="00D24AFB">
      <w:r>
        <w:t xml:space="preserve">This procedure can be performed by an NF Service Consumer to verify the identity of an NRF or an NF Service Producer. For example, it can be performed to verify the identity of an NRF before an NF Service Consumer sends an access token request to an NRF. </w:t>
      </w:r>
    </w:p>
    <w:p w14:paraId="75B270AC" w14:textId="77777777" w:rsidR="00D24AFB" w:rsidRDefault="00D24AFB" w:rsidP="00D24AFB">
      <w:r>
        <w:t>In delegated discovery</w:t>
      </w:r>
      <w:r w:rsidRPr="0094022E">
        <w:t xml:space="preserve">, </w:t>
      </w:r>
      <w:r w:rsidRPr="00AD5AE8">
        <w:t>this procedure can be performed by an NF Service Consumer before sending an actual service request. This procedure will trigger the SCP to perform the first service discovery and eventually return the SCA to the NF Service Consumer. Alternatively, if a delegated SCP is trusted by an NF Service Consumer to verify the identity of an NF Service Producer,</w:t>
      </w:r>
      <w:r>
        <w:t xml:space="preserve"> an SCP will perform this procedure on the behalf of NF Service Consumer to verify the identity of an NF Service Producer before it forwards a service request from an NF Service Consumer to the NF Service Producer.</w:t>
      </w:r>
    </w:p>
    <w:p w14:paraId="157D6017" w14:textId="466A1AB3" w:rsidR="00D24AFB" w:rsidRDefault="00D24AFB" w:rsidP="003A22C5">
      <w:r>
        <w:t xml:space="preserve">When a re-selection of an NF Service Producer is performed, this procedure can be re-performed against the newly selected NF Service Producer. </w:t>
      </w:r>
      <w:r w:rsidR="00486CC2">
        <w:t xml:space="preserve">If reselection by the SCP is a desired feature, the SCP also needs to be trusted, because the NF Service Consumer cannot </w:t>
      </w:r>
      <w:proofErr w:type="gramStart"/>
      <w:r w:rsidR="00486CC2">
        <w:t>distinguish, if</w:t>
      </w:r>
      <w:proofErr w:type="gramEnd"/>
      <w:r w:rsidR="00486CC2">
        <w:t xml:space="preserve"> the SCP is acting maliciously or as wanted.</w:t>
      </w:r>
    </w:p>
    <w:p w14:paraId="05DC0BD4" w14:textId="77777777" w:rsidR="00D24AFB" w:rsidRPr="00C723DA" w:rsidRDefault="00D24AFB" w:rsidP="00D24AFB"/>
    <w:p w14:paraId="65BE83B4" w14:textId="77777777" w:rsidR="00D24AFB" w:rsidRDefault="00D24AFB" w:rsidP="00D24AFB">
      <w:r>
        <w:rPr>
          <w:noProof/>
        </w:rPr>
        <w:drawing>
          <wp:inline distT="0" distB="0" distL="0" distR="0" wp14:anchorId="5DB09397" wp14:editId="5A1AF925">
            <wp:extent cx="5956300" cy="257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8">
                      <a:extLst>
                        <a:ext uri="{28A0092B-C50C-407E-A947-70E740481C1C}">
                          <a14:useLocalDpi xmlns:a14="http://schemas.microsoft.com/office/drawing/2010/main" val="0"/>
                        </a:ext>
                      </a:extLst>
                    </a:blip>
                    <a:stretch>
                      <a:fillRect/>
                    </a:stretch>
                  </pic:blipFill>
                  <pic:spPr>
                    <a:xfrm>
                      <a:off x="0" y="0"/>
                      <a:ext cx="5956300" cy="2578100"/>
                    </a:xfrm>
                    <a:prstGeom prst="rect">
                      <a:avLst/>
                    </a:prstGeom>
                  </pic:spPr>
                </pic:pic>
              </a:graphicData>
            </a:graphic>
          </wp:inline>
        </w:drawing>
      </w:r>
    </w:p>
    <w:p w14:paraId="58CF795D" w14:textId="77777777" w:rsidR="00D24AFB" w:rsidRDefault="00D24AFB" w:rsidP="00D24AFB">
      <w:pPr>
        <w:jc w:val="center"/>
      </w:pPr>
      <w:r>
        <w:lastRenderedPageBreak/>
        <w:t>Figure 6.Y.2-1 Authentication Procedure for NF Service Producer in Indirect Communication</w:t>
      </w:r>
    </w:p>
    <w:p w14:paraId="2A6FD0FC" w14:textId="4D1A3976" w:rsidR="00D24AFB" w:rsidRDefault="00D24AFB" w:rsidP="00D24AFB">
      <w:r>
        <w:t xml:space="preserve">1. A client (e.g., an NF </w:t>
      </w:r>
      <w:r w:rsidR="00240A2D">
        <w:t>Service Consumer</w:t>
      </w:r>
      <w:r>
        <w:t xml:space="preserve"> or an SCP) sends an HTTP request to a server (e.g., an NRF or an NF serviced producer) to obtain its Server Credentials Assertion (SCA). This HTTP request can be a simple HTTP Get request to a well-known resource (e.g., /SCA) or a service request (e.g., </w:t>
      </w:r>
      <w:proofErr w:type="spellStart"/>
      <w:r>
        <w:t>NFp_SCA_Get_Request</w:t>
      </w:r>
      <w:proofErr w:type="spellEnd"/>
      <w:r>
        <w:t xml:space="preserve">) without any requesting parameter. This ensures that no client information is exposed to the server in such request. </w:t>
      </w:r>
    </w:p>
    <w:p w14:paraId="1EB1121D" w14:textId="021B4222" w:rsidR="00D24AFB" w:rsidRDefault="00D24AFB" w:rsidP="00D24AFB">
      <w:r>
        <w:t>2.</w:t>
      </w:r>
      <w:r>
        <w:tab/>
      </w:r>
      <w:r w:rsidRPr="003C35B4">
        <w:t xml:space="preserve">The </w:t>
      </w:r>
      <w:r>
        <w:t>SCP forwards the request (</w:t>
      </w:r>
      <w:proofErr w:type="spellStart"/>
      <w:r>
        <w:t>NFp_SCA_Get_Request</w:t>
      </w:r>
      <w:proofErr w:type="spellEnd"/>
      <w:r>
        <w:t xml:space="preserve">, or HTTP Get) from the Client to the Server. </w:t>
      </w:r>
    </w:p>
    <w:p w14:paraId="0A10AFB7" w14:textId="170C088B" w:rsidR="00D24AFB" w:rsidRDefault="00D24AFB" w:rsidP="00D24AFB">
      <w:r>
        <w:t>3.  T</w:t>
      </w:r>
      <w:r w:rsidRPr="00CB3B4F">
        <w:t xml:space="preserve">he </w:t>
      </w:r>
      <w:r>
        <w:t>Server (</w:t>
      </w:r>
      <w:proofErr w:type="gramStart"/>
      <w:r>
        <w:t>e.g.</w:t>
      </w:r>
      <w:proofErr w:type="gramEnd"/>
      <w:r>
        <w:t xml:space="preserve"> an NRF or an NF </w:t>
      </w:r>
      <w:r w:rsidR="00240A2D">
        <w:t>Service Producer</w:t>
      </w:r>
      <w:r>
        <w:t xml:space="preserve">) receives the request and generates Server Credential Assertion (SCA). The SCA has the same format as CCA and includes the identity of the server (e.g., NF </w:t>
      </w:r>
      <w:r w:rsidR="00240A2D">
        <w:t xml:space="preserve">Service </w:t>
      </w:r>
      <w:proofErr w:type="gramStart"/>
      <w:r w:rsidR="00240A2D">
        <w:t xml:space="preserve">Producer </w:t>
      </w:r>
      <w:r>
        <w:t xml:space="preserve"> instance</w:t>
      </w:r>
      <w:proofErr w:type="gramEnd"/>
      <w:r>
        <w:t xml:space="preserve"> ID) and associated proof, which allows the verification of the server identity. </w:t>
      </w:r>
      <w:r w:rsidRPr="00CB3B4F">
        <w:t xml:space="preserve">  </w:t>
      </w:r>
    </w:p>
    <w:p w14:paraId="3D31B667" w14:textId="77777777" w:rsidR="00D24AFB" w:rsidRDefault="00D24AFB" w:rsidP="00D24AFB">
      <w:r>
        <w:t>4.</w:t>
      </w:r>
      <w:r>
        <w:tab/>
        <w:t xml:space="preserve">The Server sends the SCA in the response (e.g., </w:t>
      </w:r>
      <w:proofErr w:type="spellStart"/>
      <w:r>
        <w:t>NFp_SCA_Get_Response</w:t>
      </w:r>
      <w:proofErr w:type="spellEnd"/>
      <w:r>
        <w:t xml:space="preserve"> or HTTP response) back to the SCP.  The response may include an indicator to request for the CCA from the Client. </w:t>
      </w:r>
    </w:p>
    <w:p w14:paraId="372F6CBA" w14:textId="77777777" w:rsidR="00D24AFB" w:rsidRDefault="00D24AFB" w:rsidP="00D24AFB">
      <w:r>
        <w:t xml:space="preserve">5.  The SCP forwards the response including the SCA back to the Client. </w:t>
      </w:r>
    </w:p>
    <w:p w14:paraId="316AF735" w14:textId="620C7D67" w:rsidR="00D24AFB" w:rsidRDefault="00D24AFB" w:rsidP="00D24AFB">
      <w:r>
        <w:t xml:space="preserve">6.  The Client verifies the SCA cryptographically and then verifies the server identity (e.g., NF </w:t>
      </w:r>
      <w:r w:rsidR="00240A2D">
        <w:t xml:space="preserve">Service </w:t>
      </w:r>
      <w:proofErr w:type="gramStart"/>
      <w:r w:rsidR="00240A2D">
        <w:t xml:space="preserve">Producer </w:t>
      </w:r>
      <w:r>
        <w:t xml:space="preserve"> Instance</w:t>
      </w:r>
      <w:proofErr w:type="gramEnd"/>
      <w:r>
        <w:t xml:space="preserve"> ID) in the SCA against the corresponding identity of server where a service request is to be sent. </w:t>
      </w:r>
    </w:p>
    <w:p w14:paraId="6F9A8BB6" w14:textId="762A4E22" w:rsidR="00D24AFB" w:rsidRDefault="00D24AFB" w:rsidP="00D24AFB">
      <w:pPr>
        <w:pStyle w:val="Heading3"/>
      </w:pPr>
      <w:bookmarkStart w:id="741" w:name="_Toc107949240"/>
      <w:bookmarkStart w:id="742" w:name="_Toc112794830"/>
      <w:bookmarkStart w:id="743" w:name="_Toc119926938"/>
      <w:bookmarkStart w:id="744" w:name="_Toc119927171"/>
      <w:bookmarkStart w:id="745" w:name="_Toc119927637"/>
      <w:bookmarkStart w:id="746" w:name="_Toc125453709"/>
      <w:r w:rsidRPr="0092145B">
        <w:t>6.</w:t>
      </w:r>
      <w:r>
        <w:t>13.3</w:t>
      </w:r>
      <w:r>
        <w:tab/>
        <w:t>Evaluation</w:t>
      </w:r>
      <w:bookmarkEnd w:id="741"/>
      <w:bookmarkEnd w:id="742"/>
      <w:bookmarkEnd w:id="743"/>
      <w:bookmarkEnd w:id="744"/>
      <w:bookmarkEnd w:id="745"/>
      <w:bookmarkEnd w:id="746"/>
    </w:p>
    <w:p w14:paraId="07E0EF5E" w14:textId="77777777" w:rsidR="00486CC2" w:rsidRDefault="00486CC2" w:rsidP="00486CC2">
      <w:pPr>
        <w:rPr>
          <w:iCs/>
        </w:rPr>
      </w:pPr>
      <w:r>
        <w:rPr>
          <w:iCs/>
        </w:rPr>
        <w:t xml:space="preserve">This solution allows a NF Service Consumer to identify the NRF or NF Service Producer. However, only in limited cases the procedure successfully addresses the threats and requirement, i.e., only in the cases when the consumer discovers the producer itself and if the SCP is not reselecting the producer afterwards. </w:t>
      </w:r>
    </w:p>
    <w:p w14:paraId="16EEAEB2" w14:textId="6F8F31D2" w:rsidR="00D24AFB" w:rsidRPr="00C753BC" w:rsidRDefault="00486CC2" w:rsidP="00D24AFB">
      <w:pPr>
        <w:rPr>
          <w:iCs/>
        </w:rPr>
      </w:pPr>
      <w:r>
        <w:rPr>
          <w:iCs/>
        </w:rPr>
        <w:t>When discovery is delegated to the SCP or the SCP is doing a reselection of the producer, then the SCP needs to be trusted, which is not in line with key issue threat assumption of a misbehaving SCP.</w:t>
      </w:r>
    </w:p>
    <w:p w14:paraId="34A21A1F" w14:textId="230944BF" w:rsidR="00EA0D6F" w:rsidRPr="00CD1823" w:rsidRDefault="00EA0D6F" w:rsidP="00AD5AE8">
      <w:pPr>
        <w:pStyle w:val="Heading2"/>
      </w:pPr>
      <w:bookmarkStart w:id="747" w:name="_Toc119926939"/>
      <w:bookmarkStart w:id="748" w:name="_Toc119927172"/>
      <w:bookmarkStart w:id="749" w:name="_Toc119927638"/>
      <w:bookmarkStart w:id="750" w:name="_Toc125453710"/>
      <w:bookmarkStart w:id="751" w:name="_Hlk118714035"/>
      <w:r w:rsidRPr="00CD1823">
        <w:t>6.</w:t>
      </w:r>
      <w:r>
        <w:t>14</w:t>
      </w:r>
      <w:r w:rsidRPr="00CD1823">
        <w:tab/>
      </w:r>
      <w:r w:rsidR="009862A7">
        <w:t xml:space="preserve">Solution #14: </w:t>
      </w:r>
      <w:r w:rsidRPr="00CA009A">
        <w:t>SCP</w:t>
      </w:r>
      <w:r w:rsidRPr="00CD1823">
        <w:t xml:space="preserve"> trust domain or technical domain grouping</w:t>
      </w:r>
      <w:bookmarkEnd w:id="747"/>
      <w:bookmarkEnd w:id="748"/>
      <w:bookmarkEnd w:id="749"/>
      <w:bookmarkEnd w:id="750"/>
      <w:r w:rsidRPr="00CD1823">
        <w:t xml:space="preserve"> </w:t>
      </w:r>
    </w:p>
    <w:p w14:paraId="49D0F812" w14:textId="2F123756" w:rsidR="00EA0D6F" w:rsidRDefault="00EA0D6F" w:rsidP="00CA009A">
      <w:pPr>
        <w:pStyle w:val="Heading3"/>
      </w:pPr>
      <w:bookmarkStart w:id="752" w:name="_Toc112794831"/>
      <w:bookmarkStart w:id="753" w:name="_Toc119926940"/>
      <w:bookmarkStart w:id="754" w:name="_Toc119927173"/>
      <w:bookmarkStart w:id="755" w:name="_Toc119927639"/>
      <w:bookmarkStart w:id="756" w:name="_Toc125453711"/>
      <w:r>
        <w:t>6</w:t>
      </w:r>
      <w:r w:rsidRPr="004D3578">
        <w:t>.</w:t>
      </w:r>
      <w:r>
        <w:t>14.1</w:t>
      </w:r>
      <w:r w:rsidRPr="004D3578">
        <w:tab/>
      </w:r>
      <w:r w:rsidRPr="00CA009A">
        <w:t>Introduction</w:t>
      </w:r>
      <w:bookmarkEnd w:id="752"/>
      <w:bookmarkEnd w:id="753"/>
      <w:bookmarkEnd w:id="754"/>
      <w:bookmarkEnd w:id="755"/>
      <w:bookmarkEnd w:id="756"/>
    </w:p>
    <w:p w14:paraId="70C99816" w14:textId="77777777" w:rsidR="00EA0D6F" w:rsidRPr="00CD1823" w:rsidRDefault="00EA0D6F" w:rsidP="00EA0D6F">
      <w:r w:rsidRPr="00CD1823">
        <w:t>This solution is addressing key issue #2. It provides an optimization for SCP domain operation in trusted environments.</w:t>
      </w:r>
    </w:p>
    <w:p w14:paraId="00DC8420" w14:textId="285A6846" w:rsidR="00EA0D6F" w:rsidRDefault="00EA0D6F" w:rsidP="00EA0D6F">
      <w:pPr>
        <w:pStyle w:val="Heading3"/>
      </w:pPr>
      <w:bookmarkStart w:id="757" w:name="_Toc112794832"/>
      <w:bookmarkStart w:id="758" w:name="_Toc119926941"/>
      <w:bookmarkStart w:id="759" w:name="_Toc119927174"/>
      <w:bookmarkStart w:id="760" w:name="_Toc119927640"/>
      <w:bookmarkStart w:id="761" w:name="_Toc125453712"/>
      <w:r>
        <w:t>6</w:t>
      </w:r>
      <w:r w:rsidRPr="004D3578">
        <w:t>.</w:t>
      </w:r>
      <w:r>
        <w:t>14.2</w:t>
      </w:r>
      <w:r w:rsidRPr="004D3578">
        <w:tab/>
      </w:r>
      <w:r>
        <w:t>Solution details</w:t>
      </w:r>
      <w:bookmarkEnd w:id="757"/>
      <w:bookmarkEnd w:id="758"/>
      <w:bookmarkEnd w:id="759"/>
      <w:bookmarkEnd w:id="760"/>
      <w:bookmarkEnd w:id="761"/>
    </w:p>
    <w:bookmarkEnd w:id="751"/>
    <w:p w14:paraId="26C5641E" w14:textId="77777777" w:rsidR="00EA0D6F" w:rsidRPr="00CD1823" w:rsidRDefault="00EA0D6F" w:rsidP="00EA0D6F">
      <w:r w:rsidRPr="00CD1823">
        <w:t>According to 23.502 [</w:t>
      </w:r>
      <w:r>
        <w:t>7</w:t>
      </w:r>
      <w:r w:rsidRPr="00CD1823">
        <w:t xml:space="preserve">], SCP domains </w:t>
      </w:r>
      <w:r w:rsidRPr="00DC64BC">
        <w:t xml:space="preserve">can be registered at the NRF. A NF </w:t>
      </w:r>
      <w:r w:rsidRPr="008254F4">
        <w:t>Service Producer can register</w:t>
      </w:r>
      <w:r w:rsidRPr="006029A5">
        <w:t xml:space="preserve"> with</w:t>
      </w:r>
      <w:r w:rsidRPr="00CD1823">
        <w:t xml:space="preserve">in its profile its SCP domain. </w:t>
      </w:r>
    </w:p>
    <w:p w14:paraId="7D9E97FB" w14:textId="77777777" w:rsidR="00EA0D6F" w:rsidRPr="00CD1823" w:rsidRDefault="00EA0D6F" w:rsidP="00EA0D6F">
      <w:r w:rsidRPr="00CD1823">
        <w:rPr>
          <w:iCs/>
        </w:rPr>
        <w:t xml:space="preserve">A SCP domain is called trusted if it is a group or subset of available SCPs within one PLMN that includes several SCPs operated in the same trust environment according to a security policy. </w:t>
      </w:r>
      <w:r w:rsidRPr="00CD1823">
        <w:t xml:space="preserve">Such technical SCP trust domains can be defined in large PLMNs, for example, based on computer centre boundaries, operators of subnetworks, regions/provinces, etc. </w:t>
      </w:r>
    </w:p>
    <w:p w14:paraId="48396FA8" w14:textId="77777777" w:rsidR="00EA0D6F" w:rsidRPr="00CD1823" w:rsidRDefault="00EA0D6F" w:rsidP="00EA0D6F">
      <w:r w:rsidRPr="00CD1823">
        <w:rPr>
          <w:iCs/>
        </w:rPr>
        <w:t>SCP trust domains could also be formed equipment-specific or release-specific.</w:t>
      </w:r>
      <w:r w:rsidRPr="00CD1823">
        <w:t xml:space="preserve"> Large operators could have involved different organizations to operate the complete network and hence, structure their regional availability by SCP domains, where additional security means between these organizations could be needed for achieving trust. </w:t>
      </w:r>
    </w:p>
    <w:p w14:paraId="5E7D5ED0" w14:textId="77777777" w:rsidR="00EA0D6F" w:rsidRPr="00CD1823" w:rsidRDefault="00EA0D6F" w:rsidP="00EA0D6F">
      <w:r>
        <w:t>For a SCP trust domain</w:t>
      </w:r>
      <w:r w:rsidRPr="00CD1823">
        <w:t>, one or several SCP domains can be grouped</w:t>
      </w:r>
      <w:r>
        <w:t xml:space="preserve">, i.e., a </w:t>
      </w:r>
      <w:r w:rsidRPr="00CD1823">
        <w:t>SCP trust domain</w:t>
      </w:r>
      <w:r>
        <w:t xml:space="preserve"> </w:t>
      </w:r>
      <w:r w:rsidRPr="00CD1823">
        <w:t>is</w:t>
      </w:r>
      <w:r>
        <w:t xml:space="preserve"> a superset of a distinct set of SCP domains. A SCP trust domain could be isolated from other SCP domains. It could be</w:t>
      </w:r>
      <w:r w:rsidRPr="00CD1823">
        <w:t xml:space="preserve"> registered or configured together with a set of policies at NRF. </w:t>
      </w:r>
    </w:p>
    <w:p w14:paraId="0AAB4927" w14:textId="77777777" w:rsidR="00EA0D6F" w:rsidRDefault="00EA0D6F" w:rsidP="00EA0D6F">
      <w:r w:rsidRPr="00CD1823">
        <w:t xml:space="preserve">If the SCP is part of several SCP domains, all SCP domains </w:t>
      </w:r>
      <w:proofErr w:type="gramStart"/>
      <w:r>
        <w:t>have to</w:t>
      </w:r>
      <w:proofErr w:type="gramEnd"/>
      <w:r>
        <w:t xml:space="preserve"> b</w:t>
      </w:r>
      <w:r w:rsidRPr="00CD1823">
        <w:t>e part of the same SCP trust domain</w:t>
      </w:r>
      <w:r>
        <w:t xml:space="preserve"> as illustrated in the figure below</w:t>
      </w:r>
      <w:r w:rsidRPr="00CD1823">
        <w:t xml:space="preserve">. </w:t>
      </w:r>
    </w:p>
    <w:p w14:paraId="68220CBF" w14:textId="77777777" w:rsidR="00EA0D6F" w:rsidRPr="00CD1823" w:rsidRDefault="00EA0D6F" w:rsidP="00EA0D6F">
      <w:r>
        <w:rPr>
          <w:noProof/>
        </w:rPr>
        <w:lastRenderedPageBreak/>
        <w:drawing>
          <wp:inline distT="0" distB="0" distL="0" distR="0" wp14:anchorId="016AF337" wp14:editId="7F01359B">
            <wp:extent cx="6120765" cy="3442970"/>
            <wp:effectExtent l="0" t="0" r="0" b="508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6120765" cy="3442970"/>
                    </a:xfrm>
                    <a:prstGeom prst="rect">
                      <a:avLst/>
                    </a:prstGeom>
                  </pic:spPr>
                </pic:pic>
              </a:graphicData>
            </a:graphic>
          </wp:inline>
        </w:drawing>
      </w:r>
    </w:p>
    <w:p w14:paraId="7D4FE256" w14:textId="0EF53954" w:rsidR="00EA0D6F" w:rsidRPr="00753FE8" w:rsidRDefault="00EA0D6F" w:rsidP="00AD5AE8">
      <w:pPr>
        <w:pStyle w:val="TF"/>
        <w:rPr>
          <w:lang w:val="en-US"/>
        </w:rPr>
      </w:pPr>
      <w:r w:rsidRPr="00753FE8">
        <w:rPr>
          <w:lang w:val="en-US"/>
        </w:rPr>
        <w:t xml:space="preserve">Figure </w:t>
      </w:r>
      <w:r>
        <w:rPr>
          <w:lang w:val="en-US"/>
        </w:rPr>
        <w:t>6.14</w:t>
      </w:r>
      <w:r w:rsidRPr="00753FE8">
        <w:rPr>
          <w:lang w:val="en-US"/>
        </w:rPr>
        <w:t xml:space="preserve">-1: Illustration of SCP </w:t>
      </w:r>
      <w:r>
        <w:rPr>
          <w:lang w:val="en-US"/>
        </w:rPr>
        <w:t xml:space="preserve">trust </w:t>
      </w:r>
      <w:r w:rsidRPr="00753FE8">
        <w:rPr>
          <w:lang w:val="en-US"/>
        </w:rPr>
        <w:t>domain</w:t>
      </w:r>
    </w:p>
    <w:p w14:paraId="7CAAED1B" w14:textId="77777777" w:rsidR="00EA0D6F" w:rsidRPr="00CD1823" w:rsidRDefault="00EA0D6F" w:rsidP="00EA0D6F">
      <w:pPr>
        <w:rPr>
          <w:lang w:val="en-US"/>
        </w:rPr>
      </w:pPr>
      <w:r w:rsidRPr="00CD1823">
        <w:rPr>
          <w:lang w:val="en-US"/>
        </w:rPr>
        <w:t>SCPs can discover boundaries of trust</w:t>
      </w:r>
      <w:r>
        <w:rPr>
          <w:lang w:val="en-US"/>
        </w:rPr>
        <w:t xml:space="preserve"> or </w:t>
      </w:r>
      <w:r w:rsidRPr="00CD1823">
        <w:rPr>
          <w:lang w:val="en-US"/>
        </w:rPr>
        <w:t xml:space="preserve">technical domains based on </w:t>
      </w:r>
    </w:p>
    <w:p w14:paraId="44572C5B" w14:textId="7CF9FEC4" w:rsidR="00EA0D6F" w:rsidRPr="00CD1823" w:rsidRDefault="00CA009A" w:rsidP="00AD5AE8">
      <w:pPr>
        <w:pStyle w:val="B1"/>
        <w:rPr>
          <w:lang w:val="en-US"/>
        </w:rPr>
      </w:pPr>
      <w:r>
        <w:rPr>
          <w:lang w:val="en-US"/>
        </w:rPr>
        <w:t xml:space="preserve">- </w:t>
      </w:r>
      <w:r w:rsidR="00EA0D6F" w:rsidRPr="00CD1823">
        <w:rPr>
          <w:lang w:val="en-US"/>
        </w:rPr>
        <w:t xml:space="preserve">the SCP domain, from which a request is received from and is forwarded to, and </w:t>
      </w:r>
    </w:p>
    <w:p w14:paraId="5F4D6929" w14:textId="74841753" w:rsidR="00EA0D6F" w:rsidRPr="00CD1823" w:rsidRDefault="00CA009A" w:rsidP="00AD5AE8">
      <w:pPr>
        <w:pStyle w:val="B1"/>
        <w:rPr>
          <w:lang w:val="en-US"/>
        </w:rPr>
      </w:pPr>
      <w:r>
        <w:rPr>
          <w:lang w:val="en-US"/>
        </w:rPr>
        <w:t xml:space="preserve">- </w:t>
      </w:r>
      <w:r w:rsidR="00EA0D6F" w:rsidRPr="00CD1823">
        <w:rPr>
          <w:lang w:val="en-US"/>
        </w:rPr>
        <w:t xml:space="preserve">the configured knowledge of the relationship of trust or technical domains and SCP domains. </w:t>
      </w:r>
    </w:p>
    <w:p w14:paraId="37C83C63" w14:textId="202DBA98" w:rsidR="00EA0D6F" w:rsidRDefault="00EA0D6F" w:rsidP="00EA0D6F">
      <w:r w:rsidRPr="00CD1823">
        <w:t xml:space="preserve">Policies for a SCP trust domain could include information such as which domain can communicate with which </w:t>
      </w:r>
      <w:proofErr w:type="gramStart"/>
      <w:r w:rsidRPr="00CD1823">
        <w:t>domain  or</w:t>
      </w:r>
      <w:proofErr w:type="gramEnd"/>
      <w:r w:rsidRPr="00CD1823">
        <w:t xml:space="preserve"> whether NFs from one SCP trust domain can access NFs of another SCP trust domain. </w:t>
      </w:r>
    </w:p>
    <w:p w14:paraId="17C16A6C" w14:textId="77777777" w:rsidR="00EA0D6F" w:rsidRPr="00CD1823" w:rsidRDefault="00EA0D6F" w:rsidP="00EA0D6F">
      <w:pPr>
        <w:pStyle w:val="CommentText"/>
      </w:pPr>
      <w:r>
        <w:t xml:space="preserve">The policies are related to restriction in the communication between trust domains that the SCP enforces, as outlined in the examples below. </w:t>
      </w:r>
    </w:p>
    <w:p w14:paraId="721C7D82" w14:textId="77777777" w:rsidR="00EA0D6F" w:rsidRPr="00CD1823" w:rsidRDefault="00EA0D6F" w:rsidP="00EA0D6F">
      <w:r w:rsidRPr="00CD1823">
        <w:t>Some examples of policies for a SCP trust domain are as follows:</w:t>
      </w:r>
    </w:p>
    <w:p w14:paraId="4A07E0FB" w14:textId="77777777" w:rsidR="00EA0D6F" w:rsidRPr="00AD5AE8" w:rsidRDefault="00EA0D6F" w:rsidP="00AD5AE8">
      <w:pPr>
        <w:pStyle w:val="B1"/>
        <w:rPr>
          <w:lang w:val="en-US"/>
        </w:rPr>
      </w:pPr>
      <w:r w:rsidRPr="00AD5AE8">
        <w:rPr>
          <w:lang w:val="en-US"/>
        </w:rPr>
        <w:t xml:space="preserve">- Only SCPs from </w:t>
      </w:r>
      <w:proofErr w:type="gramStart"/>
      <w:r w:rsidRPr="00AD5AE8">
        <w:rPr>
          <w:lang w:val="en-US"/>
        </w:rPr>
        <w:t>a particular</w:t>
      </w:r>
      <w:proofErr w:type="gramEnd"/>
      <w:r w:rsidRPr="00AD5AE8">
        <w:rPr>
          <w:lang w:val="en-US"/>
        </w:rPr>
        <w:t xml:space="preserve"> (usually the same) SCP trust domain would be allowed to discover the NF Service Producer.</w:t>
      </w:r>
    </w:p>
    <w:p w14:paraId="2B4EE7A9" w14:textId="77777777" w:rsidR="00EA0D6F" w:rsidRPr="00AD5AE8" w:rsidRDefault="00EA0D6F" w:rsidP="00AD5AE8">
      <w:pPr>
        <w:pStyle w:val="B1"/>
        <w:rPr>
          <w:lang w:val="en-US"/>
        </w:rPr>
      </w:pPr>
      <w:r w:rsidRPr="00AD5AE8">
        <w:rPr>
          <w:lang w:val="en-US"/>
        </w:rPr>
        <w:t>- An access token could be provided for all NFs of the same SCP trust domain.</w:t>
      </w:r>
    </w:p>
    <w:p w14:paraId="0D19F625" w14:textId="77777777" w:rsidR="00EA0D6F" w:rsidRPr="00AD5AE8" w:rsidRDefault="00EA0D6F" w:rsidP="00AD5AE8">
      <w:pPr>
        <w:pStyle w:val="B1"/>
        <w:rPr>
          <w:lang w:val="en-US"/>
        </w:rPr>
      </w:pPr>
      <w:r w:rsidRPr="00AD5AE8">
        <w:rPr>
          <w:lang w:val="en-US"/>
        </w:rPr>
        <w:t>- A service is provided only for NFs of a distinct NF Type within a specific SCP trust domain.</w:t>
      </w:r>
    </w:p>
    <w:p w14:paraId="3804A250" w14:textId="77777777" w:rsidR="00EA0D6F" w:rsidRPr="00AD5AE8" w:rsidRDefault="00EA0D6F" w:rsidP="00AD5AE8">
      <w:pPr>
        <w:pStyle w:val="B1"/>
        <w:rPr>
          <w:lang w:val="en-US"/>
        </w:rPr>
      </w:pPr>
      <w:r w:rsidRPr="00AD5AE8">
        <w:rPr>
          <w:lang w:val="en-US"/>
        </w:rPr>
        <w:t xml:space="preserve">- The SCP domain of NF Service Consumer and SCP are the same as of the NF Service Producer. </w:t>
      </w:r>
    </w:p>
    <w:p w14:paraId="24D3ABBC" w14:textId="77777777" w:rsidR="00EA0D6F" w:rsidRPr="00AD5AE8" w:rsidRDefault="00EA0D6F" w:rsidP="00AD5AE8">
      <w:pPr>
        <w:pStyle w:val="B1"/>
        <w:rPr>
          <w:lang w:val="en-US"/>
        </w:rPr>
      </w:pPr>
      <w:r w:rsidRPr="00AD5AE8">
        <w:rPr>
          <w:lang w:val="en-US"/>
        </w:rPr>
        <w:t>- Access to certain services is not permitted over trust domain boundaries.</w:t>
      </w:r>
    </w:p>
    <w:p w14:paraId="67700883" w14:textId="77777777" w:rsidR="00EA0D6F" w:rsidRPr="00CD1823" w:rsidRDefault="00EA0D6F" w:rsidP="00EA0D6F"/>
    <w:p w14:paraId="500372CA" w14:textId="77777777" w:rsidR="00EA0D6F" w:rsidRPr="00CD1823" w:rsidRDefault="00EA0D6F" w:rsidP="00EA0D6F">
      <w:r w:rsidRPr="00CD1823">
        <w:rPr>
          <w:lang w:val="en-US"/>
        </w:rPr>
        <w:t xml:space="preserve">If the SCP discovers that a request message traverses a boundary between trust/technical domain, it can perform also policing </w:t>
      </w:r>
      <w:r w:rsidRPr="00CD1823">
        <w:t>on traffic between SCP trust domains, for example:</w:t>
      </w:r>
    </w:p>
    <w:p w14:paraId="2F578A1F" w14:textId="77777777" w:rsidR="00EA0D6F" w:rsidRPr="00AD5AE8" w:rsidRDefault="00EA0D6F" w:rsidP="00AD5AE8">
      <w:pPr>
        <w:pStyle w:val="B1"/>
        <w:rPr>
          <w:lang w:val="en-US"/>
        </w:rPr>
      </w:pPr>
      <w:r w:rsidRPr="00AD5AE8">
        <w:rPr>
          <w:lang w:val="en-US"/>
        </w:rPr>
        <w:t>- Checking target URIs</w:t>
      </w:r>
    </w:p>
    <w:p w14:paraId="4C5A9FD4" w14:textId="77777777" w:rsidR="00EA0D6F" w:rsidRPr="00AD5AE8" w:rsidRDefault="00EA0D6F" w:rsidP="00AD5AE8">
      <w:pPr>
        <w:pStyle w:val="B1"/>
        <w:rPr>
          <w:lang w:val="en-US"/>
        </w:rPr>
      </w:pPr>
      <w:r w:rsidRPr="00AD5AE8">
        <w:rPr>
          <w:lang w:val="en-US"/>
        </w:rPr>
        <w:t>- Checking delegated discovery parameters</w:t>
      </w:r>
    </w:p>
    <w:p w14:paraId="4BB25651" w14:textId="77777777" w:rsidR="00EA0D6F" w:rsidRPr="00AD5AE8" w:rsidRDefault="00EA0D6F" w:rsidP="00AD5AE8">
      <w:pPr>
        <w:pStyle w:val="B1"/>
        <w:rPr>
          <w:lang w:val="en-US"/>
        </w:rPr>
      </w:pPr>
      <w:r w:rsidRPr="00AD5AE8">
        <w:rPr>
          <w:lang w:val="en-US"/>
        </w:rPr>
        <w:t>- Checking routing binding indications</w:t>
      </w:r>
    </w:p>
    <w:p w14:paraId="13A63426" w14:textId="77777777" w:rsidR="00EA0D6F" w:rsidRPr="00AD5AE8" w:rsidRDefault="00EA0D6F" w:rsidP="00AD5AE8">
      <w:pPr>
        <w:pStyle w:val="B1"/>
        <w:rPr>
          <w:lang w:val="en-US"/>
        </w:rPr>
      </w:pPr>
      <w:r w:rsidRPr="00AD5AE8">
        <w:rPr>
          <w:lang w:val="en-US"/>
        </w:rPr>
        <w:t>- Checking whether a request contains a CCA</w:t>
      </w:r>
    </w:p>
    <w:p w14:paraId="6A2B5DA9" w14:textId="77777777" w:rsidR="00EA0D6F" w:rsidRPr="00CD1823" w:rsidRDefault="00EA0D6F" w:rsidP="00EA0D6F">
      <w:r w:rsidRPr="00CD1823">
        <w:t>The following are examples of using SCP trust domains:</w:t>
      </w:r>
    </w:p>
    <w:p w14:paraId="1CB4FDA7" w14:textId="77777777" w:rsidR="00EA0D6F" w:rsidRPr="00AD5AE8" w:rsidRDefault="00EA0D6F" w:rsidP="00AD5AE8">
      <w:pPr>
        <w:pStyle w:val="B1"/>
        <w:rPr>
          <w:lang w:val="en-US"/>
        </w:rPr>
      </w:pPr>
      <w:r w:rsidRPr="00AD5AE8">
        <w:rPr>
          <w:lang w:val="en-US"/>
        </w:rPr>
        <w:lastRenderedPageBreak/>
        <w:t xml:space="preserve">- The access from NF or SCP to the SCPs of a SCP trust domain can be limited to this domain only. Hence, all SCPs forming a trust domain could be allowed to communicate with NRF and with NF Service Producers on behalf of a NF Service Consumer from the same trust domain. By this, SCPs forwarding a request to another SCP, e.g., for load balancing, have a mean to check whether the forwarding SCP is a member of the same SCP trust domain. </w:t>
      </w:r>
    </w:p>
    <w:p w14:paraId="6673C0AA" w14:textId="77777777" w:rsidR="00EA0D6F" w:rsidRPr="00AD5AE8" w:rsidRDefault="00EA0D6F" w:rsidP="00AD5AE8">
      <w:pPr>
        <w:pStyle w:val="B1"/>
        <w:rPr>
          <w:lang w:val="en-US"/>
        </w:rPr>
      </w:pPr>
      <w:r w:rsidRPr="00AD5AE8">
        <w:rPr>
          <w:lang w:val="en-US"/>
        </w:rPr>
        <w:t>- If a policy for SCP trust domain is registered and the NF profile includes SCP trust domain information in the NRF, the NRF can authorize or reject a discovery request from NF or SCP based on whether the expected NF Service Producer or another SCP instance is part of the same SCP trust domain as the NF Service Consumer.</w:t>
      </w:r>
    </w:p>
    <w:p w14:paraId="01B3212A" w14:textId="77777777" w:rsidR="00EA0D6F" w:rsidRPr="00AD5AE8" w:rsidRDefault="00EA0D6F" w:rsidP="00AD5AE8">
      <w:pPr>
        <w:pStyle w:val="B1"/>
        <w:rPr>
          <w:lang w:val="en-US"/>
        </w:rPr>
      </w:pPr>
      <w:r w:rsidRPr="00AD5AE8">
        <w:rPr>
          <w:lang w:val="en-US"/>
        </w:rPr>
        <w:t>- If a NF Service Consumer has included in its request a target SCP trust domain, the NRF can provide an access token that provides authorization for all NFs within this domain.</w:t>
      </w:r>
    </w:p>
    <w:p w14:paraId="500BEED8" w14:textId="77777777" w:rsidR="00EA0D6F" w:rsidRPr="00AD5AE8" w:rsidRDefault="00EA0D6F" w:rsidP="00AD5AE8">
      <w:pPr>
        <w:pStyle w:val="B1"/>
        <w:rPr>
          <w:lang w:val="en-US"/>
        </w:rPr>
      </w:pPr>
      <w:r w:rsidRPr="00AD5AE8">
        <w:rPr>
          <w:lang w:val="en-US"/>
        </w:rPr>
        <w:t>- If the NF Service Producer receives a service request, it could provide the service only, when contacted by an SCP of the trust domain indicated in the access token (e.g., AMF getting a token from NRF granting access to any SMF in the same SCP domain).</w:t>
      </w:r>
    </w:p>
    <w:p w14:paraId="74D6C336" w14:textId="77777777" w:rsidR="00EA0D6F" w:rsidRPr="00AD5AE8" w:rsidRDefault="00EA0D6F" w:rsidP="00AD5AE8">
      <w:pPr>
        <w:pStyle w:val="B1"/>
        <w:rPr>
          <w:lang w:val="en-US"/>
        </w:rPr>
      </w:pPr>
      <w:r w:rsidRPr="00AD5AE8">
        <w:rPr>
          <w:lang w:val="en-US"/>
        </w:rPr>
        <w:t>- If domain information of the NF Service Consumer is included in the token, it enables the NF Service Producer or SCP to verify whether the requesting NF Service Consumer is part of the same SCP trust domain.</w:t>
      </w:r>
    </w:p>
    <w:p w14:paraId="6E0BF14A" w14:textId="77777777" w:rsidR="00EA0D6F" w:rsidRDefault="00EA0D6F" w:rsidP="00EA0D6F">
      <w:r>
        <w:t xml:space="preserve">SCPs of a trust domain connecting to another SCP domain outside the trust domain shall provide confidentiality, </w:t>
      </w:r>
      <w:proofErr w:type="gramStart"/>
      <w:r>
        <w:t>integrity</w:t>
      </w:r>
      <w:proofErr w:type="gramEnd"/>
      <w:r>
        <w:t xml:space="preserve"> and replay protection.</w:t>
      </w:r>
    </w:p>
    <w:p w14:paraId="5B349BB1" w14:textId="291FC30E" w:rsidR="00EA0D6F" w:rsidRDefault="00EA0D6F" w:rsidP="00CA009A">
      <w:pPr>
        <w:pStyle w:val="Heading3"/>
      </w:pPr>
      <w:bookmarkStart w:id="762" w:name="_Toc112794833"/>
      <w:bookmarkStart w:id="763" w:name="_Toc119926942"/>
      <w:bookmarkStart w:id="764" w:name="_Toc119927175"/>
      <w:bookmarkStart w:id="765" w:name="_Toc119927641"/>
      <w:bookmarkStart w:id="766" w:name="_Toc125453713"/>
      <w:r>
        <w:t>6</w:t>
      </w:r>
      <w:r w:rsidRPr="004D3578">
        <w:t>.</w:t>
      </w:r>
      <w:r>
        <w:t>14.3</w:t>
      </w:r>
      <w:r w:rsidRPr="004D3578">
        <w:tab/>
      </w:r>
      <w:r w:rsidRPr="00CA009A">
        <w:t>Evaluation</w:t>
      </w:r>
      <w:bookmarkEnd w:id="762"/>
      <w:bookmarkEnd w:id="763"/>
      <w:bookmarkEnd w:id="764"/>
      <w:bookmarkEnd w:id="765"/>
      <w:bookmarkEnd w:id="766"/>
    </w:p>
    <w:p w14:paraId="0C45C03A" w14:textId="1433D361" w:rsidR="00EA0D6F" w:rsidRDefault="00EA0D6F" w:rsidP="0094022E">
      <w:r>
        <w:t xml:space="preserve">The solution addresses SCP </w:t>
      </w:r>
      <w:proofErr w:type="gramStart"/>
      <w:r>
        <w:t>domains in particular</w:t>
      </w:r>
      <w:proofErr w:type="gramEnd"/>
      <w:r>
        <w:t xml:space="preserve">. Trust domains do not need to be necessarily identical to SCP domains. </w:t>
      </w:r>
      <w:r w:rsidRPr="00EA0D6F">
        <w:t xml:space="preserve">Restricting </w:t>
      </w:r>
      <w:r>
        <w:rPr>
          <w:lang w:val="en-US"/>
        </w:rPr>
        <w:t xml:space="preserve">network topology so that requests between certain </w:t>
      </w:r>
      <w:r w:rsidR="0075170F">
        <w:rPr>
          <w:lang w:val="en-US"/>
        </w:rPr>
        <w:t xml:space="preserve">elements </w:t>
      </w:r>
      <w:r>
        <w:rPr>
          <w:lang w:val="en-US"/>
        </w:rPr>
        <w:t>are not allowed could be generalized as provided by the potential security requirement in clause 5.2.3.</w:t>
      </w:r>
    </w:p>
    <w:p w14:paraId="7E49C9FC" w14:textId="3CEE6AAD" w:rsidR="009862A7" w:rsidRDefault="00EA0D6F" w:rsidP="00AD5AE8">
      <w:r>
        <w:t>Further evaluation is needed for deciding on the usefulness of the concept in general, such as addressing the moving of UEs between regions with different trust requirements.</w:t>
      </w:r>
    </w:p>
    <w:p w14:paraId="108D3E08" w14:textId="63773B99" w:rsidR="009862A7" w:rsidRPr="00AD5AE8" w:rsidRDefault="009862A7" w:rsidP="00AD5AE8">
      <w:pPr>
        <w:pStyle w:val="Heading2"/>
      </w:pPr>
      <w:bookmarkStart w:id="767" w:name="_Toc119926943"/>
      <w:bookmarkStart w:id="768" w:name="_Toc119927176"/>
      <w:bookmarkStart w:id="769" w:name="_Toc119927642"/>
      <w:bookmarkStart w:id="770" w:name="_Toc125453714"/>
      <w:r w:rsidRPr="00AD5AE8">
        <w:t>6.</w:t>
      </w:r>
      <w:r>
        <w:t>15</w:t>
      </w:r>
      <w:r w:rsidR="007877EF">
        <w:tab/>
      </w:r>
      <w:r w:rsidRPr="00AD5AE8">
        <w:t>Solution #</w:t>
      </w:r>
      <w:r>
        <w:t>15</w:t>
      </w:r>
      <w:r w:rsidRPr="00AD5AE8">
        <w:t>: Authorization mechanism for the involved NFs in the delegated “Subscribe-Notify” scenario.</w:t>
      </w:r>
      <w:bookmarkEnd w:id="767"/>
      <w:bookmarkEnd w:id="768"/>
      <w:bookmarkEnd w:id="769"/>
      <w:bookmarkEnd w:id="770"/>
    </w:p>
    <w:p w14:paraId="15917C7F" w14:textId="445D13A1" w:rsidR="009862A7" w:rsidRDefault="009862A7" w:rsidP="00AD5AE8">
      <w:pPr>
        <w:pStyle w:val="Heading3"/>
        <w:rPr>
          <w:lang w:eastAsia="zh-CN"/>
        </w:rPr>
      </w:pPr>
      <w:bookmarkStart w:id="771" w:name="_Toc112794834"/>
      <w:bookmarkStart w:id="772" w:name="_Toc119926944"/>
      <w:bookmarkStart w:id="773" w:name="_Toc119927177"/>
      <w:bookmarkStart w:id="774" w:name="_Toc119927643"/>
      <w:bookmarkStart w:id="775" w:name="_Toc125453715"/>
      <w:r>
        <w:rPr>
          <w:rFonts w:hint="eastAsia"/>
          <w:lang w:eastAsia="zh-CN"/>
        </w:rPr>
        <w:t>6</w:t>
      </w:r>
      <w:r>
        <w:rPr>
          <w:lang w:eastAsia="zh-CN"/>
        </w:rPr>
        <w:t xml:space="preserve">.15.1 </w:t>
      </w:r>
      <w:r>
        <w:rPr>
          <w:lang w:eastAsia="zh-CN"/>
        </w:rPr>
        <w:tab/>
        <w:t>Introduction</w:t>
      </w:r>
      <w:bookmarkEnd w:id="771"/>
      <w:bookmarkEnd w:id="772"/>
      <w:bookmarkEnd w:id="773"/>
      <w:bookmarkEnd w:id="774"/>
      <w:bookmarkEnd w:id="775"/>
    </w:p>
    <w:p w14:paraId="0961C179" w14:textId="7C7A93F6" w:rsidR="009862A7" w:rsidRDefault="009862A7" w:rsidP="00AD5AE8">
      <w:pPr>
        <w:rPr>
          <w:lang w:eastAsia="zh-CN"/>
        </w:rPr>
      </w:pPr>
      <w:r>
        <w:rPr>
          <w:rFonts w:hint="eastAsia"/>
          <w:lang w:eastAsia="zh-CN"/>
        </w:rPr>
        <w:t>T</w:t>
      </w:r>
      <w:r>
        <w:rPr>
          <w:lang w:eastAsia="zh-CN"/>
        </w:rPr>
        <w:t xml:space="preserve">his solution addresses KI#3 on </w:t>
      </w:r>
      <w:bookmarkStart w:id="776" w:name="_Hlk118652164"/>
      <w:r>
        <w:rPr>
          <w:lang w:eastAsia="zh-CN"/>
        </w:rPr>
        <w:t xml:space="preserve">how to assure that the notification messages could be only forwarded to an authorized NF identified by its NF instance ID in the delegated "Subscribe-Notify" scenarios. </w:t>
      </w:r>
      <w:r>
        <w:t>This solution does not address authorization of the notification URI.</w:t>
      </w:r>
      <w:bookmarkEnd w:id="776"/>
    </w:p>
    <w:p w14:paraId="108E451D" w14:textId="5F931656" w:rsidR="009862A7" w:rsidRDefault="009862A7" w:rsidP="003A22C5">
      <w:pPr>
        <w:rPr>
          <w:lang w:eastAsia="zh-CN"/>
        </w:rPr>
      </w:pPr>
      <w:r>
        <w:rPr>
          <w:lang w:eastAsia="zh-CN"/>
        </w:rPr>
        <w:t xml:space="preserve">The solution is based on the authorization of NF Service Consumers for data access via DCCF specified in Annex X.2 </w:t>
      </w:r>
      <w:proofErr w:type="gramStart"/>
      <w:r>
        <w:rPr>
          <w:lang w:eastAsia="zh-CN"/>
        </w:rPr>
        <w:t>of  TS</w:t>
      </w:r>
      <w:proofErr w:type="gramEnd"/>
      <w:r>
        <w:rPr>
          <w:lang w:eastAsia="zh-CN"/>
        </w:rPr>
        <w:t xml:space="preserve"> 33.501 [2]. It proposes to include two instance IDs in the access token request, allowing the NRF to check whether one NF (</w:t>
      </w:r>
      <w:proofErr w:type="gramStart"/>
      <w:r>
        <w:rPr>
          <w:lang w:eastAsia="zh-CN"/>
        </w:rPr>
        <w:t>e.g.</w:t>
      </w:r>
      <w:proofErr w:type="gramEnd"/>
      <w:r>
        <w:rPr>
          <w:lang w:eastAsia="zh-CN"/>
        </w:rPr>
        <w:t xml:space="preserve"> NF_C) is authorized to subscription and</w:t>
      </w:r>
      <w:r w:rsidRPr="00F07A66">
        <w:rPr>
          <w:lang w:eastAsia="zh-CN"/>
        </w:rPr>
        <w:t xml:space="preserve"> </w:t>
      </w:r>
      <w:r>
        <w:rPr>
          <w:lang w:eastAsia="zh-CN"/>
        </w:rPr>
        <w:t>whether another NF (e.g.</w:t>
      </w:r>
      <w:r w:rsidRPr="00BA0E66">
        <w:rPr>
          <w:lang w:eastAsia="zh-CN"/>
        </w:rPr>
        <w:t xml:space="preserve"> NF_A</w:t>
      </w:r>
      <w:r>
        <w:rPr>
          <w:lang w:eastAsia="zh-CN"/>
        </w:rPr>
        <w:t>)</w:t>
      </w:r>
      <w:r w:rsidRPr="00BA0E66">
        <w:rPr>
          <w:lang w:eastAsia="zh-CN"/>
        </w:rPr>
        <w:t xml:space="preserve"> as the proxy is allowed to request the service from the identified NF Service Producer on behalf the NF_C</w:t>
      </w:r>
      <w:r>
        <w:rPr>
          <w:lang w:eastAsia="zh-CN"/>
        </w:rPr>
        <w:t>. The NF Service Producer verifies the access token is valid according to these instance IDs.</w:t>
      </w:r>
      <w:r w:rsidRPr="00DA3238">
        <w:rPr>
          <w:lang w:eastAsia="zh-CN"/>
        </w:rPr>
        <w:t xml:space="preserve"> After successful verification, the NF Service Producer should provide the notification service.</w:t>
      </w:r>
    </w:p>
    <w:p w14:paraId="3CFE190A" w14:textId="0BDE2B4C" w:rsidR="009862A7" w:rsidRDefault="009862A7" w:rsidP="00AD5AE8">
      <w:pPr>
        <w:pStyle w:val="Heading3"/>
        <w:rPr>
          <w:lang w:eastAsia="zh-CN"/>
        </w:rPr>
      </w:pPr>
      <w:bookmarkStart w:id="777" w:name="_Toc112794835"/>
      <w:bookmarkStart w:id="778" w:name="_Toc119926945"/>
      <w:bookmarkStart w:id="779" w:name="_Toc119927178"/>
      <w:bookmarkStart w:id="780" w:name="_Toc119927644"/>
      <w:bookmarkStart w:id="781" w:name="_Toc125453716"/>
      <w:r>
        <w:rPr>
          <w:rFonts w:hint="eastAsia"/>
          <w:lang w:eastAsia="zh-CN"/>
        </w:rPr>
        <w:t>6</w:t>
      </w:r>
      <w:r>
        <w:rPr>
          <w:lang w:eastAsia="zh-CN"/>
        </w:rPr>
        <w:t xml:space="preserve">.15.2 </w:t>
      </w:r>
      <w:r>
        <w:rPr>
          <w:lang w:eastAsia="zh-CN"/>
        </w:rPr>
        <w:tab/>
        <w:t xml:space="preserve">Solution </w:t>
      </w:r>
      <w:r w:rsidRPr="00AD5AE8">
        <w:t>details</w:t>
      </w:r>
      <w:bookmarkEnd w:id="777"/>
      <w:bookmarkEnd w:id="778"/>
      <w:bookmarkEnd w:id="779"/>
      <w:bookmarkEnd w:id="780"/>
      <w:bookmarkEnd w:id="781"/>
    </w:p>
    <w:p w14:paraId="7B13749D" w14:textId="58930DAF" w:rsidR="009862A7" w:rsidRDefault="009862A7" w:rsidP="00AD5AE8">
      <w:pPr>
        <w:rPr>
          <w:lang w:eastAsia="zh-CN"/>
        </w:rPr>
      </w:pPr>
      <w:r>
        <w:rPr>
          <w:lang w:eastAsia="zh-CN"/>
        </w:rPr>
        <w:t xml:space="preserve">In the "Subscribe-Notify" NF service illustration 2 (delegated scenario) specified in TS 23.501 </w:t>
      </w:r>
      <w:r w:rsidRPr="00EF51DE">
        <w:rPr>
          <w:lang w:eastAsia="zh-CN"/>
        </w:rPr>
        <w:t>[3]</w:t>
      </w:r>
      <w:r>
        <w:rPr>
          <w:lang w:eastAsia="zh-CN"/>
        </w:rPr>
        <w:t>, clause 7.1.2, an NF Service Consumer (</w:t>
      </w:r>
      <w:proofErr w:type="gramStart"/>
      <w:r>
        <w:rPr>
          <w:lang w:eastAsia="zh-CN"/>
        </w:rPr>
        <w:t>e.g.</w:t>
      </w:r>
      <w:proofErr w:type="gramEnd"/>
      <w:r>
        <w:rPr>
          <w:lang w:eastAsia="zh-CN"/>
        </w:rPr>
        <w:t xml:space="preserve"> NF_C) may subscribe the service of an NF Service Producer (e.g. NF_B) on behalf of another NF Service Consumer (e.g. NF_A). </w:t>
      </w:r>
    </w:p>
    <w:p w14:paraId="346D9F06" w14:textId="4693E4D3" w:rsidR="009862A7" w:rsidRDefault="009862A7" w:rsidP="00AD5AE8">
      <w:pPr>
        <w:rPr>
          <w:lang w:eastAsia="zh-CN"/>
        </w:rPr>
      </w:pPr>
      <w:r>
        <w:rPr>
          <w:rFonts w:hint="eastAsia"/>
          <w:lang w:eastAsia="zh-CN"/>
        </w:rPr>
        <w:t>T</w:t>
      </w:r>
      <w:r>
        <w:rPr>
          <w:lang w:eastAsia="zh-CN"/>
        </w:rPr>
        <w:t>he Figure 6.15.2-1 describes the detailed solution for authorization mechanism for the involved NFs in the delegated "Subscribe-Notify" scenarios.</w:t>
      </w:r>
    </w:p>
    <w:p w14:paraId="6C7A89E9" w14:textId="77777777" w:rsidR="009862A7" w:rsidRDefault="009862A7" w:rsidP="00AD5AE8">
      <w:r>
        <w:object w:dxaOrig="16245" w:dyaOrig="11250" w14:anchorId="69A24064">
          <v:shape id="_x0000_i1039" type="#_x0000_t75" style="width:515.25pt;height:321.8pt" o:ole="">
            <v:imagedata r:id="rId61" o:title="" cropbottom="6447f"/>
          </v:shape>
          <o:OLEObject Type="Embed" ProgID="Visio.Drawing.15" ShapeID="_x0000_i1039" DrawAspect="Content" ObjectID="_1736158444" r:id="rId62"/>
        </w:object>
      </w:r>
    </w:p>
    <w:p w14:paraId="34099C97" w14:textId="12590EB6" w:rsidR="009862A7" w:rsidRPr="00406FDF" w:rsidRDefault="009862A7" w:rsidP="00AD5AE8">
      <w:pPr>
        <w:pStyle w:val="TF"/>
      </w:pPr>
      <w:r w:rsidRPr="00406FDF">
        <w:t>Figure 6.</w:t>
      </w:r>
      <w:r>
        <w:t>15</w:t>
      </w:r>
      <w:r w:rsidRPr="00406FDF">
        <w:t>.2-1: Authorization</w:t>
      </w:r>
      <w:r w:rsidRPr="00B5009A">
        <w:t xml:space="preserve"> mechanism for the involved NFs in the</w:t>
      </w:r>
      <w:r w:rsidRPr="00406FDF">
        <w:t xml:space="preserve"> delegated </w:t>
      </w:r>
      <w:r w:rsidR="00CC2CF8">
        <w:t>"</w:t>
      </w:r>
      <w:r w:rsidRPr="00406FDF">
        <w:t>Subscribe-Notify</w:t>
      </w:r>
      <w:r w:rsidR="00CC2CF8">
        <w:t>"</w:t>
      </w:r>
      <w:r w:rsidRPr="00406FDF">
        <w:t xml:space="preserve"> scenario</w:t>
      </w:r>
    </w:p>
    <w:p w14:paraId="6FC92AE3" w14:textId="77777777" w:rsidR="009862A7" w:rsidRDefault="009862A7" w:rsidP="009862A7">
      <w:pPr>
        <w:pStyle w:val="B1"/>
        <w:numPr>
          <w:ilvl w:val="0"/>
          <w:numId w:val="12"/>
        </w:numPr>
        <w:spacing w:line="276" w:lineRule="auto"/>
        <w:rPr>
          <w:lang w:eastAsia="zh-CN"/>
        </w:rPr>
      </w:pPr>
      <w:r>
        <w:rPr>
          <w:lang w:eastAsia="zh-CN"/>
        </w:rPr>
        <w:t>The NF_A decides to subscribe the service of NF Service Producer (</w:t>
      </w:r>
      <w:proofErr w:type="gramStart"/>
      <w:r>
        <w:rPr>
          <w:lang w:eastAsia="zh-CN"/>
        </w:rPr>
        <w:t>e.g.</w:t>
      </w:r>
      <w:proofErr w:type="gramEnd"/>
      <w:r>
        <w:rPr>
          <w:lang w:eastAsia="zh-CN"/>
        </w:rPr>
        <w:t xml:space="preserve"> NF_B) on behalf of NF_C and </w:t>
      </w:r>
      <w:r>
        <w:rPr>
          <w:rFonts w:hint="eastAsia"/>
          <w:lang w:eastAsia="zh-CN"/>
        </w:rPr>
        <w:t>gets</w:t>
      </w:r>
      <w:r>
        <w:rPr>
          <w:lang w:eastAsia="zh-CN"/>
        </w:rPr>
        <w:t xml:space="preserve"> an access token </w:t>
      </w:r>
      <w:r>
        <w:rPr>
          <w:rFonts w:hint="eastAsia"/>
          <w:lang w:eastAsia="zh-CN"/>
        </w:rPr>
        <w:t>from</w:t>
      </w:r>
      <w:r>
        <w:rPr>
          <w:lang w:eastAsia="zh-CN"/>
        </w:rPr>
        <w:t xml:space="preserve"> the NRF for a Service Request toward the NF_A. </w:t>
      </w:r>
      <w:r>
        <w:rPr>
          <w:rFonts w:hint="eastAsia"/>
          <w:lang w:eastAsia="zh-CN"/>
        </w:rPr>
        <w:t>The</w:t>
      </w:r>
      <w:r>
        <w:rPr>
          <w:lang w:eastAsia="zh-CN"/>
        </w:rPr>
        <w:t xml:space="preserve"> NF_C initiates an NF service request to the NF_A which includes the notification URI, the </w:t>
      </w:r>
      <w:proofErr w:type="spellStart"/>
      <w:r>
        <w:rPr>
          <w:lang w:eastAsia="zh-CN"/>
        </w:rPr>
        <w:t>access_token_NF_C</w:t>
      </w:r>
      <w:proofErr w:type="spellEnd"/>
      <w:r>
        <w:rPr>
          <w:lang w:eastAsia="zh-CN"/>
        </w:rPr>
        <w:t xml:space="preserve"> and the CCA of NF_C to be used for subscription.</w:t>
      </w:r>
    </w:p>
    <w:p w14:paraId="137F4519" w14:textId="77777777" w:rsidR="009862A7" w:rsidRDefault="009862A7" w:rsidP="009862A7">
      <w:pPr>
        <w:pStyle w:val="B1"/>
        <w:numPr>
          <w:ilvl w:val="0"/>
          <w:numId w:val="12"/>
        </w:numPr>
        <w:rPr>
          <w:lang w:eastAsia="zh-CN"/>
        </w:rPr>
      </w:pPr>
      <w:r>
        <w:rPr>
          <w:lang w:eastAsia="zh-CN"/>
        </w:rPr>
        <w:t>The NF_A should verify if the access token and the CCA of the NF_C is valid and executes the service.</w:t>
      </w:r>
    </w:p>
    <w:p w14:paraId="148A82A9" w14:textId="77777777" w:rsidR="009862A7" w:rsidRDefault="009862A7" w:rsidP="009862A7">
      <w:pPr>
        <w:pStyle w:val="B1"/>
        <w:numPr>
          <w:ilvl w:val="0"/>
          <w:numId w:val="12"/>
        </w:numPr>
        <w:spacing w:line="276" w:lineRule="auto"/>
        <w:rPr>
          <w:lang w:eastAsia="zh-CN"/>
        </w:rPr>
      </w:pPr>
      <w:r>
        <w:rPr>
          <w:lang w:eastAsia="zh-CN"/>
        </w:rPr>
        <w:t xml:space="preserve">The NF_A sends a </w:t>
      </w:r>
      <w:proofErr w:type="spellStart"/>
      <w:r>
        <w:rPr>
          <w:lang w:eastAsia="zh-CN"/>
        </w:rPr>
        <w:t>Nnrf_AccessToken_Get</w:t>
      </w:r>
      <w:proofErr w:type="spellEnd"/>
      <w:r>
        <w:rPr>
          <w:lang w:eastAsia="zh-CN"/>
        </w:rPr>
        <w:t xml:space="preserve"> </w:t>
      </w:r>
      <w:r>
        <w:rPr>
          <w:rFonts w:hint="eastAsia"/>
          <w:lang w:eastAsia="zh-CN"/>
        </w:rPr>
        <w:t>request</w:t>
      </w:r>
      <w:r>
        <w:rPr>
          <w:lang w:eastAsia="zh-CN"/>
        </w:rPr>
        <w:t xml:space="preserve"> to NRF including the information to identify the target NF (NF Service Producer), the source NF (NF Service Consumer </w:t>
      </w:r>
      <w:proofErr w:type="gramStart"/>
      <w:r>
        <w:rPr>
          <w:lang w:eastAsia="zh-CN"/>
        </w:rPr>
        <w:t>e.g.</w:t>
      </w:r>
      <w:proofErr w:type="gramEnd"/>
      <w:r>
        <w:rPr>
          <w:lang w:eastAsia="zh-CN"/>
        </w:rPr>
        <w:t xml:space="preserve"> NF_C), the NF Instance ID of NF_A and the CCA_NF_C received at step 2.</w:t>
      </w:r>
    </w:p>
    <w:p w14:paraId="20C3582D" w14:textId="77777777" w:rsidR="009862A7" w:rsidRDefault="009862A7" w:rsidP="009862A7">
      <w:pPr>
        <w:pStyle w:val="B1"/>
        <w:numPr>
          <w:ilvl w:val="0"/>
          <w:numId w:val="12"/>
        </w:numPr>
        <w:spacing w:line="276" w:lineRule="auto"/>
        <w:rPr>
          <w:lang w:eastAsia="zh-CN"/>
        </w:rPr>
      </w:pPr>
      <w:r>
        <w:rPr>
          <w:lang w:eastAsia="zh-CN"/>
        </w:rPr>
        <w:t xml:space="preserve">The NRF should </w:t>
      </w:r>
      <w:r w:rsidRPr="008E3161">
        <w:rPr>
          <w:lang w:eastAsia="zh-CN"/>
        </w:rPr>
        <w:t>check whether the NF_</w:t>
      </w:r>
      <w:r>
        <w:rPr>
          <w:lang w:eastAsia="zh-CN"/>
        </w:rPr>
        <w:t>C</w:t>
      </w:r>
      <w:r w:rsidRPr="008E3161">
        <w:rPr>
          <w:lang w:eastAsia="zh-CN"/>
        </w:rPr>
        <w:t xml:space="preserve"> are allowed to access the service</w:t>
      </w:r>
      <w:r>
        <w:rPr>
          <w:lang w:eastAsia="zh-CN"/>
        </w:rPr>
        <w:t xml:space="preserve"> provided by the identified NF Service Producer, and whether </w:t>
      </w:r>
      <w:r>
        <w:rPr>
          <w:lang w:val="en-US" w:eastAsia="zh-CN"/>
        </w:rPr>
        <w:t>the NF_A as the proxy is allowed to request the service from the identified NF Service Producer on behalf the NF_C</w:t>
      </w:r>
      <w:r>
        <w:rPr>
          <w:lang w:eastAsia="zh-CN"/>
        </w:rPr>
        <w:t>. The NRF authenticates NF_C based on the CCA of NF_C.</w:t>
      </w:r>
    </w:p>
    <w:p w14:paraId="011A7478" w14:textId="77777777" w:rsidR="009862A7" w:rsidRDefault="009862A7" w:rsidP="009862A7">
      <w:pPr>
        <w:pStyle w:val="B1"/>
        <w:numPr>
          <w:ilvl w:val="0"/>
          <w:numId w:val="12"/>
        </w:numPr>
        <w:rPr>
          <w:lang w:eastAsia="zh-CN"/>
        </w:rPr>
      </w:pPr>
      <w:r>
        <w:t>If the authorization is successful, the NRF shall then generate an access token</w:t>
      </w:r>
      <w:r>
        <w:rPr>
          <w:lang w:eastAsia="zh-CN"/>
        </w:rPr>
        <w:t xml:space="preserve"> with the identity of the NF_A and the identity of the NF_C,</w:t>
      </w:r>
      <w:r w:rsidRPr="00D21A7E">
        <w:t xml:space="preserve"> </w:t>
      </w:r>
      <w:r>
        <w:t>NF type of the NF Service Producer (audience), subscribe service name(s), (scope).</w:t>
      </w:r>
    </w:p>
    <w:p w14:paraId="6EF2C2F5" w14:textId="77777777" w:rsidR="009862A7" w:rsidRDefault="009862A7" w:rsidP="009862A7">
      <w:pPr>
        <w:pStyle w:val="B1"/>
        <w:spacing w:line="276" w:lineRule="auto"/>
        <w:ind w:left="644" w:firstLine="0"/>
        <w:rPr>
          <w:lang w:eastAsia="zh-CN"/>
        </w:rPr>
      </w:pPr>
      <w:r>
        <w:t xml:space="preserve">The NRF sends access token to the NF_A in the </w:t>
      </w:r>
      <w:proofErr w:type="spellStart"/>
      <w:r>
        <w:t>Nnrf_AccessToken_Get</w:t>
      </w:r>
      <w:proofErr w:type="spellEnd"/>
      <w:r>
        <w:t xml:space="preserve"> response operation.</w:t>
      </w:r>
    </w:p>
    <w:p w14:paraId="722E2704" w14:textId="77777777" w:rsidR="009862A7" w:rsidRDefault="009862A7" w:rsidP="009862A7">
      <w:pPr>
        <w:pStyle w:val="B1"/>
        <w:numPr>
          <w:ilvl w:val="0"/>
          <w:numId w:val="12"/>
        </w:numPr>
        <w:rPr>
          <w:lang w:eastAsia="zh-CN"/>
        </w:rPr>
      </w:pPr>
      <w:r>
        <w:rPr>
          <w:lang w:eastAsia="zh-CN"/>
        </w:rPr>
        <w:t>The NF_A requests service to the NF Service Producer. The Service Request also consists of the CCA_NF_C, so that the NF Service Producer authenticates the NF _</w:t>
      </w:r>
      <w:r>
        <w:rPr>
          <w:rFonts w:hint="eastAsia"/>
          <w:lang w:eastAsia="zh-CN"/>
        </w:rPr>
        <w:t>C</w:t>
      </w:r>
      <w:r>
        <w:rPr>
          <w:lang w:eastAsia="zh-CN"/>
        </w:rPr>
        <w:t>.</w:t>
      </w:r>
    </w:p>
    <w:p w14:paraId="6F9BAD20" w14:textId="77777777" w:rsidR="009862A7" w:rsidRDefault="009862A7" w:rsidP="009862A7">
      <w:pPr>
        <w:pStyle w:val="B1"/>
        <w:numPr>
          <w:ilvl w:val="0"/>
          <w:numId w:val="12"/>
        </w:numPr>
        <w:spacing w:line="276" w:lineRule="auto"/>
        <w:rPr>
          <w:lang w:eastAsia="zh-CN"/>
        </w:rPr>
      </w:pPr>
      <w:r>
        <w:rPr>
          <w:rFonts w:hint="eastAsia"/>
          <w:lang w:eastAsia="zh-CN"/>
        </w:rPr>
        <w:t>T</w:t>
      </w:r>
      <w:r>
        <w:rPr>
          <w:lang w:eastAsia="zh-CN"/>
        </w:rPr>
        <w:t xml:space="preserve">he NF Service Producer authenticates the NF_C and verifies the access token to ensure that the access token is valid. After authentication and authorization is successful, the NF Service Producer </w:t>
      </w:r>
      <w:r>
        <w:rPr>
          <w:lang w:val="en-US" w:eastAsia="zh-CN"/>
        </w:rPr>
        <w:t>assures that the NF_A as the proxy is allowed to receive the response message on behalf the NF_</w:t>
      </w:r>
      <w:proofErr w:type="gramStart"/>
      <w:r>
        <w:rPr>
          <w:lang w:val="en-US" w:eastAsia="zh-CN"/>
        </w:rPr>
        <w:t>C, and</w:t>
      </w:r>
      <w:proofErr w:type="gramEnd"/>
      <w:r>
        <w:rPr>
          <w:lang w:eastAsia="zh-CN"/>
        </w:rPr>
        <w:t xml:space="preserve"> executes the subscribe service.</w:t>
      </w:r>
    </w:p>
    <w:p w14:paraId="424D9B63" w14:textId="77777777" w:rsidR="009862A7" w:rsidRDefault="009862A7" w:rsidP="009862A7">
      <w:pPr>
        <w:pStyle w:val="B1"/>
        <w:numPr>
          <w:ilvl w:val="0"/>
          <w:numId w:val="12"/>
        </w:numPr>
        <w:rPr>
          <w:lang w:eastAsia="zh-CN"/>
        </w:rPr>
      </w:pPr>
      <w:r>
        <w:rPr>
          <w:rFonts w:hint="eastAsia"/>
          <w:lang w:eastAsia="zh-CN"/>
        </w:rPr>
        <w:t>T</w:t>
      </w:r>
      <w:r>
        <w:rPr>
          <w:lang w:eastAsia="zh-CN"/>
        </w:rPr>
        <w:t>he NF Service Producer should respond the NF_A and provide the NF_C with the notification service based on the Notification URI.</w:t>
      </w:r>
      <w:r>
        <w:rPr>
          <w:rFonts w:hint="eastAsia"/>
          <w:lang w:eastAsia="zh-CN"/>
        </w:rPr>
        <w:t xml:space="preserve"> </w:t>
      </w:r>
    </w:p>
    <w:p w14:paraId="364EFB0F" w14:textId="0487AF9E" w:rsidR="009862A7" w:rsidRDefault="009862A7" w:rsidP="009862A7">
      <w:pPr>
        <w:pStyle w:val="Heading3"/>
        <w:rPr>
          <w:lang w:eastAsia="zh-CN"/>
        </w:rPr>
      </w:pPr>
      <w:bookmarkStart w:id="782" w:name="_Toc112794836"/>
      <w:bookmarkStart w:id="783" w:name="_Toc119926946"/>
      <w:bookmarkStart w:id="784" w:name="_Toc119927179"/>
      <w:bookmarkStart w:id="785" w:name="_Toc119927645"/>
      <w:bookmarkStart w:id="786" w:name="_Toc125453717"/>
      <w:r>
        <w:rPr>
          <w:rFonts w:hint="eastAsia"/>
          <w:lang w:eastAsia="zh-CN"/>
        </w:rPr>
        <w:lastRenderedPageBreak/>
        <w:t>6</w:t>
      </w:r>
      <w:r>
        <w:rPr>
          <w:lang w:eastAsia="zh-CN"/>
        </w:rPr>
        <w:t>.</w:t>
      </w:r>
      <w:r w:rsidR="00CC2CF8">
        <w:rPr>
          <w:lang w:eastAsia="zh-CN"/>
        </w:rPr>
        <w:t>15</w:t>
      </w:r>
      <w:r>
        <w:rPr>
          <w:lang w:eastAsia="zh-CN"/>
        </w:rPr>
        <w:t xml:space="preserve">.3 </w:t>
      </w:r>
      <w:r>
        <w:rPr>
          <w:lang w:eastAsia="zh-CN"/>
        </w:rPr>
        <w:tab/>
        <w:t>Evaluation</w:t>
      </w:r>
      <w:bookmarkEnd w:id="782"/>
      <w:bookmarkEnd w:id="783"/>
      <w:bookmarkEnd w:id="784"/>
      <w:bookmarkEnd w:id="785"/>
      <w:bookmarkEnd w:id="786"/>
    </w:p>
    <w:p w14:paraId="2F6547BF" w14:textId="77777777" w:rsidR="00B62F09" w:rsidRPr="00870CD7" w:rsidRDefault="00B62F09" w:rsidP="00B62F09">
      <w:pPr>
        <w:rPr>
          <w:iCs/>
        </w:rPr>
      </w:pPr>
      <w:r w:rsidRPr="00870CD7">
        <w:rPr>
          <w:iCs/>
        </w:rPr>
        <w:t xml:space="preserve">The solution extends the existing token-based authorization method by including the instance ID of the NF_A and the instance ID of the NF_C in the token claims. </w:t>
      </w:r>
    </w:p>
    <w:p w14:paraId="5B7E3F94" w14:textId="77777777" w:rsidR="00B62F09" w:rsidRPr="00870CD7" w:rsidRDefault="00B62F09" w:rsidP="00B62F09">
      <w:pPr>
        <w:rPr>
          <w:iCs/>
        </w:rPr>
      </w:pPr>
      <w:r w:rsidRPr="00870CD7">
        <w:rPr>
          <w:iCs/>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NF_C (the notification receiver) to receive notifications from NF_B.</w:t>
      </w:r>
    </w:p>
    <w:p w14:paraId="1559FEC3" w14:textId="77777777" w:rsidR="00B62F09" w:rsidRDefault="00B62F09" w:rsidP="00B62F09">
      <w:pPr>
        <w:rPr>
          <w:iCs/>
        </w:rPr>
      </w:pPr>
      <w:r w:rsidRPr="00870CD7">
        <w:rPr>
          <w:iCs/>
        </w:rPr>
        <w:t>The solution has impact on the access token generation by adding the instance ID of delegated NF_C into the access token, and token verification.</w:t>
      </w:r>
    </w:p>
    <w:p w14:paraId="25C1137C" w14:textId="77777777" w:rsidR="00B62F09" w:rsidRDefault="00B62F09" w:rsidP="00B62F09">
      <w:r w:rsidRPr="0046643A">
        <w:t>Further evaluation would be necessary, but the study has stopped.</w:t>
      </w:r>
    </w:p>
    <w:p w14:paraId="501FA3C9" w14:textId="5763ABC2" w:rsidR="00B62F09" w:rsidRDefault="00B62F09" w:rsidP="00B62F09">
      <w:pPr>
        <w:rPr>
          <w:lang w:eastAsia="zh-CN"/>
        </w:rPr>
      </w:pPr>
      <w:r>
        <w:rPr>
          <w:lang w:eastAsia="zh-CN"/>
        </w:rPr>
        <w:t>H</w:t>
      </w:r>
      <w:r w:rsidRPr="00BA06EF">
        <w:rPr>
          <w:lang w:eastAsia="zh-CN"/>
        </w:rPr>
        <w:t>ow the solution works in case of notification target reselection as described in clause 6.3.1.0 of TS 23.501</w:t>
      </w:r>
      <w:r>
        <w:rPr>
          <w:lang w:eastAsia="zh-CN"/>
        </w:rPr>
        <w:t xml:space="preserve"> has not been addressed</w:t>
      </w:r>
      <w:r w:rsidRPr="00BA06EF">
        <w:rPr>
          <w:lang w:eastAsia="zh-CN"/>
        </w:rPr>
        <w:t>.</w:t>
      </w:r>
    </w:p>
    <w:p w14:paraId="0F023CFA" w14:textId="51E9DE06" w:rsidR="009862A7" w:rsidRDefault="00B62F09" w:rsidP="003A22C5">
      <w:pPr>
        <w:pStyle w:val="NO"/>
        <w:rPr>
          <w:lang w:eastAsia="zh-CN"/>
        </w:rPr>
      </w:pPr>
      <w:r>
        <w:rPr>
          <w:lang w:eastAsia="zh-CN"/>
        </w:rPr>
        <w:t>NOTE: Further evaluation would be necessary, but the study has been stopped.</w:t>
      </w:r>
    </w:p>
    <w:p w14:paraId="390301E0" w14:textId="5251725B" w:rsidR="006F39D4" w:rsidRDefault="006F39D4" w:rsidP="006F39D4">
      <w:pPr>
        <w:pStyle w:val="Heading2"/>
        <w:rPr>
          <w:rFonts w:cs="Arial"/>
          <w:sz w:val="28"/>
          <w:szCs w:val="28"/>
        </w:rPr>
      </w:pPr>
      <w:bookmarkStart w:id="787" w:name="_Toc112794837"/>
      <w:bookmarkStart w:id="788" w:name="_Toc119926947"/>
      <w:bookmarkStart w:id="789" w:name="_Toc119927180"/>
      <w:bookmarkStart w:id="790" w:name="_Toc119927646"/>
      <w:bookmarkStart w:id="791" w:name="_Toc125453718"/>
      <w:r w:rsidRPr="0092145B">
        <w:t>6.</w:t>
      </w:r>
      <w:r>
        <w:t>16</w:t>
      </w:r>
      <w:r>
        <w:tab/>
        <w:t xml:space="preserve">Solution #16: </w:t>
      </w:r>
      <w:r w:rsidRPr="00E631BD">
        <w:t>Selective End of End Protection of HTTP Request and Response in Indirect Communication</w:t>
      </w:r>
      <w:bookmarkEnd w:id="787"/>
      <w:bookmarkEnd w:id="788"/>
      <w:bookmarkEnd w:id="789"/>
      <w:bookmarkEnd w:id="790"/>
      <w:bookmarkEnd w:id="791"/>
    </w:p>
    <w:p w14:paraId="436BB2EF" w14:textId="06DFA9F2" w:rsidR="006F39D4" w:rsidRDefault="006F39D4" w:rsidP="006F39D4">
      <w:pPr>
        <w:pStyle w:val="Heading3"/>
      </w:pPr>
      <w:bookmarkStart w:id="792" w:name="_Toc112794838"/>
      <w:bookmarkStart w:id="793" w:name="_Toc119926948"/>
      <w:bookmarkStart w:id="794" w:name="_Toc119927181"/>
      <w:bookmarkStart w:id="795" w:name="_Toc119927647"/>
      <w:bookmarkStart w:id="796" w:name="_Toc125453719"/>
      <w:r w:rsidRPr="0092145B">
        <w:t>6.</w:t>
      </w:r>
      <w:r>
        <w:t>16.1</w:t>
      </w:r>
      <w:r>
        <w:tab/>
        <w:t>Introduction</w:t>
      </w:r>
      <w:bookmarkEnd w:id="792"/>
      <w:bookmarkEnd w:id="793"/>
      <w:bookmarkEnd w:id="794"/>
      <w:bookmarkEnd w:id="795"/>
      <w:bookmarkEnd w:id="796"/>
      <w:r>
        <w:t xml:space="preserve"> </w:t>
      </w:r>
    </w:p>
    <w:p w14:paraId="15BC5C62" w14:textId="77777777" w:rsidR="006F39D4" w:rsidRDefault="006F39D4" w:rsidP="006F39D4">
      <w:r>
        <w:t xml:space="preserve">This solution addresses KI#5. </w:t>
      </w:r>
    </w:p>
    <w:p w14:paraId="7630E21B" w14:textId="77777777" w:rsidR="006F39D4" w:rsidRDefault="006F39D4" w:rsidP="006F39D4">
      <w:r>
        <w:t xml:space="preserve">It allows an NF to verify the integrity of selected attributes in a service request or response consumer. It requires the use of CCA and Server Credential Assertion (SCA) so that a recipient NF has access to the public key certificate of a sending NF. The solution does not propose any change to CCA or SCA. </w:t>
      </w:r>
    </w:p>
    <w:p w14:paraId="4C5F2317" w14:textId="77777777" w:rsidR="006F39D4" w:rsidRPr="00C753BC" w:rsidRDefault="006F39D4" w:rsidP="006F39D4">
      <w:pPr>
        <w:rPr>
          <w:lang w:val="en-US"/>
        </w:rPr>
      </w:pPr>
      <w:r>
        <w:t xml:space="preserve">Instead of protecting the integrity of entire request or response, which has impact on the functioning of SCP based on the feedback from CT, this solution proposes to protect only selected fields in a request or response that are considered critical and should not be modified by any intermediate entities such as SCP. </w:t>
      </w:r>
      <w:r w:rsidRPr="00AD5AE8">
        <w:t>Note there is a trade-off. The more of the message is protected, the fewer attacks are possible, but there is also a higher risk that the SCP may need to modify integrity protected parts of the message.</w:t>
      </w:r>
    </w:p>
    <w:p w14:paraId="78D1F7CD" w14:textId="77777777" w:rsidR="006F39D4" w:rsidRPr="00AC466B" w:rsidRDefault="006F39D4" w:rsidP="006F39D4">
      <w:r>
        <w:t xml:space="preserve">Further, to avoid complexity of signalling which attributes are to be integrity protected inline request or response, this solution proposes to use static configuration to indicate which attributes require integrity protection. </w:t>
      </w:r>
    </w:p>
    <w:p w14:paraId="2A1C7A7F" w14:textId="09C7DFD9" w:rsidR="006F39D4" w:rsidRDefault="006F39D4" w:rsidP="006F39D4">
      <w:pPr>
        <w:pStyle w:val="Heading3"/>
      </w:pPr>
      <w:bookmarkStart w:id="797" w:name="_Toc112794839"/>
      <w:bookmarkStart w:id="798" w:name="_Toc119926949"/>
      <w:bookmarkStart w:id="799" w:name="_Toc119927182"/>
      <w:bookmarkStart w:id="800" w:name="_Toc119927648"/>
      <w:bookmarkStart w:id="801" w:name="_Toc125453720"/>
      <w:r w:rsidRPr="0092145B">
        <w:t>6.</w:t>
      </w:r>
      <w:r>
        <w:t>16.2</w:t>
      </w:r>
      <w:r>
        <w:tab/>
        <w:t>Solution details</w:t>
      </w:r>
      <w:bookmarkEnd w:id="797"/>
      <w:bookmarkEnd w:id="798"/>
      <w:bookmarkEnd w:id="799"/>
      <w:bookmarkEnd w:id="800"/>
      <w:bookmarkEnd w:id="801"/>
    </w:p>
    <w:p w14:paraId="219419E7" w14:textId="4B3B213D" w:rsidR="006F39D4" w:rsidRDefault="006F39D4" w:rsidP="006F39D4">
      <w:r>
        <w:t xml:space="preserve">Each NF, either NF Service Consumer or NF Service Producer, is provided with a </w:t>
      </w:r>
      <w:r w:rsidR="00A04D99">
        <w:t xml:space="preserve">local </w:t>
      </w:r>
      <w:r>
        <w:t xml:space="preserve">integrity protection policy, describing which attributes or information elements within a service request or service response require integrity protection. For example, AUSF and UDM may be configured with the security policy requiring the integrity protection of authentication method, and authentication vector. </w:t>
      </w:r>
    </w:p>
    <w:p w14:paraId="5719E998" w14:textId="77777777" w:rsidR="00A04D99" w:rsidRDefault="00A04D99" w:rsidP="006F39D4">
      <w:r w:rsidRPr="00A04D99">
        <w:t xml:space="preserve">Local security policy can be dynamically updated as with other local configuration of the NFs. NF Service Consumer and NF Service Producer can also communicate its security policy to each other. The security policy of an NF Service Producer can be sent to the NF Service Consumer along with the SCA during the authentication procedure as described in solution #13. NF Service Consumer can send its security policy to the NF Service Producer in its service request.  </w:t>
      </w:r>
    </w:p>
    <w:p w14:paraId="5F5EFC36" w14:textId="6734291B" w:rsidR="006F39D4" w:rsidRDefault="006F39D4" w:rsidP="006F39D4">
      <w:r>
        <w:t xml:space="preserve">Based on the security policy, an NF creates one (or more) JWT tokens for the information elements in a service request or service response that require integrity protection. The JWT token is digitally signed by the private key of the NF. The JWT token may be included in an information element in a service request or service response, or in an HTTP header. </w:t>
      </w:r>
    </w:p>
    <w:p w14:paraId="59FE88EB" w14:textId="77777777" w:rsidR="006F39D4" w:rsidRDefault="006F39D4" w:rsidP="006F39D4">
      <w:r>
        <w:t xml:space="preserve">The public key certificate of the sending NF that is required to verify a received JWT token is communicated to a receipt NF in CCA or SCA. </w:t>
      </w:r>
    </w:p>
    <w:p w14:paraId="14D78F64" w14:textId="77777777" w:rsidR="006F39D4" w:rsidRDefault="006F39D4" w:rsidP="006F39D4">
      <w:r>
        <w:lastRenderedPageBreak/>
        <w:t xml:space="preserve">When a recipient NF receives a service request or service response, it checks its security policy to see if any information elements in the received service request or service response require integrity protection. If yes, it extracts and verifies the JWT token to ensure that protected information elements have not been tampered with. </w:t>
      </w:r>
    </w:p>
    <w:p w14:paraId="177A6E7C" w14:textId="77777777" w:rsidR="004733F2" w:rsidRDefault="00A04D99" w:rsidP="00A04D99">
      <w:pPr>
        <w:rPr>
          <w:iCs/>
        </w:rPr>
      </w:pPr>
      <w:bookmarkStart w:id="802" w:name="_Toc112794840"/>
      <w:r w:rsidRPr="00C345E2">
        <w:rPr>
          <w:iCs/>
        </w:rPr>
        <w:t>Since the JWT with the protected information is not bound to the message in which it is sent, attacks are possible where the JWT is inserted or replayed into another message.</w:t>
      </w:r>
    </w:p>
    <w:p w14:paraId="0D818225" w14:textId="1E6B5A78" w:rsidR="00A04D99" w:rsidRPr="004733F2" w:rsidRDefault="00A04D99" w:rsidP="00EB4BF6">
      <w:pPr>
        <w:rPr>
          <w:iCs/>
        </w:rPr>
      </w:pPr>
      <w:r w:rsidRPr="004733F2">
        <w:rPr>
          <w:iCs/>
        </w:rPr>
        <w:t>Replay of a JWT token can be mitigated in the same way as replaying of any other security token such as CCA, e.g., using a timestamp.</w:t>
      </w:r>
    </w:p>
    <w:p w14:paraId="463405E9" w14:textId="0CA6574B" w:rsidR="006F39D4" w:rsidRDefault="006F39D4" w:rsidP="006F39D4">
      <w:pPr>
        <w:pStyle w:val="Heading3"/>
      </w:pPr>
      <w:bookmarkStart w:id="803" w:name="_Toc119926950"/>
      <w:bookmarkStart w:id="804" w:name="_Toc119927183"/>
      <w:bookmarkStart w:id="805" w:name="_Toc119927649"/>
      <w:bookmarkStart w:id="806" w:name="_Toc125453721"/>
      <w:r w:rsidRPr="0092145B">
        <w:t>6.</w:t>
      </w:r>
      <w:r>
        <w:t>16.3</w:t>
      </w:r>
      <w:r>
        <w:tab/>
        <w:t>Evaluation</w:t>
      </w:r>
      <w:bookmarkEnd w:id="802"/>
      <w:bookmarkEnd w:id="803"/>
      <w:bookmarkEnd w:id="804"/>
      <w:bookmarkEnd w:id="805"/>
      <w:bookmarkEnd w:id="806"/>
    </w:p>
    <w:p w14:paraId="4D928696" w14:textId="012C97B2" w:rsidR="00870CD7" w:rsidRPr="00870CD7" w:rsidRDefault="004F0FA4" w:rsidP="003A22C5">
      <w:bookmarkStart w:id="807" w:name="_Hlk125389240"/>
      <w:r>
        <w:rPr>
          <w:iCs/>
        </w:rPr>
        <w:t>No evaluation was provided before study was closed.</w:t>
      </w:r>
      <w:bookmarkEnd w:id="807"/>
    </w:p>
    <w:p w14:paraId="530FC4F7" w14:textId="1B3700CF" w:rsidR="00614B78" w:rsidRDefault="00614B78" w:rsidP="00614B78">
      <w:pPr>
        <w:pStyle w:val="Heading2"/>
      </w:pPr>
      <w:bookmarkStart w:id="808" w:name="_Toc112794841"/>
      <w:bookmarkStart w:id="809" w:name="_Toc119926951"/>
      <w:bookmarkStart w:id="810" w:name="_Toc119927184"/>
      <w:bookmarkStart w:id="811" w:name="_Toc119927650"/>
      <w:bookmarkStart w:id="812" w:name="_Toc125453722"/>
      <w:bookmarkStart w:id="813" w:name="_Hlk115343910"/>
      <w:r>
        <w:t>6.17</w:t>
      </w:r>
      <w:r>
        <w:tab/>
        <w:t>Solution #17: Authorization mechanism negotiation using existing methods</w:t>
      </w:r>
      <w:bookmarkEnd w:id="808"/>
      <w:bookmarkEnd w:id="809"/>
      <w:bookmarkEnd w:id="810"/>
      <w:bookmarkEnd w:id="811"/>
      <w:bookmarkEnd w:id="812"/>
    </w:p>
    <w:p w14:paraId="1F04292D" w14:textId="422B2D43" w:rsidR="00614B78" w:rsidRDefault="00614B78" w:rsidP="00614B78">
      <w:pPr>
        <w:pStyle w:val="Heading3"/>
      </w:pPr>
      <w:bookmarkStart w:id="814" w:name="_Toc112794842"/>
      <w:bookmarkStart w:id="815" w:name="_Toc119926952"/>
      <w:bookmarkStart w:id="816" w:name="_Toc119927185"/>
      <w:bookmarkStart w:id="817" w:name="_Toc119927651"/>
      <w:bookmarkStart w:id="818" w:name="_Toc125453723"/>
      <w:r>
        <w:t>6.17.1</w:t>
      </w:r>
      <w:r>
        <w:tab/>
        <w:t>Introduction</w:t>
      </w:r>
      <w:bookmarkEnd w:id="814"/>
      <w:bookmarkEnd w:id="815"/>
      <w:bookmarkEnd w:id="816"/>
      <w:bookmarkEnd w:id="817"/>
      <w:bookmarkEnd w:id="818"/>
    </w:p>
    <w:p w14:paraId="7DAC56F8" w14:textId="532CB947" w:rsidR="00614B78" w:rsidRDefault="00614B78" w:rsidP="00614B78">
      <w:r>
        <w:t>This solution addresses Key Issue #7 "Authorization mechanism negotiation". It is proposed to use the two NRFs for the authorization mechanism negotiation.</w:t>
      </w:r>
    </w:p>
    <w:p w14:paraId="57916E10" w14:textId="6C46485A" w:rsidR="00614B78" w:rsidRDefault="004F0FA4" w:rsidP="003A22C5">
      <w:pPr>
        <w:rPr>
          <w:lang w:val="en-US" w:eastAsia="zh-CN"/>
        </w:rPr>
      </w:pPr>
      <w:r>
        <w:t xml:space="preserve">The solution assumes that an operator has to support both methods, </w:t>
      </w:r>
      <w:proofErr w:type="gramStart"/>
      <w:r>
        <w:t>i.e.</w:t>
      </w:r>
      <w:proofErr w:type="gramEnd"/>
      <w:r>
        <w:t xml:space="preserve"> token based authorization and static authorization, but one operator only uses static authorization. Hence, for this solution both networks need to understand OAuth 2.0.</w:t>
      </w:r>
    </w:p>
    <w:p w14:paraId="68E16620" w14:textId="1F5F9A25" w:rsidR="00614B78" w:rsidRDefault="00614B78" w:rsidP="00614B78">
      <w:pPr>
        <w:pStyle w:val="Heading3"/>
      </w:pPr>
      <w:bookmarkStart w:id="819" w:name="_Toc112794843"/>
      <w:bookmarkStart w:id="820" w:name="_Toc119926953"/>
      <w:bookmarkStart w:id="821" w:name="_Toc119927186"/>
      <w:bookmarkStart w:id="822" w:name="_Toc119927652"/>
      <w:bookmarkStart w:id="823" w:name="_Toc125453724"/>
      <w:r>
        <w:t>6.17.2</w:t>
      </w:r>
      <w:r>
        <w:tab/>
        <w:t>Solution details</w:t>
      </w:r>
      <w:bookmarkEnd w:id="819"/>
      <w:bookmarkEnd w:id="820"/>
      <w:bookmarkEnd w:id="821"/>
      <w:bookmarkEnd w:id="822"/>
      <w:bookmarkEnd w:id="823"/>
    </w:p>
    <w:p w14:paraId="2655D09D" w14:textId="77777777" w:rsidR="006E2BEE" w:rsidRDefault="006E2BEE" w:rsidP="006E2BEE">
      <w:r>
        <w:t xml:space="preserve">The solution assumes that discovery is used by both PLMNs according to the standard. Thus, both PLMNs </w:t>
      </w:r>
      <w:proofErr w:type="gramStart"/>
      <w:r>
        <w:t>are able to</w:t>
      </w:r>
      <w:proofErr w:type="gramEnd"/>
      <w:r>
        <w:t xml:space="preserve"> understand the O</w:t>
      </w:r>
      <w:r w:rsidRPr="00071137">
        <w:t xml:space="preserve">Auth2Required indication </w:t>
      </w:r>
      <w:r>
        <w:t>as</w:t>
      </w:r>
      <w:r w:rsidRPr="00071137">
        <w:t xml:space="preserve"> specified in 29.510</w:t>
      </w:r>
      <w:r>
        <w:t xml:space="preserve"> when NRFs communicate with each other, and when a NF service is discovered at NRF.</w:t>
      </w:r>
    </w:p>
    <w:p w14:paraId="4530D0A8" w14:textId="6B5AE183" w:rsidR="006E2BEE" w:rsidRPr="00237843" w:rsidRDefault="006E2BEE" w:rsidP="006E2BEE">
      <w:bookmarkStart w:id="824" w:name="_Hlk116983076"/>
      <w:r>
        <w:t xml:space="preserve">The key issue use case assumption is that one PLMN uses only static authorization. </w:t>
      </w:r>
      <w:bookmarkEnd w:id="824"/>
      <w:r>
        <w:t xml:space="preserve">Based on TS </w:t>
      </w:r>
      <w:r w:rsidRPr="00237843">
        <w:t xml:space="preserve">33.501 Rel-15 (clause 13.4.1.0): </w:t>
      </w:r>
      <w:r w:rsidR="00A163D5">
        <w:t>"</w:t>
      </w:r>
      <w:r w:rsidRPr="00237843">
        <w:t>The authorization framework uses the OAuth 2.0 framework as specified in RFC 6749 [43]. […] The authorization framework described in clause 13.4.1 is mandatory to support for NRF and NF.</w:t>
      </w:r>
      <w:r w:rsidR="00A163D5">
        <w:t>"</w:t>
      </w:r>
      <w:r>
        <w:t xml:space="preserve"> and clause 13.4.0, static authorization can be used. </w:t>
      </w:r>
      <w:r w:rsidR="00A163D5">
        <w:t>"</w:t>
      </w:r>
      <w:r w:rsidRPr="00D9683A">
        <w:t>It can be used when token-based authorization is not used.</w:t>
      </w:r>
      <w:r w:rsidR="00A163D5">
        <w:t>"</w:t>
      </w:r>
    </w:p>
    <w:p w14:paraId="7CC18AA7" w14:textId="77777777" w:rsidR="006E2BEE" w:rsidRDefault="006E2BEE" w:rsidP="006E2BEE">
      <w:r>
        <w:t>This solution follows the standard, i.e., that at least the support for OAuth2.0 is provided, thus, even if not used, NRF and NFs of a PLMN using only static authorization need to at least understand the attributes (IEs) provided during discovery.</w:t>
      </w:r>
    </w:p>
    <w:p w14:paraId="2A17C4B3" w14:textId="211C1A7E" w:rsidR="00614B78" w:rsidRDefault="006E2BEE" w:rsidP="006E2BEE">
      <w:r>
        <w:t>This solution suggests that f</w:t>
      </w:r>
      <w:r w:rsidR="00614B78">
        <w:t xml:space="preserve">rom the oAuth2Required indication, the </w:t>
      </w:r>
      <w:proofErr w:type="spellStart"/>
      <w:r w:rsidR="00614B78">
        <w:t>vNRF</w:t>
      </w:r>
      <w:proofErr w:type="spellEnd"/>
      <w:r w:rsidR="00614B78">
        <w:t xml:space="preserve"> can imply, whether OAuth2.0 or static authorization is to be used within one PLMN. This covers the use case, where within one PLMN maybe not yet all NFs use OAuth2.0.</w:t>
      </w:r>
    </w:p>
    <w:p w14:paraId="6CE1DB9E" w14:textId="4E793FAC" w:rsidR="00614B78" w:rsidRDefault="00614B78" w:rsidP="00614B78">
      <w:pPr>
        <w:pStyle w:val="TAL"/>
        <w:rPr>
          <w:szCs w:val="22"/>
        </w:rPr>
      </w:pPr>
      <w:r>
        <w:rPr>
          <w:rFonts w:ascii="Times New Roman" w:hAnsi="Times New Roman"/>
          <w:sz w:val="20"/>
          <w:szCs w:val="22"/>
        </w:rPr>
        <w:lastRenderedPageBreak/>
        <w:t>For inter-PLMN stage 3 (TS 29.510 Table 6.1.6.2.3-1) "oauth2Required"</w:t>
      </w:r>
      <w:r w:rsidR="006E2BEE">
        <w:rPr>
          <w:rFonts w:ascii="Times New Roman" w:hAnsi="Times New Roman"/>
          <w:sz w:val="20"/>
          <w:szCs w:val="22"/>
        </w:rPr>
        <w:t xml:space="preserve"> can be used</w:t>
      </w:r>
      <w:r>
        <w:rPr>
          <w:rFonts w:ascii="Times New Roman" w:hAnsi="Times New Roman"/>
          <w:sz w:val="20"/>
          <w:szCs w:val="22"/>
        </w:rPr>
        <w:t xml:space="preserve"> to handle the authorization method setting by the </w:t>
      </w:r>
      <w:proofErr w:type="spellStart"/>
      <w:r>
        <w:rPr>
          <w:rFonts w:ascii="Times New Roman" w:hAnsi="Times New Roman"/>
          <w:sz w:val="20"/>
          <w:szCs w:val="22"/>
        </w:rPr>
        <w:t>hNRF</w:t>
      </w:r>
      <w:proofErr w:type="spellEnd"/>
      <w:r>
        <w:rPr>
          <w:rFonts w:ascii="Times New Roman" w:hAnsi="Times New Roman"/>
          <w:sz w:val="20"/>
          <w:szCs w:val="22"/>
        </w:rPr>
        <w:t xml:space="preserve">. Another type for </w:t>
      </w:r>
      <w:proofErr w:type="spellStart"/>
      <w:r>
        <w:rPr>
          <w:rFonts w:ascii="Times New Roman" w:hAnsi="Times New Roman"/>
          <w:sz w:val="20"/>
          <w:szCs w:val="22"/>
        </w:rPr>
        <w:t>NFService</w:t>
      </w:r>
      <w:proofErr w:type="spellEnd"/>
      <w:r>
        <w:rPr>
          <w:rFonts w:ascii="Times New Roman" w:hAnsi="Times New Roman"/>
          <w:sz w:val="20"/>
          <w:szCs w:val="22"/>
        </w:rPr>
        <w:t>, the "perPlmn</w:t>
      </w:r>
      <w:r>
        <w:rPr>
          <w:rFonts w:ascii="Times New Roman" w:hAnsi="Times New Roman"/>
          <w:sz w:val="20"/>
          <w:szCs w:val="22"/>
          <w:lang w:eastAsia="zh-CN"/>
        </w:rPr>
        <w:t>Oauth2Req</w:t>
      </w:r>
      <w:r>
        <w:rPr>
          <w:rFonts w:ascii="Times New Roman" w:hAnsi="Times New Roman"/>
          <w:sz w:val="20"/>
          <w:szCs w:val="22"/>
        </w:rPr>
        <w:t xml:space="preserve">List", </w:t>
      </w:r>
      <w:r w:rsidR="006E2BEE">
        <w:rPr>
          <w:rFonts w:ascii="Times New Roman" w:hAnsi="Times New Roman"/>
          <w:sz w:val="20"/>
          <w:szCs w:val="22"/>
        </w:rPr>
        <w:t xml:space="preserve">is also specified and </w:t>
      </w:r>
      <w:r>
        <w:rPr>
          <w:rFonts w:ascii="Times New Roman" w:hAnsi="Times New Roman"/>
          <w:sz w:val="20"/>
          <w:szCs w:val="22"/>
        </w:rPr>
        <w:t>includes the Oauth2-based authorization requirement supported by the NF Service Instance per PLMN of the NF Service Consumer.</w:t>
      </w:r>
    </w:p>
    <w:p w14:paraId="2FB33F60" w14:textId="77777777" w:rsidR="00614B78" w:rsidRDefault="00614B78" w:rsidP="00614B78">
      <w:pPr>
        <w:pStyle w:val="TAL"/>
      </w:pPr>
    </w:p>
    <w:p w14:paraId="0A930CD6" w14:textId="77777777" w:rsidR="00614B78" w:rsidRDefault="00614B78" w:rsidP="00614B78">
      <w:pPr>
        <w:pStyle w:val="TAL"/>
      </w:pP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614B78" w14:paraId="542371D6" w14:textId="77777777" w:rsidTr="00C753BC">
        <w:trPr>
          <w:jc w:val="center"/>
        </w:trPr>
        <w:tc>
          <w:tcPr>
            <w:tcW w:w="2090"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tcPr>
          <w:p w14:paraId="466021BE" w14:textId="77777777" w:rsidR="00614B78" w:rsidRDefault="00614B78" w:rsidP="00C753BC">
            <w:pPr>
              <w:pStyle w:val="TAL"/>
              <w:rPr>
                <w:lang w:val="de-DE" w:eastAsia="de-DE"/>
              </w:rPr>
            </w:pPr>
            <w:r>
              <w:rPr>
                <w:lang w:eastAsia="zh-CN"/>
              </w:rPr>
              <w:t>oauth2Required</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0FB521C" w14:textId="77777777" w:rsidR="00614B78" w:rsidRDefault="00614B78" w:rsidP="00C753BC">
            <w:pPr>
              <w:pStyle w:val="TAL"/>
            </w:pPr>
            <w:proofErr w:type="spellStart"/>
            <w:r>
              <w:rPr>
                <w:lang w:eastAsia="zh-CN"/>
              </w:rPr>
              <w:t>boolean</w:t>
            </w:r>
            <w:proofErr w:type="spellEnd"/>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489DF13" w14:textId="77777777" w:rsidR="00614B78" w:rsidRDefault="00614B78" w:rsidP="00C753BC">
            <w:pPr>
              <w:pStyle w:val="TAC"/>
            </w:pPr>
            <w:r>
              <w:rPr>
                <w:lang w:eastAsia="zh-CN"/>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683FD31C" w14:textId="77777777" w:rsidR="00614B78" w:rsidRDefault="00614B78" w:rsidP="00C753BC">
            <w:pPr>
              <w:pStyle w:val="TAL"/>
            </w:pPr>
            <w:r>
              <w:rPr>
                <w:lang w:eastAsia="zh-CN"/>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392D912" w14:textId="77777777" w:rsidR="00614B78" w:rsidRDefault="00614B78" w:rsidP="00C753BC">
            <w:pPr>
              <w:pStyle w:val="TAL"/>
              <w:rPr>
                <w:lang w:eastAsia="zh-CN"/>
              </w:rPr>
            </w:pPr>
            <w:r>
              <w:rPr>
                <w:lang w:eastAsia="zh-CN"/>
              </w:rPr>
              <w:t>It indicates whether the NF Service</w:t>
            </w:r>
            <w:bookmarkStart w:id="825" w:name="_Hlk111447056"/>
            <w:r>
              <w:rPr>
                <w:lang w:eastAsia="zh-CN"/>
              </w:rPr>
              <w:t xml:space="preserve"> Instance requires O</w:t>
            </w:r>
            <w:bookmarkEnd w:id="825"/>
            <w:r>
              <w:rPr>
                <w:lang w:eastAsia="zh-CN"/>
              </w:rPr>
              <w:t>auth2-</w:t>
            </w:r>
            <w:proofErr w:type="gramStart"/>
            <w:r>
              <w:rPr>
                <w:lang w:eastAsia="zh-CN"/>
              </w:rPr>
              <w:t>based  authorization</w:t>
            </w:r>
            <w:proofErr w:type="gramEnd"/>
            <w:r>
              <w:rPr>
                <w:lang w:eastAsia="zh-CN"/>
              </w:rPr>
              <w:t>.</w:t>
            </w:r>
          </w:p>
          <w:p w14:paraId="639E8A10" w14:textId="77777777" w:rsidR="00614B78" w:rsidRDefault="00614B78" w:rsidP="00C753BC">
            <w:pPr>
              <w:pStyle w:val="TAL"/>
              <w:rPr>
                <w:lang w:eastAsia="en-GB"/>
              </w:rPr>
            </w:pPr>
            <w:r>
              <w:rPr>
                <w:lang w:eastAsia="zh-CN"/>
              </w:rPr>
              <w:t>Absence of this IE means that the NF Service Producer has not provided any indication about its usage of Oauth2 for authorization.</w:t>
            </w:r>
          </w:p>
        </w:tc>
      </w:tr>
      <w:tr w:rsidR="00614B78" w14:paraId="1A5477DE" w14:textId="77777777" w:rsidTr="00C753BC">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6ED2F967" w14:textId="77777777" w:rsidR="00614B78" w:rsidRDefault="00614B78" w:rsidP="00C753BC">
            <w:pPr>
              <w:pStyle w:val="TAL"/>
              <w:rPr>
                <w:lang w:val="de-DE" w:eastAsia="zh-CN"/>
              </w:rPr>
            </w:pPr>
            <w:r>
              <w:t>perPlmn</w:t>
            </w:r>
            <w:r>
              <w:rPr>
                <w:lang w:eastAsia="zh-CN"/>
              </w:rPr>
              <w:t>Oauth2Req</w:t>
            </w:r>
            <w:r>
              <w:t>List</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2EB6DC61" w14:textId="77777777" w:rsidR="00614B78" w:rsidRDefault="00614B78" w:rsidP="00C753BC">
            <w:pPr>
              <w:pStyle w:val="TAL"/>
              <w:rPr>
                <w:lang w:eastAsia="zh-CN"/>
              </w:rPr>
            </w:pPr>
            <w:r>
              <w:t>PlmnOauth2</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383147BC" w14:textId="77777777" w:rsidR="00614B78" w:rsidRDefault="00614B78" w:rsidP="00C753BC">
            <w:pPr>
              <w:pStyle w:val="TAC"/>
              <w:rPr>
                <w:lang w:eastAsia="zh-CN"/>
              </w:rPr>
            </w:pPr>
            <w: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5599D09C" w14:textId="77777777" w:rsidR="00614B78" w:rsidRDefault="00614B78" w:rsidP="00C753BC">
            <w:pPr>
              <w:pStyle w:val="TAL"/>
              <w:rPr>
                <w:lang w:eastAsia="zh-CN"/>
              </w:rPr>
            </w:pPr>
            <w:r>
              <w:rPr>
                <w:lang w:eastAsia="zh-CN"/>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08E4DE4C" w14:textId="77777777" w:rsidR="00614B78" w:rsidRDefault="00614B78" w:rsidP="00C753BC">
            <w:pPr>
              <w:pStyle w:val="TAL"/>
              <w:rPr>
                <w:lang w:eastAsia="en-GB"/>
              </w:rPr>
            </w:pPr>
            <w:r>
              <w:t>When present, this IE shall include the Oauth2-based authorization requirement supported by the NF Service Instance per PLMN of the NF Service Consumer.</w:t>
            </w:r>
          </w:p>
          <w:p w14:paraId="4F30B31E" w14:textId="77777777" w:rsidR="00614B78" w:rsidRDefault="00614B78" w:rsidP="00C753BC">
            <w:pPr>
              <w:pStyle w:val="TAL"/>
              <w:rPr>
                <w:lang w:eastAsia="zh-CN"/>
              </w:rPr>
            </w:pPr>
            <w:r>
              <w:t xml:space="preserve">This IE may be included when the </w:t>
            </w:r>
            <w:r>
              <w:rPr>
                <w:lang w:eastAsia="zh-CN"/>
              </w:rPr>
              <w:t>Oauth2.0</w:t>
            </w:r>
            <w:r>
              <w:t xml:space="preserve"> authorization requirement supported by the NF Service Instance for different PLMN is different. When the requester PLMN Id is available in perPlmn</w:t>
            </w:r>
            <w:r>
              <w:rPr>
                <w:lang w:eastAsia="zh-CN"/>
              </w:rPr>
              <w:t>Oauth2Req</w:t>
            </w:r>
            <w:r>
              <w:t xml:space="preserve">List IE, this IE shall override the </w:t>
            </w:r>
            <w:r>
              <w:rPr>
                <w:lang w:eastAsia="zh-CN"/>
              </w:rPr>
              <w:t>oauth2Required</w:t>
            </w:r>
            <w:r>
              <w:t xml:space="preserve"> IE. If the requester PLMN ID is not present in perPlmn</w:t>
            </w:r>
            <w:r>
              <w:rPr>
                <w:lang w:eastAsia="zh-CN"/>
              </w:rPr>
              <w:t>Oauth2Req</w:t>
            </w:r>
            <w:r>
              <w:t xml:space="preserve">List IE, then the value of </w:t>
            </w:r>
            <w:r>
              <w:rPr>
                <w:lang w:eastAsia="zh-CN"/>
              </w:rPr>
              <w:t>oauth2Required IE shall be applicable if available.</w:t>
            </w:r>
          </w:p>
        </w:tc>
      </w:tr>
    </w:tbl>
    <w:p w14:paraId="20567210" w14:textId="080DAA1C" w:rsidR="00614B78" w:rsidRDefault="00614B78" w:rsidP="00AD5AE8">
      <w:pPr>
        <w:pStyle w:val="TF"/>
        <w:rPr>
          <w:rFonts w:eastAsiaTheme="minorHAnsi"/>
        </w:rPr>
      </w:pPr>
      <w:bookmarkStart w:id="826" w:name="_Hlk112789255"/>
      <w:r>
        <w:rPr>
          <w:rFonts w:eastAsiaTheme="minorHAnsi"/>
        </w:rPr>
        <w:t xml:space="preserve">Table </w:t>
      </w:r>
      <w:r w:rsidRPr="00614B78">
        <w:rPr>
          <w:rFonts w:eastAsiaTheme="minorHAnsi"/>
        </w:rPr>
        <w:t>6.17.2</w:t>
      </w:r>
      <w:r>
        <w:rPr>
          <w:rFonts w:eastAsiaTheme="minorHAnsi"/>
        </w:rPr>
        <w:t xml:space="preserve">-1: </w:t>
      </w:r>
      <w:bookmarkEnd w:id="826"/>
      <w:r>
        <w:rPr>
          <w:rFonts w:eastAsiaTheme="minorHAnsi"/>
        </w:rPr>
        <w:t xml:space="preserve">The IEs oauth2Required and </w:t>
      </w:r>
      <w:r>
        <w:t>perPlmn</w:t>
      </w:r>
      <w:r>
        <w:rPr>
          <w:lang w:eastAsia="zh-CN"/>
        </w:rPr>
        <w:t>Oauth2Req</w:t>
      </w:r>
      <w:r>
        <w:t>List</w:t>
      </w:r>
      <w:r>
        <w:rPr>
          <w:rFonts w:eastAsiaTheme="minorHAnsi"/>
        </w:rPr>
        <w:t xml:space="preserve">, part of </w:t>
      </w:r>
      <w:r>
        <w:t>TS 29.510 Table 6.1.6.2.3-1</w:t>
      </w:r>
    </w:p>
    <w:p w14:paraId="762A67D0" w14:textId="1C8C99F4" w:rsidR="00614B78" w:rsidRDefault="00614B78" w:rsidP="00614B78">
      <w:r>
        <w:t xml:space="preserve">In addition, stage 3 has specified for inter-PLMN usage the type PlmnOauth2 (see clause 6.1.6.2.102 3GPP TS 29.510 [6]. If the optional attribute "oaut2NotRequiredPlmnIdList" is used, the </w:t>
      </w:r>
      <w:r w:rsidR="006E2BEE">
        <w:t xml:space="preserve">solution suggests that in this case </w:t>
      </w:r>
      <w:r>
        <w:t xml:space="preserve">pre-configured information by HPLMN </w:t>
      </w:r>
      <w:r w:rsidR="006E2BEE">
        <w:t>(</w:t>
      </w:r>
      <w:r>
        <w:t>how to apply static authorization with a specific roaming partner</w:t>
      </w:r>
      <w:r w:rsidR="006E2BEE">
        <w:t>)</w:t>
      </w:r>
      <w:r>
        <w:t xml:space="preserve"> </w:t>
      </w:r>
      <w:r w:rsidR="006E2BEE">
        <w:t>can be</w:t>
      </w:r>
      <w:r>
        <w:t xml:space="preserve"> used.</w:t>
      </w:r>
    </w:p>
    <w:p w14:paraId="0E073A78" w14:textId="77777777" w:rsidR="006E2BEE" w:rsidRDefault="006E2BEE" w:rsidP="006E2BEE">
      <w:r>
        <w:t>Stage-3 details could be improved by stating explicitly that oauth2NotRequired refers to static authorization.</w:t>
      </w:r>
    </w:p>
    <w:p w14:paraId="147B3B13" w14:textId="77777777" w:rsidR="006E2BEE" w:rsidRDefault="006E2BEE" w:rsidP="00614B78"/>
    <w:tbl>
      <w:tblPr>
        <w:tblpPr w:leftFromText="180" w:rightFromText="180" w:vertAnchor="text"/>
        <w:tblW w:w="0" w:type="auto"/>
        <w:tblCellMar>
          <w:left w:w="0" w:type="dxa"/>
          <w:right w:w="0" w:type="dxa"/>
        </w:tblCellMar>
        <w:tblLook w:val="04A0" w:firstRow="1" w:lastRow="0" w:firstColumn="1" w:lastColumn="0" w:noHBand="0" w:noVBand="1"/>
      </w:tblPr>
      <w:tblGrid>
        <w:gridCol w:w="2539"/>
        <w:gridCol w:w="1609"/>
        <w:gridCol w:w="413"/>
        <w:gridCol w:w="1057"/>
        <w:gridCol w:w="4003"/>
      </w:tblGrid>
      <w:tr w:rsidR="00614B78" w14:paraId="7F8508F9" w14:textId="77777777" w:rsidTr="0075170F">
        <w:tc>
          <w:tcPr>
            <w:tcW w:w="2539" w:type="dxa"/>
            <w:tcBorders>
              <w:top w:val="single" w:sz="4" w:space="0" w:color="auto"/>
              <w:left w:val="single" w:sz="8" w:space="0" w:color="auto"/>
              <w:bottom w:val="single" w:sz="8" w:space="0" w:color="auto"/>
              <w:right w:val="single" w:sz="8" w:space="0" w:color="auto"/>
            </w:tcBorders>
            <w:tcMar>
              <w:top w:w="0" w:type="dxa"/>
              <w:left w:w="28" w:type="dxa"/>
              <w:bottom w:w="0" w:type="dxa"/>
              <w:right w:w="108" w:type="dxa"/>
            </w:tcMar>
          </w:tcPr>
          <w:p w14:paraId="53DD8ADA" w14:textId="77777777" w:rsidR="00614B78" w:rsidRDefault="00614B78" w:rsidP="00C753BC">
            <w:pPr>
              <w:pStyle w:val="TAL"/>
            </w:pPr>
            <w:r>
              <w:rPr>
                <w:lang w:eastAsia="zh-CN"/>
              </w:rPr>
              <w:t>oauth2RequiredPlmnIdList</w:t>
            </w:r>
          </w:p>
        </w:tc>
        <w:tc>
          <w:tcPr>
            <w:tcW w:w="1609"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524A36F" w14:textId="77777777" w:rsidR="00614B78" w:rsidRDefault="00614B78" w:rsidP="00C753BC">
            <w:pPr>
              <w:pStyle w:val="TAL"/>
            </w:pPr>
            <w:proofErr w:type="gramStart"/>
            <w:r>
              <w:t>array(</w:t>
            </w:r>
            <w:proofErr w:type="spellStart"/>
            <w:proofErr w:type="gramEnd"/>
            <w:r>
              <w:t>PlmnId</w:t>
            </w:r>
            <w:proofErr w:type="spellEnd"/>
            <w:r>
              <w:t>)</w:t>
            </w:r>
          </w:p>
        </w:tc>
        <w:tc>
          <w:tcPr>
            <w:tcW w:w="41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199EDC27" w14:textId="77777777" w:rsidR="00614B78" w:rsidRDefault="00614B78" w:rsidP="00C753BC">
            <w:pPr>
              <w:pStyle w:val="TAC"/>
            </w:pPr>
            <w:r>
              <w:rPr>
                <w:lang w:eastAsia="zh-CN"/>
              </w:rPr>
              <w:t>O</w:t>
            </w:r>
          </w:p>
        </w:tc>
        <w:tc>
          <w:tcPr>
            <w:tcW w:w="1057"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E707D56" w14:textId="77777777" w:rsidR="00614B78" w:rsidRDefault="00614B78" w:rsidP="00C753BC">
            <w:pPr>
              <w:pStyle w:val="TAL"/>
            </w:pPr>
            <w:proofErr w:type="gramStart"/>
            <w:r>
              <w:t>1..N</w:t>
            </w:r>
            <w:proofErr w:type="gramEnd"/>
          </w:p>
        </w:tc>
        <w:tc>
          <w:tcPr>
            <w:tcW w:w="400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3C853CC9" w14:textId="77777777" w:rsidR="00614B78" w:rsidRDefault="00614B78" w:rsidP="00C753BC">
            <w:pPr>
              <w:pStyle w:val="TAL"/>
              <w:rPr>
                <w:lang w:eastAsia="zh-CN"/>
              </w:rPr>
            </w:pPr>
            <w:r>
              <w:rPr>
                <w:lang w:eastAsia="zh-CN"/>
              </w:rPr>
              <w:t>It shall indicate the consumer PLMN ID list for which NF Service Instance requires Oauth2-based authorization.</w:t>
            </w:r>
          </w:p>
          <w:p w14:paraId="5E79BE43" w14:textId="77777777" w:rsidR="00614B78" w:rsidRDefault="00614B78" w:rsidP="00C753BC">
            <w:pPr>
              <w:pStyle w:val="TAL"/>
              <w:rPr>
                <w:lang w:val="de-DE" w:eastAsia="en-GB"/>
              </w:rPr>
            </w:pPr>
            <w:r>
              <w:t>(See NOTE 1)</w:t>
            </w:r>
          </w:p>
        </w:tc>
      </w:tr>
      <w:tr w:rsidR="00614B78" w14:paraId="13B2373A" w14:textId="77777777" w:rsidTr="0075170F">
        <w:tc>
          <w:tcPr>
            <w:tcW w:w="2539"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2DB6233B" w14:textId="77777777" w:rsidR="00614B78" w:rsidRDefault="00614B78" w:rsidP="00C753BC">
            <w:pPr>
              <w:pStyle w:val="TAL"/>
              <w:rPr>
                <w:lang w:eastAsia="zh-CN"/>
              </w:rPr>
            </w:pPr>
            <w:r>
              <w:rPr>
                <w:lang w:eastAsia="zh-CN"/>
              </w:rPr>
              <w:t>oauth2NotRequiredPlmnIdList</w:t>
            </w:r>
          </w:p>
        </w:tc>
        <w:tc>
          <w:tcPr>
            <w:tcW w:w="1609" w:type="dxa"/>
            <w:tcBorders>
              <w:top w:val="nil"/>
              <w:left w:val="nil"/>
              <w:bottom w:val="single" w:sz="8" w:space="0" w:color="auto"/>
              <w:right w:val="single" w:sz="8" w:space="0" w:color="auto"/>
            </w:tcBorders>
            <w:tcMar>
              <w:top w:w="0" w:type="dxa"/>
              <w:left w:w="28" w:type="dxa"/>
              <w:bottom w:w="0" w:type="dxa"/>
              <w:right w:w="108" w:type="dxa"/>
            </w:tcMar>
          </w:tcPr>
          <w:p w14:paraId="3F726221" w14:textId="77777777" w:rsidR="00614B78" w:rsidRDefault="00614B78" w:rsidP="00C753BC">
            <w:pPr>
              <w:pStyle w:val="TAL"/>
              <w:rPr>
                <w:lang w:eastAsia="en-GB"/>
              </w:rPr>
            </w:pPr>
            <w:proofErr w:type="gramStart"/>
            <w:r>
              <w:t>array(</w:t>
            </w:r>
            <w:proofErr w:type="spellStart"/>
            <w:proofErr w:type="gramEnd"/>
            <w:r>
              <w:t>PlmnId</w:t>
            </w:r>
            <w:proofErr w:type="spellEnd"/>
            <w:r>
              <w:t>)</w:t>
            </w:r>
          </w:p>
        </w:tc>
        <w:tc>
          <w:tcPr>
            <w:tcW w:w="413" w:type="dxa"/>
            <w:tcBorders>
              <w:top w:val="nil"/>
              <w:left w:val="nil"/>
              <w:bottom w:val="single" w:sz="8" w:space="0" w:color="auto"/>
              <w:right w:val="single" w:sz="8" w:space="0" w:color="auto"/>
            </w:tcBorders>
            <w:tcMar>
              <w:top w:w="0" w:type="dxa"/>
              <w:left w:w="28" w:type="dxa"/>
              <w:bottom w:w="0" w:type="dxa"/>
              <w:right w:w="108" w:type="dxa"/>
            </w:tcMar>
          </w:tcPr>
          <w:p w14:paraId="222B61B5" w14:textId="77777777" w:rsidR="00614B78" w:rsidRDefault="00614B78" w:rsidP="00C753BC">
            <w:pPr>
              <w:pStyle w:val="TAC"/>
              <w:rPr>
                <w:lang w:eastAsia="zh-CN"/>
              </w:rPr>
            </w:pPr>
            <w:r>
              <w:rPr>
                <w:lang w:eastAsia="zh-CN"/>
              </w:rPr>
              <w:t>O</w:t>
            </w:r>
          </w:p>
        </w:tc>
        <w:tc>
          <w:tcPr>
            <w:tcW w:w="1057" w:type="dxa"/>
            <w:tcBorders>
              <w:top w:val="nil"/>
              <w:left w:val="nil"/>
              <w:bottom w:val="single" w:sz="8" w:space="0" w:color="auto"/>
              <w:right w:val="single" w:sz="8" w:space="0" w:color="auto"/>
            </w:tcBorders>
            <w:tcMar>
              <w:top w:w="0" w:type="dxa"/>
              <w:left w:w="28" w:type="dxa"/>
              <w:bottom w:w="0" w:type="dxa"/>
              <w:right w:w="108" w:type="dxa"/>
            </w:tcMar>
          </w:tcPr>
          <w:p w14:paraId="75502ECC" w14:textId="77777777" w:rsidR="00614B78" w:rsidRDefault="00614B78" w:rsidP="00C753BC">
            <w:pPr>
              <w:pStyle w:val="TAL"/>
              <w:rPr>
                <w:lang w:eastAsia="zh-CN"/>
              </w:rPr>
            </w:pPr>
            <w:proofErr w:type="gramStart"/>
            <w:r>
              <w:t>1..N</w:t>
            </w:r>
            <w:proofErr w:type="gramEnd"/>
          </w:p>
        </w:tc>
        <w:tc>
          <w:tcPr>
            <w:tcW w:w="4003" w:type="dxa"/>
            <w:tcBorders>
              <w:top w:val="nil"/>
              <w:left w:val="nil"/>
              <w:bottom w:val="single" w:sz="8" w:space="0" w:color="auto"/>
              <w:right w:val="single" w:sz="8" w:space="0" w:color="auto"/>
            </w:tcBorders>
            <w:tcMar>
              <w:top w:w="0" w:type="dxa"/>
              <w:left w:w="28" w:type="dxa"/>
              <w:bottom w:w="0" w:type="dxa"/>
              <w:right w:w="108" w:type="dxa"/>
            </w:tcMar>
          </w:tcPr>
          <w:p w14:paraId="20204458" w14:textId="77777777" w:rsidR="00614B78" w:rsidRDefault="00614B78" w:rsidP="00C753BC">
            <w:pPr>
              <w:pStyle w:val="TAL"/>
              <w:rPr>
                <w:lang w:eastAsia="zh-CN"/>
              </w:rPr>
            </w:pPr>
            <w:r>
              <w:rPr>
                <w:lang w:eastAsia="zh-CN"/>
              </w:rPr>
              <w:t>It shall indicate the consumer PLMN ID list for which NF Service Instance does not require Oauth2-based authorization.</w:t>
            </w:r>
          </w:p>
          <w:p w14:paraId="10EA9DBE" w14:textId="77777777" w:rsidR="00614B78" w:rsidRDefault="00614B78" w:rsidP="00C753BC">
            <w:pPr>
              <w:pStyle w:val="TAL"/>
              <w:rPr>
                <w:lang w:val="de-DE" w:eastAsia="zh-CN"/>
              </w:rPr>
            </w:pPr>
            <w:r>
              <w:t>(See NOTE 1)</w:t>
            </w:r>
          </w:p>
        </w:tc>
      </w:tr>
      <w:tr w:rsidR="00614B78" w14:paraId="311391DC" w14:textId="77777777" w:rsidTr="0075170F">
        <w:tc>
          <w:tcPr>
            <w:tcW w:w="9621" w:type="dxa"/>
            <w:gridSpan w:val="5"/>
            <w:tcBorders>
              <w:top w:val="nil"/>
              <w:left w:val="single" w:sz="8" w:space="0" w:color="auto"/>
              <w:bottom w:val="single" w:sz="8" w:space="0" w:color="auto"/>
              <w:right w:val="single" w:sz="8" w:space="0" w:color="auto"/>
            </w:tcBorders>
            <w:tcMar>
              <w:top w:w="0" w:type="dxa"/>
              <w:left w:w="28" w:type="dxa"/>
              <w:bottom w:w="0" w:type="dxa"/>
              <w:right w:w="108" w:type="dxa"/>
            </w:tcMar>
          </w:tcPr>
          <w:p w14:paraId="36FD5E33" w14:textId="77777777" w:rsidR="00614B78" w:rsidRDefault="00614B78" w:rsidP="00C753BC">
            <w:pPr>
              <w:pStyle w:val="TAN"/>
              <w:rPr>
                <w:lang w:eastAsia="en-GB"/>
              </w:rPr>
            </w:pPr>
            <w:r>
              <w:t xml:space="preserve">NOTE 1:   The same PLMN Id shall not be present in both </w:t>
            </w:r>
            <w:r>
              <w:rPr>
                <w:lang w:eastAsia="zh-CN"/>
              </w:rPr>
              <w:t>oauth2RequiredPlmnIdList and oauth2NotRequiredPlmnIdList.</w:t>
            </w:r>
          </w:p>
        </w:tc>
      </w:tr>
    </w:tbl>
    <w:p w14:paraId="56CF7BC3" w14:textId="449F70D0" w:rsidR="00614B78" w:rsidRDefault="0075170F" w:rsidP="0090046F">
      <w:pPr>
        <w:pStyle w:val="TF"/>
      </w:pPr>
      <w:r>
        <w:rPr>
          <w:rFonts w:eastAsiaTheme="minorHAnsi"/>
        </w:rPr>
        <w:t xml:space="preserve">Table </w:t>
      </w:r>
      <w:r w:rsidRPr="00614B78">
        <w:rPr>
          <w:rFonts w:eastAsiaTheme="minorHAnsi"/>
        </w:rPr>
        <w:t>6.17.2</w:t>
      </w:r>
      <w:r>
        <w:rPr>
          <w:rFonts w:eastAsiaTheme="minorHAnsi"/>
        </w:rPr>
        <w:t xml:space="preserve">-2: The IEs oauth2RequiredPLMNIdList and oauth2NotRequiredPLMNIdList, part of </w:t>
      </w:r>
      <w:r>
        <w:t>TS 29.510 Table 6.1.6.2.3</w:t>
      </w:r>
    </w:p>
    <w:p w14:paraId="2C68F61A" w14:textId="77777777" w:rsidR="006E2BEE" w:rsidRDefault="006E2BEE" w:rsidP="00614B78">
      <w:r w:rsidRPr="006E2BEE">
        <w:t>Further, the IE oauth2Required used in the bootstrapping information is used to indicate whether NRF requires OAuth2 based authorization for accessing its services:</w:t>
      </w:r>
    </w:p>
    <w:tbl>
      <w:tblPr>
        <w:tblW w:w="0" w:type="auto"/>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090"/>
        <w:gridCol w:w="1559"/>
        <w:gridCol w:w="425"/>
        <w:gridCol w:w="1134"/>
        <w:gridCol w:w="4359"/>
      </w:tblGrid>
      <w:tr w:rsidR="006E2BEE" w:rsidRPr="00B42125" w14:paraId="5FD438FE" w14:textId="77777777" w:rsidTr="00B42125">
        <w:trPr>
          <w:jc w:val="center"/>
        </w:trPr>
        <w:tc>
          <w:tcPr>
            <w:tcW w:w="2090" w:type="dxa"/>
            <w:tcMar>
              <w:top w:w="0" w:type="dxa"/>
              <w:left w:w="28" w:type="dxa"/>
              <w:bottom w:w="0" w:type="dxa"/>
              <w:right w:w="108" w:type="dxa"/>
            </w:tcMar>
            <w:hideMark/>
          </w:tcPr>
          <w:p w14:paraId="62F4F423" w14:textId="77777777" w:rsidR="006E2BEE" w:rsidRPr="00237843" w:rsidRDefault="006E2BEE" w:rsidP="00B42125">
            <w:pPr>
              <w:pStyle w:val="TAL"/>
              <w:rPr>
                <w:rFonts w:eastAsia="SimSun"/>
                <w:szCs w:val="18"/>
                <w:lang w:val="en-US"/>
              </w:rPr>
            </w:pPr>
            <w:r w:rsidRPr="00237843">
              <w:rPr>
                <w:rFonts w:eastAsia="SimSun"/>
                <w:szCs w:val="18"/>
                <w:lang w:val="en-US"/>
              </w:rPr>
              <w:lastRenderedPageBreak/>
              <w:t>oauth2Required</w:t>
            </w:r>
          </w:p>
        </w:tc>
        <w:tc>
          <w:tcPr>
            <w:tcW w:w="1559" w:type="dxa"/>
            <w:tcMar>
              <w:top w:w="0" w:type="dxa"/>
              <w:left w:w="28" w:type="dxa"/>
              <w:bottom w:w="0" w:type="dxa"/>
              <w:right w:w="108" w:type="dxa"/>
            </w:tcMar>
            <w:hideMark/>
          </w:tcPr>
          <w:p w14:paraId="6A46C7B7" w14:textId="77777777" w:rsidR="006E2BEE" w:rsidRPr="00237843" w:rsidRDefault="006E2BEE" w:rsidP="00B42125">
            <w:pPr>
              <w:pStyle w:val="TAL"/>
              <w:rPr>
                <w:rFonts w:eastAsia="SimSun"/>
                <w:szCs w:val="18"/>
                <w:lang w:val="en-US"/>
              </w:rPr>
            </w:pPr>
            <w:r w:rsidRPr="00237843">
              <w:rPr>
                <w:rFonts w:eastAsia="SimSun"/>
                <w:szCs w:val="18"/>
                <w:lang w:val="en-US"/>
              </w:rPr>
              <w:t>map(</w:t>
            </w:r>
            <w:proofErr w:type="spellStart"/>
            <w:r w:rsidRPr="00237843">
              <w:rPr>
                <w:rFonts w:eastAsia="SimSun"/>
                <w:szCs w:val="18"/>
                <w:lang w:val="en-US"/>
              </w:rPr>
              <w:t>boolean</w:t>
            </w:r>
            <w:proofErr w:type="spellEnd"/>
            <w:r w:rsidRPr="00237843">
              <w:rPr>
                <w:rFonts w:eastAsia="SimSun"/>
                <w:szCs w:val="18"/>
                <w:lang w:val="en-US"/>
              </w:rPr>
              <w:t>)</w:t>
            </w:r>
          </w:p>
        </w:tc>
        <w:tc>
          <w:tcPr>
            <w:tcW w:w="425" w:type="dxa"/>
            <w:tcMar>
              <w:top w:w="0" w:type="dxa"/>
              <w:left w:w="28" w:type="dxa"/>
              <w:bottom w:w="0" w:type="dxa"/>
              <w:right w:w="108" w:type="dxa"/>
            </w:tcMar>
            <w:hideMark/>
          </w:tcPr>
          <w:p w14:paraId="3868B1FD" w14:textId="77777777" w:rsidR="006E2BEE" w:rsidRPr="00237843" w:rsidRDefault="006E2BEE" w:rsidP="00B42125">
            <w:pPr>
              <w:pStyle w:val="TAC"/>
              <w:rPr>
                <w:rFonts w:eastAsia="SimSun"/>
                <w:szCs w:val="18"/>
                <w:lang w:val="en-US"/>
              </w:rPr>
            </w:pPr>
            <w:r w:rsidRPr="00237843">
              <w:rPr>
                <w:rFonts w:eastAsia="SimSun"/>
                <w:szCs w:val="18"/>
                <w:lang w:val="en-US"/>
              </w:rPr>
              <w:t>O</w:t>
            </w:r>
          </w:p>
        </w:tc>
        <w:tc>
          <w:tcPr>
            <w:tcW w:w="1134" w:type="dxa"/>
            <w:tcMar>
              <w:top w:w="0" w:type="dxa"/>
              <w:left w:w="28" w:type="dxa"/>
              <w:bottom w:w="0" w:type="dxa"/>
              <w:right w:w="108" w:type="dxa"/>
            </w:tcMar>
            <w:hideMark/>
          </w:tcPr>
          <w:p w14:paraId="23811014" w14:textId="77777777" w:rsidR="006E2BEE" w:rsidRPr="00237843" w:rsidRDefault="006E2BEE" w:rsidP="00B42125">
            <w:pPr>
              <w:pStyle w:val="TAL"/>
              <w:rPr>
                <w:rFonts w:eastAsia="SimSun"/>
                <w:szCs w:val="18"/>
                <w:lang w:val="en-US"/>
              </w:rPr>
            </w:pPr>
            <w:proofErr w:type="gramStart"/>
            <w:r w:rsidRPr="00237843">
              <w:rPr>
                <w:rFonts w:eastAsia="SimSun"/>
                <w:szCs w:val="18"/>
                <w:lang w:val="en-US"/>
              </w:rPr>
              <w:t>1..N</w:t>
            </w:r>
            <w:proofErr w:type="gramEnd"/>
          </w:p>
        </w:tc>
        <w:tc>
          <w:tcPr>
            <w:tcW w:w="4359" w:type="dxa"/>
            <w:tcMar>
              <w:top w:w="0" w:type="dxa"/>
              <w:left w:w="28" w:type="dxa"/>
              <w:bottom w:w="0" w:type="dxa"/>
              <w:right w:w="108" w:type="dxa"/>
            </w:tcMar>
          </w:tcPr>
          <w:p w14:paraId="29528896" w14:textId="77777777" w:rsidR="006E2BEE" w:rsidRPr="00237843" w:rsidRDefault="006E2BEE" w:rsidP="00B42125">
            <w:pPr>
              <w:pStyle w:val="TAL"/>
              <w:rPr>
                <w:rFonts w:eastAsia="SimSun"/>
                <w:szCs w:val="18"/>
              </w:rPr>
            </w:pPr>
            <w:r w:rsidRPr="00237843">
              <w:rPr>
                <w:rFonts w:eastAsia="SimSun"/>
                <w:szCs w:val="18"/>
              </w:rPr>
              <w:t>When present, this IE shall indicate whether the NRF requires Oauth2-based authorization for accessing its services.</w:t>
            </w:r>
          </w:p>
          <w:p w14:paraId="5E4EBA9B" w14:textId="77777777" w:rsidR="006E2BEE" w:rsidRPr="00237843" w:rsidRDefault="006E2BEE" w:rsidP="00B42125">
            <w:pPr>
              <w:pStyle w:val="TAL"/>
              <w:rPr>
                <w:rFonts w:eastAsia="SimSun"/>
                <w:szCs w:val="18"/>
                <w:lang w:eastAsia="en-GB"/>
              </w:rPr>
            </w:pPr>
            <w:r w:rsidRPr="00237843">
              <w:rPr>
                <w:rFonts w:eastAsia="SimSun"/>
                <w:szCs w:val="18"/>
              </w:rPr>
              <w:t xml:space="preserve">The key </w:t>
            </w:r>
            <w:proofErr w:type="gramStart"/>
            <w:r w:rsidRPr="00237843">
              <w:rPr>
                <w:rFonts w:eastAsia="SimSun"/>
                <w:szCs w:val="18"/>
              </w:rPr>
              <w:t>of</w:t>
            </w:r>
            <w:proofErr w:type="gramEnd"/>
            <w:r w:rsidRPr="00237843">
              <w:rPr>
                <w:rFonts w:eastAsia="SimSun"/>
                <w:szCs w:val="18"/>
              </w:rPr>
              <w:t xml:space="preserve"> the map shall be the name of an NRF service, e.g. "</w:t>
            </w:r>
            <w:proofErr w:type="spellStart"/>
            <w:r w:rsidRPr="00237843">
              <w:rPr>
                <w:rFonts w:eastAsia="SimSun"/>
                <w:szCs w:val="18"/>
              </w:rPr>
              <w:t>nnrf-nfm</w:t>
            </w:r>
            <w:proofErr w:type="spellEnd"/>
            <w:r w:rsidRPr="00237843">
              <w:rPr>
                <w:rFonts w:eastAsia="SimSun"/>
                <w:szCs w:val="18"/>
              </w:rPr>
              <w:t>" or "</w:t>
            </w:r>
            <w:proofErr w:type="spellStart"/>
            <w:r w:rsidRPr="00237843">
              <w:rPr>
                <w:rFonts w:eastAsia="SimSun"/>
                <w:szCs w:val="18"/>
              </w:rPr>
              <w:t>nnrf</w:t>
            </w:r>
            <w:proofErr w:type="spellEnd"/>
            <w:r w:rsidRPr="00237843">
              <w:rPr>
                <w:rFonts w:eastAsia="SimSun"/>
                <w:szCs w:val="18"/>
              </w:rPr>
              <w:t>-disc".</w:t>
            </w:r>
          </w:p>
          <w:p w14:paraId="0D59BD87" w14:textId="77777777" w:rsidR="006E2BEE" w:rsidRPr="00237843" w:rsidRDefault="006E2BEE" w:rsidP="00B42125">
            <w:pPr>
              <w:pStyle w:val="TAL"/>
              <w:rPr>
                <w:rFonts w:eastAsia="SimSun"/>
                <w:szCs w:val="18"/>
                <w:lang w:eastAsia="de-DE"/>
              </w:rPr>
            </w:pPr>
          </w:p>
          <w:p w14:paraId="46C8A920" w14:textId="77777777" w:rsidR="006E2BEE" w:rsidRPr="00237843" w:rsidRDefault="006E2BEE" w:rsidP="00B42125">
            <w:pPr>
              <w:pStyle w:val="TAL"/>
              <w:rPr>
                <w:rFonts w:eastAsia="SimSun"/>
                <w:szCs w:val="18"/>
              </w:rPr>
            </w:pPr>
            <w:r w:rsidRPr="00237843">
              <w:rPr>
                <w:rFonts w:eastAsia="SimSun"/>
                <w:szCs w:val="18"/>
              </w:rPr>
              <w:t>The value of each entry of the map shall be encoded as follows:</w:t>
            </w:r>
          </w:p>
          <w:p w14:paraId="1B0D1C99" w14:textId="77777777" w:rsidR="006E2BEE" w:rsidRPr="00FC7746" w:rsidRDefault="006E2BEE" w:rsidP="00B42125">
            <w:pPr>
              <w:pStyle w:val="B1"/>
              <w:rPr>
                <w:rFonts w:ascii="Arial" w:hAnsi="Arial" w:cs="Arial"/>
                <w:sz w:val="18"/>
                <w:szCs w:val="18"/>
              </w:rPr>
            </w:pPr>
            <w:bookmarkStart w:id="827" w:name="_PERM_MCCTEMPBM_CRPT88420313___7"/>
            <w:r w:rsidRPr="00FC7746">
              <w:rPr>
                <w:rFonts w:ascii="Arial" w:hAnsi="Arial" w:cs="Arial"/>
                <w:sz w:val="18"/>
                <w:szCs w:val="18"/>
              </w:rPr>
              <w:t>- true: OAuth2 based authorization is required.</w:t>
            </w:r>
            <w:bookmarkEnd w:id="827"/>
          </w:p>
          <w:p w14:paraId="610EE99B" w14:textId="77777777" w:rsidR="006E2BEE" w:rsidRPr="00FC7746" w:rsidRDefault="006E2BEE" w:rsidP="00B42125">
            <w:pPr>
              <w:pStyle w:val="B1"/>
              <w:rPr>
                <w:rFonts w:ascii="Arial" w:hAnsi="Arial" w:cs="Arial"/>
                <w:sz w:val="18"/>
                <w:szCs w:val="18"/>
              </w:rPr>
            </w:pPr>
            <w:r w:rsidRPr="00FC7746">
              <w:rPr>
                <w:rFonts w:ascii="Arial" w:hAnsi="Arial" w:cs="Arial"/>
                <w:sz w:val="18"/>
                <w:szCs w:val="18"/>
              </w:rPr>
              <w:t>- false: OAuth2 based authorization is not required.</w:t>
            </w:r>
          </w:p>
          <w:p w14:paraId="1424B8DA" w14:textId="77777777" w:rsidR="006E2BEE" w:rsidRPr="00FC7746" w:rsidRDefault="006E2BEE" w:rsidP="00B42125">
            <w:pPr>
              <w:pStyle w:val="TAL"/>
              <w:rPr>
                <w:rFonts w:eastAsia="SimSun"/>
                <w:szCs w:val="18"/>
              </w:rPr>
            </w:pPr>
            <w:r w:rsidRPr="00237843">
              <w:rPr>
                <w:rFonts w:eastAsia="SimSun"/>
                <w:szCs w:val="18"/>
              </w:rPr>
              <w:t>The absence of this IE means that the NRF has not provided any indication about its usage of Oauth2 for authorization.</w:t>
            </w:r>
          </w:p>
        </w:tc>
      </w:tr>
    </w:tbl>
    <w:p w14:paraId="6B9B5225" w14:textId="77777777" w:rsidR="006E2BEE" w:rsidRPr="00237843" w:rsidRDefault="006E2BEE" w:rsidP="006E2BEE">
      <w:pPr>
        <w:jc w:val="center"/>
        <w:rPr>
          <w:rFonts w:ascii="Arial" w:hAnsi="Arial" w:cs="Arial"/>
          <w:b/>
          <w:bCs/>
        </w:rPr>
      </w:pPr>
      <w:r>
        <w:rPr>
          <w:rFonts w:ascii="Arial" w:hAnsi="Arial" w:cs="Arial"/>
          <w:b/>
          <w:bCs/>
        </w:rPr>
        <w:t>Table</w:t>
      </w:r>
      <w:r w:rsidRPr="00237843">
        <w:rPr>
          <w:rFonts w:ascii="Arial" w:hAnsi="Arial" w:cs="Arial"/>
          <w:b/>
          <w:bCs/>
        </w:rPr>
        <w:t xml:space="preserve"> </w:t>
      </w:r>
      <w:r w:rsidRPr="00237843">
        <w:rPr>
          <w:rFonts w:ascii="Arial" w:hAnsi="Arial" w:cs="Arial"/>
          <w:b/>
          <w:bCs/>
          <w:highlight w:val="yellow"/>
        </w:rPr>
        <w:t>X</w:t>
      </w:r>
      <w:r w:rsidRPr="00237843">
        <w:rPr>
          <w:rFonts w:ascii="Arial" w:hAnsi="Arial" w:cs="Arial"/>
          <w:b/>
          <w:bCs/>
        </w:rPr>
        <w:t xml:space="preserve">: oauth2Required for </w:t>
      </w:r>
      <w:r>
        <w:rPr>
          <w:rFonts w:ascii="Arial" w:hAnsi="Arial" w:cs="Arial"/>
          <w:b/>
          <w:bCs/>
        </w:rPr>
        <w:t xml:space="preserve">service access from </w:t>
      </w:r>
      <w:r w:rsidRPr="00237843">
        <w:rPr>
          <w:rFonts w:ascii="Arial" w:hAnsi="Arial" w:cs="Arial"/>
          <w:b/>
          <w:bCs/>
        </w:rPr>
        <w:t xml:space="preserve">NRF, </w:t>
      </w:r>
      <w:r>
        <w:rPr>
          <w:rFonts w:ascii="Arial" w:hAnsi="Arial" w:cs="Arial"/>
          <w:b/>
          <w:bCs/>
        </w:rPr>
        <w:t>p</w:t>
      </w:r>
      <w:r w:rsidRPr="00237843">
        <w:rPr>
          <w:rFonts w:ascii="Arial" w:hAnsi="Arial" w:cs="Arial"/>
          <w:b/>
          <w:bCs/>
        </w:rPr>
        <w:t>art of 29.510,</w:t>
      </w:r>
      <w:r>
        <w:rPr>
          <w:rFonts w:ascii="Arial" w:hAnsi="Arial" w:cs="Arial"/>
          <w:b/>
          <w:bCs/>
        </w:rPr>
        <w:t xml:space="preserve"> see</w:t>
      </w:r>
      <w:r w:rsidRPr="00237843">
        <w:rPr>
          <w:rFonts w:ascii="Arial" w:hAnsi="Arial" w:cs="Arial"/>
          <w:b/>
          <w:bCs/>
        </w:rPr>
        <w:t xml:space="preserve"> Table 6.4.6.2.2-1: Definition of type </w:t>
      </w:r>
      <w:proofErr w:type="spellStart"/>
      <w:r w:rsidRPr="00237843">
        <w:rPr>
          <w:rFonts w:ascii="Arial" w:hAnsi="Arial" w:cs="Arial"/>
          <w:b/>
          <w:bCs/>
        </w:rPr>
        <w:t>BootstrappingInfo</w:t>
      </w:r>
      <w:proofErr w:type="spellEnd"/>
    </w:p>
    <w:p w14:paraId="1C307987" w14:textId="77777777" w:rsidR="006E2BEE" w:rsidRDefault="006E2BEE" w:rsidP="006E2BEE">
      <w:r>
        <w:t xml:space="preserve">If set to false, OAuth2 based authorization is not required. This solution proposes </w:t>
      </w:r>
      <w:bookmarkStart w:id="828" w:name="_Hlk116982604"/>
      <w:r>
        <w:t>to clarify stage 3 that this mean</w:t>
      </w:r>
      <w:bookmarkEnd w:id="828"/>
      <w:r>
        <w:t>, the only other available authorization mechanism “static authorization” is the default in this case.</w:t>
      </w:r>
    </w:p>
    <w:p w14:paraId="70CBD5AF" w14:textId="58FAF1C4" w:rsidR="00614B78" w:rsidRDefault="00614B78" w:rsidP="00614B78">
      <w:r>
        <w:t>GSMA has provided the following recommendations given in NG.113 [8], clause 7.6.3.4:</w:t>
      </w:r>
    </w:p>
    <w:p w14:paraId="45FEE604" w14:textId="3E2F17B2" w:rsidR="006E2BEE" w:rsidRPr="0090046F" w:rsidRDefault="00614B78" w:rsidP="006E2BEE">
      <w:pPr>
        <w:ind w:left="568" w:hanging="284"/>
        <w:rPr>
          <w:i/>
          <w:lang w:val="en-US"/>
        </w:rPr>
      </w:pPr>
      <w:r>
        <w:rPr>
          <w:lang w:val="en-US"/>
        </w:rPr>
        <w:t>"</w:t>
      </w:r>
      <w:r w:rsidR="006E2BEE" w:rsidRPr="0090046F">
        <w:rPr>
          <w:i/>
          <w:lang w:val="en-US"/>
        </w:rPr>
        <w:t>It is recommended that both VPMN and HPMN use either static authorization or</w:t>
      </w:r>
      <w:r w:rsidR="006E2BEE" w:rsidRPr="0090046F">
        <w:rPr>
          <w:i/>
          <w:lang w:val="en-US"/>
        </w:rPr>
        <w:br/>
        <w:t>authorization using OAuth2 access token.</w:t>
      </w:r>
      <w:r w:rsidR="006E2BEE" w:rsidRPr="0090046F">
        <w:rPr>
          <w:i/>
          <w:lang w:val="en-US"/>
        </w:rPr>
        <w:br/>
        <w:t>Note: Authorization is not possible in case the HPMN only uses authorization</w:t>
      </w:r>
      <w:r w:rsidR="006E2BEE" w:rsidRPr="0090046F">
        <w:rPr>
          <w:i/>
          <w:lang w:val="en-US"/>
        </w:rPr>
        <w:br/>
        <w:t>using OAuth2 access token and the VPMN only uses static authorization.</w:t>
      </w:r>
    </w:p>
    <w:p w14:paraId="4FA16542" w14:textId="77777777" w:rsidR="006E2BEE" w:rsidRDefault="00614B78" w:rsidP="00614B78">
      <w:pPr>
        <w:pStyle w:val="B1"/>
        <w:rPr>
          <w:i/>
          <w:lang w:val="en-US"/>
        </w:rPr>
      </w:pPr>
      <w:r w:rsidRPr="0090046F">
        <w:rPr>
          <w:i/>
          <w:lang w:val="en-US"/>
        </w:rPr>
        <w:t xml:space="preserve">If using authorization using OAuth2 access token it is recommended that both VPMN and HPMN support oauth2Required IE as specified in 3GPP Release 16 TS 29.510 [16]. </w:t>
      </w:r>
    </w:p>
    <w:p w14:paraId="56D17F5A" w14:textId="037F8F19" w:rsidR="00614B78" w:rsidRDefault="00614B78" w:rsidP="00614B78">
      <w:pPr>
        <w:pStyle w:val="B1"/>
        <w:rPr>
          <w:lang w:val="en-US"/>
        </w:rPr>
      </w:pPr>
      <w:r w:rsidRPr="0090046F">
        <w:rPr>
          <w:i/>
          <w:lang w:val="en-US"/>
        </w:rPr>
        <w:t>If the HPMN wants to use authorization using Oauth2 only for some VPMNs then HPMN must support perPlmnOauth2ReqList IE as specified in 3GPP Release 17 TS 29.510 [16].</w:t>
      </w:r>
      <w:r>
        <w:rPr>
          <w:lang w:val="en-US"/>
        </w:rPr>
        <w:t>"</w:t>
      </w:r>
    </w:p>
    <w:p w14:paraId="597A3A0E" w14:textId="39EF6A97" w:rsidR="006E2BEE" w:rsidRPr="0090046F" w:rsidRDefault="006E2BEE" w:rsidP="0090046F">
      <w:r w:rsidRPr="0090046F">
        <w:t>How to configure the NF profile in case the operator wants to change to another authorization method is out of scope of this solution. By OAM this could be automated for each NF affected.</w:t>
      </w:r>
    </w:p>
    <w:p w14:paraId="06199CE8" w14:textId="41120C31" w:rsidR="006E2BEE" w:rsidRPr="0090046F" w:rsidRDefault="006E2BEE" w:rsidP="0090046F">
      <w:r w:rsidRPr="0090046F">
        <w:t xml:space="preserve">If the operator of one PLMN does not want to follow the specification and only supports static authorization, and the other operator requires the usage of OAuth, then in a consequence, those operators cannot have a roaming agreement. The service request </w:t>
      </w:r>
      <w:proofErr w:type="gramStart"/>
      <w:r w:rsidRPr="0090046F">
        <w:t>has to</w:t>
      </w:r>
      <w:proofErr w:type="gramEnd"/>
      <w:r w:rsidRPr="0090046F">
        <w:t xml:space="preserve"> be rejected if one PLMN does not accept a request without an OAuth.</w:t>
      </w:r>
    </w:p>
    <w:p w14:paraId="747C7A01" w14:textId="77777777" w:rsidR="00614B78" w:rsidRDefault="00614B78" w:rsidP="00614B78">
      <w:pPr>
        <w:pStyle w:val="Heading3"/>
      </w:pPr>
      <w:bookmarkStart w:id="829" w:name="_Toc112794844"/>
      <w:bookmarkStart w:id="830" w:name="_Toc119926954"/>
      <w:bookmarkStart w:id="831" w:name="_Toc119927187"/>
      <w:bookmarkStart w:id="832" w:name="_Toc119927653"/>
      <w:bookmarkStart w:id="833" w:name="_Toc125453725"/>
      <w:r>
        <w:t>6.17.3</w:t>
      </w:r>
      <w:r>
        <w:tab/>
        <w:t>Evaluation</w:t>
      </w:r>
      <w:bookmarkEnd w:id="829"/>
      <w:bookmarkEnd w:id="830"/>
      <w:bookmarkEnd w:id="831"/>
      <w:bookmarkEnd w:id="832"/>
      <w:bookmarkEnd w:id="833"/>
    </w:p>
    <w:p w14:paraId="6661792A" w14:textId="1259EC78" w:rsidR="00614B78" w:rsidRDefault="00614B78" w:rsidP="00614B78">
      <w:r>
        <w:t xml:space="preserve">Several means to allow a PLMN's </w:t>
      </w:r>
      <w:proofErr w:type="spellStart"/>
      <w:r>
        <w:t>hNRF</w:t>
      </w:r>
      <w:proofErr w:type="spellEnd"/>
      <w:r>
        <w:t xml:space="preserve"> to provide to the requesting </w:t>
      </w:r>
      <w:proofErr w:type="spellStart"/>
      <w:r>
        <w:t>vNRF</w:t>
      </w:r>
      <w:proofErr w:type="spellEnd"/>
      <w:r>
        <w:t xml:space="preserve"> information on the authorization method used exist in the current specification TS 29.510 [6]. If in the </w:t>
      </w:r>
      <w:proofErr w:type="gramStart"/>
      <w:r>
        <w:t>array(</w:t>
      </w:r>
      <w:proofErr w:type="spellStart"/>
      <w:proofErr w:type="gramEnd"/>
      <w:r>
        <w:t>PlmanId</w:t>
      </w:r>
      <w:proofErr w:type="spellEnd"/>
      <w:r>
        <w:t xml:space="preserve">) of </w:t>
      </w:r>
      <w:proofErr w:type="spellStart"/>
      <w:r>
        <w:t>hPLMN</w:t>
      </w:r>
      <w:proofErr w:type="spellEnd"/>
      <w:r>
        <w:t xml:space="preserve"> NRF a roaming partner is on the "oauth2NotRequiredPlmnIdList", static authorization can be used with this roaming partner. When operators follow the recommendations given in NG.113 [8], the key issue seems to be covered sufficiently by the existing methods.</w:t>
      </w:r>
    </w:p>
    <w:p w14:paraId="44722363" w14:textId="06111074" w:rsidR="00614B78" w:rsidRDefault="004F0FA4" w:rsidP="003A22C5">
      <w:pPr>
        <w:rPr>
          <w:lang w:val="en-US" w:eastAsia="zh-CN"/>
        </w:rPr>
      </w:pPr>
      <w:r>
        <w:t>Further evaluation would be needed, but the study has been stopped.</w:t>
      </w:r>
      <w:r w:rsidR="00614B78">
        <w:rPr>
          <w:lang w:val="en-US" w:eastAsia="zh-CN"/>
        </w:rPr>
        <w:t xml:space="preserve"> </w:t>
      </w:r>
    </w:p>
    <w:p w14:paraId="216CCE74" w14:textId="30D8FA00" w:rsidR="00B1738D" w:rsidRPr="00A21E93" w:rsidRDefault="00B1738D" w:rsidP="00B1738D">
      <w:pPr>
        <w:pStyle w:val="Heading2"/>
      </w:pPr>
      <w:bookmarkStart w:id="834" w:name="_Toc112794845"/>
      <w:bookmarkStart w:id="835" w:name="_Toc119926955"/>
      <w:bookmarkStart w:id="836" w:name="_Toc119927188"/>
      <w:bookmarkStart w:id="837" w:name="_Toc119927654"/>
      <w:bookmarkStart w:id="838" w:name="_Toc125453726"/>
      <w:bookmarkEnd w:id="813"/>
      <w:r w:rsidRPr="00A21E93">
        <w:t>6.</w:t>
      </w:r>
      <w:r>
        <w:t>18</w:t>
      </w:r>
      <w:r w:rsidRPr="00A21E93">
        <w:tab/>
        <w:t>Solution #</w:t>
      </w:r>
      <w:r>
        <w:t>18</w:t>
      </w:r>
      <w:r w:rsidRPr="00A21E93">
        <w:t xml:space="preserve">: </w:t>
      </w:r>
      <w:r w:rsidR="00A163D5" w:rsidRPr="00A163D5">
        <w:t>Avoiding slice isolation violation</w:t>
      </w:r>
      <w:bookmarkEnd w:id="834"/>
      <w:bookmarkEnd w:id="835"/>
      <w:bookmarkEnd w:id="836"/>
      <w:bookmarkEnd w:id="837"/>
      <w:bookmarkEnd w:id="838"/>
    </w:p>
    <w:p w14:paraId="6638F761" w14:textId="7E720298" w:rsidR="00B1738D" w:rsidRDefault="00B1738D" w:rsidP="00B1738D">
      <w:pPr>
        <w:pStyle w:val="Heading3"/>
      </w:pPr>
      <w:bookmarkStart w:id="839" w:name="_Toc112794846"/>
      <w:bookmarkStart w:id="840" w:name="_Toc119926956"/>
      <w:bookmarkStart w:id="841" w:name="_Toc119927189"/>
      <w:bookmarkStart w:id="842" w:name="_Toc119927655"/>
      <w:bookmarkStart w:id="843" w:name="_Toc125453727"/>
      <w:r w:rsidRPr="00A21E93">
        <w:t>6.</w:t>
      </w:r>
      <w:r>
        <w:t>18</w:t>
      </w:r>
      <w:r w:rsidRPr="00A21E93">
        <w:t>.1</w:t>
      </w:r>
      <w:r w:rsidRPr="00A21E93">
        <w:tab/>
        <w:t>Introduction</w:t>
      </w:r>
      <w:bookmarkEnd w:id="839"/>
      <w:bookmarkEnd w:id="840"/>
      <w:bookmarkEnd w:id="841"/>
      <w:bookmarkEnd w:id="842"/>
      <w:bookmarkEnd w:id="843"/>
    </w:p>
    <w:p w14:paraId="327729C4" w14:textId="77777777" w:rsidR="00B1738D" w:rsidRDefault="00B1738D" w:rsidP="00B1738D">
      <w:r>
        <w:t>This solution is addressing KI#9.</w:t>
      </w:r>
    </w:p>
    <w:p w14:paraId="208A22C4" w14:textId="0324B2C0" w:rsidR="00B1738D" w:rsidRDefault="00B1738D" w:rsidP="00B1738D">
      <w:pPr>
        <w:pStyle w:val="Heading3"/>
      </w:pPr>
      <w:bookmarkStart w:id="844" w:name="_Toc112794847"/>
      <w:bookmarkStart w:id="845" w:name="_Toc119926957"/>
      <w:bookmarkStart w:id="846" w:name="_Toc119927190"/>
      <w:bookmarkStart w:id="847" w:name="_Toc119927656"/>
      <w:bookmarkStart w:id="848" w:name="_Toc125453728"/>
      <w:r w:rsidRPr="00A21E93">
        <w:t>6.</w:t>
      </w:r>
      <w:r>
        <w:t>18</w:t>
      </w:r>
      <w:r w:rsidRPr="00A21E93">
        <w:t xml:space="preserve">.2 </w:t>
      </w:r>
      <w:r>
        <w:tab/>
      </w:r>
      <w:r w:rsidRPr="00A21E93">
        <w:t>Solution details</w:t>
      </w:r>
      <w:bookmarkEnd w:id="844"/>
      <w:bookmarkEnd w:id="845"/>
      <w:bookmarkEnd w:id="846"/>
      <w:bookmarkEnd w:id="847"/>
      <w:bookmarkEnd w:id="848"/>
    </w:p>
    <w:p w14:paraId="6E647585" w14:textId="77777777" w:rsidR="00B1738D" w:rsidRDefault="00B1738D" w:rsidP="00B1738D">
      <w:r>
        <w:t xml:space="preserve">To avoid network slice isolation violation as described in detail by KI#9, clarification of the specification clause 13.4.1.1.2 is required to mitigate potential slice related attacks, as described in S3-213209 (reply-LS to GSMA on 5G CN slicing attack). </w:t>
      </w:r>
    </w:p>
    <w:p w14:paraId="1EFD51A0" w14:textId="77777777" w:rsidR="00B1738D" w:rsidRDefault="00B1738D" w:rsidP="00B1738D">
      <w:r>
        <w:lastRenderedPageBreak/>
        <w:t xml:space="preserve">The solution proposes </w:t>
      </w:r>
    </w:p>
    <w:p w14:paraId="77312696" w14:textId="78426876" w:rsidR="00B1738D" w:rsidRDefault="00B1738D" w:rsidP="00B1738D">
      <w:pPr>
        <w:pStyle w:val="B1"/>
      </w:pPr>
      <w:r>
        <w:t>-  in step 1a of clause 13.4.1.1.2 of TS 33.501 [2], NRF to verify that the S-NSSAI of the NF Service Consumer in the access token request is consistent. Specification text is proposed as follows:</w:t>
      </w:r>
    </w:p>
    <w:p w14:paraId="33A242ED" w14:textId="77777777" w:rsidR="00B1738D" w:rsidRPr="00E531E5" w:rsidRDefault="00B1738D" w:rsidP="00B1738D">
      <w:pPr>
        <w:pStyle w:val="B1"/>
        <w:ind w:left="852"/>
        <w:rPr>
          <w:i/>
        </w:rPr>
      </w:pPr>
      <w:r w:rsidRPr="00E531E5">
        <w:rPr>
          <w:i/>
        </w:rPr>
        <w:tab/>
        <w:t xml:space="preserve">"The NRF may additionally verify the S-NSSAIs of the NF Service Consumer." </w:t>
      </w:r>
      <w:r w:rsidRPr="005005C5">
        <w:t>The NRF checks whether the NF Service Consumer is authorized to access the requested service(s).</w:t>
      </w:r>
      <w:r w:rsidRPr="00E531E5">
        <w:rPr>
          <w:i/>
        </w:rPr>
        <w:t xml:space="preserve"> "For example, the NRF may verify that the NF Service Consumer can serve a slice which is included in the allowed slices for the NF Service Producer."</w:t>
      </w:r>
    </w:p>
    <w:p w14:paraId="72EE5071" w14:textId="53AE95C9" w:rsidR="00B1738D" w:rsidRDefault="00B1738D" w:rsidP="00B1738D">
      <w:pPr>
        <w:pStyle w:val="B1"/>
      </w:pPr>
      <w:r>
        <w:t>- in step 2 of clause 13.4.1.1.2 of TS 33.501 [2], NF Service Producer checking the audience claim to verify that the producer NSSAIs in the access token (received in the service access request) contains the allowed NSSAI of a UE if the request is for UE related information. Specification text is proposed as follows:</w:t>
      </w:r>
    </w:p>
    <w:p w14:paraId="3B90F0CB" w14:textId="77777777" w:rsidR="00B1738D" w:rsidRDefault="00B1738D" w:rsidP="00B1738D">
      <w:pPr>
        <w:pStyle w:val="B1"/>
        <w:ind w:left="852" w:firstLine="0"/>
        <w:rPr>
          <w:i/>
          <w:sz w:val="40"/>
          <w:szCs w:val="40"/>
        </w:rPr>
      </w:pPr>
      <w:r w:rsidRPr="00E531E5">
        <w:rPr>
          <w:iCs/>
        </w:rPr>
        <w:t xml:space="preserve">It checks that the audience claim in the access token matches its own identity or the type of NF Service Producer. If a list of NSSAIs or list of NSI IDs is present, the NF Service Producer shall check that it serves the corresponding slice(s). </w:t>
      </w:r>
      <w:r>
        <w:rPr>
          <w:i/>
        </w:rPr>
        <w:t>"</w:t>
      </w:r>
      <w:r w:rsidRPr="00703137">
        <w:rPr>
          <w:i/>
        </w:rPr>
        <w:t>If applicable (e.g., when the request is for information related to a specific UE), the NF Service Producer may check that the NF Service Consumer is allowed to access (as indicated by the NF Service Producer’s NSSAIs in the access token presented by the NF Service Consumer) at least one of the slice(s) that the UE is currently registered to, e.g., by verifying that the UE’s allowed NSSAI(s) intersect with the NF Service Producer's NSSAIs in the access token. As the NSSAI supplied by NF Service Consumer is forged, NF Service Producer</w:t>
      </w:r>
      <w:r>
        <w:rPr>
          <w:i/>
        </w:rPr>
        <w:t xml:space="preserve"> </w:t>
      </w:r>
      <w:r w:rsidRPr="00703137">
        <w:rPr>
          <w:i/>
        </w:rPr>
        <w:t>(</w:t>
      </w:r>
      <w:proofErr w:type="gramStart"/>
      <w:r w:rsidRPr="00703137">
        <w:rPr>
          <w:i/>
        </w:rPr>
        <w:t>e.g.</w:t>
      </w:r>
      <w:proofErr w:type="gramEnd"/>
      <w:r w:rsidRPr="00703137">
        <w:rPr>
          <w:i/>
        </w:rPr>
        <w:t xml:space="preserve"> AMF) should obtain the NSSAI of the UE from the UDM for verification.</w:t>
      </w:r>
      <w:r>
        <w:rPr>
          <w:i/>
        </w:rPr>
        <w:t>"</w:t>
      </w:r>
      <w:r w:rsidRPr="00703137">
        <w:rPr>
          <w:i/>
        </w:rPr>
        <w:t xml:space="preserve"> </w:t>
      </w:r>
    </w:p>
    <w:p w14:paraId="45A91F90" w14:textId="77777777" w:rsidR="00035B72" w:rsidRDefault="00035B72" w:rsidP="00035B72">
      <w:pPr>
        <w:pStyle w:val="Heading3"/>
      </w:pPr>
      <w:bookmarkStart w:id="849" w:name="_Toc119926958"/>
      <w:bookmarkStart w:id="850" w:name="_Toc119927191"/>
      <w:bookmarkStart w:id="851" w:name="_Toc119927657"/>
      <w:bookmarkStart w:id="852" w:name="_Toc125453729"/>
      <w:r w:rsidRPr="00A21E93">
        <w:t>6.</w:t>
      </w:r>
      <w:r>
        <w:t>18</w:t>
      </w:r>
      <w:r w:rsidRPr="00A21E93">
        <w:t>.</w:t>
      </w:r>
      <w:r>
        <w:t>3</w:t>
      </w:r>
      <w:r w:rsidRPr="00A21E93">
        <w:tab/>
      </w:r>
      <w:r>
        <w:t>Evaluation</w:t>
      </w:r>
      <w:bookmarkEnd w:id="849"/>
      <w:bookmarkEnd w:id="850"/>
      <w:bookmarkEnd w:id="851"/>
      <w:bookmarkEnd w:id="852"/>
    </w:p>
    <w:p w14:paraId="099EA1BB" w14:textId="042CC3F6" w:rsidR="00035B72" w:rsidRDefault="00035B72" w:rsidP="0090046F">
      <w:r>
        <w:t>The text proposed provides input to normative work on this topic. It avoids slice isolation violation.</w:t>
      </w:r>
    </w:p>
    <w:p w14:paraId="23C4652D" w14:textId="09011566" w:rsidR="001179A9" w:rsidRPr="004704F8" w:rsidRDefault="001179A9" w:rsidP="00AD5AE8">
      <w:pPr>
        <w:pStyle w:val="Heading2"/>
      </w:pPr>
      <w:bookmarkStart w:id="853" w:name="_Toc119926959"/>
      <w:bookmarkStart w:id="854" w:name="_Toc119927192"/>
      <w:bookmarkStart w:id="855" w:name="_Toc119927658"/>
      <w:bookmarkStart w:id="856" w:name="_Toc125453730"/>
      <w:r w:rsidRPr="004704F8">
        <w:t>6.</w:t>
      </w:r>
      <w:r>
        <w:t>19</w:t>
      </w:r>
      <w:r w:rsidRPr="004704F8">
        <w:tab/>
        <w:t>Solution #</w:t>
      </w:r>
      <w:r>
        <w:t>19</w:t>
      </w:r>
      <w:r w:rsidRPr="004704F8">
        <w:t xml:space="preserve">: </w:t>
      </w:r>
      <w:r>
        <w:t>Hosted SEPP requirements</w:t>
      </w:r>
      <w:bookmarkEnd w:id="853"/>
      <w:bookmarkEnd w:id="854"/>
      <w:bookmarkEnd w:id="855"/>
      <w:bookmarkEnd w:id="856"/>
    </w:p>
    <w:p w14:paraId="406A3C99" w14:textId="39AD2E8C" w:rsidR="001179A9" w:rsidRPr="004704F8" w:rsidRDefault="001179A9" w:rsidP="00AD5AE8">
      <w:pPr>
        <w:pStyle w:val="Heading3"/>
      </w:pPr>
      <w:bookmarkStart w:id="857" w:name="_Toc119926960"/>
      <w:bookmarkStart w:id="858" w:name="_Toc119927193"/>
      <w:bookmarkStart w:id="859" w:name="_Toc119927659"/>
      <w:bookmarkStart w:id="860" w:name="_Toc125453731"/>
      <w:r w:rsidRPr="004704F8">
        <w:t>6.</w:t>
      </w:r>
      <w:r>
        <w:t>19</w:t>
      </w:r>
      <w:r w:rsidRPr="004704F8">
        <w:t>.1</w:t>
      </w:r>
      <w:r w:rsidRPr="004704F8">
        <w:tab/>
        <w:t>Introduction</w:t>
      </w:r>
      <w:bookmarkEnd w:id="857"/>
      <w:bookmarkEnd w:id="858"/>
      <w:bookmarkEnd w:id="859"/>
      <w:bookmarkEnd w:id="860"/>
    </w:p>
    <w:p w14:paraId="46A39DD6" w14:textId="5DCD909E" w:rsidR="001179A9" w:rsidRPr="004704F8" w:rsidRDefault="001179A9" w:rsidP="001179A9">
      <w:r w:rsidRPr="004704F8">
        <w:t xml:space="preserve">This solution addresses key issue </w:t>
      </w:r>
      <w:r w:rsidR="00EF6BFB">
        <w:t>#12</w:t>
      </w:r>
      <w:r w:rsidRPr="004704F8">
        <w:t>. It provides input for text that needs to be adapted for clarification of</w:t>
      </w:r>
      <w:r>
        <w:t xml:space="preserve"> a deployment option for SEPP of a PLMN, if hosted by an entity external to the PLMN. </w:t>
      </w:r>
    </w:p>
    <w:p w14:paraId="0DEAF5EF" w14:textId="07B00D04" w:rsidR="001179A9" w:rsidRPr="004704F8" w:rsidRDefault="001179A9" w:rsidP="00AD5AE8">
      <w:pPr>
        <w:pStyle w:val="Heading3"/>
      </w:pPr>
      <w:bookmarkStart w:id="861" w:name="_Toc119926961"/>
      <w:bookmarkStart w:id="862" w:name="_Toc119927194"/>
      <w:bookmarkStart w:id="863" w:name="_Toc119927660"/>
      <w:bookmarkStart w:id="864" w:name="_Toc125453732"/>
      <w:r w:rsidRPr="004704F8">
        <w:t>6.</w:t>
      </w:r>
      <w:r>
        <w:t>19</w:t>
      </w:r>
      <w:r w:rsidRPr="004704F8">
        <w:t>.2</w:t>
      </w:r>
      <w:r w:rsidRPr="004704F8">
        <w:tab/>
        <w:t>Solution details</w:t>
      </w:r>
      <w:bookmarkEnd w:id="861"/>
      <w:bookmarkEnd w:id="862"/>
      <w:bookmarkEnd w:id="863"/>
      <w:bookmarkEnd w:id="864"/>
    </w:p>
    <w:p w14:paraId="09E9877A" w14:textId="7E08AD43" w:rsidR="001179A9" w:rsidRDefault="001179A9" w:rsidP="001179A9">
      <w:r>
        <w:t xml:space="preserve">This solution is addressing the Hosted SEPP as described in KI#12. </w:t>
      </w:r>
    </w:p>
    <w:p w14:paraId="5EFF08E4" w14:textId="77777777" w:rsidR="001179A9" w:rsidRDefault="001179A9" w:rsidP="001179A9">
      <w:r>
        <w:t xml:space="preserve">If the Hosted SEPP provider is contracted by several PLMNs, it hosts several distinct Hosted SEPP instances for the different PLMNs. </w:t>
      </w:r>
    </w:p>
    <w:p w14:paraId="79050E28" w14:textId="57B0F5CD" w:rsidR="001179A9" w:rsidRDefault="001179A9" w:rsidP="001179A9">
      <w:r>
        <w:t xml:space="preserve">A PLMN can have a Local SEPP (managed by the PLMN) and a Hosted SEPP (instance), both handling </w:t>
      </w:r>
      <w:r w:rsidR="004359CF">
        <w:t xml:space="preserve">disjoint </w:t>
      </w:r>
      <w:r>
        <w:t>sets of roaming relations.</w:t>
      </w:r>
    </w:p>
    <w:p w14:paraId="51FD13FC" w14:textId="77777777" w:rsidR="001179A9" w:rsidRPr="00DE7FDE" w:rsidRDefault="001179A9" w:rsidP="001179A9">
      <w:pPr>
        <w:rPr>
          <w:bCs/>
        </w:rPr>
      </w:pPr>
      <w:r w:rsidRPr="00DE7FDE">
        <w:rPr>
          <w:bCs/>
        </w:rPr>
        <w:t>It is proposed to add the following definitions to 33.501:</w:t>
      </w:r>
    </w:p>
    <w:p w14:paraId="74F48356" w14:textId="3B89D450" w:rsidR="001179A9" w:rsidRDefault="001179A9" w:rsidP="001179A9">
      <w:pPr>
        <w:pStyle w:val="B1"/>
      </w:pPr>
      <w:r>
        <w:rPr>
          <w:b/>
        </w:rPr>
        <w:t>“</w:t>
      </w:r>
      <w:r w:rsidRPr="00DE7FDE">
        <w:rPr>
          <w:b/>
        </w:rPr>
        <w:t>Hosted SEPP:</w:t>
      </w:r>
      <w:r>
        <w:rPr>
          <w:b/>
        </w:rPr>
        <w:t xml:space="preserve"> </w:t>
      </w:r>
      <w:r>
        <w:t>A SEPP that is</w:t>
      </w:r>
      <w:r w:rsidRPr="00DE7FDE">
        <w:t xml:space="preserve"> hosted</w:t>
      </w:r>
      <w:r>
        <w:t xml:space="preserve"> and operated</w:t>
      </w:r>
      <w:r w:rsidRPr="00DE7FDE">
        <w:t xml:space="preserve"> by a provider outside the PLMN, for example an IPX provider</w:t>
      </w:r>
      <w:r w:rsidR="004359CF">
        <w:t>.</w:t>
      </w:r>
      <w:r>
        <w:t xml:space="preserve"> </w:t>
      </w:r>
      <w:r w:rsidR="00990E98">
        <w:t xml:space="preserve">From the perspective of roaming </w:t>
      </w:r>
      <w:proofErr w:type="gramStart"/>
      <w:r w:rsidR="00990E98">
        <w:t>partners,</w:t>
      </w:r>
      <w:r w:rsidR="00990E98" w:rsidRPr="00990E98" w:rsidDel="004359CF">
        <w:t xml:space="preserve"> </w:t>
      </w:r>
      <w:r w:rsidR="00990E98">
        <w:t xml:space="preserve"> </w:t>
      </w:r>
      <w:r>
        <w:t>PLMN</w:t>
      </w:r>
      <w:proofErr w:type="gramEnd"/>
      <w:r>
        <w:t xml:space="preserve"> </w:t>
      </w:r>
      <w:r w:rsidR="004359CF">
        <w:t xml:space="preserve">trust </w:t>
      </w:r>
      <w:r>
        <w:t>extends to the Hosted SEPP instance representing this PLMN</w:t>
      </w:r>
      <w:r w:rsidRPr="00DE7FDE">
        <w:t>.</w:t>
      </w:r>
      <w:r>
        <w:t xml:space="preserve"> A Hosted SEPP provider can operate Hosted SEPPs for multiple PLMNs.</w:t>
      </w:r>
    </w:p>
    <w:p w14:paraId="220A1F51" w14:textId="31A2D37C" w:rsidR="004359CF" w:rsidRDefault="001179A9" w:rsidP="001179A9">
      <w:pPr>
        <w:pStyle w:val="B1"/>
        <w:rPr>
          <w:bCs/>
        </w:rPr>
      </w:pPr>
      <w:r w:rsidRPr="00DE7FDE">
        <w:rPr>
          <w:b/>
          <w:bCs/>
          <w:lang w:eastAsia="zh-CN"/>
        </w:rPr>
        <w:t>Local SEPP:</w:t>
      </w:r>
      <w:r>
        <w:rPr>
          <w:bCs/>
        </w:rPr>
        <w:t xml:space="preserve"> A SEPP of a PLMN that is operated by an MNO.</w:t>
      </w:r>
      <w:r w:rsidR="004359CF">
        <w:rPr>
          <w:bCs/>
        </w:rPr>
        <w:t xml:space="preserve"> </w:t>
      </w:r>
    </w:p>
    <w:p w14:paraId="635F5D72" w14:textId="7B03B5FF" w:rsidR="001179A9" w:rsidRDefault="004359CF" w:rsidP="001179A9">
      <w:pPr>
        <w:pStyle w:val="B1"/>
        <w:rPr>
          <w:bCs/>
        </w:rPr>
      </w:pPr>
      <w:r>
        <w:rPr>
          <w:bCs/>
        </w:rPr>
        <w:t>The Hosted SEPP serves a set of roaming relations that is disjoint from the set of roaming relations served by the Local SEPP.</w:t>
      </w:r>
      <w:r w:rsidR="001179A9">
        <w:rPr>
          <w:bCs/>
        </w:rPr>
        <w:t>”</w:t>
      </w:r>
    </w:p>
    <w:p w14:paraId="5C90CB22" w14:textId="77777777" w:rsidR="001179A9" w:rsidRPr="004704F8" w:rsidRDefault="001179A9" w:rsidP="001179A9">
      <w:r w:rsidRPr="00E74294">
        <w:t>It is further proposed to have</w:t>
      </w:r>
      <w:r w:rsidRPr="004704F8">
        <w:t xml:space="preserve"> </w:t>
      </w:r>
      <w:r>
        <w:t xml:space="preserve">an </w:t>
      </w:r>
      <w:r w:rsidRPr="004704F8">
        <w:t>addition to the general requirements in 33.501 clause 5.9.3 (Requirements for e2e core network interconnection security) as follows:</w:t>
      </w:r>
    </w:p>
    <w:p w14:paraId="39CDC6B2" w14:textId="77777777" w:rsidR="001179A9" w:rsidRDefault="001179A9" w:rsidP="001179A9">
      <w:pPr>
        <w:pStyle w:val="B1"/>
      </w:pPr>
      <w:r>
        <w:t>“From the roaming partner’s point of view, a Hosted SEPP shall behave in the same way as the SEPP.</w:t>
      </w:r>
    </w:p>
    <w:p w14:paraId="264C715C" w14:textId="77777777" w:rsidR="001179A9" w:rsidRDefault="001179A9" w:rsidP="001179A9">
      <w:pPr>
        <w:pStyle w:val="B1"/>
      </w:pPr>
      <w:r>
        <w:t xml:space="preserve">All SBI messages transmitted between the </w:t>
      </w:r>
      <w:proofErr w:type="gramStart"/>
      <w:r>
        <w:t>PLMN</w:t>
      </w:r>
      <w:proofErr w:type="gramEnd"/>
      <w:r>
        <w:t xml:space="preserve"> and the Hosted SEPP deployment shall be confidentiality, integrity, and replay protected.</w:t>
      </w:r>
    </w:p>
    <w:p w14:paraId="5DA58FF7" w14:textId="77777777" w:rsidR="001179A9" w:rsidRDefault="001179A9" w:rsidP="001179A9">
      <w:pPr>
        <w:pStyle w:val="B1"/>
      </w:pPr>
      <w:r>
        <w:lastRenderedPageBreak/>
        <w:t>A</w:t>
      </w:r>
      <w:r w:rsidRPr="005A5067">
        <w:t xml:space="preserve"> Hosted SEPP provider shall isolate the processing for each PLMN from the processing for other PLMNs. </w:t>
      </w:r>
    </w:p>
    <w:p w14:paraId="3390E3C1" w14:textId="75217543" w:rsidR="001179A9" w:rsidRDefault="001179A9" w:rsidP="001179A9">
      <w:pPr>
        <w:pStyle w:val="B1"/>
      </w:pPr>
      <w:r>
        <w:t>A H</w:t>
      </w:r>
      <w:r w:rsidRPr="005A5067">
        <w:t>osted SEPP provider shall use a different TLS certificate per PLMN, as the MNC and MCC of that PLMN are encoded in the certificate</w:t>
      </w:r>
      <w:r>
        <w:t xml:space="preserve"> (as specified in TS 23.003, </w:t>
      </w:r>
      <w:proofErr w:type="spellStart"/>
      <w:r>
        <w:rPr>
          <w:lang w:val="pt-BR"/>
        </w:rPr>
        <w:t>Table</w:t>
      </w:r>
      <w:proofErr w:type="spellEnd"/>
      <w:r>
        <w:rPr>
          <w:lang w:val="pt-BR"/>
        </w:rPr>
        <w:t xml:space="preserve"> 6.1.3c.3-1</w:t>
      </w:r>
      <w:r>
        <w:t>). This certificate shall be issued to the Hosted SEPP provider under its own unique name</w:t>
      </w:r>
      <w:r w:rsidR="004359CF">
        <w:t>, and hence shall contain both the PLMN-ID and its own unique identifier</w:t>
      </w:r>
      <w:r>
        <w:t>.</w:t>
      </w:r>
    </w:p>
    <w:p w14:paraId="587E219A" w14:textId="77777777" w:rsidR="001179A9" w:rsidRDefault="001179A9" w:rsidP="001179A9">
      <w:pPr>
        <w:pStyle w:val="B1"/>
      </w:pPr>
      <w:r>
        <w:t>A</w:t>
      </w:r>
      <w:r w:rsidRPr="005A5067">
        <w:t xml:space="preserve"> </w:t>
      </w:r>
      <w:r>
        <w:t>H</w:t>
      </w:r>
      <w:r w:rsidRPr="005A5067">
        <w:t xml:space="preserve">osted SEPP </w:t>
      </w:r>
      <w:r>
        <w:t xml:space="preserve">shall </w:t>
      </w:r>
      <w:r w:rsidRPr="005A5067">
        <w:t xml:space="preserve">only </w:t>
      </w:r>
      <w:r>
        <w:t xml:space="preserve">be </w:t>
      </w:r>
      <w:r w:rsidRPr="005A5067">
        <w:t>able to obtain a certificate with an MCC/MNC combination if the affected MNO has previously authorized this.</w:t>
      </w:r>
      <w:r>
        <w:t>”</w:t>
      </w:r>
    </w:p>
    <w:p w14:paraId="2C794E07" w14:textId="31498B67" w:rsidR="004359CF" w:rsidRDefault="004359CF" w:rsidP="004359CF">
      <w:pPr>
        <w:pStyle w:val="B1"/>
        <w:ind w:left="0" w:firstLine="0"/>
      </w:pPr>
      <w:r>
        <w:t xml:space="preserve">As roaming with hosted SEPPs potentially increases </w:t>
      </w:r>
      <w:r w:rsidRPr="003A22C5">
        <w:t>the</w:t>
      </w:r>
      <w:r>
        <w:t xml:space="preserve"> number of </w:t>
      </w:r>
      <w:proofErr w:type="gramStart"/>
      <w:r>
        <w:t>root</w:t>
      </w:r>
      <w:proofErr w:type="gramEnd"/>
      <w:r>
        <w:t xml:space="preserve"> CAs in the overall system, the need to support certificate pinning also increases. Having in mind the trust establishment mechanism communicated by the GSMA in and acknowledged by 3GPP in </w:t>
      </w:r>
      <w:r w:rsidRPr="00AB7267">
        <w:t>SA3-223910</w:t>
      </w:r>
      <w:r>
        <w:t>, it is proposed to add the following requirement to 33.501.</w:t>
      </w:r>
    </w:p>
    <w:p w14:paraId="44B34047" w14:textId="77777777" w:rsidR="004359CF" w:rsidRPr="0065571E" w:rsidRDefault="004359CF" w:rsidP="004359CF">
      <w:pPr>
        <w:pStyle w:val="B1"/>
        <w:ind w:left="284" w:firstLine="0"/>
        <w:rPr>
          <w:i/>
          <w:iCs/>
        </w:rPr>
      </w:pPr>
      <w:r w:rsidRPr="0065571E">
        <w:rPr>
          <w:i/>
          <w:iCs/>
        </w:rPr>
        <w:t>“The SEPP shall support Certificate Pinning in the following way: It shall maintain a set of lists containing root CA certificates, as well as a mapping of PLMN-IDs to this set. The mapping associates each PLMN-ID with a given root CA certificate list. During N32-c connection setup, the SEPP shall map the PLMN-ID of the remote SEPP leaf (server or client) certificate to the associated root CA certificate list for the purposes of certificate chain verification. Only the root CA certificates in the associated list shall be treated as trusted during certificate chain verification. If the remote SEPP certificate contains multiple PLMN-IDs that are mapped to different root CA certificate lists, then that certificate shall be rejected.”</w:t>
      </w:r>
    </w:p>
    <w:p w14:paraId="79DBFD83" w14:textId="77777777" w:rsidR="001179A9" w:rsidRDefault="001179A9" w:rsidP="001179A9">
      <w:r>
        <w:t xml:space="preserve">Finally, it is proposed to have an additional NOTE referring to Hosted SEPP concept in 33.501 clause 13.1.2 (Protection between SEPPs) as follows: </w:t>
      </w:r>
    </w:p>
    <w:p w14:paraId="0799925D" w14:textId="77777777" w:rsidR="001179A9" w:rsidRDefault="001179A9" w:rsidP="001179A9">
      <w:pPr>
        <w:pStyle w:val="B1"/>
      </w:pPr>
      <w:r>
        <w:t>“If a Hosted SEPP is deployed as the edge of one PLMN and in the same security zone, the same protection requirements apply to this Hosted SEPP as they apply to a SEPP in general. Furthermore, the Hosted-SEPP-specific protection requirements in clause 5.9.3 apply.”</w:t>
      </w:r>
    </w:p>
    <w:p w14:paraId="2990B25C" w14:textId="4F66340F" w:rsidR="001179A9" w:rsidRDefault="001179A9" w:rsidP="001179A9">
      <w:pPr>
        <w:pStyle w:val="Heading3"/>
      </w:pPr>
      <w:bookmarkStart w:id="865" w:name="_Toc112794848"/>
      <w:bookmarkStart w:id="866" w:name="_Toc119926962"/>
      <w:bookmarkStart w:id="867" w:name="_Toc119927195"/>
      <w:bookmarkStart w:id="868" w:name="_Toc119927661"/>
      <w:bookmarkStart w:id="869" w:name="_Toc125453733"/>
      <w:r>
        <w:t>6</w:t>
      </w:r>
      <w:r w:rsidRPr="004D3578">
        <w:t>.</w:t>
      </w:r>
      <w:r>
        <w:t>19.3</w:t>
      </w:r>
      <w:r w:rsidRPr="004D3578">
        <w:tab/>
      </w:r>
      <w:r>
        <w:t>Evaluation</w:t>
      </w:r>
      <w:bookmarkEnd w:id="865"/>
      <w:bookmarkEnd w:id="866"/>
      <w:bookmarkEnd w:id="867"/>
      <w:bookmarkEnd w:id="868"/>
      <w:bookmarkEnd w:id="869"/>
    </w:p>
    <w:p w14:paraId="2F172C38" w14:textId="77777777" w:rsidR="001179A9" w:rsidRDefault="001179A9" w:rsidP="001179A9">
      <w:pPr>
        <w:rPr>
          <w:lang w:eastAsia="x-none"/>
        </w:rPr>
      </w:pPr>
      <w:r>
        <w:rPr>
          <w:lang w:eastAsia="x-none"/>
        </w:rPr>
        <w:t>Whether to use a Hosted SEPP is a business decision. Nevertheless, it is important to provide a minimal set of requirements covering this deployment option.</w:t>
      </w:r>
    </w:p>
    <w:p w14:paraId="27082E0C" w14:textId="3A6D0412" w:rsidR="001179A9" w:rsidRDefault="001179A9" w:rsidP="001179A9">
      <w:pPr>
        <w:rPr>
          <w:lang w:eastAsia="x-none"/>
        </w:rPr>
      </w:pPr>
      <w:r>
        <w:rPr>
          <w:lang w:eastAsia="x-none"/>
        </w:rPr>
        <w:t xml:space="preserve">Guidelines for naming are provided for Hosted SEPP by GSMA already and </w:t>
      </w:r>
      <w:bookmarkStart w:id="870" w:name="_Hlk125391183"/>
      <w:r>
        <w:rPr>
          <w:lang w:eastAsia="x-none"/>
        </w:rPr>
        <w:t>3GPP TS 33.310</w:t>
      </w:r>
      <w:r w:rsidR="00AC1E6C">
        <w:rPr>
          <w:lang w:eastAsia="x-none"/>
        </w:rPr>
        <w:t xml:space="preserve"> may need to be </w:t>
      </w:r>
      <w:bookmarkEnd w:id="870"/>
      <w:r w:rsidR="00AC1E6C">
        <w:rPr>
          <w:lang w:eastAsia="x-none"/>
        </w:rPr>
        <w:t>checked for consistency with respect to new security requirements. Such requirements may need to be communicated to GSMA as well</w:t>
      </w:r>
      <w:r>
        <w:rPr>
          <w:lang w:eastAsia="x-none"/>
        </w:rPr>
        <w:t>.</w:t>
      </w:r>
    </w:p>
    <w:p w14:paraId="7FDB43B1" w14:textId="5A586120" w:rsidR="001179A9" w:rsidRPr="0018546B" w:rsidRDefault="009810B7" w:rsidP="003A22C5">
      <w:pPr>
        <w:pStyle w:val="NO"/>
        <w:rPr>
          <w:lang w:val="en-US"/>
        </w:rPr>
      </w:pPr>
      <w:r w:rsidRPr="00701230">
        <w:rPr>
          <w:lang w:val="en-US"/>
        </w:rPr>
        <w:t xml:space="preserve">NOTE: </w:t>
      </w:r>
      <w:r>
        <w:rPr>
          <w:lang w:val="en-US"/>
        </w:rPr>
        <w:t>F</w:t>
      </w:r>
      <w:r w:rsidRPr="00701230">
        <w:rPr>
          <w:lang w:val="en-US"/>
        </w:rPr>
        <w:t>urther evaluation would be necessary, but the study has been stopped. The related key issue is followed up in a separate study</w:t>
      </w:r>
      <w:r>
        <w:rPr>
          <w:lang w:val="en-US"/>
        </w:rPr>
        <w:t>.</w:t>
      </w:r>
    </w:p>
    <w:p w14:paraId="1EC948C1" w14:textId="7112117E" w:rsidR="00CF240A" w:rsidRDefault="00CF240A" w:rsidP="00CF240A">
      <w:pPr>
        <w:pStyle w:val="Heading2"/>
        <w:numPr>
          <w:ilvl w:val="1"/>
          <w:numId w:val="15"/>
        </w:numPr>
        <w:tabs>
          <w:tab w:val="clear" w:pos="0"/>
        </w:tabs>
        <w:ind w:left="360" w:hanging="360"/>
      </w:pPr>
      <w:bookmarkStart w:id="871" w:name="_Toc112794849"/>
      <w:bookmarkStart w:id="872" w:name="_Toc119926963"/>
      <w:bookmarkStart w:id="873" w:name="_Toc119927196"/>
      <w:bookmarkStart w:id="874" w:name="_Toc119927662"/>
      <w:bookmarkStart w:id="875" w:name="_Toc125453734"/>
      <w:r>
        <w:t>6.20</w:t>
      </w:r>
      <w:r>
        <w:tab/>
      </w:r>
      <w:r>
        <w:tab/>
        <w:t>Solution #20: PRINS for Roaming Hubs</w:t>
      </w:r>
      <w:bookmarkEnd w:id="871"/>
      <w:bookmarkEnd w:id="872"/>
      <w:bookmarkEnd w:id="873"/>
      <w:bookmarkEnd w:id="874"/>
      <w:bookmarkEnd w:id="875"/>
    </w:p>
    <w:p w14:paraId="2AF8C964" w14:textId="01128799" w:rsidR="00CF240A" w:rsidRDefault="00CF240A" w:rsidP="00CF240A">
      <w:pPr>
        <w:pStyle w:val="Heading3"/>
        <w:numPr>
          <w:ilvl w:val="2"/>
          <w:numId w:val="15"/>
        </w:numPr>
        <w:tabs>
          <w:tab w:val="clear" w:pos="0"/>
        </w:tabs>
        <w:ind w:left="360" w:hanging="360"/>
      </w:pPr>
      <w:bookmarkStart w:id="876" w:name="_Toc112794850"/>
      <w:bookmarkStart w:id="877" w:name="_Toc119926964"/>
      <w:bookmarkStart w:id="878" w:name="_Toc119927197"/>
      <w:bookmarkStart w:id="879" w:name="_Toc119927663"/>
      <w:bookmarkStart w:id="880" w:name="_Toc125453735"/>
      <w:bookmarkStart w:id="881" w:name="_Hlk115688673"/>
      <w:r>
        <w:t>6.20.1</w:t>
      </w:r>
      <w:r>
        <w:tab/>
      </w:r>
      <w:r>
        <w:tab/>
        <w:t>Introduction</w:t>
      </w:r>
      <w:bookmarkEnd w:id="876"/>
      <w:bookmarkEnd w:id="877"/>
      <w:bookmarkEnd w:id="878"/>
      <w:bookmarkEnd w:id="879"/>
      <w:bookmarkEnd w:id="880"/>
    </w:p>
    <w:p w14:paraId="0F7C9F4A" w14:textId="77BDE844" w:rsidR="00035B72" w:rsidRDefault="00035B72" w:rsidP="00CF240A">
      <w:r>
        <w:t>This solution addresses key issue #10.</w:t>
      </w:r>
    </w:p>
    <w:p w14:paraId="2552BA6D" w14:textId="5AF574F8" w:rsidR="00CF240A" w:rsidRDefault="00CF240A" w:rsidP="00CF240A">
      <w:r>
        <w:t xml:space="preserve">There may be one or two roaming hubs involved in the communication between two PMNs. The roaming hubs require the ability to allow roaming relations between these PMNs via these roaming hubs. Furthermore, roaming hubs with financial liability require the ability to shape roaming traffic between the PMNs </w:t>
      </w:r>
      <w:proofErr w:type="gramStart"/>
      <w:r>
        <w:t>in order to</w:t>
      </w:r>
      <w:proofErr w:type="gramEnd"/>
      <w:r>
        <w:t xml:space="preserve"> control how much roaming traffic they will have to pay for.</w:t>
      </w:r>
    </w:p>
    <w:p w14:paraId="71C6AACE" w14:textId="77777777" w:rsidR="00CF240A" w:rsidRDefault="00CF240A" w:rsidP="00CF240A">
      <w:r>
        <w:t>PRINS can be used to achieve this, allowing and disallowing establishment of N32c through standard HTTP proxy functionality. PRINS can also be used to dynamically introduce a traffic shaper under control of the RH into the data plane.</w:t>
      </w:r>
    </w:p>
    <w:p w14:paraId="6D939E6A" w14:textId="4B9C3ADC" w:rsidR="00CF240A" w:rsidRDefault="00CF240A" w:rsidP="00CF240A">
      <w:pPr>
        <w:pStyle w:val="Heading3"/>
        <w:numPr>
          <w:ilvl w:val="2"/>
          <w:numId w:val="15"/>
        </w:numPr>
        <w:tabs>
          <w:tab w:val="clear" w:pos="0"/>
        </w:tabs>
        <w:ind w:left="360" w:hanging="360"/>
      </w:pPr>
      <w:bookmarkStart w:id="882" w:name="_Toc112794851"/>
      <w:bookmarkStart w:id="883" w:name="_Toc119926965"/>
      <w:bookmarkStart w:id="884" w:name="_Toc119927198"/>
      <w:bookmarkStart w:id="885" w:name="_Toc119927664"/>
      <w:bookmarkStart w:id="886" w:name="_Toc125453736"/>
      <w:bookmarkEnd w:id="881"/>
      <w:r>
        <w:lastRenderedPageBreak/>
        <w:t>6.20.2</w:t>
      </w:r>
      <w:r>
        <w:tab/>
      </w:r>
      <w:r>
        <w:tab/>
        <w:t>Solution details</w:t>
      </w:r>
      <w:bookmarkEnd w:id="882"/>
      <w:bookmarkEnd w:id="883"/>
      <w:bookmarkEnd w:id="884"/>
      <w:bookmarkEnd w:id="885"/>
      <w:bookmarkEnd w:id="886"/>
    </w:p>
    <w:p w14:paraId="533132D5" w14:textId="77777777" w:rsidR="00CF240A" w:rsidRDefault="0025460E" w:rsidP="00CF240A">
      <w:pPr>
        <w:rPr>
          <w:rFonts w:eastAsia="MS Mincho"/>
        </w:rPr>
      </w:pPr>
      <w:r>
        <w:pict w14:anchorId="4792D421">
          <v:shape id="_x0000_i1040" type="#_x0000_t75" style="width:481.45pt;height:415.1pt" filled="t">
            <v:fill opacity="0" color2="black"/>
            <v:imagedata r:id="rId63" o:title="" croptop="-5f" cropbottom="-5f" cropleft="-4f" cropright="-4f"/>
          </v:shape>
        </w:pict>
      </w:r>
    </w:p>
    <w:p w14:paraId="2177E5A1" w14:textId="36586316" w:rsidR="00CF240A" w:rsidRDefault="00CF240A" w:rsidP="00CF240A">
      <w:pPr>
        <w:pStyle w:val="TF"/>
      </w:pPr>
      <w:r>
        <w:rPr>
          <w:rFonts w:eastAsia="MS Mincho"/>
        </w:rPr>
        <w:t xml:space="preserve">Figure 6.20.2-1: Establishment of N32c via roaming hubs  </w:t>
      </w:r>
    </w:p>
    <w:p w14:paraId="0FB11993" w14:textId="77777777" w:rsidR="00CF240A" w:rsidRDefault="00CF240A" w:rsidP="00CF240A">
      <w:pPr>
        <w:pStyle w:val="B1"/>
      </w:pPr>
      <w:r>
        <w:t>0:</w:t>
      </w:r>
      <w:r>
        <w:tab/>
        <w:t xml:space="preserve">The </w:t>
      </w:r>
      <w:proofErr w:type="spellStart"/>
      <w:r>
        <w:t>cSEPP</w:t>
      </w:r>
      <w:proofErr w:type="spellEnd"/>
      <w:r>
        <w:t xml:space="preserve"> is configured to make use of RH1</w:t>
      </w:r>
    </w:p>
    <w:p w14:paraId="55688DBD" w14:textId="613730C2" w:rsidR="00CF240A" w:rsidRDefault="00CF240A" w:rsidP="00EB4BF6">
      <w:pPr>
        <w:pStyle w:val="B1"/>
      </w:pPr>
      <w:r>
        <w:t>1:</w:t>
      </w:r>
      <w:r>
        <w:tab/>
        <w:t xml:space="preserve">After receiving an initial request, the </w:t>
      </w:r>
      <w:proofErr w:type="spellStart"/>
      <w:r>
        <w:t>cSEPP</w:t>
      </w:r>
      <w:proofErr w:type="spellEnd"/>
      <w:r>
        <w:t xml:space="preserve"> may set up a TLS connection with RH1's proxy. The </w:t>
      </w:r>
      <w:proofErr w:type="spellStart"/>
      <w:r>
        <w:t>cSEPP</w:t>
      </w:r>
      <w:proofErr w:type="spellEnd"/>
      <w:r>
        <w:t xml:space="preserve"> then sends a CONNECT command to RH1's proxy indicating the destination to be </w:t>
      </w:r>
      <w:proofErr w:type="spellStart"/>
      <w:r>
        <w:t>pSEPP</w:t>
      </w:r>
      <w:proofErr w:type="spellEnd"/>
      <w:r>
        <w:t>.</w:t>
      </w:r>
      <w:r w:rsidR="000D0627">
        <w:t xml:space="preserve"> </w:t>
      </w:r>
      <w:r w:rsidR="000D0627" w:rsidRPr="000D0627">
        <w:t xml:space="preserve">If </w:t>
      </w:r>
      <w:proofErr w:type="spellStart"/>
      <w:r w:rsidR="000D0627" w:rsidRPr="000D0627">
        <w:t>cSEPP</w:t>
      </w:r>
      <w:proofErr w:type="spellEnd"/>
      <w:r w:rsidR="000D0627" w:rsidRPr="000D0627">
        <w:t xml:space="preserve"> does not have access to the </w:t>
      </w:r>
      <w:proofErr w:type="spellStart"/>
      <w:r w:rsidR="000D0627" w:rsidRPr="000D0627">
        <w:t>pSEPP</w:t>
      </w:r>
      <w:proofErr w:type="spellEnd"/>
      <w:r w:rsidR="000D0627" w:rsidRPr="000D0627">
        <w:t xml:space="preserve"> FQDN, the </w:t>
      </w:r>
      <w:proofErr w:type="spellStart"/>
      <w:r w:rsidR="000D0627" w:rsidRPr="000D0627">
        <w:t>cSEPP</w:t>
      </w:r>
      <w:proofErr w:type="spellEnd"/>
      <w:r w:rsidR="000D0627" w:rsidRPr="000D0627">
        <w:t xml:space="preserve"> follows the procedure in 6.20.2.x to find the </w:t>
      </w:r>
      <w:proofErr w:type="spellStart"/>
      <w:r w:rsidR="000D0627" w:rsidRPr="000D0627">
        <w:t>pSEPP</w:t>
      </w:r>
      <w:proofErr w:type="spellEnd"/>
      <w:r w:rsidR="000D0627" w:rsidRPr="000D0627">
        <w:t xml:space="preserve"> FQDN.</w:t>
      </w:r>
    </w:p>
    <w:p w14:paraId="27127430" w14:textId="77777777" w:rsidR="00CF240A" w:rsidRDefault="00CF240A" w:rsidP="00CF240A">
      <w:pPr>
        <w:pStyle w:val="B1"/>
      </w:pPr>
      <w:r>
        <w:t>2:</w:t>
      </w:r>
      <w:r>
        <w:tab/>
        <w:t xml:space="preserve">RH1's proxy shall verify that </w:t>
      </w:r>
      <w:proofErr w:type="spellStart"/>
      <w:r>
        <w:t>cSEPP</w:t>
      </w:r>
      <w:proofErr w:type="spellEnd"/>
      <w:r>
        <w:t xml:space="preserve"> is allowed to set up a roaming relation with </w:t>
      </w:r>
      <w:proofErr w:type="spellStart"/>
      <w:r>
        <w:t>pSEPP</w:t>
      </w:r>
      <w:proofErr w:type="spellEnd"/>
      <w:r>
        <w:t>. If not, the flow continues with the error message of step 6. Otherwise, it continues with step 3.</w:t>
      </w:r>
    </w:p>
    <w:p w14:paraId="0A0017D4" w14:textId="77777777" w:rsidR="00CF240A" w:rsidRDefault="00CF240A" w:rsidP="00CF240A">
      <w:pPr>
        <w:pStyle w:val="B1"/>
      </w:pPr>
      <w:r>
        <w:t>3:</w:t>
      </w:r>
      <w:r>
        <w:tab/>
        <w:t xml:space="preserve">If </w:t>
      </w:r>
      <w:proofErr w:type="spellStart"/>
      <w:r>
        <w:t>pSEPP</w:t>
      </w:r>
      <w:proofErr w:type="spellEnd"/>
      <w:r>
        <w:t xml:space="preserve"> requires another roaming hub to be reached, RH1's proxy sets up a TLS connection with RH2's proxy. R1's proxy then sends a CONNECT command to RH2's proxy indicating the destination to be </w:t>
      </w:r>
      <w:proofErr w:type="spellStart"/>
      <w:r>
        <w:t>pSEPP</w:t>
      </w:r>
      <w:proofErr w:type="spellEnd"/>
      <w:r>
        <w:t xml:space="preserve">. RH2's proxy shall verify that RH1 is allowed to set up a roaming relation with </w:t>
      </w:r>
      <w:proofErr w:type="spellStart"/>
      <w:r>
        <w:t>pSEPP</w:t>
      </w:r>
      <w:proofErr w:type="spellEnd"/>
      <w:r>
        <w:t>. If not, the flow continues with the error message of step 5. Otherwise, it continues with step 4.</w:t>
      </w:r>
    </w:p>
    <w:p w14:paraId="409ED0F2" w14:textId="77777777" w:rsidR="00CF240A" w:rsidRDefault="00CF240A" w:rsidP="00CF240A">
      <w:pPr>
        <w:pStyle w:val="B1"/>
      </w:pPr>
      <w:r>
        <w:t>4:</w:t>
      </w:r>
      <w:r>
        <w:tab/>
        <w:t xml:space="preserve">If RH2 is present, RH2's proxy, otherwise RH1's proxy shall set up a TCP connection to </w:t>
      </w:r>
      <w:proofErr w:type="spellStart"/>
      <w:r>
        <w:t>pSEPP</w:t>
      </w:r>
      <w:proofErr w:type="spellEnd"/>
      <w:r>
        <w:t>. This connection may be protected by TLS.</w:t>
      </w:r>
    </w:p>
    <w:p w14:paraId="27C29ED8" w14:textId="77777777" w:rsidR="00CF240A" w:rsidRDefault="00CF240A" w:rsidP="00CF240A">
      <w:pPr>
        <w:pStyle w:val="B1"/>
      </w:pPr>
      <w:r>
        <w:t>5:</w:t>
      </w:r>
      <w:r>
        <w:tab/>
        <w:t xml:space="preserve">If successful, if RH2 is present, RH2 shall return success with code 200. </w:t>
      </w:r>
    </w:p>
    <w:p w14:paraId="70549085" w14:textId="77777777" w:rsidR="00CF240A" w:rsidRDefault="00CF240A" w:rsidP="00CF240A">
      <w:pPr>
        <w:pStyle w:val="B1"/>
      </w:pPr>
      <w:r>
        <w:t>6:</w:t>
      </w:r>
      <w:r>
        <w:tab/>
        <w:t>If successful, RH1 shall return success with code 200.</w:t>
      </w:r>
    </w:p>
    <w:p w14:paraId="7739262A" w14:textId="77777777" w:rsidR="00CF240A" w:rsidRDefault="00CF240A" w:rsidP="00CF240A">
      <w:r>
        <w:lastRenderedPageBreak/>
        <w:t xml:space="preserve">If successful, </w:t>
      </w:r>
      <w:proofErr w:type="spellStart"/>
      <w:r>
        <w:t>pSEPP</w:t>
      </w:r>
      <w:proofErr w:type="spellEnd"/>
      <w:r>
        <w:t xml:space="preserve"> and </w:t>
      </w:r>
      <w:proofErr w:type="spellStart"/>
      <w:r>
        <w:t>cSEPP</w:t>
      </w:r>
      <w:proofErr w:type="spellEnd"/>
      <w:r>
        <w:t xml:space="preserve"> shall establish a TLS connection via the proxy/proxies for N32c and establish an N32f context, selecting PRINS as the protection mechanism.</w:t>
      </w:r>
    </w:p>
    <w:p w14:paraId="667A102B" w14:textId="77777777" w:rsidR="00CF240A" w:rsidRDefault="00CF240A" w:rsidP="00CF240A">
      <w:pPr>
        <w:pStyle w:val="B1"/>
      </w:pPr>
    </w:p>
    <w:p w14:paraId="73CB25A6" w14:textId="77777777" w:rsidR="00CF240A" w:rsidRDefault="0025460E" w:rsidP="00CF240A">
      <w:pPr>
        <w:rPr>
          <w:rFonts w:eastAsia="MS Mincho"/>
        </w:rPr>
      </w:pPr>
      <w:r>
        <w:pict w14:anchorId="66E0DAEA">
          <v:shape id="_x0000_i1041" type="#_x0000_t75" style="width:495.85pt;height:468.95pt" filled="t">
            <v:fill opacity="0" color2="black"/>
            <v:imagedata r:id="rId64" o:title="" croptop="-3f" cropbottom="-3f" cropleft="-3f" cropright="-3f"/>
          </v:shape>
        </w:pict>
      </w:r>
    </w:p>
    <w:p w14:paraId="53703DF3" w14:textId="58614398" w:rsidR="00CF240A" w:rsidRDefault="00CF240A" w:rsidP="00CF240A">
      <w:pPr>
        <w:pStyle w:val="TF"/>
      </w:pPr>
      <w:r>
        <w:rPr>
          <w:rFonts w:eastAsia="MS Mincho"/>
        </w:rPr>
        <w:t xml:space="preserve">Figure 6.20.2-2: N32f via roaming hubs  </w:t>
      </w:r>
    </w:p>
    <w:p w14:paraId="14057BCE" w14:textId="77777777" w:rsidR="00CF240A" w:rsidRDefault="00CF240A" w:rsidP="00CF240A">
      <w:pPr>
        <w:pStyle w:val="B1"/>
      </w:pPr>
      <w:r>
        <w:t>1:</w:t>
      </w:r>
      <w:r>
        <w:tab/>
      </w:r>
      <w:proofErr w:type="spellStart"/>
      <w:r>
        <w:t>cSEPP</w:t>
      </w:r>
      <w:proofErr w:type="spellEnd"/>
      <w:r>
        <w:t xml:space="preserve"> may either </w:t>
      </w:r>
      <w:proofErr w:type="spellStart"/>
      <w:r>
        <w:t>intiate</w:t>
      </w:r>
      <w:proofErr w:type="spellEnd"/>
      <w:r>
        <w:t xml:space="preserve"> a new TLS connection to RH1's </w:t>
      </w:r>
      <w:proofErr w:type="gramStart"/>
      <w:r>
        <w:t>proxy, or</w:t>
      </w:r>
      <w:proofErr w:type="gramEnd"/>
      <w:r>
        <w:t xml:space="preserve"> reuse the TLS connection from setting up N32c. In any case, communication between </w:t>
      </w:r>
      <w:proofErr w:type="spellStart"/>
      <w:r>
        <w:t>cSEPP</w:t>
      </w:r>
      <w:proofErr w:type="spellEnd"/>
      <w:r>
        <w:t xml:space="preserve"> and RH1's proxy shall be TLS protected.</w:t>
      </w:r>
    </w:p>
    <w:p w14:paraId="316B5039" w14:textId="1681D8CD" w:rsidR="00CF240A" w:rsidRDefault="00CF240A" w:rsidP="00CF240A">
      <w:pPr>
        <w:pStyle w:val="B1"/>
      </w:pPr>
      <w:r>
        <w:t xml:space="preserve">2: </w:t>
      </w:r>
      <w:r>
        <w:tab/>
        <w:t xml:space="preserve">After receiving a request from an NF, the </w:t>
      </w:r>
      <w:proofErr w:type="spellStart"/>
      <w:r>
        <w:t>cSEPP</w:t>
      </w:r>
      <w:proofErr w:type="spellEnd"/>
      <w:r>
        <w:t xml:space="preserve"> shall encapsulate the request as defined </w:t>
      </w:r>
      <w:r w:rsidRPr="005E093B">
        <w:t xml:space="preserve">in TS29.573 </w:t>
      </w:r>
      <w:r w:rsidRPr="00AD5AE8">
        <w:t>[9]</w:t>
      </w:r>
      <w:r>
        <w:t xml:space="preserve"> subclause 5.3.2.3 and send the reformatted message to RH1's proxy. The URL to send the request to shall be located on RH1's proxy, thus RH1's proxy is able to read the request.</w:t>
      </w:r>
    </w:p>
    <w:p w14:paraId="7CF171FF" w14:textId="77777777" w:rsidR="00CF240A" w:rsidRDefault="00CF240A" w:rsidP="00CF240A">
      <w:pPr>
        <w:pStyle w:val="B1"/>
      </w:pPr>
      <w:r>
        <w:t>3:</w:t>
      </w:r>
      <w:r>
        <w:tab/>
        <w:t xml:space="preserve">If another RH is present, RH1's proxy shall forward the message to RH2's proxy, including a via header and an asserted identity header asserting the identity of the </w:t>
      </w:r>
      <w:proofErr w:type="spellStart"/>
      <w:r>
        <w:t>cSEPPs</w:t>
      </w:r>
      <w:proofErr w:type="spellEnd"/>
      <w:r>
        <w:t xml:space="preserve"> PMN. If RH2 is not present, then this request shall be sent directly to </w:t>
      </w:r>
      <w:proofErr w:type="spellStart"/>
      <w:r>
        <w:t>pSEPP</w:t>
      </w:r>
      <w:proofErr w:type="spellEnd"/>
      <w:r>
        <w:t>.</w:t>
      </w:r>
    </w:p>
    <w:p w14:paraId="55AF34ED" w14:textId="77777777" w:rsidR="00CF240A" w:rsidRDefault="00CF240A" w:rsidP="00CF240A">
      <w:pPr>
        <w:pStyle w:val="B1"/>
      </w:pPr>
      <w:r>
        <w:t>4:</w:t>
      </w:r>
      <w:r>
        <w:tab/>
        <w:t xml:space="preserve">If another RH is present, RH2's proxy shall forward the request to </w:t>
      </w:r>
      <w:proofErr w:type="spellStart"/>
      <w:r>
        <w:t>pSEPP</w:t>
      </w:r>
      <w:proofErr w:type="spellEnd"/>
      <w:r>
        <w:t xml:space="preserve">, including a via header giving both RH proxies. An asserted identity header is not necessary as </w:t>
      </w:r>
      <w:proofErr w:type="spellStart"/>
      <w:r>
        <w:t>pSEPP</w:t>
      </w:r>
      <w:proofErr w:type="spellEnd"/>
      <w:r>
        <w:t xml:space="preserve"> can identify the source PMN from the N32f context.</w:t>
      </w:r>
    </w:p>
    <w:p w14:paraId="3D8E5A83" w14:textId="77777777" w:rsidR="00CF240A" w:rsidRDefault="00CF240A" w:rsidP="00CF240A">
      <w:pPr>
        <w:pStyle w:val="B1"/>
      </w:pPr>
      <w:r>
        <w:lastRenderedPageBreak/>
        <w:t>5:</w:t>
      </w:r>
      <w:r>
        <w:tab/>
      </w:r>
      <w:proofErr w:type="spellStart"/>
      <w:r>
        <w:t>pSEPP</w:t>
      </w:r>
      <w:proofErr w:type="spellEnd"/>
      <w:r>
        <w:t xml:space="preserve"> shall decapsulate the request, forward it to the </w:t>
      </w:r>
      <w:proofErr w:type="spellStart"/>
      <w:r>
        <w:t>pNF</w:t>
      </w:r>
      <w:proofErr w:type="spellEnd"/>
      <w:r>
        <w:t xml:space="preserve"> and receive the response.</w:t>
      </w:r>
    </w:p>
    <w:p w14:paraId="19333B71" w14:textId="77777777" w:rsidR="00CF240A" w:rsidRDefault="00CF240A" w:rsidP="00CF240A">
      <w:pPr>
        <w:pStyle w:val="B1"/>
      </w:pPr>
      <w:r>
        <w:t>6:</w:t>
      </w:r>
      <w:r>
        <w:tab/>
      </w:r>
      <w:proofErr w:type="spellStart"/>
      <w:r>
        <w:t>pSEPP</w:t>
      </w:r>
      <w:proofErr w:type="spellEnd"/>
      <w:r>
        <w:t xml:space="preserve"> shall reformat the response and forward to RH2 (if present) or to RH1 (if RH1 is not present).</w:t>
      </w:r>
    </w:p>
    <w:p w14:paraId="5D7C2E73" w14:textId="77777777" w:rsidR="00CF240A" w:rsidRDefault="00CF240A" w:rsidP="00CF240A">
      <w:pPr>
        <w:pStyle w:val="B1"/>
      </w:pPr>
      <w:r>
        <w:t>7:</w:t>
      </w:r>
      <w:r>
        <w:tab/>
        <w:t xml:space="preserve">If RH2 is present, then RH2's proxy shall </w:t>
      </w:r>
      <w:proofErr w:type="gramStart"/>
      <w:r>
        <w:t>forward  the</w:t>
      </w:r>
      <w:proofErr w:type="gramEnd"/>
      <w:r>
        <w:t xml:space="preserve"> response to RH1's proxy.</w:t>
      </w:r>
    </w:p>
    <w:p w14:paraId="000EC7CD" w14:textId="77777777" w:rsidR="00CF240A" w:rsidRDefault="00CF240A" w:rsidP="00CF240A">
      <w:pPr>
        <w:pStyle w:val="B1"/>
      </w:pPr>
      <w:r>
        <w:t xml:space="preserve">8: </w:t>
      </w:r>
      <w:r>
        <w:tab/>
        <w:t xml:space="preserve">RH1's proxy shall forward the response to </w:t>
      </w:r>
      <w:proofErr w:type="spellStart"/>
      <w:r>
        <w:t>cSEPP</w:t>
      </w:r>
      <w:proofErr w:type="spellEnd"/>
      <w:r>
        <w:t>.</w:t>
      </w:r>
    </w:p>
    <w:p w14:paraId="5213A4AA" w14:textId="77777777" w:rsidR="00CF240A" w:rsidRDefault="00CF240A" w:rsidP="00CF240A">
      <w:pPr>
        <w:pStyle w:val="B1"/>
      </w:pPr>
      <w:r>
        <w:t>9:</w:t>
      </w:r>
      <w:r>
        <w:tab/>
      </w:r>
      <w:proofErr w:type="spellStart"/>
      <w:r>
        <w:t>cSEPP</w:t>
      </w:r>
      <w:proofErr w:type="spellEnd"/>
      <w:r>
        <w:t xml:space="preserve"> shall decapsulate the response, forward it to the </w:t>
      </w:r>
      <w:proofErr w:type="spellStart"/>
      <w:r>
        <w:t>pNF</w:t>
      </w:r>
      <w:proofErr w:type="spellEnd"/>
    </w:p>
    <w:p w14:paraId="56A0F981" w14:textId="77777777" w:rsidR="00CF240A" w:rsidRDefault="00CF240A" w:rsidP="00CF240A">
      <w:r>
        <w:t xml:space="preserve">All communication shall be TLS protected on the hops between </w:t>
      </w:r>
      <w:proofErr w:type="spellStart"/>
      <w:r>
        <w:t>cSEPP</w:t>
      </w:r>
      <w:proofErr w:type="spellEnd"/>
      <w:r>
        <w:t xml:space="preserve"> and RH1's proxy, RH1's proxy and RH2's proxy, RH2's proxy and </w:t>
      </w:r>
      <w:proofErr w:type="spellStart"/>
      <w:r>
        <w:t>pSEPP</w:t>
      </w:r>
      <w:proofErr w:type="spellEnd"/>
      <w:r>
        <w:t xml:space="preserve">. </w:t>
      </w:r>
    </w:p>
    <w:p w14:paraId="7890B8FB" w14:textId="77777777" w:rsidR="00CF240A" w:rsidRDefault="00CF240A" w:rsidP="00CF240A">
      <w:r>
        <w:t xml:space="preserve">RH1's proxy and RH2's proxy both may include </w:t>
      </w:r>
      <w:proofErr w:type="gramStart"/>
      <w:r>
        <w:t>modifications, or</w:t>
      </w:r>
      <w:proofErr w:type="gramEnd"/>
      <w:r>
        <w:t xml:space="preserve"> return errors in case of roaming policy violations.</w:t>
      </w:r>
    </w:p>
    <w:p w14:paraId="63155D55" w14:textId="77777777" w:rsidR="00CF240A" w:rsidRDefault="00CF240A" w:rsidP="00CF240A">
      <w:r>
        <w:t>The following two messages sequence charts give examples:</w:t>
      </w:r>
    </w:p>
    <w:p w14:paraId="45AA724D" w14:textId="44334A68" w:rsidR="00CF240A" w:rsidRDefault="00CF240A" w:rsidP="00CF240A">
      <w:pPr>
        <w:jc w:val="center"/>
        <w:rPr>
          <w:rFonts w:eastAsia="MS Mincho"/>
        </w:rPr>
      </w:pPr>
      <w:r>
        <w:rPr>
          <w:noProof/>
          <w:lang w:val="de-DE" w:eastAsia="de-DE"/>
        </w:rPr>
        <w:drawing>
          <wp:inline distT="0" distB="0" distL="0" distR="0" wp14:anchorId="5B3B368C" wp14:editId="73955D90">
            <wp:extent cx="6122035" cy="3076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5" cstate="print">
                      <a:extLst>
                        <a:ext uri="{28A0092B-C50C-407E-A947-70E740481C1C}">
                          <a14:useLocalDpi xmlns:a14="http://schemas.microsoft.com/office/drawing/2010/main" val="0"/>
                        </a:ext>
                      </a:extLst>
                    </a:blip>
                    <a:srcRect l="-8" t="-15" r="-8" b="-15"/>
                    <a:stretch>
                      <a:fillRect/>
                    </a:stretch>
                  </pic:blipFill>
                  <pic:spPr bwMode="auto">
                    <a:xfrm>
                      <a:off x="0" y="0"/>
                      <a:ext cx="6122035" cy="3076575"/>
                    </a:xfrm>
                    <a:prstGeom prst="rect">
                      <a:avLst/>
                    </a:prstGeom>
                    <a:solidFill>
                      <a:srgbClr val="FFFFFF">
                        <a:alpha val="0"/>
                      </a:srgbClr>
                    </a:solidFill>
                    <a:ln>
                      <a:noFill/>
                    </a:ln>
                  </pic:spPr>
                </pic:pic>
              </a:graphicData>
            </a:graphic>
          </wp:inline>
        </w:drawing>
      </w:r>
    </w:p>
    <w:p w14:paraId="36EFC772" w14:textId="470D9AA4" w:rsidR="00CF240A" w:rsidRDefault="00CF240A" w:rsidP="00CF240A">
      <w:pPr>
        <w:pStyle w:val="TF"/>
      </w:pPr>
      <w:r>
        <w:rPr>
          <w:rFonts w:eastAsia="MS Mincho"/>
        </w:rPr>
        <w:t xml:space="preserve">Figure 6.20.2-3: Roaming hub inserting a traffic shaper  </w:t>
      </w:r>
    </w:p>
    <w:p w14:paraId="27C3213B" w14:textId="77777777" w:rsidR="00CF240A" w:rsidRDefault="00CF240A" w:rsidP="00CF240A">
      <w:r>
        <w:t>To insert a traffic shaper into the roaming user data plane, the RH may include a modifications block that rewrites the N9 endpoints IP address and TEID for the visited networks UPF in message 3, and another modifications block that rewrites the N9 endpoints IP address and TEID for the visited networks UPF in message 7. As these modifications blocks are signed, the modifications are attributable.</w:t>
      </w:r>
    </w:p>
    <w:p w14:paraId="03DE8C7C" w14:textId="77777777" w:rsidR="00CF240A" w:rsidRDefault="0025460E" w:rsidP="00CF240A">
      <w:pPr>
        <w:rPr>
          <w:rFonts w:eastAsia="MS Mincho"/>
        </w:rPr>
      </w:pPr>
      <w:r>
        <w:lastRenderedPageBreak/>
        <w:pict w14:anchorId="09A87626">
          <v:shape id="_x0000_i1042" type="#_x0000_t75" style="width:481.45pt;height:237.9pt" filled="t">
            <v:fill opacity="0" color2="black"/>
            <v:imagedata r:id="rId66" o:title="" croptop="-11f" cropbottom="-11f" cropleft="-5f" cropright="-5f"/>
          </v:shape>
        </w:pict>
      </w:r>
    </w:p>
    <w:p w14:paraId="0BC01F6E" w14:textId="38DBC284" w:rsidR="00CF240A" w:rsidRDefault="00CF240A" w:rsidP="00CF240A">
      <w:pPr>
        <w:pStyle w:val="TF"/>
      </w:pPr>
      <w:r>
        <w:rPr>
          <w:rFonts w:eastAsia="MS Mincho"/>
        </w:rPr>
        <w:t>Figure 6.20.2-4: Roaming rejecting a session creation request</w:t>
      </w:r>
    </w:p>
    <w:p w14:paraId="64828325" w14:textId="77777777" w:rsidR="00CF240A" w:rsidRDefault="00CF240A" w:rsidP="00CF240A">
      <w:r>
        <w:rPr>
          <w:rFonts w:eastAsia="MS Mincho"/>
        </w:rPr>
        <w:t xml:space="preserve">A roaming hub may also reject a PDU session setup request by returning an error in message 3. This error is forwarded to the </w:t>
      </w:r>
      <w:proofErr w:type="spellStart"/>
      <w:r>
        <w:rPr>
          <w:rFonts w:eastAsia="MS Mincho"/>
        </w:rPr>
        <w:t>vSMF</w:t>
      </w:r>
      <w:proofErr w:type="spellEnd"/>
      <w:r>
        <w:rPr>
          <w:rFonts w:eastAsia="MS Mincho"/>
        </w:rPr>
        <w:t xml:space="preserve"> in message 4. This may be triggered by some information in the request visible to the RH. If different SUPIs require different handling, then of course, SUPI shall not be encrypted in the request.</w:t>
      </w:r>
    </w:p>
    <w:p w14:paraId="7DEE0784" w14:textId="77777777" w:rsidR="00CF240A" w:rsidRDefault="00CF240A" w:rsidP="00CF240A">
      <w:r>
        <w:rPr>
          <w:rFonts w:eastAsia="MS Mincho"/>
        </w:rPr>
        <w:t>The examples can be extended to include two roaming hubs and potentially even two traffic shapers.</w:t>
      </w:r>
    </w:p>
    <w:p w14:paraId="10AF13BF" w14:textId="77777777" w:rsidR="000D0627" w:rsidRDefault="000D0627" w:rsidP="000D0627">
      <w:pPr>
        <w:pStyle w:val="Heading3"/>
        <w:numPr>
          <w:ilvl w:val="2"/>
          <w:numId w:val="15"/>
        </w:numPr>
        <w:tabs>
          <w:tab w:val="clear" w:pos="0"/>
        </w:tabs>
      </w:pPr>
      <w:bookmarkStart w:id="887" w:name="_Toc119926966"/>
      <w:bookmarkStart w:id="888" w:name="_Toc119927199"/>
      <w:bookmarkStart w:id="889" w:name="_Toc119927665"/>
      <w:bookmarkStart w:id="890" w:name="_Toc125453737"/>
      <w:bookmarkStart w:id="891" w:name="_Toc112794852"/>
      <w:r>
        <w:t>6.20.2.x</w:t>
      </w:r>
      <w:r>
        <w:tab/>
      </w:r>
      <w:r>
        <w:tab/>
        <w:t xml:space="preserve">RH Proxy Resolves </w:t>
      </w:r>
      <w:proofErr w:type="spellStart"/>
      <w:r>
        <w:t>pSEPP</w:t>
      </w:r>
      <w:proofErr w:type="spellEnd"/>
      <w:r>
        <w:t xml:space="preserve"> Well-Known FQDN</w:t>
      </w:r>
      <w:bookmarkEnd w:id="887"/>
      <w:bookmarkEnd w:id="888"/>
      <w:bookmarkEnd w:id="889"/>
      <w:bookmarkEnd w:id="890"/>
      <w:r>
        <w:t xml:space="preserve">  </w:t>
      </w:r>
    </w:p>
    <w:p w14:paraId="27954601" w14:textId="77777777" w:rsidR="000D0627" w:rsidRPr="00EB4BF6" w:rsidRDefault="000D0627" w:rsidP="00EB4BF6">
      <w:pPr>
        <w:rPr>
          <w:rFonts w:eastAsia="MS Mincho"/>
        </w:rPr>
      </w:pPr>
      <w:r w:rsidRPr="00EB4BF6">
        <w:rPr>
          <w:rFonts w:eastAsia="MS Mincho"/>
        </w:rPr>
        <w:t xml:space="preserve">When the </w:t>
      </w:r>
      <w:proofErr w:type="spellStart"/>
      <w:r w:rsidRPr="00EB4BF6">
        <w:rPr>
          <w:rFonts w:eastAsia="MS Mincho"/>
        </w:rPr>
        <w:t>cSEPP</w:t>
      </w:r>
      <w:proofErr w:type="spellEnd"/>
      <w:r w:rsidRPr="00EB4BF6">
        <w:rPr>
          <w:rFonts w:eastAsia="MS Mincho"/>
        </w:rPr>
        <w:t xml:space="preserve"> does not have access to the </w:t>
      </w:r>
      <w:proofErr w:type="spellStart"/>
      <w:r w:rsidRPr="00EB4BF6">
        <w:rPr>
          <w:rFonts w:eastAsia="MS Mincho"/>
        </w:rPr>
        <w:t>pSEPP</w:t>
      </w:r>
      <w:proofErr w:type="spellEnd"/>
      <w:r w:rsidRPr="00EB4BF6">
        <w:rPr>
          <w:rFonts w:eastAsia="MS Mincho"/>
        </w:rPr>
        <w:t xml:space="preserve"> FQDN, the </w:t>
      </w:r>
      <w:proofErr w:type="spellStart"/>
      <w:r w:rsidRPr="00EB4BF6">
        <w:rPr>
          <w:rFonts w:eastAsia="MS Mincho"/>
        </w:rPr>
        <w:t>cSEPP</w:t>
      </w:r>
      <w:proofErr w:type="spellEnd"/>
      <w:r w:rsidRPr="00EB4BF6">
        <w:rPr>
          <w:rFonts w:eastAsia="MS Mincho"/>
        </w:rPr>
        <w:t xml:space="preserve"> follow the following procedure to get the </w:t>
      </w:r>
      <w:proofErr w:type="spellStart"/>
      <w:r w:rsidRPr="00EB4BF6">
        <w:rPr>
          <w:rFonts w:eastAsia="MS Mincho"/>
        </w:rPr>
        <w:t>pSEPP</w:t>
      </w:r>
      <w:proofErr w:type="spellEnd"/>
      <w:r w:rsidRPr="00EB4BF6">
        <w:rPr>
          <w:rFonts w:eastAsia="MS Mincho"/>
        </w:rPr>
        <w:t xml:space="preserve"> specific FQDN:</w:t>
      </w:r>
    </w:p>
    <w:p w14:paraId="24AB5002" w14:textId="0B6F7E6F" w:rsidR="000D0627" w:rsidRPr="00EB4BF6" w:rsidRDefault="000D0627" w:rsidP="00EB4BF6">
      <w:pPr>
        <w:pStyle w:val="B1"/>
        <w:rPr>
          <w:rFonts w:eastAsia="MS Mincho"/>
        </w:rPr>
      </w:pPr>
      <w:r>
        <w:rPr>
          <w:rFonts w:eastAsia="MS Mincho"/>
        </w:rPr>
        <w:t>1.</w:t>
      </w:r>
      <w:r>
        <w:rPr>
          <w:rFonts w:eastAsia="MS Mincho"/>
        </w:rPr>
        <w:tab/>
      </w:r>
      <w:r w:rsidRPr="00EB4BF6">
        <w:rPr>
          <w:rFonts w:eastAsia="MS Mincho"/>
        </w:rPr>
        <w:t xml:space="preserve">The </w:t>
      </w:r>
      <w:proofErr w:type="spellStart"/>
      <w:r w:rsidRPr="00EB4BF6">
        <w:rPr>
          <w:rFonts w:eastAsia="MS Mincho"/>
        </w:rPr>
        <w:t>cSEPP</w:t>
      </w:r>
      <w:proofErr w:type="spellEnd"/>
      <w:r w:rsidRPr="00EB4BF6">
        <w:rPr>
          <w:rFonts w:eastAsia="MS Mincho"/>
        </w:rPr>
        <w:t xml:space="preserve"> is configured to make use of RH1</w:t>
      </w:r>
      <w:r w:rsidR="0039695B">
        <w:rPr>
          <w:rFonts w:eastAsia="MS Mincho"/>
        </w:rPr>
        <w:t>.</w:t>
      </w:r>
    </w:p>
    <w:p w14:paraId="5B2926AE" w14:textId="17F287F7" w:rsidR="000D0627" w:rsidRPr="00EB4BF6" w:rsidRDefault="000D0627" w:rsidP="00EB4BF6">
      <w:pPr>
        <w:pStyle w:val="B1"/>
        <w:rPr>
          <w:rFonts w:eastAsia="MS Mincho"/>
        </w:rPr>
      </w:pPr>
      <w:r>
        <w:rPr>
          <w:rFonts w:eastAsia="MS Mincho"/>
        </w:rPr>
        <w:t>2.</w:t>
      </w:r>
      <w:r>
        <w:rPr>
          <w:rFonts w:eastAsia="MS Mincho"/>
        </w:rPr>
        <w:tab/>
      </w:r>
      <w:r w:rsidRPr="00EB4BF6">
        <w:rPr>
          <w:rFonts w:eastAsia="MS Mincho"/>
        </w:rPr>
        <w:t xml:space="preserve">After receiving an initial request, the </w:t>
      </w:r>
      <w:proofErr w:type="spellStart"/>
      <w:r w:rsidRPr="00EB4BF6">
        <w:rPr>
          <w:rFonts w:eastAsia="MS Mincho"/>
        </w:rPr>
        <w:t>cSEPP</w:t>
      </w:r>
      <w:proofErr w:type="spellEnd"/>
      <w:r w:rsidRPr="00EB4BF6">
        <w:rPr>
          <w:rFonts w:eastAsia="MS Mincho"/>
        </w:rPr>
        <w:t xml:space="preserve"> may set up a TLS connection with RH1's proxy. The </w:t>
      </w:r>
      <w:proofErr w:type="spellStart"/>
      <w:r w:rsidRPr="00EB4BF6">
        <w:rPr>
          <w:rFonts w:eastAsia="MS Mincho"/>
        </w:rPr>
        <w:t>cSEPP</w:t>
      </w:r>
      <w:proofErr w:type="spellEnd"/>
      <w:r w:rsidRPr="00EB4BF6">
        <w:rPr>
          <w:rFonts w:eastAsia="MS Mincho"/>
        </w:rPr>
        <w:t xml:space="preserve"> then sends a CONNECT command to RH1's proxy indicating the destination to be the </w:t>
      </w:r>
      <w:proofErr w:type="spellStart"/>
      <w:r w:rsidRPr="00EB4BF6">
        <w:rPr>
          <w:rFonts w:eastAsia="MS Mincho"/>
        </w:rPr>
        <w:t>pSEPP</w:t>
      </w:r>
      <w:proofErr w:type="spellEnd"/>
      <w:r w:rsidRPr="00EB4BF6">
        <w:rPr>
          <w:rFonts w:eastAsia="MS Mincho"/>
        </w:rPr>
        <w:t xml:space="preserve"> well-known FQDN as described in [x]. </w:t>
      </w:r>
    </w:p>
    <w:p w14:paraId="54BDC5C4" w14:textId="27DE05EA" w:rsidR="000D0627" w:rsidRPr="00EB4BF6" w:rsidRDefault="000D0627" w:rsidP="00EB4BF6">
      <w:pPr>
        <w:pStyle w:val="B1"/>
        <w:rPr>
          <w:rFonts w:eastAsia="MS Mincho"/>
        </w:rPr>
      </w:pPr>
      <w:r>
        <w:rPr>
          <w:rFonts w:eastAsia="MS Mincho"/>
        </w:rPr>
        <w:t>3.</w:t>
      </w:r>
      <w:r>
        <w:rPr>
          <w:rFonts w:eastAsia="MS Mincho"/>
        </w:rPr>
        <w:tab/>
      </w:r>
      <w:r w:rsidRPr="00EB4BF6">
        <w:rPr>
          <w:rFonts w:eastAsia="MS Mincho"/>
        </w:rPr>
        <w:t xml:space="preserve">RH1's proxy shall verify that </w:t>
      </w:r>
      <w:proofErr w:type="spellStart"/>
      <w:r w:rsidRPr="00EB4BF6">
        <w:rPr>
          <w:rFonts w:eastAsia="MS Mincho"/>
        </w:rPr>
        <w:t>cSEPP</w:t>
      </w:r>
      <w:proofErr w:type="spellEnd"/>
      <w:r w:rsidRPr="00EB4BF6">
        <w:rPr>
          <w:rFonts w:eastAsia="MS Mincho"/>
        </w:rPr>
        <w:t xml:space="preserve"> is allowed to set up a roaming relation with </w:t>
      </w:r>
      <w:proofErr w:type="spellStart"/>
      <w:r w:rsidRPr="00EB4BF6">
        <w:rPr>
          <w:rFonts w:eastAsia="MS Mincho"/>
        </w:rPr>
        <w:t>pSEPP</w:t>
      </w:r>
      <w:proofErr w:type="spellEnd"/>
      <w:r w:rsidRPr="00EB4BF6">
        <w:rPr>
          <w:rFonts w:eastAsia="MS Mincho"/>
        </w:rPr>
        <w:t xml:space="preserve"> based on the </w:t>
      </w:r>
      <w:proofErr w:type="spellStart"/>
      <w:r w:rsidRPr="00EB4BF6">
        <w:rPr>
          <w:rFonts w:eastAsia="MS Mincho"/>
        </w:rPr>
        <w:t>pSEPP</w:t>
      </w:r>
      <w:proofErr w:type="spellEnd"/>
      <w:r w:rsidRPr="00EB4BF6">
        <w:rPr>
          <w:rFonts w:eastAsia="MS Mincho"/>
        </w:rPr>
        <w:t xml:space="preserve"> well-know FQDN. If the </w:t>
      </w:r>
      <w:proofErr w:type="spellStart"/>
      <w:r w:rsidRPr="00EB4BF6">
        <w:rPr>
          <w:rFonts w:eastAsia="MS Mincho"/>
        </w:rPr>
        <w:t>cSEPP</w:t>
      </w:r>
      <w:proofErr w:type="spellEnd"/>
      <w:r w:rsidRPr="00EB4BF6">
        <w:rPr>
          <w:rFonts w:eastAsia="MS Mincho"/>
        </w:rPr>
        <w:t xml:space="preserve"> is allowed to setup a </w:t>
      </w:r>
      <w:proofErr w:type="spellStart"/>
      <w:r w:rsidRPr="00EB4BF6">
        <w:rPr>
          <w:rFonts w:eastAsia="MS Mincho"/>
        </w:rPr>
        <w:t>romaing</w:t>
      </w:r>
      <w:proofErr w:type="spellEnd"/>
      <w:r w:rsidRPr="00EB4BF6">
        <w:rPr>
          <w:rFonts w:eastAsia="MS Mincho"/>
        </w:rPr>
        <w:t xml:space="preserve"> relationship with </w:t>
      </w:r>
      <w:proofErr w:type="spellStart"/>
      <w:r w:rsidRPr="00EB4BF6">
        <w:rPr>
          <w:rFonts w:eastAsia="MS Mincho"/>
        </w:rPr>
        <w:t>pSEPP</w:t>
      </w:r>
      <w:proofErr w:type="spellEnd"/>
      <w:r w:rsidRPr="00EB4BF6">
        <w:rPr>
          <w:rFonts w:eastAsia="MS Mincho"/>
        </w:rPr>
        <w:t xml:space="preserve">, the RH1's HTTP proxy shall resolve the </w:t>
      </w:r>
      <w:proofErr w:type="spellStart"/>
      <w:r w:rsidRPr="00EB4BF6">
        <w:rPr>
          <w:rFonts w:eastAsia="MS Mincho"/>
        </w:rPr>
        <w:t>pSEPP</w:t>
      </w:r>
      <w:proofErr w:type="spellEnd"/>
      <w:r w:rsidRPr="00EB4BF6">
        <w:rPr>
          <w:rFonts w:eastAsia="MS Mincho"/>
        </w:rPr>
        <w:t xml:space="preserve"> well-known FQDN to a specific </w:t>
      </w:r>
      <w:proofErr w:type="spellStart"/>
      <w:r w:rsidRPr="00EB4BF6">
        <w:rPr>
          <w:rFonts w:eastAsia="MS Mincho"/>
        </w:rPr>
        <w:t>pSEPP</w:t>
      </w:r>
      <w:proofErr w:type="spellEnd"/>
      <w:r w:rsidRPr="00EB4BF6">
        <w:rPr>
          <w:rFonts w:eastAsia="MS Mincho"/>
        </w:rPr>
        <w:t xml:space="preserve"> FQDN in the HPLMN following GSMA PRDs [</w:t>
      </w:r>
      <w:r>
        <w:rPr>
          <w:rFonts w:eastAsia="MS Mincho"/>
        </w:rPr>
        <w:t>10</w:t>
      </w:r>
      <w:r w:rsidRPr="00EB4BF6">
        <w:rPr>
          <w:rFonts w:eastAsia="MS Mincho"/>
        </w:rPr>
        <w:t xml:space="preserve">] </w:t>
      </w:r>
      <w:r w:rsidR="0039695B">
        <w:rPr>
          <w:rFonts w:eastAsia="MS Mincho"/>
        </w:rPr>
        <w:t xml:space="preserve">and </w:t>
      </w:r>
      <w:r w:rsidRPr="00EB4BF6">
        <w:rPr>
          <w:rFonts w:eastAsia="MS Mincho"/>
        </w:rPr>
        <w:t>[</w:t>
      </w:r>
      <w:r>
        <w:rPr>
          <w:rFonts w:eastAsia="MS Mincho"/>
        </w:rPr>
        <w:t>1</w:t>
      </w:r>
      <w:r w:rsidRPr="00EB4BF6">
        <w:rPr>
          <w:rFonts w:eastAsia="MS Mincho"/>
        </w:rPr>
        <w:t>1]</w:t>
      </w:r>
      <w:r w:rsidR="0039695B">
        <w:rPr>
          <w:rFonts w:eastAsia="MS Mincho"/>
        </w:rPr>
        <w:t>.</w:t>
      </w:r>
    </w:p>
    <w:p w14:paraId="0F58C0E7" w14:textId="4FCA01AF" w:rsidR="000D0627" w:rsidRPr="00EB4BF6" w:rsidRDefault="000D0627" w:rsidP="00EB4BF6">
      <w:pPr>
        <w:pStyle w:val="B1"/>
        <w:rPr>
          <w:rFonts w:eastAsia="MS Mincho"/>
        </w:rPr>
      </w:pPr>
      <w:r>
        <w:rPr>
          <w:rFonts w:eastAsia="MS Mincho"/>
        </w:rPr>
        <w:t>4.</w:t>
      </w:r>
      <w:r>
        <w:rPr>
          <w:rFonts w:eastAsia="MS Mincho"/>
        </w:rPr>
        <w:tab/>
      </w:r>
      <w:r w:rsidRPr="00EB4BF6">
        <w:rPr>
          <w:rFonts w:eastAsia="MS Mincho"/>
        </w:rPr>
        <w:t xml:space="preserve">The RH shall respond by a 307 HTTP/2 response with the Location response header containing the https scheme, the discovered </w:t>
      </w:r>
      <w:proofErr w:type="spellStart"/>
      <w:r w:rsidRPr="00EB4BF6">
        <w:rPr>
          <w:rFonts w:eastAsia="MS Mincho"/>
        </w:rPr>
        <w:t>pSEPP</w:t>
      </w:r>
      <w:proofErr w:type="spellEnd"/>
      <w:r w:rsidRPr="00EB4BF6">
        <w:rPr>
          <w:rFonts w:eastAsia="MS Mincho"/>
        </w:rPr>
        <w:t xml:space="preserve"> FQDN, and the discovered n32-c </w:t>
      </w:r>
      <w:proofErr w:type="gramStart"/>
      <w:r w:rsidRPr="00EB4BF6">
        <w:rPr>
          <w:rFonts w:eastAsia="MS Mincho"/>
        </w:rPr>
        <w:t>port, if</w:t>
      </w:r>
      <w:proofErr w:type="gramEnd"/>
      <w:r w:rsidRPr="00EB4BF6">
        <w:rPr>
          <w:rFonts w:eastAsia="MS Mincho"/>
        </w:rPr>
        <w:t xml:space="preserve"> non-standard port is discovered.</w:t>
      </w:r>
    </w:p>
    <w:p w14:paraId="5AED2972" w14:textId="2FEC46DD" w:rsidR="000D0627" w:rsidRPr="00EB4BF6" w:rsidRDefault="000D0627" w:rsidP="00EB4BF6">
      <w:pPr>
        <w:pStyle w:val="B1"/>
        <w:rPr>
          <w:rFonts w:eastAsia="MS Mincho"/>
        </w:rPr>
      </w:pPr>
      <w:r>
        <w:rPr>
          <w:rFonts w:eastAsia="MS Mincho"/>
        </w:rPr>
        <w:t>5.</w:t>
      </w:r>
      <w:r>
        <w:rPr>
          <w:rFonts w:eastAsia="MS Mincho"/>
        </w:rPr>
        <w:tab/>
      </w:r>
      <w:proofErr w:type="spellStart"/>
      <w:r w:rsidRPr="00EB4BF6">
        <w:rPr>
          <w:rFonts w:eastAsia="MS Mincho"/>
        </w:rPr>
        <w:t>cSEPP</w:t>
      </w:r>
      <w:proofErr w:type="spellEnd"/>
      <w:r w:rsidRPr="00EB4BF6">
        <w:rPr>
          <w:rFonts w:eastAsia="MS Mincho"/>
        </w:rPr>
        <w:t xml:space="preserve"> shall validate that the received </w:t>
      </w:r>
      <w:proofErr w:type="spellStart"/>
      <w:r w:rsidRPr="00EB4BF6">
        <w:rPr>
          <w:rFonts w:eastAsia="MS Mincho"/>
        </w:rPr>
        <w:t>pSEPP</w:t>
      </w:r>
      <w:proofErr w:type="spellEnd"/>
      <w:r w:rsidRPr="00EB4BF6">
        <w:rPr>
          <w:rFonts w:eastAsia="MS Mincho"/>
        </w:rPr>
        <w:t xml:space="preserve"> FQDN belongs to the HPLMN that the </w:t>
      </w:r>
      <w:proofErr w:type="spellStart"/>
      <w:r w:rsidRPr="00EB4BF6">
        <w:rPr>
          <w:rFonts w:eastAsia="MS Mincho"/>
        </w:rPr>
        <w:t>cSEPP</w:t>
      </w:r>
      <w:proofErr w:type="spellEnd"/>
      <w:r w:rsidRPr="00EB4BF6">
        <w:rPr>
          <w:rFonts w:eastAsia="MS Mincho"/>
        </w:rPr>
        <w:t xml:space="preserve"> is trying to reach.</w:t>
      </w:r>
    </w:p>
    <w:p w14:paraId="2FA3546E" w14:textId="178C3C8D" w:rsidR="00CF240A" w:rsidRDefault="00CF240A" w:rsidP="00CF240A">
      <w:pPr>
        <w:pStyle w:val="Heading3"/>
        <w:numPr>
          <w:ilvl w:val="2"/>
          <w:numId w:val="15"/>
        </w:numPr>
        <w:tabs>
          <w:tab w:val="clear" w:pos="0"/>
        </w:tabs>
        <w:ind w:left="360" w:hanging="360"/>
      </w:pPr>
      <w:bookmarkStart w:id="892" w:name="_Toc119926967"/>
      <w:bookmarkStart w:id="893" w:name="_Toc119927200"/>
      <w:bookmarkStart w:id="894" w:name="_Toc119927666"/>
      <w:bookmarkStart w:id="895" w:name="_Toc125453738"/>
      <w:r>
        <w:t>6.20.3</w:t>
      </w:r>
      <w:r>
        <w:tab/>
      </w:r>
      <w:r>
        <w:tab/>
        <w:t>Evaluation</w:t>
      </w:r>
      <w:bookmarkEnd w:id="891"/>
      <w:bookmarkEnd w:id="892"/>
      <w:bookmarkEnd w:id="893"/>
      <w:bookmarkEnd w:id="894"/>
      <w:bookmarkEnd w:id="895"/>
    </w:p>
    <w:p w14:paraId="27EAD502" w14:textId="77777777" w:rsidR="00CF240A" w:rsidRDefault="00CF240A" w:rsidP="00CF240A">
      <w:r>
        <w:t>The solution allows a RH to allow or deny roaming traffic between operators based on the contractual relations with the RH. In addition, it allows traffic shaping of the user plane roaming traffic between two PMNs making use of roaming hubs by dynamically introducing a traffic shaper.</w:t>
      </w:r>
    </w:p>
    <w:p w14:paraId="76FA676B" w14:textId="163872C6" w:rsidR="00CF240A" w:rsidRDefault="00CF240A" w:rsidP="00CF240A">
      <w:r>
        <w:t xml:space="preserve">The solution exposes user plane traffic to roaming hub's traffic shapers (when present). However, at both PMNs, the presence of the traffic shapers is visible in the </w:t>
      </w:r>
      <w:proofErr w:type="gramStart"/>
      <w:r>
        <w:t>modifications</w:t>
      </w:r>
      <w:proofErr w:type="gramEnd"/>
      <w:r>
        <w:t xml:space="preserve"> blocks. Furthermore, modifications performed by the roaming hubs are attributable. </w:t>
      </w:r>
    </w:p>
    <w:p w14:paraId="491306C7" w14:textId="77777777" w:rsidR="00CB0AF6" w:rsidRPr="00701230" w:rsidRDefault="00CB0AF6" w:rsidP="00CB0AF6">
      <w:pPr>
        <w:pStyle w:val="NO"/>
        <w:rPr>
          <w:lang w:val="en-US"/>
        </w:rPr>
      </w:pPr>
      <w:r w:rsidRPr="00701230">
        <w:rPr>
          <w:lang w:val="en-US"/>
        </w:rPr>
        <w:t xml:space="preserve">NOTE: </w:t>
      </w:r>
      <w:r>
        <w:rPr>
          <w:lang w:val="en-US"/>
        </w:rPr>
        <w:t>F</w:t>
      </w:r>
      <w:r w:rsidRPr="00701230">
        <w:rPr>
          <w:lang w:val="en-US"/>
        </w:rPr>
        <w:t>urther evaluation would be necessary, but the study has been stopped. The related key issue is followed up in a separate study.</w:t>
      </w:r>
    </w:p>
    <w:p w14:paraId="0E97D94B" w14:textId="77777777" w:rsidR="00CB0AF6" w:rsidRPr="003A22C5" w:rsidRDefault="00CB0AF6" w:rsidP="00CF240A">
      <w:pPr>
        <w:rPr>
          <w:lang w:val="en-US"/>
        </w:rPr>
      </w:pPr>
    </w:p>
    <w:p w14:paraId="2883B0BD" w14:textId="077815A3" w:rsidR="00000027" w:rsidRDefault="00000027" w:rsidP="00000027">
      <w:pPr>
        <w:pStyle w:val="Heading2"/>
      </w:pPr>
      <w:bookmarkStart w:id="896" w:name="_Toc112794853"/>
      <w:bookmarkStart w:id="897" w:name="_Toc119926968"/>
      <w:bookmarkStart w:id="898" w:name="_Toc119927201"/>
      <w:bookmarkStart w:id="899" w:name="_Toc119927667"/>
      <w:bookmarkStart w:id="900" w:name="_Toc125453739"/>
      <w:r>
        <w:t>6.21</w:t>
      </w:r>
      <w:r>
        <w:tab/>
        <w:t>Solution #21: Certificate</w:t>
      </w:r>
      <w:r w:rsidRPr="00F5768E">
        <w:t xml:space="preserve"> solution for NRF validation of </w:t>
      </w:r>
      <w:proofErr w:type="spellStart"/>
      <w:r w:rsidRPr="00F5768E">
        <w:t>NFc</w:t>
      </w:r>
      <w:proofErr w:type="spellEnd"/>
      <w:r w:rsidRPr="00F5768E">
        <w:t xml:space="preserve"> for access token requests</w:t>
      </w:r>
      <w:bookmarkEnd w:id="896"/>
      <w:bookmarkEnd w:id="897"/>
      <w:bookmarkEnd w:id="898"/>
      <w:bookmarkEnd w:id="899"/>
      <w:bookmarkEnd w:id="900"/>
    </w:p>
    <w:p w14:paraId="5F200D4A" w14:textId="2BF3509B" w:rsidR="00000027" w:rsidRDefault="00000027" w:rsidP="00000027">
      <w:pPr>
        <w:pStyle w:val="Heading3"/>
      </w:pPr>
      <w:bookmarkStart w:id="901" w:name="_Toc112794854"/>
      <w:bookmarkStart w:id="902" w:name="_Toc119926969"/>
      <w:bookmarkStart w:id="903" w:name="_Toc119927202"/>
      <w:bookmarkStart w:id="904" w:name="_Toc119927668"/>
      <w:bookmarkStart w:id="905" w:name="_Toc125453740"/>
      <w:r>
        <w:t>6</w:t>
      </w:r>
      <w:r w:rsidRPr="004D3578">
        <w:t>.</w:t>
      </w:r>
      <w:r>
        <w:t>21.1</w:t>
      </w:r>
      <w:r w:rsidRPr="004D3578">
        <w:tab/>
      </w:r>
      <w:r>
        <w:t>Introduction</w:t>
      </w:r>
      <w:bookmarkEnd w:id="901"/>
      <w:bookmarkEnd w:id="902"/>
      <w:bookmarkEnd w:id="903"/>
      <w:bookmarkEnd w:id="904"/>
      <w:bookmarkEnd w:id="905"/>
    </w:p>
    <w:p w14:paraId="6BAABD6D" w14:textId="77777777" w:rsidR="00000027" w:rsidRDefault="00000027" w:rsidP="00000027">
      <w:r>
        <w:t xml:space="preserve">This potential solution addresses the KI #11, </w:t>
      </w:r>
      <w:r w:rsidRPr="00F5768E">
        <w:t xml:space="preserve">NRF validation of </w:t>
      </w:r>
      <w:proofErr w:type="spellStart"/>
      <w:r w:rsidRPr="00F5768E">
        <w:t>NFc</w:t>
      </w:r>
      <w:proofErr w:type="spellEnd"/>
      <w:r w:rsidRPr="00F5768E">
        <w:t xml:space="preserve"> for access token requests</w:t>
      </w:r>
      <w:r>
        <w:t xml:space="preserve">. It describes what entities that need to be validated, what needs to be in place from a certificate perspective, and finally some additional details how the verification is performed. </w:t>
      </w:r>
    </w:p>
    <w:p w14:paraId="1031EDDF" w14:textId="1D565C51" w:rsidR="00000027" w:rsidRDefault="00000027" w:rsidP="00000027">
      <w:r>
        <w:t xml:space="preserve">The basic idea of this solution is that the NRF uses the information in the </w:t>
      </w:r>
      <w:r w:rsidR="00EA21C3">
        <w:t>NF Service Consumer</w:t>
      </w:r>
      <w:r>
        <w:t>'s certificate to base its authorization decision on.</w:t>
      </w:r>
    </w:p>
    <w:p w14:paraId="37FF596A" w14:textId="1CE8DB1C" w:rsidR="00000027" w:rsidRDefault="00000027" w:rsidP="00000027">
      <w:pPr>
        <w:pStyle w:val="Heading3"/>
      </w:pPr>
      <w:bookmarkStart w:id="906" w:name="_Toc112794855"/>
      <w:bookmarkStart w:id="907" w:name="_Toc119926970"/>
      <w:bookmarkStart w:id="908" w:name="_Toc119927203"/>
      <w:bookmarkStart w:id="909" w:name="_Toc119927669"/>
      <w:bookmarkStart w:id="910" w:name="_Toc125453741"/>
      <w:r>
        <w:t>6</w:t>
      </w:r>
      <w:r w:rsidRPr="004D3578">
        <w:t>.</w:t>
      </w:r>
      <w:r>
        <w:t>21.2</w:t>
      </w:r>
      <w:r w:rsidRPr="004D3578">
        <w:tab/>
      </w:r>
      <w:r>
        <w:t>Solution details</w:t>
      </w:r>
      <w:bookmarkEnd w:id="906"/>
      <w:bookmarkEnd w:id="907"/>
      <w:bookmarkEnd w:id="908"/>
      <w:bookmarkEnd w:id="909"/>
      <w:bookmarkEnd w:id="910"/>
      <w:r w:rsidRPr="003451D9">
        <w:t xml:space="preserve"> </w:t>
      </w:r>
    </w:p>
    <w:p w14:paraId="5A15F9AB" w14:textId="1520611A" w:rsidR="00000027" w:rsidRDefault="00000027" w:rsidP="00000027">
      <w:pPr>
        <w:pStyle w:val="Heading4"/>
      </w:pPr>
      <w:bookmarkStart w:id="911" w:name="_Toc112794856"/>
      <w:bookmarkStart w:id="912" w:name="_Toc119926971"/>
      <w:bookmarkStart w:id="913" w:name="_Toc119927204"/>
      <w:bookmarkStart w:id="914" w:name="_Toc119927670"/>
      <w:bookmarkStart w:id="915" w:name="_Toc125453742"/>
      <w:r>
        <w:t>6.21.2.1</w:t>
      </w:r>
      <w:r>
        <w:tab/>
      </w:r>
      <w:r w:rsidR="00EA21C3">
        <w:t>NF Service Consumer</w:t>
      </w:r>
      <w:r>
        <w:t xml:space="preserve"> information to validate at Service Request Authorization</w:t>
      </w:r>
      <w:bookmarkEnd w:id="911"/>
      <w:bookmarkEnd w:id="912"/>
      <w:bookmarkEnd w:id="913"/>
      <w:bookmarkEnd w:id="914"/>
      <w:bookmarkEnd w:id="915"/>
    </w:p>
    <w:p w14:paraId="1817FDE0" w14:textId="43BF512F" w:rsidR="00000027" w:rsidRDefault="00000027" w:rsidP="00000027">
      <w:r>
        <w:t xml:space="preserve">The authorization of a </w:t>
      </w:r>
      <w:r w:rsidR="00EA21C3">
        <w:t>NF Service Consumer</w:t>
      </w:r>
      <w:r>
        <w:t xml:space="preserve"> needs to be performed by validating verified information about the </w:t>
      </w:r>
      <w:r w:rsidR="00EA21C3">
        <w:t>NF Service Consumer</w:t>
      </w:r>
      <w:r>
        <w:t xml:space="preserve"> stored in NRF. This solution proposes that the NRF </w:t>
      </w:r>
      <w:r w:rsidRPr="00E711C1">
        <w:t>validates NF Type, NF Instance ID, PLMN-ID, and FQDN.</w:t>
      </w:r>
      <w:r>
        <w:t xml:space="preserve"> </w:t>
      </w:r>
    </w:p>
    <w:p w14:paraId="6B732B4D" w14:textId="27968EA1" w:rsidR="00000027" w:rsidRDefault="00000027" w:rsidP="00000027">
      <w:pPr>
        <w:pStyle w:val="Heading4"/>
      </w:pPr>
      <w:bookmarkStart w:id="916" w:name="_Toc112794857"/>
      <w:bookmarkStart w:id="917" w:name="_Toc119926972"/>
      <w:bookmarkStart w:id="918" w:name="_Toc119927205"/>
      <w:bookmarkStart w:id="919" w:name="_Toc119927671"/>
      <w:bookmarkStart w:id="920" w:name="_Toc125453743"/>
      <w:r>
        <w:t>6</w:t>
      </w:r>
      <w:r w:rsidRPr="004D3578">
        <w:t>.</w:t>
      </w:r>
      <w:r>
        <w:t>21.2.2</w:t>
      </w:r>
      <w:r w:rsidRPr="004D3578">
        <w:tab/>
      </w:r>
      <w:r>
        <w:t>Certificates</w:t>
      </w:r>
      <w:bookmarkEnd w:id="916"/>
      <w:bookmarkEnd w:id="917"/>
      <w:bookmarkEnd w:id="918"/>
      <w:bookmarkEnd w:id="919"/>
      <w:bookmarkEnd w:id="920"/>
    </w:p>
    <w:p w14:paraId="3C511A44" w14:textId="15C80B10" w:rsidR="00000027" w:rsidRDefault="00000027" w:rsidP="00000027">
      <w:r>
        <w:t xml:space="preserve">This solution proposes that the NRF uses the </w:t>
      </w:r>
      <w:r w:rsidR="00EA21C3">
        <w:t>NF Service Consumer</w:t>
      </w:r>
      <w:r>
        <w:t xml:space="preserve"> information in the </w:t>
      </w:r>
      <w:r w:rsidR="00EA21C3">
        <w:t>NF Service Consumer</w:t>
      </w:r>
      <w:r>
        <w:t xml:space="preserve">'s certificate to authorize the </w:t>
      </w:r>
      <w:r w:rsidR="00EA21C3">
        <w:t>NF Service Consumer</w:t>
      </w:r>
      <w:r>
        <w:t xml:space="preserve">. </w:t>
      </w:r>
      <w:bookmarkStart w:id="921" w:name="_Hlk111206098"/>
      <w:r>
        <w:t xml:space="preserve">The public key certificate can be the TLS certificate of the </w:t>
      </w:r>
      <w:r w:rsidR="00EA21C3">
        <w:t>NF Service Consumer</w:t>
      </w:r>
      <w:r>
        <w:t xml:space="preserve">, if the </w:t>
      </w:r>
      <w:r w:rsidR="00EA21C3">
        <w:t>NF Service Consumer</w:t>
      </w:r>
      <w:r>
        <w:t xml:space="preserve"> itself requests the access token, or the certificate used to sign the CCA of the </w:t>
      </w:r>
      <w:r w:rsidR="00EA21C3">
        <w:t>NF Service Consumer</w:t>
      </w:r>
      <w:r>
        <w:t xml:space="preserve">, if the SCP requests the access token on behalf of the </w:t>
      </w:r>
      <w:r w:rsidR="00EA21C3">
        <w:t>NF Service Consumer</w:t>
      </w:r>
      <w:r>
        <w:t>.</w:t>
      </w:r>
    </w:p>
    <w:p w14:paraId="0E696EC2" w14:textId="2D56F699" w:rsidR="00000027" w:rsidRDefault="00000027" w:rsidP="00000027">
      <w:r>
        <w:t xml:space="preserve">If the TLS certificate of the </w:t>
      </w:r>
      <w:r w:rsidR="00EA21C3">
        <w:t>NF Service Consumer</w:t>
      </w:r>
      <w:r>
        <w:t xml:space="preserve"> is used, this solution requires that the </w:t>
      </w:r>
      <w:r w:rsidR="00EA21C3">
        <w:t>NF Service Consumer</w:t>
      </w:r>
      <w:r>
        <w:t xml:space="preserve"> information described in clause 6.21.2.1 is available in the TLS certificate.</w:t>
      </w:r>
    </w:p>
    <w:bookmarkEnd w:id="921"/>
    <w:p w14:paraId="7DCAC9F6" w14:textId="77777777" w:rsidR="00000027" w:rsidRDefault="00000027" w:rsidP="00000027">
      <w:r>
        <w:t>Today the following entities, relevant for authorization purposes, are mandatory in the TLS certificate: PLMN-ID and FQDN.</w:t>
      </w:r>
    </w:p>
    <w:p w14:paraId="67B2D920" w14:textId="77777777" w:rsidR="00000027" w:rsidRDefault="00000027" w:rsidP="00000027">
      <w:r>
        <w:t xml:space="preserve">The following are currently only optional, but need to be present in the certificate, otherwise this solution will not work: </w:t>
      </w:r>
    </w:p>
    <w:p w14:paraId="53409D14" w14:textId="77777777" w:rsidR="00000027" w:rsidRDefault="00000027" w:rsidP="00000027">
      <w:pPr>
        <w:pStyle w:val="B1"/>
      </w:pPr>
      <w:r>
        <w:t>-</w:t>
      </w:r>
      <w:r>
        <w:tab/>
        <w:t>NF instance ID</w:t>
      </w:r>
    </w:p>
    <w:p w14:paraId="70D6FD27" w14:textId="77777777" w:rsidR="00000027" w:rsidRDefault="00000027" w:rsidP="00000027">
      <w:pPr>
        <w:pStyle w:val="B1"/>
      </w:pPr>
      <w:r>
        <w:t>-</w:t>
      </w:r>
      <w:r>
        <w:tab/>
        <w:t>NF type</w:t>
      </w:r>
    </w:p>
    <w:p w14:paraId="02BAA8CC" w14:textId="77777777" w:rsidR="00000027" w:rsidRPr="009B57C0" w:rsidRDefault="00000027" w:rsidP="00000027">
      <w:bookmarkStart w:id="922" w:name="_Hlk111206444"/>
      <w:r w:rsidRPr="009B57C0">
        <w:t xml:space="preserve">Having this information present in the certificate can be reached in different ways. </w:t>
      </w:r>
      <w:r w:rsidRPr="00872324">
        <w:t xml:space="preserve">It could either be mandated in the specification or required to be present in deployments </w:t>
      </w:r>
      <w:proofErr w:type="gramStart"/>
      <w:r w:rsidRPr="00872324">
        <w:t>in order for</w:t>
      </w:r>
      <w:proofErr w:type="gramEnd"/>
      <w:r w:rsidRPr="00872324">
        <w:t xml:space="preserve"> this procedure to work</w:t>
      </w:r>
      <w:r w:rsidRPr="0086336D">
        <w:t>.</w:t>
      </w:r>
      <w:r>
        <w:t xml:space="preserve"> If it is not mandated that the information is present in the certificates, this may lead to interoperability problems between different vendor implementations.</w:t>
      </w:r>
    </w:p>
    <w:p w14:paraId="4DEA55AD" w14:textId="64605733" w:rsidR="00000027" w:rsidRDefault="00000027" w:rsidP="00000027">
      <w:pPr>
        <w:pStyle w:val="Heading4"/>
      </w:pPr>
      <w:bookmarkStart w:id="923" w:name="_Toc112794858"/>
      <w:bookmarkStart w:id="924" w:name="_Toc119926973"/>
      <w:bookmarkStart w:id="925" w:name="_Toc119927206"/>
      <w:bookmarkStart w:id="926" w:name="_Toc119927672"/>
      <w:bookmarkStart w:id="927" w:name="_Toc125453744"/>
      <w:bookmarkEnd w:id="922"/>
      <w:r>
        <w:t>6</w:t>
      </w:r>
      <w:r w:rsidRPr="004D3578">
        <w:t>.</w:t>
      </w:r>
      <w:r>
        <w:t>21.2.3</w:t>
      </w:r>
      <w:r w:rsidRPr="004D3578">
        <w:tab/>
      </w:r>
      <w:r>
        <w:t>NRF validation solution</w:t>
      </w:r>
      <w:bookmarkEnd w:id="923"/>
      <w:bookmarkEnd w:id="924"/>
      <w:bookmarkEnd w:id="925"/>
      <w:bookmarkEnd w:id="926"/>
      <w:bookmarkEnd w:id="927"/>
    </w:p>
    <w:p w14:paraId="31E5B733" w14:textId="77777777" w:rsidR="00000027" w:rsidRDefault="00000027" w:rsidP="00000027">
      <w:r>
        <w:t>The NRF checks whether the NF Service Consumer is authorized to access the requested service(s) by performing the following validation:</w:t>
      </w:r>
    </w:p>
    <w:p w14:paraId="54B1F8D7" w14:textId="13BBB09A" w:rsidR="00000027" w:rsidRDefault="00000027" w:rsidP="00000027">
      <w:pPr>
        <w:numPr>
          <w:ilvl w:val="0"/>
          <w:numId w:val="16"/>
        </w:numPr>
      </w:pPr>
      <w:r>
        <w:t xml:space="preserve">The NRF retrieves the </w:t>
      </w:r>
      <w:bookmarkStart w:id="928" w:name="_Hlk111206189"/>
      <w:r>
        <w:t xml:space="preserve">available </w:t>
      </w:r>
      <w:r w:rsidR="00EA21C3">
        <w:t>NF Service Consumer</w:t>
      </w:r>
      <w:r>
        <w:t xml:space="preserve"> information in the public key certificate of the NF Service Consumer</w:t>
      </w:r>
      <w:bookmarkEnd w:id="928"/>
      <w:r>
        <w:t xml:space="preserve"> to decide whether the </w:t>
      </w:r>
      <w:r w:rsidR="00EA21C3">
        <w:t>NF Service Consumer</w:t>
      </w:r>
      <w:r>
        <w:t xml:space="preserve"> is authorized to invoke the </w:t>
      </w:r>
      <w:r w:rsidR="00EA21C3">
        <w:t>NF Service Producer</w:t>
      </w:r>
      <w:r>
        <w:t>'s service.</w:t>
      </w:r>
    </w:p>
    <w:p w14:paraId="4AA43DBA" w14:textId="289CBD42" w:rsidR="00000027" w:rsidRDefault="00000027" w:rsidP="00000027">
      <w:bookmarkStart w:id="929" w:name="_Hlk111206370"/>
      <w:r w:rsidRPr="00CB6486">
        <w:t xml:space="preserve">In deployment scenarios with only one NRF, the NRF does not use the information about the </w:t>
      </w:r>
      <w:r w:rsidR="00EA21C3">
        <w:t>NF Service Consumer</w:t>
      </w:r>
      <w:r w:rsidRPr="00CB6486">
        <w:t xml:space="preserve"> in the access token request to base its authorization decision on, since this information is provided by the </w:t>
      </w:r>
      <w:r w:rsidR="00EA21C3">
        <w:t>NF Service Consumer</w:t>
      </w:r>
      <w:r w:rsidRPr="00CB6486">
        <w:t xml:space="preserve"> itself and therefore not reliable.</w:t>
      </w:r>
    </w:p>
    <w:bookmarkEnd w:id="929"/>
    <w:p w14:paraId="19E0D872" w14:textId="6D6170C3" w:rsidR="00000027" w:rsidRPr="00937B3C" w:rsidRDefault="00000027" w:rsidP="00000027">
      <w:r w:rsidRPr="009553DB">
        <w:lastRenderedPageBreak/>
        <w:t xml:space="preserve">In hierarchical NRF deployments, additional measures are necessary. The NRF that receives the access token request needs to verify the information about the </w:t>
      </w:r>
      <w:r w:rsidR="00EA21C3">
        <w:t>NF Service Consumer</w:t>
      </w:r>
      <w:r w:rsidRPr="009553DB">
        <w:t xml:space="preserve"> in the access token request with the certificate. The NRF that issues the token can then base its authorization decision on the information about the </w:t>
      </w:r>
      <w:r w:rsidR="00EA21C3">
        <w:t>NF Service Consumer</w:t>
      </w:r>
      <w:r w:rsidRPr="009553DB">
        <w:t xml:space="preserve"> in the access token request, since the NRF that received the access token request has verified the information.</w:t>
      </w:r>
    </w:p>
    <w:p w14:paraId="61DC5904" w14:textId="53FE6D93" w:rsidR="00000027" w:rsidRDefault="00000027" w:rsidP="00000027">
      <w:pPr>
        <w:pStyle w:val="Heading3"/>
      </w:pPr>
      <w:bookmarkStart w:id="930" w:name="_Toc112794859"/>
      <w:bookmarkStart w:id="931" w:name="_Toc119926974"/>
      <w:bookmarkStart w:id="932" w:name="_Toc119927207"/>
      <w:bookmarkStart w:id="933" w:name="_Toc119927673"/>
      <w:bookmarkStart w:id="934" w:name="_Toc125453745"/>
      <w:r>
        <w:t>6</w:t>
      </w:r>
      <w:r w:rsidRPr="004D3578">
        <w:t>.</w:t>
      </w:r>
      <w:r w:rsidR="00822B3F">
        <w:t>21</w:t>
      </w:r>
      <w:r>
        <w:t>.3</w:t>
      </w:r>
      <w:r w:rsidRPr="004D3578">
        <w:tab/>
      </w:r>
      <w:r>
        <w:t>Evaluation</w:t>
      </w:r>
      <w:bookmarkEnd w:id="930"/>
      <w:bookmarkEnd w:id="931"/>
      <w:bookmarkEnd w:id="932"/>
      <w:bookmarkEnd w:id="933"/>
      <w:bookmarkEnd w:id="934"/>
    </w:p>
    <w:p w14:paraId="5D4FD2DB" w14:textId="77777777" w:rsidR="00000027" w:rsidRDefault="00000027" w:rsidP="00000027">
      <w:r>
        <w:t>TBD</w:t>
      </w:r>
    </w:p>
    <w:p w14:paraId="5A5904AF" w14:textId="4E2FE452" w:rsidR="00000027" w:rsidRDefault="00000027" w:rsidP="00000027">
      <w:pPr>
        <w:pStyle w:val="EditorsNote"/>
      </w:pPr>
      <w:r>
        <w:t xml:space="preserve">Editor's Note: </w:t>
      </w:r>
      <w:r w:rsidRPr="00AC41F3">
        <w:t xml:space="preserve">This solution assumes that it is not clearly specified for all releases including Rel-17 which mechanism the NRF uses to validate whether the NF </w:t>
      </w:r>
      <w:r w:rsidR="00C4076A">
        <w:t>Service Consumer</w:t>
      </w:r>
      <w:r w:rsidRPr="00AC41F3">
        <w:t xml:space="preserve">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3A01612B" w14:textId="27A1C3C1" w:rsidR="00822B3F" w:rsidRDefault="00822B3F" w:rsidP="00822B3F">
      <w:pPr>
        <w:pStyle w:val="Heading2"/>
      </w:pPr>
      <w:bookmarkStart w:id="935" w:name="_Toc112794860"/>
      <w:bookmarkStart w:id="936" w:name="_Toc119926975"/>
      <w:bookmarkStart w:id="937" w:name="_Toc119927208"/>
      <w:bookmarkStart w:id="938" w:name="_Toc119927674"/>
      <w:bookmarkStart w:id="939" w:name="_Toc125453746"/>
      <w:bookmarkStart w:id="940" w:name="_Toc513475452"/>
      <w:bookmarkStart w:id="941" w:name="_Toc48930869"/>
      <w:bookmarkStart w:id="942" w:name="_Toc49376118"/>
      <w:bookmarkStart w:id="943" w:name="_Toc56501632"/>
      <w:bookmarkStart w:id="944" w:name="_Toc104221111"/>
      <w:r>
        <w:t>6.22</w:t>
      </w:r>
      <w:r>
        <w:tab/>
        <w:t>Solution #22: Combined certificate and profile</w:t>
      </w:r>
      <w:r w:rsidRPr="00F5768E">
        <w:t xml:space="preserve"> solution for NRF validation of </w:t>
      </w:r>
      <w:proofErr w:type="spellStart"/>
      <w:r w:rsidRPr="00F5768E">
        <w:t>NFc</w:t>
      </w:r>
      <w:proofErr w:type="spellEnd"/>
      <w:r w:rsidRPr="00F5768E">
        <w:t xml:space="preserve"> for access token requests</w:t>
      </w:r>
      <w:bookmarkEnd w:id="935"/>
      <w:bookmarkEnd w:id="936"/>
      <w:bookmarkEnd w:id="937"/>
      <w:bookmarkEnd w:id="938"/>
      <w:bookmarkEnd w:id="939"/>
    </w:p>
    <w:p w14:paraId="61F97175" w14:textId="37EE85AD" w:rsidR="00822B3F" w:rsidRDefault="00822B3F" w:rsidP="00822B3F">
      <w:pPr>
        <w:pStyle w:val="Heading3"/>
      </w:pPr>
      <w:bookmarkStart w:id="945" w:name="_Toc112794861"/>
      <w:bookmarkStart w:id="946" w:name="_Toc119926976"/>
      <w:bookmarkStart w:id="947" w:name="_Toc119927209"/>
      <w:bookmarkStart w:id="948" w:name="_Toc119927675"/>
      <w:bookmarkStart w:id="949" w:name="_Toc125453747"/>
      <w:r>
        <w:t>6</w:t>
      </w:r>
      <w:r w:rsidRPr="004D3578">
        <w:t>.</w:t>
      </w:r>
      <w:r>
        <w:t>22.1</w:t>
      </w:r>
      <w:r w:rsidRPr="004D3578">
        <w:tab/>
      </w:r>
      <w:r>
        <w:t>Introduction</w:t>
      </w:r>
      <w:bookmarkEnd w:id="945"/>
      <w:bookmarkEnd w:id="946"/>
      <w:bookmarkEnd w:id="947"/>
      <w:bookmarkEnd w:id="948"/>
      <w:bookmarkEnd w:id="949"/>
    </w:p>
    <w:p w14:paraId="3982703E" w14:textId="1E5704D1" w:rsidR="00822B3F" w:rsidRDefault="00822B3F" w:rsidP="00822B3F">
      <w:r>
        <w:t xml:space="preserve">This potential solution addresses the KI #11, </w:t>
      </w:r>
      <w:r w:rsidRPr="00F5768E">
        <w:t xml:space="preserve">NRF validation of </w:t>
      </w:r>
      <w:proofErr w:type="spellStart"/>
      <w:r w:rsidRPr="00F5768E">
        <w:t>NFc</w:t>
      </w:r>
      <w:proofErr w:type="spellEnd"/>
      <w:r w:rsidRPr="00F5768E">
        <w:t xml:space="preserve"> for access token requests</w:t>
      </w:r>
      <w:r>
        <w:t xml:space="preserve">. It describes what entities need to be validated, what needs to be in place from a provisioning perspective, and finally some additional details how the validation is performed. </w:t>
      </w:r>
    </w:p>
    <w:p w14:paraId="5C18D316" w14:textId="462AD9E6" w:rsidR="00822B3F" w:rsidRDefault="00822B3F" w:rsidP="00822B3F">
      <w:r>
        <w:t xml:space="preserve">The basic idea of the solution is that the NRF uses the information in the NF </w:t>
      </w:r>
      <w:r w:rsidR="00137BC3">
        <w:t xml:space="preserve">Service </w:t>
      </w:r>
      <w:r>
        <w:t>Consumer's certificate and additional information in the NF profile as basis for its authorization decision.</w:t>
      </w:r>
    </w:p>
    <w:p w14:paraId="3F66E7A8" w14:textId="3010285F" w:rsidR="00822B3F" w:rsidRDefault="00822B3F" w:rsidP="00822B3F">
      <w:pPr>
        <w:pStyle w:val="Heading3"/>
      </w:pPr>
      <w:bookmarkStart w:id="950" w:name="_Toc112794862"/>
      <w:bookmarkStart w:id="951" w:name="_Toc119926977"/>
      <w:bookmarkStart w:id="952" w:name="_Toc119927210"/>
      <w:bookmarkStart w:id="953" w:name="_Toc119927676"/>
      <w:bookmarkStart w:id="954" w:name="_Toc125453748"/>
      <w:r>
        <w:t>6</w:t>
      </w:r>
      <w:r w:rsidRPr="004D3578">
        <w:t>.</w:t>
      </w:r>
      <w:r>
        <w:t>22.2</w:t>
      </w:r>
      <w:r w:rsidRPr="004D3578">
        <w:tab/>
      </w:r>
      <w:r>
        <w:t>Solution details</w:t>
      </w:r>
      <w:bookmarkEnd w:id="950"/>
      <w:bookmarkEnd w:id="951"/>
      <w:bookmarkEnd w:id="952"/>
      <w:bookmarkEnd w:id="953"/>
      <w:bookmarkEnd w:id="954"/>
      <w:r w:rsidRPr="003451D9">
        <w:t xml:space="preserve"> </w:t>
      </w:r>
    </w:p>
    <w:p w14:paraId="69D1EAC0" w14:textId="0E8AA32C" w:rsidR="00822B3F" w:rsidRDefault="00822B3F" w:rsidP="00822B3F">
      <w:pPr>
        <w:pStyle w:val="Heading4"/>
      </w:pPr>
      <w:bookmarkStart w:id="955" w:name="_Toc112794863"/>
      <w:bookmarkStart w:id="956" w:name="_Toc119926978"/>
      <w:bookmarkStart w:id="957" w:name="_Toc119927211"/>
      <w:bookmarkStart w:id="958" w:name="_Toc119927677"/>
      <w:bookmarkStart w:id="959" w:name="_Toc125453749"/>
      <w:r>
        <w:t>6.22.2.1</w:t>
      </w:r>
      <w:r>
        <w:tab/>
        <w:t xml:space="preserve">NF </w:t>
      </w:r>
      <w:r w:rsidR="00EA21C3">
        <w:t xml:space="preserve">Service </w:t>
      </w:r>
      <w:r>
        <w:t>consumer information to validate at Service Request Authorization</w:t>
      </w:r>
      <w:bookmarkEnd w:id="955"/>
      <w:bookmarkEnd w:id="956"/>
      <w:bookmarkEnd w:id="957"/>
      <w:bookmarkEnd w:id="958"/>
      <w:bookmarkEnd w:id="959"/>
      <w:r>
        <w:t xml:space="preserve"> </w:t>
      </w:r>
    </w:p>
    <w:p w14:paraId="3527B5F8" w14:textId="1376A40B" w:rsidR="00822B3F" w:rsidRDefault="00822B3F" w:rsidP="00822B3F">
      <w:r>
        <w:t xml:space="preserve">The authorization of a NF </w:t>
      </w:r>
      <w:r w:rsidR="00137BC3">
        <w:t>Service C</w:t>
      </w:r>
      <w:r>
        <w:t xml:space="preserve">onsumer needs to be performed by </w:t>
      </w:r>
      <w:r w:rsidDel="005331B4">
        <w:t xml:space="preserve">validating </w:t>
      </w:r>
      <w:r>
        <w:t xml:space="preserve">verified information about the </w:t>
      </w:r>
      <w:r w:rsidR="00EA21C3">
        <w:t>NF Service Consumer</w:t>
      </w:r>
      <w:r>
        <w:t xml:space="preserve"> stored in NRF. This solution proposes that the NRF validates </w:t>
      </w:r>
      <w:r w:rsidRPr="00E13F56">
        <w:t>NF Type, NF Instance ID, PLMN-ID, and FQDN.</w:t>
      </w:r>
      <w:r>
        <w:t xml:space="preserve"> </w:t>
      </w:r>
    </w:p>
    <w:p w14:paraId="4F7CCC5A" w14:textId="52F96CA2" w:rsidR="00822B3F" w:rsidRDefault="00822B3F" w:rsidP="00822B3F">
      <w:pPr>
        <w:pStyle w:val="Heading4"/>
      </w:pPr>
      <w:bookmarkStart w:id="960" w:name="_Toc112794864"/>
      <w:bookmarkStart w:id="961" w:name="_Toc119926979"/>
      <w:bookmarkStart w:id="962" w:name="_Toc119927212"/>
      <w:bookmarkStart w:id="963" w:name="_Toc119927678"/>
      <w:bookmarkStart w:id="964" w:name="_Toc125453750"/>
      <w:r>
        <w:t>6</w:t>
      </w:r>
      <w:r w:rsidRPr="004D3578">
        <w:t>.</w:t>
      </w:r>
      <w:r>
        <w:t>22.2.2</w:t>
      </w:r>
      <w:r w:rsidRPr="004D3578">
        <w:tab/>
      </w:r>
      <w:r>
        <w:t>O&amp;M Provisioning solution</w:t>
      </w:r>
      <w:bookmarkEnd w:id="960"/>
      <w:bookmarkEnd w:id="961"/>
      <w:bookmarkEnd w:id="962"/>
      <w:bookmarkEnd w:id="963"/>
      <w:bookmarkEnd w:id="964"/>
      <w:r>
        <w:t xml:space="preserve"> </w:t>
      </w:r>
    </w:p>
    <w:p w14:paraId="01B869B2" w14:textId="48757097" w:rsidR="00822B3F" w:rsidRPr="005D2091" w:rsidRDefault="00822B3F" w:rsidP="00822B3F">
      <w:r>
        <w:t xml:space="preserve">Any Network Function is allowed to use the NF management API to register its profile at the NRF. However, it can happen that </w:t>
      </w:r>
      <w:r w:rsidR="00EA21C3">
        <w:t>NF Service Consumer</w:t>
      </w:r>
      <w:r>
        <w:t>s do not use the NF management API to register their profile at the NRF. In this case, this</w:t>
      </w:r>
      <w:r w:rsidRPr="005D2091">
        <w:t xml:space="preserve"> solution proposes that the NRF is provisioned with the NF profiles for </w:t>
      </w:r>
      <w:r>
        <w:t xml:space="preserve">these </w:t>
      </w:r>
      <w:r w:rsidR="00EA21C3">
        <w:t>NF Service Consumer</w:t>
      </w:r>
      <w:r w:rsidRPr="005D2091">
        <w:t xml:space="preserve">s, containing the </w:t>
      </w:r>
      <w:r w:rsidR="00EA21C3">
        <w:t>NF Service Consumer</w:t>
      </w:r>
      <w:r w:rsidRPr="005D2091">
        <w:t xml:space="preserve"> information described in clause 6.</w:t>
      </w:r>
      <w:r>
        <w:t>22</w:t>
      </w:r>
      <w:r w:rsidRPr="005D2091">
        <w:t>.2.1, by an O&amp;M provisioning operation.</w:t>
      </w:r>
    </w:p>
    <w:p w14:paraId="1ABB92B4" w14:textId="77777777" w:rsidR="00822B3F" w:rsidRDefault="00822B3F" w:rsidP="00822B3F">
      <w:r>
        <w:t>The O&amp;M provisioning operation need not to be standardized</w:t>
      </w:r>
    </w:p>
    <w:p w14:paraId="28F7D059" w14:textId="4FEF6178" w:rsidR="00822B3F" w:rsidRDefault="00822B3F" w:rsidP="00822B3F">
      <w:pPr>
        <w:pStyle w:val="Heading4"/>
      </w:pPr>
      <w:bookmarkStart w:id="965" w:name="_Toc112794865"/>
      <w:bookmarkStart w:id="966" w:name="_Toc119926980"/>
      <w:bookmarkStart w:id="967" w:name="_Toc119927213"/>
      <w:bookmarkStart w:id="968" w:name="_Toc119927679"/>
      <w:bookmarkStart w:id="969" w:name="_Toc125453751"/>
      <w:r>
        <w:t>6.22.2.3</w:t>
      </w:r>
      <w:r>
        <w:tab/>
        <w:t>Certificates</w:t>
      </w:r>
      <w:bookmarkEnd w:id="965"/>
      <w:bookmarkEnd w:id="966"/>
      <w:bookmarkEnd w:id="967"/>
      <w:bookmarkEnd w:id="968"/>
      <w:bookmarkEnd w:id="969"/>
    </w:p>
    <w:p w14:paraId="46009F5A" w14:textId="6D41DFF3" w:rsidR="00822B3F" w:rsidRDefault="00822B3F" w:rsidP="00822B3F">
      <w:r>
        <w:t xml:space="preserve">In this solution, the public key certificate can be the </w:t>
      </w:r>
      <w:r w:rsidRPr="00446143">
        <w:t xml:space="preserve">TLS certificate of the </w:t>
      </w:r>
      <w:r w:rsidR="00EA21C3">
        <w:t>NF Service Consumer</w:t>
      </w:r>
      <w:r w:rsidRPr="00446143">
        <w:t xml:space="preserve">, if the </w:t>
      </w:r>
      <w:r w:rsidR="00EA21C3">
        <w:t>NF Service Consumer</w:t>
      </w:r>
      <w:r w:rsidRPr="00446143">
        <w:t xml:space="preserve"> itself requests the access token, or the certificate used to sign the CCA of the </w:t>
      </w:r>
      <w:r w:rsidR="00EA21C3">
        <w:t>NF Service Consumer</w:t>
      </w:r>
      <w:r w:rsidRPr="00446143">
        <w:t>,</w:t>
      </w:r>
      <w:r>
        <w:t xml:space="preserve"> if the SCP requests the access token on behalf of the </w:t>
      </w:r>
      <w:r w:rsidR="00EA21C3">
        <w:t>NF Service Consumer</w:t>
      </w:r>
      <w:r>
        <w:t>.</w:t>
      </w:r>
    </w:p>
    <w:p w14:paraId="20EE224E" w14:textId="1339688A" w:rsidR="00822B3F" w:rsidRPr="004E76F8" w:rsidRDefault="00822B3F" w:rsidP="00822B3F">
      <w:r>
        <w:t xml:space="preserve">If the TLS certificate of the </w:t>
      </w:r>
      <w:r w:rsidR="00EA21C3">
        <w:t>NF Service Consumer</w:t>
      </w:r>
      <w:r>
        <w:t xml:space="preserve"> is used, this solution requires that the NF instance ID is available in the TLS certificate, so that the certificate can be linked to the NF profile.</w:t>
      </w:r>
    </w:p>
    <w:p w14:paraId="6AA6BF4F" w14:textId="77777777" w:rsidR="00822B3F" w:rsidRPr="004E76F8" w:rsidRDefault="00822B3F" w:rsidP="00822B3F">
      <w:r w:rsidRPr="009B57C0">
        <w:t xml:space="preserve">Having </w:t>
      </w:r>
      <w:r>
        <w:t>the NF instance ID</w:t>
      </w:r>
      <w:r w:rsidRPr="009B57C0">
        <w:t xml:space="preserve"> present in the certificate can be reached in different ways. It could either </w:t>
      </w:r>
      <w:r>
        <w:t xml:space="preserve">be mandated in the specification or required to be present in deployments </w:t>
      </w:r>
      <w:proofErr w:type="gramStart"/>
      <w:r>
        <w:t>in order for</w:t>
      </w:r>
      <w:proofErr w:type="gramEnd"/>
      <w:r>
        <w:t xml:space="preserve"> this procedure to work. If it is not mandated that the information is present in the certificates, this may lead to interoperability problems between different vendor implementations.</w:t>
      </w:r>
    </w:p>
    <w:p w14:paraId="1A0623A7" w14:textId="6539638B" w:rsidR="00822B3F" w:rsidRDefault="00822B3F" w:rsidP="00822B3F">
      <w:pPr>
        <w:pStyle w:val="Heading4"/>
      </w:pPr>
      <w:bookmarkStart w:id="970" w:name="_Toc112794866"/>
      <w:bookmarkStart w:id="971" w:name="_Toc119926981"/>
      <w:bookmarkStart w:id="972" w:name="_Toc119927214"/>
      <w:bookmarkStart w:id="973" w:name="_Toc119927680"/>
      <w:bookmarkStart w:id="974" w:name="_Toc125453752"/>
      <w:r>
        <w:lastRenderedPageBreak/>
        <w:t>6</w:t>
      </w:r>
      <w:r w:rsidRPr="004D3578">
        <w:t>.</w:t>
      </w:r>
      <w:r>
        <w:t>22.2.4</w:t>
      </w:r>
      <w:r w:rsidRPr="004D3578">
        <w:tab/>
      </w:r>
      <w:r>
        <w:t>NRF validation solution</w:t>
      </w:r>
      <w:bookmarkEnd w:id="970"/>
      <w:bookmarkEnd w:id="971"/>
      <w:bookmarkEnd w:id="972"/>
      <w:bookmarkEnd w:id="973"/>
      <w:bookmarkEnd w:id="974"/>
    </w:p>
    <w:p w14:paraId="78926AFF" w14:textId="77777777" w:rsidR="00822B3F" w:rsidRDefault="00822B3F" w:rsidP="00822B3F">
      <w:r>
        <w:t>The NRF checks whether the NF Service Consumer is authorized to access the requested service(s) by performing the following validation(s):</w:t>
      </w:r>
    </w:p>
    <w:p w14:paraId="241FB4B8" w14:textId="1C6C21F8" w:rsidR="00822B3F" w:rsidRDefault="00822B3F" w:rsidP="00822B3F">
      <w:pPr>
        <w:pStyle w:val="B1"/>
      </w:pPr>
      <w:r>
        <w:t>1.</w:t>
      </w:r>
      <w:r>
        <w:tab/>
        <w:t xml:space="preserve">The NRF retrieves the available </w:t>
      </w:r>
      <w:r w:rsidR="00EA21C3">
        <w:t>NF Service Consumer</w:t>
      </w:r>
      <w:r>
        <w:t xml:space="preserve"> information in the public key certificate of the NF Service Consumer. </w:t>
      </w:r>
    </w:p>
    <w:p w14:paraId="6F64C8E3" w14:textId="28CF3383" w:rsidR="00822B3F" w:rsidRDefault="00822B3F" w:rsidP="00822B3F">
      <w:pPr>
        <w:pStyle w:val="B1"/>
      </w:pPr>
      <w:r>
        <w:t>2.</w:t>
      </w:r>
      <w:r>
        <w:tab/>
        <w:t xml:space="preserve">The NRF uses the NF instance ID of the </w:t>
      </w:r>
      <w:r w:rsidR="00EA21C3">
        <w:t>NF Service Consumer</w:t>
      </w:r>
      <w:r>
        <w:t xml:space="preserve"> that was obtained during authentication of the </w:t>
      </w:r>
      <w:r w:rsidR="00EA21C3">
        <w:t>NF Service Consumer</w:t>
      </w:r>
      <w:r>
        <w:t xml:space="preserve"> to retrieve the NF profile.</w:t>
      </w:r>
    </w:p>
    <w:p w14:paraId="087BA8B3" w14:textId="159CCBDD" w:rsidR="00822B3F" w:rsidRDefault="00822B3F" w:rsidP="00822B3F">
      <w:pPr>
        <w:pStyle w:val="B1"/>
      </w:pPr>
      <w:r>
        <w:t>3.</w:t>
      </w:r>
      <w:r>
        <w:tab/>
        <w:t xml:space="preserve">The NRF uses the information about the </w:t>
      </w:r>
      <w:r w:rsidR="00EA21C3">
        <w:t>NF Service Consumer</w:t>
      </w:r>
      <w:r>
        <w:t xml:space="preserve"> obtained in steps 1 and 2 to decide whether the </w:t>
      </w:r>
      <w:r w:rsidR="00EA21C3">
        <w:t>NF Service Consumer</w:t>
      </w:r>
      <w:r>
        <w:t xml:space="preserve"> is authorized to invoke the </w:t>
      </w:r>
      <w:r w:rsidR="00EA21C3">
        <w:t>NF Service Producer</w:t>
      </w:r>
      <w:r>
        <w:t>'s service.</w:t>
      </w:r>
    </w:p>
    <w:p w14:paraId="0B0394CD" w14:textId="7808AC69" w:rsidR="00822B3F" w:rsidRDefault="00822B3F" w:rsidP="00822B3F">
      <w:r>
        <w:t xml:space="preserve">In deployment scenarios with only one NRF, the NRF does not use the information about the </w:t>
      </w:r>
      <w:r w:rsidR="00EA21C3">
        <w:t>NF Service Consumer</w:t>
      </w:r>
      <w:r>
        <w:t xml:space="preserve"> in the access token request to base its authorization decision on, since this information is provided by the </w:t>
      </w:r>
      <w:r w:rsidR="00EA21C3">
        <w:t>NF Service Consumer</w:t>
      </w:r>
      <w:r>
        <w:t xml:space="preserve"> itself and therefore not reliable.</w:t>
      </w:r>
    </w:p>
    <w:p w14:paraId="237031AC" w14:textId="33D88DA9" w:rsidR="00822B3F" w:rsidRPr="00937B3C" w:rsidRDefault="00822B3F" w:rsidP="00822B3F">
      <w:r>
        <w:t xml:space="preserve">In hierarchical NRF deployments, additional measures are necessary. The NRF that receives the access token request needs to verify the information about the </w:t>
      </w:r>
      <w:r w:rsidR="00EA21C3">
        <w:t>NF Service Consumer</w:t>
      </w:r>
      <w:r>
        <w:t xml:space="preserve"> in the access token request with the certificate and/or the NF profile. The NRF that issues the token can then base its authorization decision on the information about the </w:t>
      </w:r>
      <w:r w:rsidR="00EA21C3">
        <w:t>NF Service Consumer</w:t>
      </w:r>
      <w:r>
        <w:t xml:space="preserve"> in the access token request, since the NRF that received the access token request has validated the information.</w:t>
      </w:r>
    </w:p>
    <w:p w14:paraId="222E6BFA" w14:textId="2CEE21A1" w:rsidR="00822B3F" w:rsidRDefault="00822B3F" w:rsidP="00822B3F">
      <w:pPr>
        <w:pStyle w:val="Heading3"/>
      </w:pPr>
      <w:bookmarkStart w:id="975" w:name="_Toc112794867"/>
      <w:bookmarkStart w:id="976" w:name="_Toc119926982"/>
      <w:bookmarkStart w:id="977" w:name="_Toc119927215"/>
      <w:bookmarkStart w:id="978" w:name="_Toc119927681"/>
      <w:bookmarkStart w:id="979" w:name="_Toc125453753"/>
      <w:r>
        <w:t>6</w:t>
      </w:r>
      <w:r w:rsidRPr="004D3578">
        <w:t>.</w:t>
      </w:r>
      <w:r>
        <w:t>22.3</w:t>
      </w:r>
      <w:r w:rsidRPr="004D3578">
        <w:tab/>
      </w:r>
      <w:r>
        <w:t>Evaluation</w:t>
      </w:r>
      <w:bookmarkEnd w:id="975"/>
      <w:bookmarkEnd w:id="976"/>
      <w:bookmarkEnd w:id="977"/>
      <w:bookmarkEnd w:id="978"/>
      <w:bookmarkEnd w:id="979"/>
    </w:p>
    <w:bookmarkEnd w:id="940"/>
    <w:bookmarkEnd w:id="941"/>
    <w:bookmarkEnd w:id="942"/>
    <w:bookmarkEnd w:id="943"/>
    <w:bookmarkEnd w:id="944"/>
    <w:p w14:paraId="69F11D26" w14:textId="77777777" w:rsidR="00822B3F" w:rsidRDefault="00822B3F" w:rsidP="00822B3F">
      <w:r>
        <w:t>TBD</w:t>
      </w:r>
    </w:p>
    <w:p w14:paraId="61F83802" w14:textId="15BF65F0" w:rsidR="00822B3F" w:rsidRDefault="00822B3F" w:rsidP="00822B3F">
      <w:pPr>
        <w:pStyle w:val="EditorsNote"/>
      </w:pPr>
      <w:r>
        <w:t xml:space="preserve">Editor's Note: </w:t>
      </w:r>
      <w:r w:rsidRPr="00AC41F3">
        <w:t xml:space="preserve">This solution assumes that it is not clearly specified for all releases including Rel-17 which mechanism the NRF uses to validate whether the NF </w:t>
      </w:r>
      <w:r w:rsidR="00C4076A">
        <w:t>Service Consumer</w:t>
      </w:r>
      <w:r w:rsidRPr="00AC41F3">
        <w:t xml:space="preserve">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64CE97B3" w14:textId="77777777" w:rsidR="00CF240A" w:rsidRDefault="00CF240A" w:rsidP="00CF240A"/>
    <w:p w14:paraId="2C0A2161" w14:textId="46BA6A1F" w:rsidR="000E0993" w:rsidRDefault="000E0993" w:rsidP="000E0993">
      <w:pPr>
        <w:pStyle w:val="Heading2"/>
      </w:pPr>
      <w:bookmarkStart w:id="980" w:name="_Toc119926983"/>
      <w:bookmarkStart w:id="981" w:name="_Toc119927216"/>
      <w:bookmarkStart w:id="982" w:name="_Toc119927682"/>
      <w:bookmarkStart w:id="983" w:name="_Toc125453754"/>
      <w:r>
        <w:t>6.23</w:t>
      </w:r>
      <w:r>
        <w:tab/>
        <w:t>Solution #23: SCP a</w:t>
      </w:r>
      <w:r w:rsidRPr="00F912FB">
        <w:t xml:space="preserve">uthorization </w:t>
      </w:r>
      <w:r>
        <w:t>check by NRF</w:t>
      </w:r>
      <w:bookmarkEnd w:id="980"/>
      <w:bookmarkEnd w:id="981"/>
      <w:bookmarkEnd w:id="982"/>
      <w:bookmarkEnd w:id="983"/>
    </w:p>
    <w:p w14:paraId="1BAF567D" w14:textId="3044690E" w:rsidR="000E0993" w:rsidRDefault="000E0993" w:rsidP="000E0993">
      <w:pPr>
        <w:pStyle w:val="Heading3"/>
      </w:pPr>
      <w:bookmarkStart w:id="984" w:name="_Toc112795563"/>
      <w:bookmarkStart w:id="985" w:name="_Toc119926984"/>
      <w:bookmarkStart w:id="986" w:name="_Toc119927217"/>
      <w:bookmarkStart w:id="987" w:name="_Toc119927683"/>
      <w:bookmarkStart w:id="988" w:name="_Toc125453755"/>
      <w:r>
        <w:t>6</w:t>
      </w:r>
      <w:r w:rsidRPr="004D3578">
        <w:t>.</w:t>
      </w:r>
      <w:r>
        <w:t>23.1</w:t>
      </w:r>
      <w:r w:rsidRPr="004D3578">
        <w:tab/>
      </w:r>
      <w:r>
        <w:t>Introduction</w:t>
      </w:r>
      <w:bookmarkEnd w:id="984"/>
      <w:bookmarkEnd w:id="985"/>
      <w:bookmarkEnd w:id="986"/>
      <w:bookmarkEnd w:id="987"/>
      <w:bookmarkEnd w:id="988"/>
    </w:p>
    <w:p w14:paraId="3095C17E" w14:textId="77777777" w:rsidR="000E0993" w:rsidRDefault="000E0993" w:rsidP="000E0993">
      <w:r>
        <w:t>This potential solution addresses KI#4.</w:t>
      </w:r>
    </w:p>
    <w:p w14:paraId="7C2CCE92" w14:textId="53A4E3EB" w:rsidR="000E0993" w:rsidRDefault="000E0993" w:rsidP="000E0993">
      <w:pPr>
        <w:pStyle w:val="Heading3"/>
      </w:pPr>
      <w:bookmarkStart w:id="989" w:name="_Toc112795564"/>
      <w:bookmarkStart w:id="990" w:name="_Toc119926985"/>
      <w:bookmarkStart w:id="991" w:name="_Toc119927218"/>
      <w:bookmarkStart w:id="992" w:name="_Toc119927684"/>
      <w:bookmarkStart w:id="993" w:name="_Toc125453756"/>
      <w:r>
        <w:t>6</w:t>
      </w:r>
      <w:r w:rsidRPr="004D3578">
        <w:t>.</w:t>
      </w:r>
      <w:r>
        <w:t>23.2</w:t>
      </w:r>
      <w:r w:rsidRPr="004D3578">
        <w:tab/>
      </w:r>
      <w:r>
        <w:t>Solution details</w:t>
      </w:r>
      <w:bookmarkEnd w:id="989"/>
      <w:bookmarkEnd w:id="990"/>
      <w:bookmarkEnd w:id="991"/>
      <w:bookmarkEnd w:id="992"/>
      <w:bookmarkEnd w:id="993"/>
    </w:p>
    <w:p w14:paraId="5DFDA209" w14:textId="3413AD2A" w:rsidR="000E0993" w:rsidRDefault="000E0993" w:rsidP="000E0993">
      <w:pPr>
        <w:pStyle w:val="Heading4"/>
      </w:pPr>
      <w:bookmarkStart w:id="994" w:name="_Toc119926986"/>
      <w:bookmarkStart w:id="995" w:name="_Toc119927219"/>
      <w:bookmarkStart w:id="996" w:name="_Toc119927685"/>
      <w:bookmarkStart w:id="997" w:name="_Toc125453757"/>
      <w:r>
        <w:t>6</w:t>
      </w:r>
      <w:r w:rsidRPr="004D3578">
        <w:t>.</w:t>
      </w:r>
      <w:r>
        <w:t>23.2.1</w:t>
      </w:r>
      <w:r w:rsidRPr="004D3578">
        <w:tab/>
      </w:r>
      <w:r>
        <w:t>Enabling NRF to check on SCP information</w:t>
      </w:r>
      <w:bookmarkEnd w:id="994"/>
      <w:bookmarkEnd w:id="995"/>
      <w:bookmarkEnd w:id="996"/>
      <w:bookmarkEnd w:id="997"/>
    </w:p>
    <w:p w14:paraId="663E1BCB" w14:textId="77777777" w:rsidR="000E0993" w:rsidRDefault="000E0993" w:rsidP="000E0993">
      <w:pPr>
        <w:pStyle w:val="NO"/>
      </w:pPr>
      <w:r>
        <w:t xml:space="preserve">NOTE 1: This solution assumes that the SCP is not used for </w:t>
      </w:r>
      <w:r w:rsidRPr="00B43282">
        <w:t xml:space="preserve">the registration </w:t>
      </w:r>
      <w:r>
        <w:t xml:space="preserve">of the NF profile itself, </w:t>
      </w:r>
      <w:r w:rsidRPr="00B43282">
        <w:t xml:space="preserve">in which the NF </w:t>
      </w:r>
      <w:r>
        <w:t>Service C</w:t>
      </w:r>
      <w:r w:rsidRPr="00B43282">
        <w:t>onsumer indicates which SCP</w:t>
      </w:r>
      <w:r>
        <w:t>s</w:t>
      </w:r>
      <w:r w:rsidRPr="00B43282">
        <w:t xml:space="preserve"> </w:t>
      </w:r>
      <w:r>
        <w:t>are</w:t>
      </w:r>
      <w:r w:rsidRPr="00B43282">
        <w:t xml:space="preserve"> allowed to request an access token on its behalf. </w:t>
      </w:r>
    </w:p>
    <w:p w14:paraId="77BD237E" w14:textId="77777777" w:rsidR="000E0993" w:rsidRDefault="000E0993" w:rsidP="000E0993">
      <w:r>
        <w:t>Additional information about SCPs is provided by any NF when registering its profile</w:t>
      </w:r>
      <w:r w:rsidRPr="003427BC">
        <w:t xml:space="preserve"> </w:t>
      </w:r>
      <w:r>
        <w:t xml:space="preserve">at the NRF. </w:t>
      </w:r>
      <w:proofErr w:type="gramStart"/>
      <w:r>
        <w:t>In particular, it</w:t>
      </w:r>
      <w:proofErr w:type="gramEnd"/>
      <w:r>
        <w:t xml:space="preserve"> is proposed that the NF adds the SCP Instance ID and the SCP FQDN to provide NRF with the knowledge of which SCP is allowed to request an access token on its behalf. </w:t>
      </w:r>
    </w:p>
    <w:p w14:paraId="2E07966E" w14:textId="77777777" w:rsidR="000E0993" w:rsidRDefault="000E0993" w:rsidP="000E0993">
      <w:r>
        <w:t xml:space="preserve">Note, many of the </w:t>
      </w:r>
      <w:proofErr w:type="spellStart"/>
      <w:r>
        <w:t>NFps</w:t>
      </w:r>
      <w:proofErr w:type="spellEnd"/>
      <w:r>
        <w:t xml:space="preserve"> registering are also acting as </w:t>
      </w:r>
      <w:proofErr w:type="spellStart"/>
      <w:r>
        <w:t>NFcs</w:t>
      </w:r>
      <w:proofErr w:type="spellEnd"/>
      <w:r>
        <w:t xml:space="preserve">. If this is the case, the NRF profile information of a requesting NF can be used to verify, if the requester NF has allowed a particular SCP to contact the NRF on its behalf. </w:t>
      </w:r>
    </w:p>
    <w:p w14:paraId="7422C4F6" w14:textId="77777777" w:rsidR="000E0993" w:rsidRDefault="000E0993" w:rsidP="000E0993">
      <w:r>
        <w:t>In the case, the NF does not register its profile information at the NRF, the NF can provision the SCP authorization information in the OAM.</w:t>
      </w:r>
    </w:p>
    <w:p w14:paraId="74EB0AC0" w14:textId="77777777" w:rsidR="000E0993" w:rsidRDefault="000E0993" w:rsidP="000E0993">
      <w:r>
        <w:t xml:space="preserve">The solution enables the NRF to provide SCP with an access token for </w:t>
      </w:r>
      <w:proofErr w:type="spellStart"/>
      <w:r>
        <w:t>NFc</w:t>
      </w:r>
      <w:proofErr w:type="spellEnd"/>
      <w:r>
        <w:t xml:space="preserve"> that is bound to be requested only by the SCPs listed in the NF profile, i.e., for which (a) the NF Service Consumer has agreed to act on its behalf and (b) the NF </w:t>
      </w:r>
      <w:r>
        <w:lastRenderedPageBreak/>
        <w:t xml:space="preserve">Service Producer has agreed to provide access tokens and later the service, when SCP is acting on behalf of the requesting </w:t>
      </w:r>
      <w:proofErr w:type="spellStart"/>
      <w:r>
        <w:t>NFc</w:t>
      </w:r>
      <w:proofErr w:type="spellEnd"/>
      <w:r>
        <w:t xml:space="preserve">. </w:t>
      </w:r>
    </w:p>
    <w:p w14:paraId="78084B7A" w14:textId="77777777" w:rsidR="000E0993" w:rsidRDefault="000E0993" w:rsidP="000E0993">
      <w:r>
        <w:t>In the following the steps for an access token request are sketched:</w:t>
      </w:r>
    </w:p>
    <w:p w14:paraId="71447E87" w14:textId="77777777" w:rsidR="000E0993" w:rsidRDefault="000E0993" w:rsidP="000E0993">
      <w:pPr>
        <w:pStyle w:val="B1"/>
      </w:pPr>
      <w:r>
        <w:t xml:space="preserve">1. NF Service Consumer sends its requests to SCP along with its </w:t>
      </w:r>
      <w:proofErr w:type="spellStart"/>
      <w:r>
        <w:t>CCA_NFc</w:t>
      </w:r>
      <w:proofErr w:type="spellEnd"/>
      <w:r>
        <w:t>.</w:t>
      </w:r>
    </w:p>
    <w:p w14:paraId="6BB700F1" w14:textId="77777777" w:rsidR="000E0993" w:rsidRDefault="000E0993" w:rsidP="000E0993">
      <w:pPr>
        <w:pStyle w:val="B1"/>
      </w:pPr>
      <w:r>
        <w:t xml:space="preserve">2. SCP requests the access token from NRF (including the </w:t>
      </w:r>
      <w:proofErr w:type="spellStart"/>
      <w:r>
        <w:t>CCA_NFc</w:t>
      </w:r>
      <w:proofErr w:type="spellEnd"/>
      <w:r>
        <w:t xml:space="preserve">) and optionally also includes in own CCA_SCP. CCA_SCP is optional in the case, that the SCP Instance ID is present in its TLS certificate (and there is only one SCP in between </w:t>
      </w:r>
      <w:proofErr w:type="spellStart"/>
      <w:r>
        <w:t>NFc</w:t>
      </w:r>
      <w:proofErr w:type="spellEnd"/>
      <w:r>
        <w:t xml:space="preserve"> and NRF). </w:t>
      </w:r>
    </w:p>
    <w:p w14:paraId="66AC2026" w14:textId="77777777" w:rsidR="000E0993" w:rsidRDefault="000E0993" w:rsidP="000E0993">
      <w:pPr>
        <w:pStyle w:val="B1"/>
      </w:pPr>
      <w:r>
        <w:t xml:space="preserve">3. NRF verifies whether the SCP information, received either via its CCA_SCP or via the TLS certificate, matches the SCP information that is provided by the NF during its profile registration. NRF can also verify by </w:t>
      </w:r>
      <w:proofErr w:type="spellStart"/>
      <w:r>
        <w:t>CCA_NFc</w:t>
      </w:r>
      <w:proofErr w:type="spellEnd"/>
      <w:r>
        <w:t xml:space="preserve">, if the SCP is listed in the </w:t>
      </w:r>
      <w:proofErr w:type="spellStart"/>
      <w:r>
        <w:t>NFc</w:t>
      </w:r>
      <w:proofErr w:type="spellEnd"/>
      <w:r>
        <w:t xml:space="preserve"> profile as being allowed to act on </w:t>
      </w:r>
      <w:proofErr w:type="spellStart"/>
      <w:r>
        <w:t>NFc's</w:t>
      </w:r>
      <w:proofErr w:type="spellEnd"/>
      <w:r>
        <w:t xml:space="preserve"> behalf</w:t>
      </w:r>
    </w:p>
    <w:p w14:paraId="745A42B8" w14:textId="77777777" w:rsidR="000E0993" w:rsidRDefault="000E0993" w:rsidP="000E0993">
      <w:pPr>
        <w:pStyle w:val="B1"/>
      </w:pPr>
      <w:r>
        <w:t xml:space="preserve">4,5. In case of a successful verification, NRF generates the access </w:t>
      </w:r>
      <w:proofErr w:type="gramStart"/>
      <w:r>
        <w:t>token,  also</w:t>
      </w:r>
      <w:proofErr w:type="gramEnd"/>
      <w:r>
        <w:t xml:space="preserve"> adding the SCP information (i.e. SCP Instance ID and SCP FQDN) in the claims, and sends it to SCP. </w:t>
      </w:r>
    </w:p>
    <w:p w14:paraId="45BE82C8" w14:textId="77777777" w:rsidR="000E0993" w:rsidRDefault="000E0993" w:rsidP="000E0993">
      <w:pPr>
        <w:pStyle w:val="B1"/>
      </w:pPr>
      <w:r>
        <w:t xml:space="preserve">In this way, NRF first checks if </w:t>
      </w:r>
      <w:proofErr w:type="spellStart"/>
      <w:r>
        <w:t>NFc</w:t>
      </w:r>
      <w:proofErr w:type="spellEnd"/>
      <w:r>
        <w:t xml:space="preserve"> has authorized the SCP to receive the access token on its behalf, and then adds SCP details to the claim, so that the </w:t>
      </w:r>
      <w:proofErr w:type="spellStart"/>
      <w:r>
        <w:t>NFp</w:t>
      </w:r>
      <w:proofErr w:type="spellEnd"/>
      <w:r>
        <w:t xml:space="preserve"> then in the later stage can verify if the </w:t>
      </w:r>
      <w:proofErr w:type="spellStart"/>
      <w:r>
        <w:t>NFc</w:t>
      </w:r>
      <w:proofErr w:type="spellEnd"/>
      <w:r>
        <w:t xml:space="preserve"> and NRF has authorized the SCP to receive the service response on the behalf of </w:t>
      </w:r>
      <w:proofErr w:type="spellStart"/>
      <w:r>
        <w:t>NFc</w:t>
      </w:r>
      <w:proofErr w:type="spellEnd"/>
      <w:r>
        <w:t xml:space="preserve"> or not)</w:t>
      </w:r>
    </w:p>
    <w:p w14:paraId="38AC08E6" w14:textId="77777777" w:rsidR="000E0993" w:rsidRDefault="000E0993" w:rsidP="000E0993">
      <w:r>
        <w:t>Once the access token has been received by SCP the following steps sketch the service request part:</w:t>
      </w:r>
    </w:p>
    <w:p w14:paraId="3ADE3C04" w14:textId="77777777" w:rsidR="000E0993" w:rsidRDefault="000E0993" w:rsidP="000E0993">
      <w:pPr>
        <w:pStyle w:val="B1"/>
      </w:pPr>
      <w:r>
        <w:t xml:space="preserve">6. SCP then sends the service request to </w:t>
      </w:r>
      <w:proofErr w:type="spellStart"/>
      <w:r>
        <w:t>NFp</w:t>
      </w:r>
      <w:proofErr w:type="spellEnd"/>
      <w:r>
        <w:t xml:space="preserve"> (along with this enhanced access token, </w:t>
      </w:r>
      <w:proofErr w:type="spellStart"/>
      <w:r>
        <w:t>CCA_NFc</w:t>
      </w:r>
      <w:proofErr w:type="spellEnd"/>
      <w:r>
        <w:t xml:space="preserve">, and its own CCA_SCP).   </w:t>
      </w:r>
    </w:p>
    <w:p w14:paraId="7AB144D5" w14:textId="77777777" w:rsidR="000E0993" w:rsidRDefault="000E0993" w:rsidP="000E0993">
      <w:pPr>
        <w:pStyle w:val="B1"/>
      </w:pPr>
      <w:r>
        <w:t xml:space="preserve">7. </w:t>
      </w:r>
      <w:proofErr w:type="spellStart"/>
      <w:r>
        <w:t>NFp</w:t>
      </w:r>
      <w:proofErr w:type="spellEnd"/>
      <w:r>
        <w:t xml:space="preserve"> after verification of the received access token, matches the SCP info in the claims, with either the subject of the CCA_SCP, or with the Instance ID of SCP present in its TLS certificate (if there is a direct connection between SCP and </w:t>
      </w:r>
      <w:proofErr w:type="spellStart"/>
      <w:r>
        <w:t>NFp</w:t>
      </w:r>
      <w:proofErr w:type="spellEnd"/>
      <w:r>
        <w:t xml:space="preserve">, and there is only one SCP between </w:t>
      </w:r>
      <w:proofErr w:type="spellStart"/>
      <w:r>
        <w:t>NFc</w:t>
      </w:r>
      <w:proofErr w:type="spellEnd"/>
      <w:r>
        <w:t xml:space="preserve"> and NFP).  </w:t>
      </w:r>
    </w:p>
    <w:p w14:paraId="7DAAA858" w14:textId="77777777" w:rsidR="000E0993" w:rsidRDefault="000E0993" w:rsidP="000E0993">
      <w:pPr>
        <w:pStyle w:val="B1"/>
      </w:pPr>
      <w:r>
        <w:t xml:space="preserve">8. If the verification is successful, </w:t>
      </w:r>
      <w:proofErr w:type="spellStart"/>
      <w:r>
        <w:t>NFp</w:t>
      </w:r>
      <w:proofErr w:type="spellEnd"/>
      <w:r>
        <w:t xml:space="preserve"> sends the service response to SCP, else an error code is sent instead. </w:t>
      </w:r>
    </w:p>
    <w:p w14:paraId="170939AC" w14:textId="77777777" w:rsidR="000E0993" w:rsidRDefault="000E0993" w:rsidP="000E0993">
      <w:pPr>
        <w:pStyle w:val="NO"/>
      </w:pPr>
      <w:r>
        <w:t xml:space="preserve">NOTE 2: In the case, there are multiple SCPs in between either </w:t>
      </w:r>
      <w:proofErr w:type="spellStart"/>
      <w:r>
        <w:t>NFc</w:t>
      </w:r>
      <w:proofErr w:type="spellEnd"/>
      <w:r>
        <w:t xml:space="preserve"> and NRF, or </w:t>
      </w:r>
      <w:proofErr w:type="spellStart"/>
      <w:r>
        <w:t>NFc</w:t>
      </w:r>
      <w:proofErr w:type="spellEnd"/>
      <w:r>
        <w:t xml:space="preserve"> and SCP, </w:t>
      </w:r>
      <w:proofErr w:type="spellStart"/>
      <w:r>
        <w:t>NFc</w:t>
      </w:r>
      <w:proofErr w:type="spellEnd"/>
      <w:r>
        <w:t xml:space="preserve"> adds the information for the first SCP which is in direct communication with the </w:t>
      </w:r>
      <w:proofErr w:type="spellStart"/>
      <w:r>
        <w:t>NFc</w:t>
      </w:r>
      <w:proofErr w:type="spellEnd"/>
      <w:r>
        <w:t xml:space="preserve">. For the subsequent SCPs, the initial SCP adds its information in the ‘via or other custom header’. </w:t>
      </w:r>
    </w:p>
    <w:p w14:paraId="57F63F25" w14:textId="77777777" w:rsidR="000E0993" w:rsidRDefault="000E0993" w:rsidP="000E0993">
      <w:pPr>
        <w:pStyle w:val="NO"/>
      </w:pPr>
      <w:r>
        <w:t xml:space="preserve">NOTE 3: The presence of original (initial) SCP information in the via or custom header is providing at least a certain level of trust in the case multiple SCPs are involved. The NRF can verify if the original SCP information is present in the NF profile.  The </w:t>
      </w:r>
      <w:proofErr w:type="spellStart"/>
      <w:r>
        <w:t>NFp</w:t>
      </w:r>
      <w:proofErr w:type="spellEnd"/>
      <w:r>
        <w:t>, can verify if the origin SCP information is present in the access token claim.</w:t>
      </w:r>
    </w:p>
    <w:p w14:paraId="1CE1491B" w14:textId="77777777" w:rsidR="000E0993" w:rsidRDefault="000E0993" w:rsidP="000E0993"/>
    <w:p w14:paraId="09BE6269" w14:textId="77777777" w:rsidR="000E0993" w:rsidRDefault="000E0993" w:rsidP="000E0993">
      <w:r>
        <w:t xml:space="preserve">In the multiple NRF scenario where </w:t>
      </w:r>
      <w:proofErr w:type="spellStart"/>
      <w:r>
        <w:t>NFc</w:t>
      </w:r>
      <w:proofErr w:type="spellEnd"/>
      <w:r>
        <w:t xml:space="preserve"> is registered in NRF1 and </w:t>
      </w:r>
      <w:proofErr w:type="spellStart"/>
      <w:r>
        <w:t>NFp</w:t>
      </w:r>
      <w:proofErr w:type="spellEnd"/>
      <w:r>
        <w:t xml:space="preserve"> is registered in NRF2, the following applies:</w:t>
      </w:r>
    </w:p>
    <w:p w14:paraId="67D20233" w14:textId="77777777" w:rsidR="000E0993" w:rsidRDefault="000E0993" w:rsidP="000E0993">
      <w:r>
        <w:t xml:space="preserve">In this case, when access token request is received at the first NRF (NRF1), the NRF1 can validate the access token request and match CCA and </w:t>
      </w:r>
      <w:proofErr w:type="spellStart"/>
      <w:r>
        <w:t>NFc</w:t>
      </w:r>
      <w:proofErr w:type="spellEnd"/>
      <w:r>
        <w:t xml:space="preserve"> NF profile. If it is validated, the NRF can add custom header that validation is successful. In this case, NRF2 can trust the information received from the NRF1 and can generate the token accordingly.</w:t>
      </w:r>
    </w:p>
    <w:p w14:paraId="7EAB573C" w14:textId="77777777" w:rsidR="000E0993" w:rsidRDefault="000E0993" w:rsidP="000E0993">
      <w:bookmarkStart w:id="998" w:name="_Toc112795565"/>
    </w:p>
    <w:p w14:paraId="0E3E8A8B" w14:textId="77777777" w:rsidR="000E0993" w:rsidRDefault="000E0993" w:rsidP="000E0993">
      <w:r>
        <w:t xml:space="preserve">To be </w:t>
      </w:r>
      <w:r w:rsidRPr="005A1564">
        <w:t xml:space="preserve">valid for all the NFs (including the ones which </w:t>
      </w:r>
      <w:r>
        <w:t>have</w:t>
      </w:r>
      <w:r w:rsidRPr="005A1564">
        <w:t xml:space="preserve"> not registered their profile at the NRF)</w:t>
      </w:r>
      <w:r>
        <w:t>, step 3,4 can be modified as follows:</w:t>
      </w:r>
    </w:p>
    <w:p w14:paraId="10559FC9" w14:textId="77777777" w:rsidR="000E0993" w:rsidRDefault="000E0993" w:rsidP="000E0993">
      <w:pPr>
        <w:pStyle w:val="B1"/>
      </w:pPr>
      <w:r>
        <w:t xml:space="preserve">3,4. In the case the </w:t>
      </w:r>
      <w:proofErr w:type="spellStart"/>
      <w:r>
        <w:t>NFc</w:t>
      </w:r>
      <w:proofErr w:type="spellEnd"/>
      <w:r>
        <w:t xml:space="preserve"> is not registered at the NRF and thus the profile information is not present, the NRF sends a request to OAM to request for the authorized SCP info. The OAM, after validating the request, sends the SCP info to NRF.</w:t>
      </w:r>
    </w:p>
    <w:p w14:paraId="3FDF98B8" w14:textId="77777777" w:rsidR="000E0993" w:rsidRDefault="000E0993" w:rsidP="000E0993">
      <w:pPr>
        <w:pStyle w:val="NO"/>
      </w:pPr>
      <w:r>
        <w:t>NOTE 4: If following up this solution, it needs evaluation whether it is reasonable to have a real-time communication between NRF and OAM.</w:t>
      </w:r>
    </w:p>
    <w:p w14:paraId="7FF2953E" w14:textId="2F01119F" w:rsidR="000E0993" w:rsidRDefault="000E0993" w:rsidP="000E0993">
      <w:pPr>
        <w:pStyle w:val="Heading4"/>
      </w:pPr>
      <w:bookmarkStart w:id="999" w:name="_Toc119926987"/>
      <w:bookmarkStart w:id="1000" w:name="_Toc119927220"/>
      <w:bookmarkStart w:id="1001" w:name="_Toc119927686"/>
      <w:bookmarkStart w:id="1002" w:name="_Toc125453758"/>
      <w:r>
        <w:lastRenderedPageBreak/>
        <w:t>6</w:t>
      </w:r>
      <w:r w:rsidRPr="004D3578">
        <w:t>.</w:t>
      </w:r>
      <w:r>
        <w:t>23.2.2</w:t>
      </w:r>
      <w:r w:rsidRPr="004D3578">
        <w:tab/>
      </w:r>
      <w:r>
        <w:t>Including service request information into the CCA</w:t>
      </w:r>
      <w:bookmarkEnd w:id="999"/>
      <w:bookmarkEnd w:id="1000"/>
      <w:bookmarkEnd w:id="1001"/>
      <w:bookmarkEnd w:id="1002"/>
    </w:p>
    <w:p w14:paraId="185479E4" w14:textId="77777777" w:rsidR="000E0993" w:rsidRDefault="000E0993" w:rsidP="000E0993">
      <w:r>
        <w:t>CCA currently does not have any information regarding the service request for which the CCA is sent. In this solution the CCA can also be enhanced to include a service request info to further decrease the attack surface.</w:t>
      </w:r>
    </w:p>
    <w:p w14:paraId="7BD4D7CC" w14:textId="77777777" w:rsidR="000E0993" w:rsidRDefault="000E0993" w:rsidP="000E0993">
      <w:r>
        <w:t>Thus, it is proposed to couple the CCA with the service request and/or the access token request along with which the CCA is sent. For example, a new parameter '</w:t>
      </w:r>
      <w:proofErr w:type="spellStart"/>
      <w:r>
        <w:t>serviceRequestInfo</w:t>
      </w:r>
      <w:proofErr w:type="spellEnd"/>
      <w:r>
        <w:t xml:space="preserve">' can be added in the CCA which contains the request info and/or the scope information for which the access token is generated. </w:t>
      </w:r>
    </w:p>
    <w:p w14:paraId="2F67A140" w14:textId="77777777" w:rsidR="000E0993" w:rsidRDefault="000E0993" w:rsidP="000E0993"/>
    <w:p w14:paraId="35A1DCB5" w14:textId="77777777" w:rsidR="000E0993" w:rsidRPr="005457E9" w:rsidRDefault="000E0993" w:rsidP="000E0993">
      <w:r>
        <w:t>When the NRF/</w:t>
      </w:r>
      <w:proofErr w:type="spellStart"/>
      <w:r>
        <w:t>NFp</w:t>
      </w:r>
      <w:proofErr w:type="spellEnd"/>
      <w:r>
        <w:t xml:space="preserve"> receives the request from a SCP, they compare the CCA '</w:t>
      </w:r>
      <w:proofErr w:type="spellStart"/>
      <w:r>
        <w:t>serviceRequestInfo</w:t>
      </w:r>
      <w:proofErr w:type="spellEnd"/>
      <w:r>
        <w:t>' parameter against the request which they have received. In case of successful verification, the response is sent.</w:t>
      </w:r>
    </w:p>
    <w:p w14:paraId="1D9CD809" w14:textId="6DAC4474" w:rsidR="000E0993" w:rsidRDefault="000E0993" w:rsidP="000E0993">
      <w:pPr>
        <w:pStyle w:val="Heading3"/>
      </w:pPr>
      <w:bookmarkStart w:id="1003" w:name="_Toc119926988"/>
      <w:bookmarkStart w:id="1004" w:name="_Toc119927221"/>
      <w:bookmarkStart w:id="1005" w:name="_Toc119927687"/>
      <w:bookmarkStart w:id="1006" w:name="_Toc125453759"/>
      <w:r>
        <w:t>6</w:t>
      </w:r>
      <w:r w:rsidRPr="004D3578">
        <w:t>.</w:t>
      </w:r>
      <w:r>
        <w:t>23.3</w:t>
      </w:r>
      <w:r w:rsidRPr="004D3578">
        <w:tab/>
      </w:r>
      <w:r>
        <w:t>Evaluation</w:t>
      </w:r>
      <w:bookmarkEnd w:id="998"/>
      <w:bookmarkEnd w:id="1003"/>
      <w:bookmarkEnd w:id="1004"/>
      <w:bookmarkEnd w:id="1005"/>
      <w:bookmarkEnd w:id="1006"/>
    </w:p>
    <w:p w14:paraId="2518814D" w14:textId="77777777" w:rsidR="000E0993" w:rsidRPr="005E7D2E" w:rsidRDefault="000E0993" w:rsidP="000E0993">
      <w:r>
        <w:rPr>
          <w:lang w:val="en-US"/>
        </w:rPr>
        <w:t>TBD</w:t>
      </w:r>
    </w:p>
    <w:p w14:paraId="2F36482A" w14:textId="6A4EB92E" w:rsidR="004733F2" w:rsidRDefault="004733F2" w:rsidP="004733F2">
      <w:pPr>
        <w:pStyle w:val="Heading2"/>
        <w:ind w:left="0" w:firstLine="0"/>
        <w:rPr>
          <w:lang w:eastAsia="zh-CN"/>
        </w:rPr>
      </w:pPr>
      <w:bookmarkStart w:id="1007" w:name="_Toc119926989"/>
      <w:bookmarkStart w:id="1008" w:name="_Toc119927222"/>
      <w:bookmarkStart w:id="1009" w:name="_Toc119927688"/>
      <w:bookmarkStart w:id="1010" w:name="_Toc125453760"/>
      <w:r>
        <w:rPr>
          <w:rFonts w:hint="eastAsia"/>
          <w:lang w:eastAsia="zh-CN"/>
        </w:rPr>
        <w:t>6</w:t>
      </w:r>
      <w:r>
        <w:rPr>
          <w:lang w:eastAsia="zh-CN"/>
        </w:rPr>
        <w:t>.24</w:t>
      </w:r>
      <w:r w:rsidR="00791C14">
        <w:rPr>
          <w:lang w:eastAsia="zh-CN"/>
        </w:rPr>
        <w:tab/>
      </w:r>
      <w:r>
        <w:rPr>
          <w:rFonts w:hint="eastAsia"/>
          <w:lang w:eastAsia="zh-CN"/>
        </w:rPr>
        <w:t>Solution</w:t>
      </w:r>
      <w:r>
        <w:rPr>
          <w:lang w:eastAsia="zh-CN"/>
        </w:rPr>
        <w:t xml:space="preserve"> </w:t>
      </w:r>
      <w:r>
        <w:rPr>
          <w:rFonts w:hint="eastAsia"/>
          <w:lang w:eastAsia="zh-CN"/>
        </w:rPr>
        <w:t>#</w:t>
      </w:r>
      <w:r>
        <w:rPr>
          <w:lang w:eastAsia="zh-CN"/>
        </w:rPr>
        <w:t>24</w:t>
      </w:r>
      <w:r>
        <w:rPr>
          <w:rFonts w:hint="eastAsia"/>
          <w:lang w:eastAsia="zh-CN"/>
        </w:rPr>
        <w:t>:</w:t>
      </w:r>
      <w:r>
        <w:rPr>
          <w:lang w:eastAsia="zh-CN"/>
        </w:rPr>
        <w:t xml:space="preserve"> </w:t>
      </w:r>
      <w:r>
        <w:t>Authorization negotiation with bootstrapping mechanism</w:t>
      </w:r>
      <w:bookmarkEnd w:id="1007"/>
      <w:bookmarkEnd w:id="1008"/>
      <w:bookmarkEnd w:id="1009"/>
      <w:bookmarkEnd w:id="1010"/>
    </w:p>
    <w:p w14:paraId="507B5124" w14:textId="6687E926" w:rsidR="004733F2" w:rsidRDefault="004733F2" w:rsidP="00EB4BF6">
      <w:pPr>
        <w:pStyle w:val="Heading3"/>
        <w:rPr>
          <w:lang w:eastAsia="zh-CN"/>
        </w:rPr>
      </w:pPr>
      <w:bookmarkStart w:id="1011" w:name="_Toc119926990"/>
      <w:bookmarkStart w:id="1012" w:name="_Toc119927223"/>
      <w:bookmarkStart w:id="1013" w:name="_Toc119927689"/>
      <w:bookmarkStart w:id="1014" w:name="_Toc125453761"/>
      <w:r>
        <w:rPr>
          <w:rFonts w:hint="eastAsia"/>
          <w:lang w:eastAsia="zh-CN"/>
        </w:rPr>
        <w:t>6</w:t>
      </w:r>
      <w:r>
        <w:rPr>
          <w:lang w:eastAsia="zh-CN"/>
        </w:rPr>
        <w:t>.24.1</w:t>
      </w:r>
      <w:r w:rsidR="00791C14">
        <w:rPr>
          <w:lang w:eastAsia="zh-CN"/>
        </w:rPr>
        <w:tab/>
      </w:r>
      <w:r>
        <w:rPr>
          <w:lang w:eastAsia="zh-CN"/>
        </w:rPr>
        <w:t>Introduction</w:t>
      </w:r>
      <w:bookmarkEnd w:id="1011"/>
      <w:bookmarkEnd w:id="1012"/>
      <w:bookmarkEnd w:id="1013"/>
      <w:bookmarkEnd w:id="1014"/>
    </w:p>
    <w:p w14:paraId="25E4C2C6" w14:textId="77777777" w:rsidR="004733F2" w:rsidRPr="00835AC2" w:rsidRDefault="004733F2" w:rsidP="004733F2">
      <w:r>
        <w:t>This solution addresses Key Issue #7 "A</w:t>
      </w:r>
      <w:r w:rsidRPr="00463E93">
        <w:t>uthorization mechanism negotiation</w:t>
      </w:r>
      <w:r>
        <w:t>". It is proposed for authorization mechanism negotiation with bootstrapping mechanism.</w:t>
      </w:r>
    </w:p>
    <w:p w14:paraId="5410E099" w14:textId="09F4C4E5" w:rsidR="004733F2" w:rsidRDefault="004733F2" w:rsidP="00EB4BF6">
      <w:pPr>
        <w:pStyle w:val="Heading3"/>
        <w:rPr>
          <w:lang w:eastAsia="zh-CN"/>
        </w:rPr>
      </w:pPr>
      <w:bookmarkStart w:id="1015" w:name="_Toc119926991"/>
      <w:bookmarkStart w:id="1016" w:name="_Toc119927224"/>
      <w:bookmarkStart w:id="1017" w:name="_Toc119927690"/>
      <w:bookmarkStart w:id="1018" w:name="_Toc125453762"/>
      <w:r>
        <w:rPr>
          <w:rFonts w:hint="eastAsia"/>
          <w:lang w:eastAsia="zh-CN"/>
        </w:rPr>
        <w:t>6</w:t>
      </w:r>
      <w:r>
        <w:rPr>
          <w:lang w:eastAsia="zh-CN"/>
        </w:rPr>
        <w:t>.24.2</w:t>
      </w:r>
      <w:r w:rsidR="00791C14">
        <w:rPr>
          <w:lang w:eastAsia="zh-CN"/>
        </w:rPr>
        <w:tab/>
      </w:r>
      <w:r w:rsidRPr="00EB4BF6">
        <w:t>Solution</w:t>
      </w:r>
      <w:r>
        <w:rPr>
          <w:lang w:eastAsia="zh-CN"/>
        </w:rPr>
        <w:t xml:space="preserve"> details</w:t>
      </w:r>
      <w:bookmarkEnd w:id="1015"/>
      <w:bookmarkEnd w:id="1016"/>
      <w:bookmarkEnd w:id="1017"/>
      <w:bookmarkEnd w:id="1018"/>
    </w:p>
    <w:p w14:paraId="2685300A" w14:textId="77777777" w:rsidR="004733F2" w:rsidRDefault="004733F2" w:rsidP="004733F2">
      <w:pPr>
        <w:spacing w:line="276" w:lineRule="auto"/>
        <w:ind w:leftChars="90" w:left="180"/>
        <w:jc w:val="center"/>
      </w:pPr>
      <w:r>
        <w:object w:dxaOrig="8385" w:dyaOrig="4965" w14:anchorId="538BA498">
          <v:shape id="_x0000_i1043" type="#_x0000_t75" style="width:359.35pt;height:212.85pt" o:ole="">
            <v:imagedata r:id="rId67" o:title=""/>
          </v:shape>
          <o:OLEObject Type="Embed" ProgID="Visio.Drawing.15" ShapeID="_x0000_i1043" DrawAspect="Content" ObjectID="_1736158445" r:id="rId68"/>
        </w:object>
      </w:r>
    </w:p>
    <w:p w14:paraId="5E90BD08" w14:textId="3F8173C9" w:rsidR="004733F2" w:rsidRDefault="004733F2" w:rsidP="00EB4BF6">
      <w:pPr>
        <w:pStyle w:val="TF"/>
      </w:pPr>
      <w:r>
        <w:t>Figure 6.24.2-1: A</w:t>
      </w:r>
      <w:r w:rsidRPr="00FD493B">
        <w:t>uthorization mechanism negotiation</w:t>
      </w:r>
      <w:r>
        <w:t xml:space="preserve"> with </w:t>
      </w:r>
      <w:proofErr w:type="spellStart"/>
      <w:r>
        <w:t>boostrapping</w:t>
      </w:r>
      <w:proofErr w:type="spellEnd"/>
      <w:r>
        <w:t xml:space="preserve"> mechanism</w:t>
      </w:r>
    </w:p>
    <w:p w14:paraId="71B0CE18" w14:textId="77777777" w:rsidR="004733F2" w:rsidRDefault="004733F2" w:rsidP="004733F2">
      <w:pPr>
        <w:pStyle w:val="B1"/>
        <w:rPr>
          <w:lang w:eastAsia="zh-CN"/>
        </w:rPr>
      </w:pPr>
      <w:r>
        <w:rPr>
          <w:rFonts w:hint="eastAsia"/>
          <w:lang w:eastAsia="zh-CN"/>
        </w:rPr>
        <w:t>P</w:t>
      </w:r>
      <w:r>
        <w:rPr>
          <w:lang w:eastAsia="zh-CN"/>
        </w:rPr>
        <w:t xml:space="preserve">re-requisite: </w:t>
      </w:r>
    </w:p>
    <w:p w14:paraId="26DF6808" w14:textId="77777777" w:rsidR="004733F2" w:rsidRDefault="004733F2" w:rsidP="004733F2">
      <w:pPr>
        <w:pStyle w:val="B1"/>
      </w:pPr>
      <w:r>
        <w:t>-</w:t>
      </w:r>
      <w:r>
        <w:tab/>
        <w:t xml:space="preserve">the </w:t>
      </w:r>
      <w:proofErr w:type="spellStart"/>
      <w:r>
        <w:t>vPLMN</w:t>
      </w:r>
      <w:proofErr w:type="spellEnd"/>
      <w:r>
        <w:t xml:space="preserve"> and </w:t>
      </w:r>
      <w:proofErr w:type="spellStart"/>
      <w:r>
        <w:t>hPLMN</w:t>
      </w:r>
      <w:proofErr w:type="spellEnd"/>
      <w:r>
        <w:t xml:space="preserve"> </w:t>
      </w:r>
      <w:r w:rsidRPr="00DE4ACF">
        <w:t xml:space="preserve">support </w:t>
      </w:r>
      <w:r>
        <w:t xml:space="preserve">at least </w:t>
      </w:r>
      <w:r w:rsidRPr="00DE4ACF">
        <w:t>static authorization dependent on the roaming partner</w:t>
      </w:r>
    </w:p>
    <w:p w14:paraId="63A6B161" w14:textId="77777777" w:rsidR="004733F2" w:rsidRDefault="004733F2" w:rsidP="004733F2">
      <w:pPr>
        <w:pStyle w:val="B1"/>
        <w:rPr>
          <w:lang w:eastAsia="zh-CN"/>
        </w:rPr>
      </w:pPr>
      <w:r>
        <w:rPr>
          <w:rFonts w:hint="eastAsia"/>
          <w:lang w:eastAsia="zh-CN"/>
        </w:rPr>
        <w:t>T</w:t>
      </w:r>
      <w:r>
        <w:rPr>
          <w:lang w:eastAsia="zh-CN"/>
        </w:rPr>
        <w:t>he Figure 6.X.2-1 describes the detailed solution for authorization negotiation.</w:t>
      </w:r>
    </w:p>
    <w:p w14:paraId="0CEFB21B" w14:textId="77777777" w:rsidR="004733F2" w:rsidRDefault="004733F2" w:rsidP="004733F2">
      <w:pPr>
        <w:pStyle w:val="B1"/>
        <w:numPr>
          <w:ilvl w:val="0"/>
          <w:numId w:val="17"/>
        </w:numPr>
      </w:pPr>
      <w:r>
        <w:rPr>
          <w:rFonts w:hint="eastAsia"/>
          <w:lang w:eastAsia="zh-CN"/>
        </w:rPr>
        <w:t>The</w:t>
      </w:r>
      <w:r>
        <w:rPr>
          <w:lang w:eastAsia="zh-CN"/>
        </w:rPr>
        <w:t xml:space="preserve"> </w:t>
      </w:r>
      <w:proofErr w:type="spellStart"/>
      <w:r>
        <w:rPr>
          <w:lang w:eastAsia="zh-CN"/>
        </w:rPr>
        <w:t>vNRF</w:t>
      </w:r>
      <w:proofErr w:type="spellEnd"/>
      <w:r>
        <w:rPr>
          <w:lang w:eastAsia="zh-CN"/>
        </w:rPr>
        <w:t xml:space="preserve"> </w:t>
      </w:r>
      <w:r>
        <w:t xml:space="preserve">sends a </w:t>
      </w:r>
      <w:proofErr w:type="spellStart"/>
      <w:r>
        <w:t>Nnrf_Bootstrapping_Get</w:t>
      </w:r>
      <w:proofErr w:type="spellEnd"/>
      <w:r>
        <w:t xml:space="preserve"> request to the </w:t>
      </w:r>
      <w:proofErr w:type="spellStart"/>
      <w:r>
        <w:t>hNRF</w:t>
      </w:r>
      <w:proofErr w:type="spellEnd"/>
      <w:r>
        <w:t xml:space="preserve"> to configure addressed of the bootstrapping service instance.</w:t>
      </w:r>
    </w:p>
    <w:p w14:paraId="62905D72" w14:textId="77777777" w:rsidR="004733F2" w:rsidRDefault="004733F2" w:rsidP="004733F2">
      <w:pPr>
        <w:pStyle w:val="B1"/>
        <w:numPr>
          <w:ilvl w:val="0"/>
          <w:numId w:val="17"/>
        </w:numPr>
        <w:rPr>
          <w:lang w:eastAsia="zh-CN"/>
        </w:rPr>
      </w:pPr>
      <w:r>
        <w:rPr>
          <w:lang w:eastAsia="zh-CN"/>
        </w:rPr>
        <w:lastRenderedPageBreak/>
        <w:t xml:space="preserve">The </w:t>
      </w:r>
      <w:proofErr w:type="spellStart"/>
      <w:r>
        <w:rPr>
          <w:lang w:eastAsia="zh-CN"/>
        </w:rPr>
        <w:t>hNRF</w:t>
      </w:r>
      <w:proofErr w:type="spellEnd"/>
      <w:r>
        <w:rPr>
          <w:lang w:eastAsia="zh-CN"/>
        </w:rPr>
        <w:t xml:space="preserve"> responds with all the service instances of the </w:t>
      </w:r>
      <w:proofErr w:type="spellStart"/>
      <w:r>
        <w:rPr>
          <w:lang w:eastAsia="zh-CN"/>
        </w:rPr>
        <w:t>hNRF</w:t>
      </w:r>
      <w:proofErr w:type="spellEnd"/>
      <w:r>
        <w:rPr>
          <w:lang w:eastAsia="zh-CN"/>
        </w:rPr>
        <w:t xml:space="preserve"> and their endpoint addresses. In addition, the </w:t>
      </w:r>
      <w:proofErr w:type="spellStart"/>
      <w:r>
        <w:rPr>
          <w:lang w:eastAsia="zh-CN"/>
        </w:rPr>
        <w:t>hNRF</w:t>
      </w:r>
      <w:proofErr w:type="spellEnd"/>
      <w:r>
        <w:rPr>
          <w:lang w:eastAsia="zh-CN"/>
        </w:rPr>
        <w:t xml:space="preserve"> adds </w:t>
      </w:r>
      <w:proofErr w:type="spellStart"/>
      <w:r>
        <w:rPr>
          <w:lang w:eastAsia="zh-CN"/>
        </w:rPr>
        <w:t>hPLMN</w:t>
      </w:r>
      <w:proofErr w:type="spellEnd"/>
      <w:r>
        <w:rPr>
          <w:lang w:eastAsia="zh-CN"/>
        </w:rPr>
        <w:t xml:space="preserve"> authorization capability into the bootstrapping response.</w:t>
      </w:r>
      <w:r w:rsidRPr="00250527">
        <w:t xml:space="preserve"> </w:t>
      </w:r>
      <w:r>
        <w:t xml:space="preserve">The </w:t>
      </w:r>
      <w:proofErr w:type="spellStart"/>
      <w:r>
        <w:t>h</w:t>
      </w:r>
      <w:r w:rsidRPr="00202298">
        <w:t>PLMN</w:t>
      </w:r>
      <w:proofErr w:type="spellEnd"/>
      <w:r w:rsidRPr="00202298">
        <w:t xml:space="preserve"> </w:t>
      </w:r>
      <w:r>
        <w:t>a</w:t>
      </w:r>
      <w:r w:rsidRPr="00202298">
        <w:t xml:space="preserve">uthorization </w:t>
      </w:r>
      <w:r>
        <w:t>c</w:t>
      </w:r>
      <w:r w:rsidRPr="00202298">
        <w:t>apability</w:t>
      </w:r>
      <w:r>
        <w:t xml:space="preserve"> indicates the supported authorization mechanisms, i.e., static, OAuth, or both.</w:t>
      </w:r>
    </w:p>
    <w:p w14:paraId="575DBBA0" w14:textId="77777777" w:rsidR="004733F2" w:rsidRDefault="004733F2" w:rsidP="004733F2">
      <w:pPr>
        <w:pStyle w:val="B1"/>
        <w:numPr>
          <w:ilvl w:val="0"/>
          <w:numId w:val="17"/>
        </w:numPr>
        <w:rPr>
          <w:lang w:eastAsia="zh-CN"/>
        </w:rPr>
      </w:pPr>
      <w:r>
        <w:t xml:space="preserve">The NF Service Consumer sends a discovery request to the </w:t>
      </w:r>
      <w:proofErr w:type="spellStart"/>
      <w:r>
        <w:t>vNRF</w:t>
      </w:r>
      <w:proofErr w:type="spellEnd"/>
      <w:r>
        <w:t>.</w:t>
      </w:r>
    </w:p>
    <w:p w14:paraId="41F3C177" w14:textId="77777777" w:rsidR="004733F2" w:rsidRPr="00593EA0" w:rsidRDefault="004733F2" w:rsidP="004733F2">
      <w:pPr>
        <w:pStyle w:val="B1"/>
        <w:rPr>
          <w:lang w:eastAsia="zh-CN"/>
        </w:rPr>
      </w:pPr>
      <w:r w:rsidRPr="00593EA0">
        <w:rPr>
          <w:rFonts w:hint="eastAsia"/>
          <w:lang w:eastAsia="zh-CN"/>
        </w:rPr>
        <w:t>4</w:t>
      </w:r>
      <w:r w:rsidRPr="00593EA0">
        <w:rPr>
          <w:lang w:eastAsia="zh-CN"/>
        </w:rPr>
        <w:t xml:space="preserve">. </w:t>
      </w:r>
      <w:r>
        <w:rPr>
          <w:lang w:eastAsia="zh-CN"/>
        </w:rPr>
        <w:t xml:space="preserve">  </w:t>
      </w:r>
      <w:r w:rsidRPr="00593EA0">
        <w:rPr>
          <w:lang w:eastAsia="zh-CN"/>
        </w:rPr>
        <w:t xml:space="preserve">The </w:t>
      </w:r>
      <w:proofErr w:type="spellStart"/>
      <w:r>
        <w:rPr>
          <w:lang w:eastAsia="zh-CN"/>
        </w:rPr>
        <w:t>vNRF</w:t>
      </w:r>
      <w:proofErr w:type="spellEnd"/>
      <w:r>
        <w:rPr>
          <w:lang w:eastAsia="zh-CN"/>
        </w:rPr>
        <w:t xml:space="preserve"> selects the final authorization mechanism supported by both the received </w:t>
      </w:r>
      <w:proofErr w:type="spellStart"/>
      <w:r>
        <w:rPr>
          <w:lang w:eastAsia="zh-CN"/>
        </w:rPr>
        <w:t>hPLMN</w:t>
      </w:r>
      <w:proofErr w:type="spellEnd"/>
      <w:r>
        <w:rPr>
          <w:lang w:eastAsia="zh-CN"/>
        </w:rPr>
        <w:t xml:space="preserve"> authorization capability and the </w:t>
      </w:r>
      <w:proofErr w:type="spellStart"/>
      <w:r>
        <w:rPr>
          <w:lang w:eastAsia="zh-CN"/>
        </w:rPr>
        <w:t>vPLMN</w:t>
      </w:r>
      <w:proofErr w:type="spellEnd"/>
      <w:r>
        <w:rPr>
          <w:lang w:eastAsia="zh-CN"/>
        </w:rPr>
        <w:t xml:space="preserve"> authorization capability. </w:t>
      </w:r>
    </w:p>
    <w:p w14:paraId="3F51D1FD" w14:textId="77777777" w:rsidR="004733F2" w:rsidRPr="001B607D" w:rsidRDefault="004733F2" w:rsidP="004733F2">
      <w:pPr>
        <w:pStyle w:val="NO"/>
      </w:pPr>
      <w:r w:rsidRPr="001B607D">
        <w:rPr>
          <w:rFonts w:hint="eastAsia"/>
          <w:lang w:eastAsia="zh-CN"/>
        </w:rPr>
        <w:t xml:space="preserve">    </w:t>
      </w:r>
      <w:r>
        <w:rPr>
          <w:lang w:eastAsia="zh-CN"/>
        </w:rPr>
        <w:t>NOTE</w:t>
      </w:r>
      <w:r w:rsidRPr="001B607D">
        <w:rPr>
          <w:rFonts w:hint="eastAsia"/>
          <w:lang w:eastAsia="zh-CN"/>
        </w:rPr>
        <w:t xml:space="preserve">: The </w:t>
      </w:r>
      <w:r>
        <w:rPr>
          <w:lang w:eastAsia="zh-CN"/>
        </w:rPr>
        <w:t>f</w:t>
      </w:r>
      <w:r w:rsidRPr="001B607D">
        <w:rPr>
          <w:rFonts w:hint="eastAsia"/>
          <w:lang w:eastAsia="zh-CN"/>
        </w:rPr>
        <w:t xml:space="preserve">inal authorization mechanism selected by </w:t>
      </w:r>
      <w:proofErr w:type="spellStart"/>
      <w:r>
        <w:rPr>
          <w:lang w:eastAsia="zh-CN"/>
        </w:rPr>
        <w:t>v</w:t>
      </w:r>
      <w:r w:rsidRPr="001B607D">
        <w:rPr>
          <w:rFonts w:hint="eastAsia"/>
          <w:lang w:eastAsia="zh-CN"/>
        </w:rPr>
        <w:t>NRF</w:t>
      </w:r>
      <w:proofErr w:type="spellEnd"/>
      <w:r w:rsidRPr="001B607D">
        <w:rPr>
          <w:rFonts w:hint="eastAsia"/>
          <w:lang w:eastAsia="zh-CN"/>
        </w:rPr>
        <w:t xml:space="preserve"> is depend</w:t>
      </w:r>
      <w:r>
        <w:rPr>
          <w:lang w:eastAsia="zh-CN"/>
        </w:rPr>
        <w:t>ed</w:t>
      </w:r>
      <w:r w:rsidRPr="001B607D">
        <w:rPr>
          <w:rFonts w:hint="eastAsia"/>
          <w:lang w:eastAsia="zh-CN"/>
        </w:rPr>
        <w:t xml:space="preserve"> on operator.</w:t>
      </w:r>
    </w:p>
    <w:p w14:paraId="40F1B5FF" w14:textId="77777777" w:rsidR="004733F2" w:rsidRDefault="004733F2" w:rsidP="004733F2">
      <w:pPr>
        <w:pStyle w:val="B1"/>
      </w:pPr>
      <w:r>
        <w:t xml:space="preserve">5. The </w:t>
      </w:r>
      <w:proofErr w:type="spellStart"/>
      <w:r>
        <w:t>vNRF</w:t>
      </w:r>
      <w:proofErr w:type="spellEnd"/>
      <w:r>
        <w:t xml:space="preserve"> sends the final authorization mechanism to the </w:t>
      </w:r>
      <w:proofErr w:type="spellStart"/>
      <w:r>
        <w:t>NFc</w:t>
      </w:r>
      <w:proofErr w:type="spellEnd"/>
      <w:r>
        <w:t>.</w:t>
      </w:r>
    </w:p>
    <w:p w14:paraId="13DFBE5F" w14:textId="77777777" w:rsidR="004733F2" w:rsidRDefault="004733F2" w:rsidP="004733F2">
      <w:pPr>
        <w:pStyle w:val="B1"/>
      </w:pPr>
      <w:r>
        <w:t xml:space="preserve">Then, if the final authorization mechanism indicates static authorization, the </w:t>
      </w:r>
      <w:proofErr w:type="spellStart"/>
      <w:r>
        <w:t>NFc</w:t>
      </w:r>
      <w:proofErr w:type="spellEnd"/>
      <w:r>
        <w:t xml:space="preserve"> could use the static authorization to access the </w:t>
      </w:r>
      <w:proofErr w:type="spellStart"/>
      <w:r>
        <w:t>NFp</w:t>
      </w:r>
      <w:proofErr w:type="spellEnd"/>
      <w:r>
        <w:t xml:space="preserve"> service. If the final authorization mechanism indicates OAuth authorization, the </w:t>
      </w:r>
      <w:proofErr w:type="spellStart"/>
      <w:r>
        <w:t>NFc</w:t>
      </w:r>
      <w:proofErr w:type="spellEnd"/>
      <w:r>
        <w:t xml:space="preserve"> could get the token from the NRF before consuming the service from the </w:t>
      </w:r>
      <w:proofErr w:type="spellStart"/>
      <w:r>
        <w:t>NFp</w:t>
      </w:r>
      <w:proofErr w:type="spellEnd"/>
      <w:r>
        <w:t>.</w:t>
      </w:r>
    </w:p>
    <w:p w14:paraId="099707F9" w14:textId="14866715" w:rsidR="004733F2" w:rsidRDefault="004733F2" w:rsidP="00EB4BF6">
      <w:pPr>
        <w:pStyle w:val="Heading3"/>
        <w:rPr>
          <w:lang w:eastAsia="zh-CN"/>
        </w:rPr>
      </w:pPr>
      <w:bookmarkStart w:id="1019" w:name="_Toc119926992"/>
      <w:bookmarkStart w:id="1020" w:name="_Toc119927225"/>
      <w:bookmarkStart w:id="1021" w:name="_Toc119927691"/>
      <w:bookmarkStart w:id="1022" w:name="_Toc125453763"/>
      <w:r>
        <w:rPr>
          <w:rFonts w:hint="eastAsia"/>
          <w:lang w:eastAsia="zh-CN"/>
        </w:rPr>
        <w:t>6</w:t>
      </w:r>
      <w:r>
        <w:rPr>
          <w:lang w:eastAsia="zh-CN"/>
        </w:rPr>
        <w:t>.24.3</w:t>
      </w:r>
      <w:r w:rsidR="00791C14">
        <w:rPr>
          <w:lang w:eastAsia="zh-CN"/>
        </w:rPr>
        <w:tab/>
      </w:r>
      <w:r w:rsidRPr="00EB4BF6">
        <w:t>Evaluation</w:t>
      </w:r>
      <w:bookmarkEnd w:id="1019"/>
      <w:bookmarkEnd w:id="1020"/>
      <w:bookmarkEnd w:id="1021"/>
      <w:bookmarkEnd w:id="1022"/>
    </w:p>
    <w:p w14:paraId="02199D8C" w14:textId="77777777" w:rsidR="004733F2" w:rsidRDefault="004733F2" w:rsidP="004733F2">
      <w:r w:rsidRPr="00C84B2E">
        <w:t>Th</w:t>
      </w:r>
      <w:r>
        <w:t>is</w:t>
      </w:r>
      <w:r w:rsidRPr="00C84B2E">
        <w:t xml:space="preserve"> solution addresses the threats and requirements of Key issue #</w:t>
      </w:r>
      <w:r>
        <w:t>7</w:t>
      </w:r>
      <w:r w:rsidRPr="00C84B2E">
        <w:t xml:space="preserve">: </w:t>
      </w:r>
      <w:r>
        <w:t>"Authorization mechanism negotiation"</w:t>
      </w:r>
      <w:r w:rsidRPr="00C84B2E">
        <w:t>.</w:t>
      </w:r>
    </w:p>
    <w:p w14:paraId="2BBDBF47" w14:textId="77777777" w:rsidR="004733F2" w:rsidRDefault="004733F2" w:rsidP="004733F2">
      <w:r>
        <w:t xml:space="preserve">The pre-requisite is that </w:t>
      </w:r>
      <w:r w:rsidRPr="00552DB8">
        <w:t xml:space="preserve">the </w:t>
      </w:r>
      <w:proofErr w:type="spellStart"/>
      <w:r w:rsidRPr="00552DB8">
        <w:t>hPLMN</w:t>
      </w:r>
      <w:proofErr w:type="spellEnd"/>
      <w:r w:rsidRPr="00552DB8">
        <w:t xml:space="preserve"> support</w:t>
      </w:r>
      <w:r>
        <w:t>s</w:t>
      </w:r>
      <w:r w:rsidRPr="00552DB8">
        <w:t xml:space="preserve"> at least static authorization</w:t>
      </w:r>
      <w:r w:rsidRPr="00C84B2E">
        <w:t>.</w:t>
      </w:r>
    </w:p>
    <w:p w14:paraId="11816ADE" w14:textId="59804B28" w:rsidR="006F39D4" w:rsidRDefault="004733F2" w:rsidP="004733F2">
      <w:r>
        <w:t xml:space="preserve">This solution addresses the inter-PLMN scenario where the </w:t>
      </w:r>
      <w:proofErr w:type="spellStart"/>
      <w:r>
        <w:t>vPLMN</w:t>
      </w:r>
      <w:proofErr w:type="spellEnd"/>
      <w:r>
        <w:t xml:space="preserve"> has only implemented </w:t>
      </w:r>
      <w:r w:rsidRPr="00DE4ACF">
        <w:t>static authorization</w:t>
      </w:r>
      <w:r>
        <w:t>.</w:t>
      </w:r>
      <w:r w:rsidRPr="001A6596">
        <w:t xml:space="preserve"> </w:t>
      </w:r>
      <w:r>
        <w:t xml:space="preserve">The </w:t>
      </w:r>
      <w:proofErr w:type="spellStart"/>
      <w:r>
        <w:t>hPLMN</w:t>
      </w:r>
      <w:proofErr w:type="spellEnd"/>
      <w:r>
        <w:t xml:space="preserve"> sends its authorization mechanism by bootstrapping mechanism. The NF Service Producer needs to support which authorization mechanism is determined by the </w:t>
      </w:r>
      <w:proofErr w:type="spellStart"/>
      <w:r>
        <w:t>vNRF</w:t>
      </w:r>
      <w:proofErr w:type="spellEnd"/>
      <w:r>
        <w:t>.</w:t>
      </w:r>
    </w:p>
    <w:p w14:paraId="5F6333E3" w14:textId="6AB65DFC" w:rsidR="00E97A1E" w:rsidRPr="00CD1823" w:rsidRDefault="00E97A1E" w:rsidP="00E97A1E">
      <w:pPr>
        <w:pStyle w:val="Heading2"/>
      </w:pPr>
      <w:bookmarkStart w:id="1023" w:name="_Toc119926993"/>
      <w:bookmarkStart w:id="1024" w:name="_Toc119927226"/>
      <w:bookmarkStart w:id="1025" w:name="_Toc119927692"/>
      <w:bookmarkStart w:id="1026" w:name="_Toc125453764"/>
      <w:r w:rsidRPr="00CD1823">
        <w:t>6.</w:t>
      </w:r>
      <w:r>
        <w:t>25</w:t>
      </w:r>
      <w:r w:rsidR="00791C14">
        <w:tab/>
      </w:r>
      <w:r>
        <w:t xml:space="preserve">Solution #25: </w:t>
      </w:r>
      <w:r w:rsidRPr="0082245B">
        <w:t>Solution on N32 security profiles</w:t>
      </w:r>
      <w:bookmarkEnd w:id="1023"/>
      <w:bookmarkEnd w:id="1024"/>
      <w:bookmarkEnd w:id="1025"/>
      <w:bookmarkEnd w:id="1026"/>
      <w:r w:rsidRPr="00CD1823">
        <w:t xml:space="preserve"> </w:t>
      </w:r>
    </w:p>
    <w:p w14:paraId="7BCA6DB1" w14:textId="7140766B" w:rsidR="00E97A1E" w:rsidRPr="00EB4BF6" w:rsidRDefault="00E97A1E" w:rsidP="00E97A1E">
      <w:pPr>
        <w:pStyle w:val="Heading3"/>
      </w:pPr>
      <w:bookmarkStart w:id="1027" w:name="_Toc119926994"/>
      <w:bookmarkStart w:id="1028" w:name="_Toc119927227"/>
      <w:bookmarkStart w:id="1029" w:name="_Toc119927693"/>
      <w:bookmarkStart w:id="1030" w:name="_Toc125453765"/>
      <w:r>
        <w:t>6</w:t>
      </w:r>
      <w:r w:rsidRPr="004D3578">
        <w:t>.</w:t>
      </w:r>
      <w:r w:rsidR="00B96144">
        <w:t>25</w:t>
      </w:r>
      <w:r>
        <w:t>.1</w:t>
      </w:r>
      <w:r w:rsidR="00791C14">
        <w:tab/>
      </w:r>
      <w:r w:rsidRPr="00CA009A">
        <w:t>Introduction</w:t>
      </w:r>
      <w:bookmarkEnd w:id="1027"/>
      <w:bookmarkEnd w:id="1028"/>
      <w:bookmarkEnd w:id="1029"/>
      <w:bookmarkEnd w:id="1030"/>
    </w:p>
    <w:p w14:paraId="1FDF2487" w14:textId="77777777" w:rsidR="00E97A1E" w:rsidRPr="0082245B" w:rsidRDefault="00E97A1E" w:rsidP="00E97A1E">
      <w:pPr>
        <w:rPr>
          <w:bCs/>
        </w:rPr>
      </w:pPr>
      <w:r w:rsidRPr="0082245B">
        <w:rPr>
          <w:bCs/>
        </w:rPr>
        <w:t>This solution is addressing aspects of KI#10, in the attempt to improve practicability of the N32 PRINS solution for IPX or roaming hub as intermediaries. It proposes to introduce profiles for the N32 security solution.</w:t>
      </w:r>
    </w:p>
    <w:p w14:paraId="4E890105" w14:textId="77777777" w:rsidR="00E97A1E" w:rsidRPr="0082245B" w:rsidRDefault="00E97A1E" w:rsidP="00E97A1E">
      <w:pPr>
        <w:rPr>
          <w:bCs/>
        </w:rPr>
      </w:pPr>
      <w:r w:rsidRPr="0082245B">
        <w:rPr>
          <w:bCs/>
        </w:rPr>
        <w:t>The following requirements on roaming via N32 are defined in 33.501:</w:t>
      </w:r>
    </w:p>
    <w:p w14:paraId="78F8FC92" w14:textId="77777777" w:rsidR="00E97A1E" w:rsidRPr="00B96144" w:rsidRDefault="00E97A1E" w:rsidP="00EB4BF6">
      <w:pPr>
        <w:pStyle w:val="B1"/>
        <w:numPr>
          <w:ilvl w:val="0"/>
          <w:numId w:val="26"/>
        </w:numPr>
      </w:pPr>
      <w:r w:rsidRPr="00B96144">
        <w:t xml:space="preserve">The solution shall support application layer mechanisms for addition, </w:t>
      </w:r>
      <w:proofErr w:type="gramStart"/>
      <w:r w:rsidRPr="00B96144">
        <w:t>deletion</w:t>
      </w:r>
      <w:proofErr w:type="gramEnd"/>
      <w:r w:rsidRPr="00B96144">
        <w:t xml:space="preserve"> and modification of message elements by intermediate nodes except for specific message elements described in the present document.</w:t>
      </w:r>
    </w:p>
    <w:p w14:paraId="02FE727E" w14:textId="09DA1328" w:rsidR="00E97A1E" w:rsidRPr="00B96144" w:rsidRDefault="00E97A1E" w:rsidP="00B96144">
      <w:pPr>
        <w:pStyle w:val="NO"/>
      </w:pPr>
      <w:r w:rsidRPr="00B96144">
        <w:t>NOTE: Typical example for such a case is IPX providers modifying messages for routing purposes.</w:t>
      </w:r>
    </w:p>
    <w:p w14:paraId="767AEC37" w14:textId="77777777" w:rsidR="00E97A1E" w:rsidRPr="00265B5B" w:rsidRDefault="00E97A1E" w:rsidP="00EB4BF6">
      <w:pPr>
        <w:pStyle w:val="B1"/>
        <w:numPr>
          <w:ilvl w:val="0"/>
          <w:numId w:val="26"/>
        </w:numPr>
      </w:pPr>
      <w:r w:rsidRPr="00B96144">
        <w:t xml:space="preserve">The solution shall provide confidentiality and/or integrity end-to-end between source and destination network for specific message elements identified in the present document. For this requirement to be fulfilled, the SEPP – </w:t>
      </w:r>
      <w:proofErr w:type="spellStart"/>
      <w:r w:rsidRPr="000D0627">
        <w:t>cf</w:t>
      </w:r>
      <w:proofErr w:type="spellEnd"/>
      <w:r w:rsidRPr="000D0627">
        <w:t xml:space="preserve"> [2], clause 6.2.17 shall be present at the edge of the source and destination networks dedicated to handling e2e Core Network Interconnection Security. The confidentiality and/or integrity for the message elements is provided between two SEPPs of the so</w:t>
      </w:r>
      <w:r w:rsidRPr="00265B5B">
        <w:t xml:space="preserve">urce and destination PLMN–. </w:t>
      </w:r>
    </w:p>
    <w:p w14:paraId="64C4ECC5" w14:textId="77777777" w:rsidR="00E97A1E" w:rsidRPr="00BB5C61" w:rsidRDefault="00E97A1E" w:rsidP="00EB4BF6">
      <w:pPr>
        <w:pStyle w:val="B1"/>
        <w:numPr>
          <w:ilvl w:val="0"/>
          <w:numId w:val="26"/>
        </w:numPr>
      </w:pPr>
      <w:r w:rsidRPr="00265B5B">
        <w:t>The destination network shall be able to determine the authenticity of the source network that sent the specific message elements protected according to the preceding bullet. For this requirement to be fulfilled, it shall suffice that a SEPP in the destination network that is dedicated to handling e2e Core Network Interconnection Security can determine the authenticity of the source network.</w:t>
      </w:r>
    </w:p>
    <w:p w14:paraId="71BC3CF8" w14:textId="77777777" w:rsidR="00E97A1E" w:rsidRPr="00BB5C61" w:rsidRDefault="00E97A1E" w:rsidP="00EB4BF6">
      <w:pPr>
        <w:pStyle w:val="B1"/>
        <w:numPr>
          <w:ilvl w:val="0"/>
          <w:numId w:val="26"/>
        </w:numPr>
      </w:pPr>
      <w:r w:rsidRPr="00BB5C61">
        <w:t>The solution should have minimal impact and additions to 3GPP-defined network elements.</w:t>
      </w:r>
    </w:p>
    <w:p w14:paraId="5D7BFC83" w14:textId="77777777" w:rsidR="00E97A1E" w:rsidRPr="00BB5C61" w:rsidRDefault="00E97A1E" w:rsidP="00EB4BF6">
      <w:pPr>
        <w:pStyle w:val="B1"/>
        <w:numPr>
          <w:ilvl w:val="0"/>
          <w:numId w:val="26"/>
        </w:numPr>
      </w:pPr>
      <w:r w:rsidRPr="00BB5C61">
        <w:t xml:space="preserve">The solution should be using standard security protocols. </w:t>
      </w:r>
    </w:p>
    <w:p w14:paraId="789328B2" w14:textId="77777777" w:rsidR="00E97A1E" w:rsidRPr="00791C14" w:rsidRDefault="00E97A1E" w:rsidP="00EB4BF6">
      <w:pPr>
        <w:pStyle w:val="B1"/>
        <w:numPr>
          <w:ilvl w:val="0"/>
          <w:numId w:val="26"/>
        </w:numPr>
      </w:pPr>
      <w:r w:rsidRPr="00791C14">
        <w:t>The solution shall cover interfaces used for roaming purposes.</w:t>
      </w:r>
    </w:p>
    <w:p w14:paraId="408D1F36" w14:textId="77777777" w:rsidR="00E97A1E" w:rsidRPr="00B96144" w:rsidRDefault="00E97A1E" w:rsidP="00EB4BF6">
      <w:pPr>
        <w:pStyle w:val="B1"/>
        <w:numPr>
          <w:ilvl w:val="0"/>
          <w:numId w:val="26"/>
        </w:numPr>
      </w:pPr>
      <w:r w:rsidRPr="00B96144">
        <w:t xml:space="preserve">The solution should </w:t>
      </w:r>
      <w:proofErr w:type="gramStart"/>
      <w:r w:rsidRPr="00B96144">
        <w:t>take into account</w:t>
      </w:r>
      <w:proofErr w:type="gramEnd"/>
      <w:r w:rsidRPr="00B96144">
        <w:t xml:space="preserve"> considerations on performance and overhead.</w:t>
      </w:r>
    </w:p>
    <w:p w14:paraId="00F33FD9" w14:textId="77777777" w:rsidR="00E97A1E" w:rsidRPr="00B96144" w:rsidRDefault="00E97A1E" w:rsidP="00EB4BF6">
      <w:pPr>
        <w:pStyle w:val="B1"/>
        <w:numPr>
          <w:ilvl w:val="0"/>
          <w:numId w:val="26"/>
        </w:numPr>
      </w:pPr>
      <w:r w:rsidRPr="00B96144">
        <w:t>The solution shall cover prevention of replay attacks.</w:t>
      </w:r>
    </w:p>
    <w:p w14:paraId="0EE52A86" w14:textId="77777777" w:rsidR="00E97A1E" w:rsidRPr="00B96144" w:rsidRDefault="00E97A1E" w:rsidP="00EB4BF6">
      <w:pPr>
        <w:pStyle w:val="B1"/>
        <w:numPr>
          <w:ilvl w:val="0"/>
          <w:numId w:val="26"/>
        </w:numPr>
      </w:pPr>
      <w:r w:rsidRPr="00B96144">
        <w:t>The solution shall cover algorithm negotiation and prevention of bidding down attacks.</w:t>
      </w:r>
    </w:p>
    <w:p w14:paraId="089CFD1F" w14:textId="77777777" w:rsidR="00E97A1E" w:rsidRPr="00B96144" w:rsidRDefault="00E97A1E" w:rsidP="00EB4BF6">
      <w:pPr>
        <w:pStyle w:val="B1"/>
        <w:numPr>
          <w:ilvl w:val="0"/>
          <w:numId w:val="26"/>
        </w:numPr>
      </w:pPr>
      <w:r w:rsidRPr="00B96144">
        <w:lastRenderedPageBreak/>
        <w:t xml:space="preserve">The solution should </w:t>
      </w:r>
      <w:proofErr w:type="gramStart"/>
      <w:r w:rsidRPr="00B96144">
        <w:t>take into account</w:t>
      </w:r>
      <w:proofErr w:type="gramEnd"/>
      <w:r w:rsidRPr="00B96144">
        <w:t xml:space="preserve"> operational aspects of key management</w:t>
      </w:r>
      <w:r w:rsidRPr="00EB4BF6">
        <w:t>.</w:t>
      </w:r>
    </w:p>
    <w:p w14:paraId="69FCE68A" w14:textId="77777777" w:rsidR="00B96144" w:rsidRDefault="00B96144" w:rsidP="00EB4BF6">
      <w:r>
        <w:t>3GPP has defined two security mechanisms for 5G Roaming Security, specifically for N32-f interface protection: TLS (Transport Layer Security) and PRINS (ALS: Application Layer Security).</w:t>
      </w:r>
    </w:p>
    <w:p w14:paraId="26252B54" w14:textId="77777777" w:rsidR="00B96144" w:rsidRDefault="00B96144" w:rsidP="00EB4BF6">
      <w:r>
        <w:t xml:space="preserve">Different stakeholders voiced that they may require the flexibility provided by 3GPP specs, selecting between transport layer security and application layer security, based on the interconnection schema or business needs. </w:t>
      </w:r>
    </w:p>
    <w:p w14:paraId="66BE6821" w14:textId="77777777" w:rsidR="00B96144" w:rsidRDefault="00B96144" w:rsidP="00B96144">
      <w:r>
        <w:t>This solution provides answers to the question for simplification. One of the arguments given was that the security model needs to avoid cumbersome negotiation procedures, which however in PRINS are relevant, as security configuration parameters and protected information elements need to be agreed between roaming partners and provided to IPX providers.</w:t>
      </w:r>
    </w:p>
    <w:p w14:paraId="298F6650" w14:textId="510BD9F6" w:rsidR="00E97A1E" w:rsidRDefault="00E97A1E" w:rsidP="00791C14">
      <w:pPr>
        <w:pStyle w:val="Heading3"/>
      </w:pPr>
      <w:bookmarkStart w:id="1031" w:name="_Toc119926995"/>
      <w:bookmarkStart w:id="1032" w:name="_Toc119927228"/>
      <w:bookmarkStart w:id="1033" w:name="_Toc119927694"/>
      <w:bookmarkStart w:id="1034" w:name="_Toc125453766"/>
      <w:r>
        <w:t>6</w:t>
      </w:r>
      <w:r w:rsidRPr="004D3578">
        <w:t>.</w:t>
      </w:r>
      <w:r w:rsidR="00B96144">
        <w:t>25</w:t>
      </w:r>
      <w:r>
        <w:t>.2</w:t>
      </w:r>
      <w:r w:rsidR="00791C14">
        <w:tab/>
      </w:r>
      <w:r>
        <w:t>Solution details</w:t>
      </w:r>
      <w:bookmarkEnd w:id="1031"/>
      <w:bookmarkEnd w:id="1032"/>
      <w:bookmarkEnd w:id="1033"/>
      <w:bookmarkEnd w:id="1034"/>
    </w:p>
    <w:p w14:paraId="7D54D563" w14:textId="77777777" w:rsidR="00E97A1E" w:rsidRPr="0082245B" w:rsidRDefault="00E97A1E">
      <w:r w:rsidRPr="0082245B">
        <w:rPr>
          <w:lang w:val="pl-PL"/>
        </w:rPr>
        <w:t xml:space="preserve">To </w:t>
      </w:r>
      <w:proofErr w:type="spellStart"/>
      <w:r w:rsidRPr="0082245B">
        <w:rPr>
          <w:lang w:val="pl-PL"/>
        </w:rPr>
        <w:t>facilitate</w:t>
      </w:r>
      <w:proofErr w:type="spellEnd"/>
      <w:r w:rsidRPr="0082245B">
        <w:rPr>
          <w:lang w:val="pl-PL"/>
        </w:rPr>
        <w:t xml:space="preserve"> and </w:t>
      </w:r>
      <w:proofErr w:type="spellStart"/>
      <w:r w:rsidRPr="0082245B">
        <w:rPr>
          <w:lang w:val="pl-PL"/>
        </w:rPr>
        <w:t>simplify</w:t>
      </w:r>
      <w:proofErr w:type="spellEnd"/>
      <w:r w:rsidRPr="0082245B">
        <w:rPr>
          <w:lang w:val="pl-PL"/>
        </w:rPr>
        <w:t xml:space="preserve"> the </w:t>
      </w:r>
      <w:proofErr w:type="spellStart"/>
      <w:r w:rsidRPr="0082245B">
        <w:rPr>
          <w:lang w:val="pl-PL"/>
        </w:rPr>
        <w:t>deployment</w:t>
      </w:r>
      <w:proofErr w:type="spellEnd"/>
      <w:r w:rsidRPr="0082245B">
        <w:rPr>
          <w:lang w:val="pl-PL"/>
        </w:rPr>
        <w:t xml:space="preserve"> and </w:t>
      </w:r>
      <w:proofErr w:type="spellStart"/>
      <w:r w:rsidRPr="0082245B">
        <w:rPr>
          <w:lang w:val="pl-PL"/>
        </w:rPr>
        <w:t>operation</w:t>
      </w:r>
      <w:proofErr w:type="spellEnd"/>
      <w:r w:rsidRPr="0082245B">
        <w:rPr>
          <w:lang w:val="pl-PL"/>
        </w:rPr>
        <w:t xml:space="preserve"> of PRINS as one N32 </w:t>
      </w:r>
      <w:proofErr w:type="spellStart"/>
      <w:r w:rsidRPr="0082245B">
        <w:rPr>
          <w:lang w:val="pl-PL"/>
        </w:rPr>
        <w:t>security</w:t>
      </w:r>
      <w:proofErr w:type="spellEnd"/>
      <w:r w:rsidRPr="0082245B">
        <w:rPr>
          <w:lang w:val="pl-PL"/>
        </w:rPr>
        <w:t xml:space="preserve"> </w:t>
      </w:r>
      <w:proofErr w:type="spellStart"/>
      <w:r w:rsidRPr="0082245B">
        <w:rPr>
          <w:lang w:val="pl-PL"/>
        </w:rPr>
        <w:t>solution</w:t>
      </w:r>
      <w:proofErr w:type="spellEnd"/>
      <w:r w:rsidRPr="0082245B">
        <w:rPr>
          <w:lang w:val="pl-PL"/>
        </w:rPr>
        <w:t xml:space="preserve">, </w:t>
      </w:r>
      <w:proofErr w:type="spellStart"/>
      <w:r w:rsidRPr="0082245B">
        <w:rPr>
          <w:lang w:val="pl-PL"/>
        </w:rPr>
        <w:t>it</w:t>
      </w:r>
      <w:proofErr w:type="spellEnd"/>
      <w:r w:rsidRPr="0082245B">
        <w:rPr>
          <w:lang w:val="pl-PL"/>
        </w:rPr>
        <w:t xml:space="preserve"> </w:t>
      </w:r>
      <w:proofErr w:type="spellStart"/>
      <w:r w:rsidRPr="0082245B">
        <w:rPr>
          <w:lang w:val="pl-PL"/>
        </w:rPr>
        <w:t>is</w:t>
      </w:r>
      <w:proofErr w:type="spellEnd"/>
      <w:r w:rsidRPr="0082245B">
        <w:rPr>
          <w:lang w:val="pl-PL"/>
        </w:rPr>
        <w:t xml:space="preserve"> proposed to </w:t>
      </w:r>
      <w:proofErr w:type="spellStart"/>
      <w:r w:rsidRPr="0082245B">
        <w:rPr>
          <w:lang w:val="pl-PL"/>
        </w:rPr>
        <w:t>introduce</w:t>
      </w:r>
      <w:proofErr w:type="spellEnd"/>
      <w:r w:rsidRPr="0082245B">
        <w:rPr>
          <w:lang w:val="pl-PL"/>
        </w:rPr>
        <w:t xml:space="preserve"> </w:t>
      </w:r>
      <w:proofErr w:type="spellStart"/>
      <w:r w:rsidRPr="0082245B">
        <w:rPr>
          <w:bCs/>
          <w:lang w:val="pl-PL"/>
        </w:rPr>
        <w:t>security</w:t>
      </w:r>
      <w:proofErr w:type="spellEnd"/>
      <w:r w:rsidRPr="0082245B">
        <w:rPr>
          <w:bCs/>
          <w:lang w:val="pl-PL"/>
        </w:rPr>
        <w:t xml:space="preserve"> </w:t>
      </w:r>
      <w:proofErr w:type="spellStart"/>
      <w:r w:rsidRPr="0082245B">
        <w:rPr>
          <w:bCs/>
          <w:lang w:val="pl-PL"/>
        </w:rPr>
        <w:t>profiles</w:t>
      </w:r>
      <w:proofErr w:type="spellEnd"/>
      <w:r w:rsidRPr="0082245B">
        <w:rPr>
          <w:bCs/>
          <w:lang w:val="pl-PL"/>
        </w:rPr>
        <w:t>.</w:t>
      </w:r>
      <w:r w:rsidRPr="0082245B">
        <w:rPr>
          <w:b/>
          <w:bCs/>
          <w:lang w:val="pl-PL"/>
        </w:rPr>
        <w:t xml:space="preserve">  </w:t>
      </w:r>
    </w:p>
    <w:p w14:paraId="3A8B3E5C" w14:textId="77777777" w:rsidR="00E97A1E" w:rsidRPr="0082245B" w:rsidRDefault="00E97A1E">
      <w:r w:rsidRPr="0082245B">
        <w:rPr>
          <w:lang w:val="pl-PL"/>
        </w:rPr>
        <w:t xml:space="preserve">N32-c </w:t>
      </w:r>
      <w:proofErr w:type="spellStart"/>
      <w:r w:rsidRPr="0082245B">
        <w:rPr>
          <w:lang w:val="pl-PL"/>
        </w:rPr>
        <w:t>negotiation</w:t>
      </w:r>
      <w:proofErr w:type="spellEnd"/>
      <w:r w:rsidRPr="0082245B">
        <w:rPr>
          <w:lang w:val="pl-PL"/>
        </w:rPr>
        <w:t xml:space="preserve"> for PRINS </w:t>
      </w:r>
      <w:proofErr w:type="spellStart"/>
      <w:r w:rsidRPr="0082245B">
        <w:rPr>
          <w:lang w:val="pl-PL"/>
        </w:rPr>
        <w:t>is</w:t>
      </w:r>
      <w:proofErr w:type="spellEnd"/>
      <w:r w:rsidRPr="0082245B">
        <w:rPr>
          <w:lang w:val="pl-PL"/>
        </w:rPr>
        <w:t xml:space="preserve"> </w:t>
      </w:r>
      <w:proofErr w:type="spellStart"/>
      <w:r w:rsidRPr="0082245B">
        <w:rPr>
          <w:lang w:val="pl-PL"/>
        </w:rPr>
        <w:t>enhanced</w:t>
      </w:r>
      <w:proofErr w:type="spellEnd"/>
      <w:r w:rsidRPr="0082245B">
        <w:rPr>
          <w:lang w:val="pl-PL"/>
        </w:rPr>
        <w:t xml:space="preserve"> </w:t>
      </w:r>
      <w:r w:rsidRPr="0082245B">
        <w:t xml:space="preserve">to allow selecting the existing scheme (for backward compatibility and high security requirements voiced in discussions) or selecting one or several </w:t>
      </w:r>
      <w:proofErr w:type="spellStart"/>
      <w:r w:rsidRPr="0082245B">
        <w:rPr>
          <w:lang w:val="pl-PL"/>
        </w:rPr>
        <w:t>security</w:t>
      </w:r>
      <w:proofErr w:type="spellEnd"/>
      <w:r w:rsidRPr="0082245B">
        <w:rPr>
          <w:lang w:val="pl-PL"/>
        </w:rPr>
        <w:t xml:space="preserve"> profile</w:t>
      </w:r>
      <w:r w:rsidRPr="0082245B">
        <w:t>s</w:t>
      </w:r>
      <w:r w:rsidRPr="0082245B">
        <w:rPr>
          <w:lang w:val="pl-PL"/>
        </w:rPr>
        <w:t xml:space="preserve">. </w:t>
      </w:r>
    </w:p>
    <w:p w14:paraId="0AE431F5" w14:textId="77777777" w:rsidR="00E97A1E" w:rsidRPr="0082245B" w:rsidRDefault="00E97A1E" w:rsidP="00E97A1E">
      <w:pPr>
        <w:numPr>
          <w:ilvl w:val="0"/>
          <w:numId w:val="20"/>
        </w:numPr>
        <w:spacing w:after="160" w:line="259" w:lineRule="auto"/>
      </w:pPr>
      <w:r w:rsidRPr="0082245B">
        <w:t xml:space="preserve">Only by selecting "full </w:t>
      </w:r>
      <w:proofErr w:type="gramStart"/>
      <w:r w:rsidRPr="0082245B">
        <w:t>PRINS“</w:t>
      </w:r>
      <w:proofErr w:type="gramEnd"/>
      <w:r w:rsidRPr="0082245B">
        <w:t xml:space="preserve">, </w:t>
      </w:r>
      <w:proofErr w:type="spellStart"/>
      <w:r w:rsidRPr="0082245B">
        <w:rPr>
          <w:lang w:val="pl-PL"/>
        </w:rPr>
        <w:t>negotiation</w:t>
      </w:r>
      <w:proofErr w:type="spellEnd"/>
      <w:r w:rsidRPr="0082245B">
        <w:rPr>
          <w:lang w:val="pl-PL"/>
        </w:rPr>
        <w:t xml:space="preserve"> of a </w:t>
      </w:r>
      <w:proofErr w:type="spellStart"/>
      <w:r w:rsidRPr="0082245B">
        <w:rPr>
          <w:lang w:val="pl-PL"/>
        </w:rPr>
        <w:t>cipher</w:t>
      </w:r>
      <w:proofErr w:type="spellEnd"/>
      <w:r w:rsidRPr="0082245B">
        <w:rPr>
          <w:lang w:val="pl-PL"/>
        </w:rPr>
        <w:t xml:space="preserve"> </w:t>
      </w:r>
      <w:proofErr w:type="spellStart"/>
      <w:r w:rsidRPr="0082245B">
        <w:rPr>
          <w:lang w:val="pl-PL"/>
        </w:rPr>
        <w:t>suite</w:t>
      </w:r>
      <w:proofErr w:type="spellEnd"/>
      <w:r w:rsidRPr="0082245B">
        <w:rPr>
          <w:lang w:val="pl-PL"/>
        </w:rPr>
        <w:t xml:space="preserve"> and exchange of </w:t>
      </w:r>
      <w:r w:rsidRPr="0082245B">
        <w:t>modification and encryption</w:t>
      </w:r>
      <w:r w:rsidRPr="0082245B">
        <w:rPr>
          <w:lang w:val="pl-PL"/>
        </w:rPr>
        <w:t xml:space="preserve"> </w:t>
      </w:r>
      <w:proofErr w:type="spellStart"/>
      <w:r w:rsidRPr="0082245B">
        <w:rPr>
          <w:lang w:val="pl-PL"/>
        </w:rPr>
        <w:t>policies</w:t>
      </w:r>
      <w:proofErr w:type="spellEnd"/>
      <w:r w:rsidRPr="0082245B">
        <w:t xml:space="preserve"> is needed (current schema).</w:t>
      </w:r>
    </w:p>
    <w:p w14:paraId="6F5D3202" w14:textId="77777777" w:rsidR="00E97A1E" w:rsidRPr="0082245B" w:rsidRDefault="00E97A1E" w:rsidP="00E97A1E">
      <w:pPr>
        <w:numPr>
          <w:ilvl w:val="0"/>
          <w:numId w:val="20"/>
        </w:numPr>
        <w:spacing w:after="160" w:line="259" w:lineRule="auto"/>
      </w:pPr>
      <w:r w:rsidRPr="0082245B">
        <w:t xml:space="preserve">If a pre-defined profile, </w:t>
      </w:r>
      <w:proofErr w:type="gramStart"/>
      <w:r w:rsidRPr="0082245B">
        <w:t>e.g.</w:t>
      </w:r>
      <w:proofErr w:type="gramEnd"/>
      <w:r w:rsidRPr="0082245B">
        <w:t xml:space="preserve"> "profile A" or "profile B", is chosen</w:t>
      </w:r>
      <w:r w:rsidRPr="0082245B">
        <w:rPr>
          <w:lang w:val="pl-PL"/>
        </w:rPr>
        <w:t xml:space="preserve">, </w:t>
      </w:r>
      <w:r w:rsidRPr="0082245B">
        <w:t>a</w:t>
      </w:r>
      <w:r w:rsidRPr="0082245B">
        <w:rPr>
          <w:lang w:val="pl-PL"/>
        </w:rPr>
        <w:t xml:space="preserve"> </w:t>
      </w:r>
      <w:proofErr w:type="spellStart"/>
      <w:r w:rsidRPr="0082245B">
        <w:rPr>
          <w:lang w:val="pl-PL"/>
        </w:rPr>
        <w:t>pre-defined</w:t>
      </w:r>
      <w:proofErr w:type="spellEnd"/>
      <w:r w:rsidRPr="0082245B">
        <w:rPr>
          <w:lang w:val="pl-PL"/>
        </w:rPr>
        <w:t xml:space="preserve"> </w:t>
      </w:r>
      <w:proofErr w:type="spellStart"/>
      <w:r w:rsidRPr="0082245B">
        <w:rPr>
          <w:lang w:val="pl-PL"/>
        </w:rPr>
        <w:t>security</w:t>
      </w:r>
      <w:proofErr w:type="spellEnd"/>
      <w:r w:rsidRPr="0082245B">
        <w:rPr>
          <w:lang w:val="pl-PL"/>
        </w:rPr>
        <w:t xml:space="preserve"> profile</w:t>
      </w:r>
      <w:r w:rsidRPr="0082245B">
        <w:t xml:space="preserve"> will be negotiated between SEPPs, and IPX can be instructed equally</w:t>
      </w:r>
      <w:r w:rsidRPr="0082245B">
        <w:rPr>
          <w:lang w:val="pl-PL"/>
        </w:rPr>
        <w:t xml:space="preserve">. </w:t>
      </w:r>
    </w:p>
    <w:p w14:paraId="4FCDDE62" w14:textId="1CBC0444" w:rsidR="00D0343D" w:rsidRDefault="00E97A1E" w:rsidP="00E97A1E">
      <w:pPr>
        <w:numPr>
          <w:ilvl w:val="0"/>
          <w:numId w:val="20"/>
        </w:numPr>
        <w:spacing w:after="160" w:line="259" w:lineRule="auto"/>
      </w:pPr>
      <w:r w:rsidRPr="0082245B">
        <w:t>"</w:t>
      </w:r>
      <w:proofErr w:type="gramStart"/>
      <w:r w:rsidR="00D0343D">
        <w:t>integrity</w:t>
      </w:r>
      <w:proofErr w:type="gramEnd"/>
      <w:r w:rsidR="00D0343D">
        <w:t>-only</w:t>
      </w:r>
      <w:r w:rsidRPr="0082245B">
        <w:t xml:space="preserve"> PRINS" could be then one option, which in current understanding means, that JSON objects are created without encryption policies but integrity protected. </w:t>
      </w:r>
    </w:p>
    <w:p w14:paraId="655464CB" w14:textId="73FC7626" w:rsidR="00E97A1E" w:rsidRPr="0082245B" w:rsidRDefault="00E97A1E" w:rsidP="003A22C5">
      <w:pPr>
        <w:pStyle w:val="NO"/>
      </w:pPr>
      <w:r w:rsidRPr="0082245B">
        <w:t xml:space="preserve">NOTE: </w:t>
      </w:r>
      <w:r w:rsidR="00D0343D">
        <w:t>integrity-only</w:t>
      </w:r>
      <w:r w:rsidR="00D0343D" w:rsidRPr="0082245B">
        <w:t xml:space="preserve"> </w:t>
      </w:r>
      <w:r w:rsidRPr="0082245B">
        <w:t>PRINS may however not be preferable, since AVs and authorization tokens need protection</w:t>
      </w:r>
    </w:p>
    <w:p w14:paraId="71ABB980" w14:textId="77777777" w:rsidR="00E97A1E" w:rsidRPr="00ED09DB" w:rsidRDefault="00E97A1E" w:rsidP="00E97A1E">
      <w:r w:rsidRPr="0082245B">
        <w:t xml:space="preserve">With this information, during N32-c handshake, if the PRINS enhanced profile, e.g., “B”, is chosen, then both SEPPs (VPLMN and HPLMN) know how to handle the communication on the N32-f interface and the intermediary IPX providers as well. I.e., a </w:t>
      </w:r>
      <w:r w:rsidRPr="0082245B">
        <w:rPr>
          <w:lang w:val="pl-PL"/>
        </w:rPr>
        <w:t xml:space="preserve">profile </w:t>
      </w:r>
      <w:proofErr w:type="spellStart"/>
      <w:r w:rsidRPr="0082245B">
        <w:rPr>
          <w:lang w:val="pl-PL"/>
        </w:rPr>
        <w:t>indicator</w:t>
      </w:r>
      <w:proofErr w:type="spellEnd"/>
      <w:r w:rsidRPr="0082245B">
        <w:rPr>
          <w:lang w:val="pl-PL"/>
        </w:rPr>
        <w:t xml:space="preserve"> </w:t>
      </w:r>
      <w:r w:rsidRPr="0082245B">
        <w:t xml:space="preserve">during N32-c negotiation phase </w:t>
      </w:r>
      <w:proofErr w:type="spellStart"/>
      <w:r w:rsidRPr="0082245B">
        <w:rPr>
          <w:lang w:val="pl-PL"/>
        </w:rPr>
        <w:t>can</w:t>
      </w:r>
      <w:proofErr w:type="spellEnd"/>
      <w:r w:rsidRPr="0082245B">
        <w:rPr>
          <w:lang w:val="pl-PL"/>
        </w:rPr>
        <w:t xml:space="preserve"> be </w:t>
      </w:r>
      <w:proofErr w:type="spellStart"/>
      <w:r w:rsidRPr="0082245B">
        <w:rPr>
          <w:lang w:val="pl-PL"/>
        </w:rPr>
        <w:t>propagated</w:t>
      </w:r>
      <w:proofErr w:type="spellEnd"/>
      <w:r w:rsidRPr="0082245B">
        <w:rPr>
          <w:lang w:val="pl-PL"/>
        </w:rPr>
        <w:t xml:space="preserve"> as </w:t>
      </w:r>
      <w:proofErr w:type="spellStart"/>
      <w:r w:rsidRPr="0082245B">
        <w:rPr>
          <w:lang w:val="pl-PL"/>
        </w:rPr>
        <w:t>an</w:t>
      </w:r>
      <w:proofErr w:type="spellEnd"/>
      <w:r w:rsidRPr="0082245B">
        <w:rPr>
          <w:lang w:val="pl-PL"/>
        </w:rPr>
        <w:t xml:space="preserve"> </w:t>
      </w:r>
      <w:proofErr w:type="spellStart"/>
      <w:r w:rsidRPr="0082245B">
        <w:rPr>
          <w:lang w:val="pl-PL"/>
        </w:rPr>
        <w:t>indication</w:t>
      </w:r>
      <w:proofErr w:type="spellEnd"/>
      <w:r w:rsidRPr="0082245B">
        <w:rPr>
          <w:lang w:val="pl-PL"/>
        </w:rPr>
        <w:t xml:space="preserve"> of the </w:t>
      </w:r>
      <w:proofErr w:type="spellStart"/>
      <w:r w:rsidRPr="0082245B">
        <w:rPr>
          <w:lang w:val="pl-PL"/>
        </w:rPr>
        <w:t>selected</w:t>
      </w:r>
      <w:proofErr w:type="spellEnd"/>
      <w:r w:rsidRPr="0082245B">
        <w:rPr>
          <w:lang w:val="pl-PL"/>
        </w:rPr>
        <w:t xml:space="preserve"> PRINS profile to the IPX</w:t>
      </w:r>
      <w:r w:rsidRPr="0082245B">
        <w:t>; since only PRINS can be chosen, N32-f will always be based on application layer.</w:t>
      </w:r>
    </w:p>
    <w:p w14:paraId="5D617E62" w14:textId="374D7AA7" w:rsidR="00D0343D" w:rsidRDefault="00D0343D" w:rsidP="00E97A1E"/>
    <w:tbl>
      <w:tblPr>
        <w:tblStyle w:val="TableGrid"/>
        <w:tblW w:w="0" w:type="auto"/>
        <w:tblInd w:w="1413" w:type="dxa"/>
        <w:tblLook w:val="04A0" w:firstRow="1" w:lastRow="0" w:firstColumn="1" w:lastColumn="0" w:noHBand="0" w:noVBand="1"/>
      </w:tblPr>
      <w:tblGrid>
        <w:gridCol w:w="3401"/>
        <w:gridCol w:w="3119"/>
      </w:tblGrid>
      <w:tr w:rsidR="00D0343D" w14:paraId="391186E1" w14:textId="77777777" w:rsidTr="003A22C5">
        <w:tc>
          <w:tcPr>
            <w:tcW w:w="3401" w:type="dxa"/>
          </w:tcPr>
          <w:p w14:paraId="003A6E17" w14:textId="77777777" w:rsidR="00D0343D" w:rsidRDefault="00D0343D" w:rsidP="004B1740">
            <w:proofErr w:type="spellStart"/>
            <w:r>
              <w:t>Enumaration</w:t>
            </w:r>
            <w:proofErr w:type="spellEnd"/>
            <w:r>
              <w:t xml:space="preserve"> value</w:t>
            </w:r>
          </w:p>
        </w:tc>
        <w:tc>
          <w:tcPr>
            <w:tcW w:w="3119" w:type="dxa"/>
          </w:tcPr>
          <w:p w14:paraId="5C9E1ED4" w14:textId="77777777" w:rsidR="00D0343D" w:rsidRDefault="00D0343D" w:rsidP="004B1740">
            <w:r>
              <w:t>Description</w:t>
            </w:r>
          </w:p>
        </w:tc>
      </w:tr>
      <w:tr w:rsidR="00D0343D" w14:paraId="75ACCC5B" w14:textId="77777777" w:rsidTr="003A22C5">
        <w:tc>
          <w:tcPr>
            <w:tcW w:w="3401" w:type="dxa"/>
          </w:tcPr>
          <w:p w14:paraId="7070421F" w14:textId="77777777" w:rsidR="00D0343D" w:rsidRDefault="00D0343D" w:rsidP="004B1740">
            <w:r>
              <w:t>TLS</w:t>
            </w:r>
          </w:p>
        </w:tc>
        <w:tc>
          <w:tcPr>
            <w:tcW w:w="3119" w:type="dxa"/>
          </w:tcPr>
          <w:p w14:paraId="1DA59E0B" w14:textId="77777777" w:rsidR="00D0343D" w:rsidRDefault="00D0343D" w:rsidP="004B1740">
            <w:pPr>
              <w:tabs>
                <w:tab w:val="left" w:pos="701"/>
              </w:tabs>
            </w:pPr>
            <w:r>
              <w:t>TLS security</w:t>
            </w:r>
          </w:p>
        </w:tc>
      </w:tr>
      <w:tr w:rsidR="00D0343D" w14:paraId="1588F033" w14:textId="77777777" w:rsidTr="003A22C5">
        <w:tc>
          <w:tcPr>
            <w:tcW w:w="3401" w:type="dxa"/>
          </w:tcPr>
          <w:p w14:paraId="0128C064" w14:textId="77777777" w:rsidR="00D0343D" w:rsidRDefault="00D0343D" w:rsidP="004B1740">
            <w:pPr>
              <w:spacing w:after="0"/>
            </w:pPr>
            <w:r>
              <w:t>PRINS</w:t>
            </w:r>
          </w:p>
          <w:p w14:paraId="13695D3A" w14:textId="77777777" w:rsidR="00D0343D" w:rsidRDefault="00D0343D" w:rsidP="00D0343D">
            <w:pPr>
              <w:pStyle w:val="ListParagraph"/>
              <w:numPr>
                <w:ilvl w:val="0"/>
                <w:numId w:val="20"/>
              </w:numPr>
            </w:pPr>
            <w:r>
              <w:t>Profile full</w:t>
            </w:r>
          </w:p>
          <w:p w14:paraId="4C2A2395" w14:textId="77777777" w:rsidR="00D0343D" w:rsidRDefault="00D0343D" w:rsidP="00D0343D">
            <w:pPr>
              <w:pStyle w:val="ListParagraph"/>
              <w:numPr>
                <w:ilvl w:val="0"/>
                <w:numId w:val="20"/>
              </w:numPr>
            </w:pPr>
            <w:r>
              <w:t>Profile integrity-only</w:t>
            </w:r>
          </w:p>
          <w:p w14:paraId="07A3E23D" w14:textId="77777777" w:rsidR="00D0343D" w:rsidRDefault="00D0343D" w:rsidP="00D0343D">
            <w:pPr>
              <w:pStyle w:val="ListParagraph"/>
              <w:numPr>
                <w:ilvl w:val="0"/>
                <w:numId w:val="20"/>
              </w:numPr>
            </w:pPr>
            <w:r>
              <w:t>Profile A</w:t>
            </w:r>
          </w:p>
          <w:p w14:paraId="352AE486" w14:textId="77777777" w:rsidR="00D0343D" w:rsidRDefault="00D0343D" w:rsidP="00D0343D">
            <w:pPr>
              <w:pStyle w:val="ListParagraph"/>
              <w:numPr>
                <w:ilvl w:val="0"/>
                <w:numId w:val="20"/>
              </w:numPr>
            </w:pPr>
            <w:r>
              <w:t>Profile B</w:t>
            </w:r>
          </w:p>
          <w:p w14:paraId="498DC285" w14:textId="77777777" w:rsidR="00D0343D" w:rsidRDefault="00D0343D" w:rsidP="00D0343D">
            <w:pPr>
              <w:pStyle w:val="ListParagraph"/>
              <w:numPr>
                <w:ilvl w:val="0"/>
                <w:numId w:val="20"/>
              </w:numPr>
            </w:pPr>
            <w:r>
              <w:t>…</w:t>
            </w:r>
          </w:p>
          <w:p w14:paraId="5E6C39FD" w14:textId="77777777" w:rsidR="00D0343D" w:rsidRDefault="00D0343D" w:rsidP="00D0343D">
            <w:pPr>
              <w:pStyle w:val="ListParagraph"/>
              <w:numPr>
                <w:ilvl w:val="0"/>
                <w:numId w:val="20"/>
              </w:numPr>
            </w:pPr>
            <w:r>
              <w:t>Operator defined profile</w:t>
            </w:r>
          </w:p>
        </w:tc>
        <w:tc>
          <w:tcPr>
            <w:tcW w:w="3119" w:type="dxa"/>
          </w:tcPr>
          <w:p w14:paraId="78F9784C" w14:textId="77777777" w:rsidR="00D0343D" w:rsidRDefault="00D0343D" w:rsidP="004B1740">
            <w:r>
              <w:t xml:space="preserve">Protocol for N32 Interconnect security with subcategories to indicate full usage of PRINS, with integrity protection </w:t>
            </w:r>
            <w:proofErr w:type="spellStart"/>
            <w:r>
              <w:t>onl</w:t>
            </w:r>
            <w:proofErr w:type="spellEnd"/>
            <w:r>
              <w:t xml:space="preserve"> or specific profiles </w:t>
            </w:r>
          </w:p>
        </w:tc>
      </w:tr>
    </w:tbl>
    <w:p w14:paraId="63F86A12" w14:textId="6315FB95" w:rsidR="00E97A1E" w:rsidRDefault="00E97A1E" w:rsidP="00E97A1E"/>
    <w:p w14:paraId="4E4951A2" w14:textId="77777777" w:rsidR="00E97A1E" w:rsidRPr="008723C2" w:rsidRDefault="00E97A1E" w:rsidP="00EB4BF6">
      <w:pPr>
        <w:pStyle w:val="TF"/>
      </w:pPr>
      <w:bookmarkStart w:id="1035" w:name="_Hlk125390303"/>
      <w:r w:rsidRPr="008723C2">
        <w:t xml:space="preserve">Figure 6.X.2-1: </w:t>
      </w:r>
      <w:bookmarkEnd w:id="1035"/>
      <w:r w:rsidRPr="008723C2">
        <w:t>Example of N32 security profile</w:t>
      </w:r>
    </w:p>
    <w:p w14:paraId="6DCDA571" w14:textId="02A37718" w:rsidR="00E97A1E" w:rsidRPr="0082245B" w:rsidRDefault="00E97A1E" w:rsidP="00E97A1E">
      <w:r w:rsidRPr="0082245B">
        <w:t xml:space="preserve">If PRINS with </w:t>
      </w:r>
      <w:r>
        <w:t>"</w:t>
      </w:r>
      <w:r w:rsidRPr="0082245B">
        <w:t>full PRINS</w:t>
      </w:r>
      <w:r>
        <w:t>"</w:t>
      </w:r>
      <w:r w:rsidRPr="0082245B">
        <w:t xml:space="preserve"> is chosen</w:t>
      </w:r>
      <w:r w:rsidRPr="0082245B">
        <w:rPr>
          <w:lang w:val="pl-PL"/>
        </w:rPr>
        <w:t xml:space="preserve">, </w:t>
      </w:r>
      <w:proofErr w:type="spellStart"/>
      <w:r w:rsidRPr="0082245B">
        <w:rPr>
          <w:lang w:val="pl-PL"/>
        </w:rPr>
        <w:t>configuration</w:t>
      </w:r>
      <w:proofErr w:type="spellEnd"/>
      <w:r w:rsidRPr="0082245B">
        <w:rPr>
          <w:lang w:val="pl-PL"/>
        </w:rPr>
        <w:t xml:space="preserve"> </w:t>
      </w:r>
      <w:proofErr w:type="spellStart"/>
      <w:r w:rsidRPr="0082245B">
        <w:rPr>
          <w:lang w:val="pl-PL"/>
        </w:rPr>
        <w:t>parameters</w:t>
      </w:r>
      <w:proofErr w:type="spellEnd"/>
      <w:r w:rsidRPr="0082245B">
        <w:rPr>
          <w:lang w:val="pl-PL"/>
        </w:rPr>
        <w:t xml:space="preserve"> </w:t>
      </w:r>
      <w:r w:rsidRPr="0082245B">
        <w:t>can still be</w:t>
      </w:r>
      <w:r w:rsidRPr="0082245B">
        <w:rPr>
          <w:lang w:val="pl-PL"/>
        </w:rPr>
        <w:t xml:space="preserve"> </w:t>
      </w:r>
      <w:proofErr w:type="spellStart"/>
      <w:r w:rsidRPr="0082245B">
        <w:rPr>
          <w:lang w:val="pl-PL"/>
        </w:rPr>
        <w:t>negotiated</w:t>
      </w:r>
      <w:proofErr w:type="spellEnd"/>
      <w:r w:rsidRPr="0082245B">
        <w:rPr>
          <w:lang w:val="pl-PL"/>
        </w:rPr>
        <w:t>/</w:t>
      </w:r>
      <w:proofErr w:type="spellStart"/>
      <w:r w:rsidRPr="0082245B">
        <w:rPr>
          <w:lang w:val="pl-PL"/>
        </w:rPr>
        <w:t>exchanged</w:t>
      </w:r>
      <w:proofErr w:type="spellEnd"/>
      <w:r w:rsidRPr="0082245B">
        <w:t>, which keeps market open to those, really wanting this high security option</w:t>
      </w:r>
    </w:p>
    <w:p w14:paraId="0550C7FB" w14:textId="528A6DC9" w:rsidR="00E97A1E" w:rsidRPr="00E97A1E" w:rsidRDefault="00E97A1E" w:rsidP="00EB4BF6">
      <w:pPr>
        <w:pStyle w:val="B1"/>
      </w:pPr>
      <w:r>
        <w:t>a.</w:t>
      </w:r>
      <w:r>
        <w:tab/>
      </w:r>
      <w:r w:rsidRPr="00E97A1E">
        <w:t>Modification policy. A modification policy indicates which IEs can be modified by an IPX provider of the sending SEPP.</w:t>
      </w:r>
    </w:p>
    <w:p w14:paraId="07149944" w14:textId="33B6BFB0" w:rsidR="00E97A1E" w:rsidRPr="0082245B" w:rsidRDefault="00E97A1E" w:rsidP="00EB4BF6">
      <w:pPr>
        <w:pStyle w:val="B1"/>
      </w:pPr>
      <w:r w:rsidRPr="0082245B">
        <w:t>b.</w:t>
      </w:r>
      <w:r>
        <w:tab/>
      </w:r>
      <w:r w:rsidRPr="0082245B">
        <w:t>Data-type encryption policy. A data-type encryption policy indicates which types of data will be encrypted by the sending SEPP.</w:t>
      </w:r>
    </w:p>
    <w:p w14:paraId="3C487835" w14:textId="448EB0E7" w:rsidR="00E97A1E" w:rsidRPr="0082245B" w:rsidRDefault="00E97A1E" w:rsidP="00EB4BF6">
      <w:pPr>
        <w:pStyle w:val="B1"/>
      </w:pPr>
      <w:r w:rsidRPr="0082245B">
        <w:lastRenderedPageBreak/>
        <w:t>c.</w:t>
      </w:r>
      <w:r>
        <w:tab/>
      </w:r>
      <w:r w:rsidRPr="0082245B">
        <w:t xml:space="preserve">Cipher suites for confidentiality and integrity </w:t>
      </w:r>
      <w:proofErr w:type="gramStart"/>
      <w:r w:rsidRPr="0082245B">
        <w:t>protection, when</w:t>
      </w:r>
      <w:proofErr w:type="gramEnd"/>
      <w:r w:rsidRPr="0082245B">
        <w:t xml:space="preserve"> application layer security is used to protect HTTP messages between them.</w:t>
      </w:r>
    </w:p>
    <w:p w14:paraId="2922C906" w14:textId="5200FBE6" w:rsidR="00E97A1E" w:rsidRPr="0082245B" w:rsidRDefault="00E97A1E" w:rsidP="00EB4BF6">
      <w:pPr>
        <w:pStyle w:val="B1"/>
      </w:pPr>
      <w:r w:rsidRPr="0082245B">
        <w:t>d.</w:t>
      </w:r>
      <w:r>
        <w:tab/>
      </w:r>
      <w:r w:rsidRPr="0082245B">
        <w:t>N32-f context ID. The N32-f context ID identifies the set of security related configuration parameters applicable to a protected message received from a SEPP in a different PLMN.</w:t>
      </w:r>
    </w:p>
    <w:p w14:paraId="61F14769" w14:textId="77777777" w:rsidR="00E97A1E" w:rsidRPr="0082245B" w:rsidRDefault="00E97A1E" w:rsidP="00E97A1E">
      <w:r w:rsidRPr="0082245B">
        <w:t>If PRINS with any other profile is chosen</w:t>
      </w:r>
      <w:r w:rsidRPr="0082245B">
        <w:rPr>
          <w:lang w:val="pl-PL"/>
        </w:rPr>
        <w:t xml:space="preserve">, the </w:t>
      </w:r>
      <w:proofErr w:type="spellStart"/>
      <w:r w:rsidRPr="0082245B">
        <w:rPr>
          <w:lang w:val="pl-PL"/>
        </w:rPr>
        <w:t>following</w:t>
      </w:r>
      <w:proofErr w:type="spellEnd"/>
      <w:r w:rsidRPr="0082245B">
        <w:rPr>
          <w:lang w:val="pl-PL"/>
        </w:rPr>
        <w:t xml:space="preserve"> </w:t>
      </w:r>
      <w:proofErr w:type="spellStart"/>
      <w:r w:rsidRPr="0082245B">
        <w:rPr>
          <w:lang w:val="pl-PL"/>
        </w:rPr>
        <w:t>configuration</w:t>
      </w:r>
      <w:proofErr w:type="spellEnd"/>
      <w:r w:rsidRPr="0082245B">
        <w:rPr>
          <w:lang w:val="pl-PL"/>
        </w:rPr>
        <w:t xml:space="preserve"> </w:t>
      </w:r>
      <w:proofErr w:type="spellStart"/>
      <w:r w:rsidRPr="0082245B">
        <w:rPr>
          <w:lang w:val="pl-PL"/>
        </w:rPr>
        <w:t>parameters</w:t>
      </w:r>
      <w:proofErr w:type="spellEnd"/>
      <w:r w:rsidRPr="0082245B">
        <w:rPr>
          <w:lang w:val="pl-PL"/>
        </w:rPr>
        <w:t xml:space="preserve"> </w:t>
      </w:r>
      <w:proofErr w:type="spellStart"/>
      <w:r w:rsidRPr="0082245B">
        <w:rPr>
          <w:lang w:val="pl-PL"/>
        </w:rPr>
        <w:t>need</w:t>
      </w:r>
      <w:proofErr w:type="spellEnd"/>
      <w:r w:rsidRPr="0082245B">
        <w:rPr>
          <w:lang w:val="pl-PL"/>
        </w:rPr>
        <w:t xml:space="preserve"> to be </w:t>
      </w:r>
      <w:proofErr w:type="spellStart"/>
      <w:r w:rsidRPr="0082245B">
        <w:rPr>
          <w:lang w:val="pl-PL"/>
        </w:rPr>
        <w:t>negotiated</w:t>
      </w:r>
      <w:proofErr w:type="spellEnd"/>
      <w:r w:rsidRPr="0082245B">
        <w:rPr>
          <w:lang w:val="pl-PL"/>
        </w:rPr>
        <w:t>/</w:t>
      </w:r>
      <w:proofErr w:type="spellStart"/>
      <w:r w:rsidRPr="0082245B">
        <w:rPr>
          <w:lang w:val="pl-PL"/>
        </w:rPr>
        <w:t>exchanged</w:t>
      </w:r>
      <w:proofErr w:type="spellEnd"/>
      <w:r w:rsidRPr="0082245B">
        <w:t xml:space="preserve"> and profiles need to be defined.</w:t>
      </w:r>
    </w:p>
    <w:p w14:paraId="004D76DE" w14:textId="0F96CC01" w:rsidR="00E97A1E" w:rsidRPr="0082245B" w:rsidRDefault="00E97A1E" w:rsidP="00EB4BF6">
      <w:pPr>
        <w:pStyle w:val="B1"/>
        <w:numPr>
          <w:ilvl w:val="0"/>
          <w:numId w:val="24"/>
        </w:numPr>
      </w:pPr>
      <w:r w:rsidRPr="0082245B">
        <w:t>A PRINS profile indicating a predefined set of one or more of the above policies.</w:t>
      </w:r>
    </w:p>
    <w:p w14:paraId="36D5CF75" w14:textId="3C2BF559" w:rsidR="00E97A1E" w:rsidRPr="0082245B" w:rsidRDefault="00E97A1E" w:rsidP="00E97A1E">
      <w:pPr>
        <w:pStyle w:val="NO"/>
      </w:pPr>
      <w:r w:rsidRPr="0082245B">
        <w:t xml:space="preserve">NOTE: Data type encryption policy for </w:t>
      </w:r>
      <w:r w:rsidR="00B256B5">
        <w:t>integrity-only</w:t>
      </w:r>
      <w:r w:rsidR="00B256B5" w:rsidRPr="0082245B">
        <w:t xml:space="preserve"> </w:t>
      </w:r>
      <w:r w:rsidRPr="0082245B">
        <w:t xml:space="preserve">PRINS profile: this policy will not specify any data type to be confidentiality protected; Modification policy for </w:t>
      </w:r>
      <w:r w:rsidR="00B256B5">
        <w:t>integrity-only</w:t>
      </w:r>
      <w:r w:rsidR="00B256B5" w:rsidRPr="0082245B">
        <w:t xml:space="preserve"> </w:t>
      </w:r>
      <w:r w:rsidRPr="0082245B">
        <w:t>PRINS profile: this policy will not specify any IE subject to be modifiable. Still, integrity protection is provided.</w:t>
      </w:r>
    </w:p>
    <w:p w14:paraId="4E348A1E" w14:textId="4EB58C35" w:rsidR="00E97A1E" w:rsidRPr="00ED09DB" w:rsidRDefault="00E97A1E" w:rsidP="00E97A1E">
      <w:pPr>
        <w:pStyle w:val="Heading3"/>
      </w:pPr>
      <w:bookmarkStart w:id="1036" w:name="_Toc119926996"/>
      <w:bookmarkStart w:id="1037" w:name="_Toc119927229"/>
      <w:bookmarkStart w:id="1038" w:name="_Toc119927695"/>
      <w:bookmarkStart w:id="1039" w:name="_Toc125453767"/>
      <w:r>
        <w:t>6</w:t>
      </w:r>
      <w:r w:rsidRPr="004D3578">
        <w:t>.</w:t>
      </w:r>
      <w:r>
        <w:t>25.3</w:t>
      </w:r>
      <w:r w:rsidR="00791C14">
        <w:tab/>
      </w:r>
      <w:r w:rsidRPr="00ED09DB">
        <w:t>Evaluation</w:t>
      </w:r>
      <w:bookmarkEnd w:id="1036"/>
      <w:bookmarkEnd w:id="1037"/>
      <w:bookmarkEnd w:id="1038"/>
      <w:bookmarkEnd w:id="1039"/>
    </w:p>
    <w:p w14:paraId="50A36F59" w14:textId="77777777" w:rsidR="00E97A1E" w:rsidRDefault="00E97A1E" w:rsidP="00E97A1E">
      <w:r>
        <w:t>TBD</w:t>
      </w:r>
    </w:p>
    <w:p w14:paraId="6C501DC1" w14:textId="067F4F5D" w:rsidR="00265B5B" w:rsidRDefault="00265B5B" w:rsidP="00265B5B">
      <w:pPr>
        <w:pStyle w:val="Heading2"/>
      </w:pPr>
      <w:bookmarkStart w:id="1040" w:name="_Toc119926997"/>
      <w:bookmarkStart w:id="1041" w:name="_Toc119927230"/>
      <w:bookmarkStart w:id="1042" w:name="_Toc119927696"/>
      <w:bookmarkStart w:id="1043" w:name="_Toc125453768"/>
      <w:bookmarkStart w:id="1044" w:name="_Toc19634886"/>
      <w:bookmarkStart w:id="1045" w:name="_Toc26875954"/>
      <w:bookmarkStart w:id="1046" w:name="_Toc35528721"/>
      <w:bookmarkStart w:id="1047" w:name="_Toc35533482"/>
      <w:bookmarkStart w:id="1048" w:name="_Toc45028846"/>
      <w:bookmarkStart w:id="1049" w:name="_Toc45274511"/>
      <w:bookmarkStart w:id="1050" w:name="_Toc45275098"/>
      <w:bookmarkStart w:id="1051" w:name="_Toc19634888"/>
      <w:bookmarkStart w:id="1052" w:name="_Toc26875956"/>
      <w:bookmarkStart w:id="1053" w:name="_Toc35528723"/>
      <w:bookmarkStart w:id="1054" w:name="_Toc35533484"/>
      <w:bookmarkStart w:id="1055" w:name="_Toc45028848"/>
      <w:bookmarkStart w:id="1056" w:name="_Toc45274513"/>
      <w:bookmarkStart w:id="1057" w:name="_Toc45275100"/>
      <w:bookmarkStart w:id="1058" w:name="_Toc112795673"/>
      <w:r>
        <w:t>6.26</w:t>
      </w:r>
      <w:r>
        <w:tab/>
      </w:r>
      <w:r w:rsidRPr="00265B5B">
        <w:t>Solution</w:t>
      </w:r>
      <w:r w:rsidR="00791C14">
        <w:t xml:space="preserve"> #26</w:t>
      </w:r>
      <w:r w:rsidR="0048096F">
        <w:t xml:space="preserve">: </w:t>
      </w:r>
      <w:r w:rsidR="00926417">
        <w:rPr>
          <w:lang w:val="en-US"/>
        </w:rPr>
        <w:t xml:space="preserve">Authorization of NF Service Consumer accessing </w:t>
      </w:r>
      <w:proofErr w:type="spellStart"/>
      <w:r w:rsidR="00926417">
        <w:rPr>
          <w:lang w:val="en-US"/>
        </w:rPr>
        <w:t>Nnrf_AccessToken</w:t>
      </w:r>
      <w:proofErr w:type="spellEnd"/>
      <w:r w:rsidR="00926417">
        <w:rPr>
          <w:lang w:val="en-US"/>
        </w:rPr>
        <w:t xml:space="preserve"> service</w:t>
      </w:r>
      <w:bookmarkEnd w:id="1040"/>
      <w:bookmarkEnd w:id="1041"/>
      <w:bookmarkEnd w:id="1042"/>
      <w:bookmarkEnd w:id="1043"/>
    </w:p>
    <w:p w14:paraId="58926847" w14:textId="1C0E58C0" w:rsidR="00265B5B" w:rsidRDefault="00265B5B" w:rsidP="00EB4BF6">
      <w:pPr>
        <w:pStyle w:val="Heading3"/>
      </w:pPr>
      <w:bookmarkStart w:id="1059" w:name="_Toc119926998"/>
      <w:bookmarkStart w:id="1060" w:name="_Toc119927231"/>
      <w:bookmarkStart w:id="1061" w:name="_Toc119927697"/>
      <w:bookmarkStart w:id="1062" w:name="_Toc125453769"/>
      <w:r>
        <w:t>6.26.1</w:t>
      </w:r>
      <w:r>
        <w:tab/>
      </w:r>
      <w:r w:rsidRPr="00265B5B">
        <w:t>Introduction</w:t>
      </w:r>
      <w:bookmarkEnd w:id="1059"/>
      <w:bookmarkEnd w:id="1060"/>
      <w:bookmarkEnd w:id="1061"/>
      <w:bookmarkEnd w:id="1062"/>
    </w:p>
    <w:p w14:paraId="03B74CAE" w14:textId="77777777" w:rsidR="00265B5B" w:rsidRDefault="00265B5B" w:rsidP="00265B5B">
      <w:r>
        <w:t>The following text sketches the proposed text for normative work needed to address KI#11.</w:t>
      </w:r>
    </w:p>
    <w:p w14:paraId="2A055D5E" w14:textId="0BBE566A" w:rsidR="00265B5B" w:rsidRDefault="00265B5B" w:rsidP="00EB4BF6">
      <w:pPr>
        <w:pStyle w:val="Heading3"/>
      </w:pPr>
      <w:bookmarkStart w:id="1063" w:name="_Toc119926999"/>
      <w:bookmarkStart w:id="1064" w:name="_Toc119927232"/>
      <w:bookmarkStart w:id="1065" w:name="_Toc119927698"/>
      <w:bookmarkStart w:id="1066" w:name="_Toc125453770"/>
      <w:r>
        <w:t>6.26.2</w:t>
      </w:r>
      <w:r>
        <w:tab/>
      </w:r>
      <w:r w:rsidRPr="00265B5B">
        <w:t>Solution</w:t>
      </w:r>
      <w:r>
        <w:t xml:space="preserve"> details</w:t>
      </w:r>
      <w:bookmarkEnd w:id="1063"/>
      <w:bookmarkEnd w:id="1064"/>
      <w:bookmarkEnd w:id="1065"/>
      <w:bookmarkEnd w:id="1066"/>
    </w:p>
    <w:p w14:paraId="2ADBB4CB" w14:textId="25D09EED" w:rsidR="00265B5B" w:rsidRDefault="00265B5B" w:rsidP="00265B5B">
      <w:pPr>
        <w:rPr>
          <w:iCs/>
        </w:rPr>
      </w:pPr>
      <w:r>
        <w:rPr>
          <w:iCs/>
        </w:rPr>
        <w:t xml:space="preserve">NRF (Network Repository Function) main and sole functionality as defined by SA2 5GC </w:t>
      </w:r>
      <w:r w:rsidR="0048096F">
        <w:rPr>
          <w:iCs/>
        </w:rPr>
        <w:t>architecture</w:t>
      </w:r>
      <w:r>
        <w:rPr>
          <w:iCs/>
        </w:rPr>
        <w:t xml:space="preserve"> in [4] can be summarized in two main functionalities:</w:t>
      </w:r>
    </w:p>
    <w:p w14:paraId="49B39AD3" w14:textId="6675D1EE" w:rsidR="00265B5B" w:rsidRPr="00BB5C61" w:rsidRDefault="00265B5B" w:rsidP="00EB4BF6">
      <w:pPr>
        <w:pStyle w:val="B1"/>
        <w:numPr>
          <w:ilvl w:val="0"/>
          <w:numId w:val="20"/>
        </w:numPr>
      </w:pPr>
      <w:r w:rsidRPr="00BB5C61">
        <w:t>NRF is the 5GC repository for all 5GC Network Functions that belong to the operator 5GC network.</w:t>
      </w:r>
    </w:p>
    <w:p w14:paraId="0A476AA5" w14:textId="17F35F7A" w:rsidR="00265B5B" w:rsidRPr="00791C14" w:rsidRDefault="00265B5B" w:rsidP="00EB4BF6">
      <w:pPr>
        <w:pStyle w:val="B1"/>
        <w:numPr>
          <w:ilvl w:val="0"/>
          <w:numId w:val="20"/>
        </w:numPr>
      </w:pPr>
      <w:r w:rsidRPr="0048096F">
        <w:t xml:space="preserve">NRF </w:t>
      </w:r>
      <w:r w:rsidRPr="004E3265">
        <w:t>i</w:t>
      </w:r>
      <w:r w:rsidRPr="00680B6C">
        <w:t>s the A</w:t>
      </w:r>
      <w:r w:rsidRPr="00791C14">
        <w:t>uthorization server within the operator 5GC network.</w:t>
      </w:r>
    </w:p>
    <w:p w14:paraId="70D2F52F" w14:textId="77777777" w:rsidR="00265B5B" w:rsidRDefault="00265B5B" w:rsidP="00265B5B">
      <w:pPr>
        <w:rPr>
          <w:iCs/>
        </w:rPr>
      </w:pPr>
      <w:r>
        <w:rPr>
          <w:iCs/>
        </w:rPr>
        <w:t xml:space="preserve">Therefore, </w:t>
      </w:r>
      <w:proofErr w:type="gramStart"/>
      <w:r>
        <w:rPr>
          <w:iCs/>
        </w:rPr>
        <w:t>in order for</w:t>
      </w:r>
      <w:proofErr w:type="gramEnd"/>
      <w:r>
        <w:rPr>
          <w:iCs/>
        </w:rPr>
        <w:t xml:space="preserve"> NRF to be the Repository of the operator 5GC Network, the NRF needs to have a record of all NFs that are present within the operator 5GC network. Not only 3GPP defined 5GC NFs but also it should include all those non-3gpp network functions.</w:t>
      </w:r>
    </w:p>
    <w:p w14:paraId="2C7F802D" w14:textId="6A317852" w:rsidR="00265B5B" w:rsidRDefault="00265B5B" w:rsidP="00EB4BF6">
      <w:pPr>
        <w:pStyle w:val="B1"/>
        <w:numPr>
          <w:ilvl w:val="0"/>
          <w:numId w:val="20"/>
        </w:numPr>
      </w:pPr>
      <w:bookmarkStart w:id="1067" w:name="OLE_LINK46"/>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r>
        <w:t>There is only one mechanism that is used to allow any NF to register its profile with the NRF. This procedure is described under clause 5.2.2.2. in TS 29.510 [3].</w:t>
      </w:r>
    </w:p>
    <w:p w14:paraId="3265035C" w14:textId="7BFF6C3F" w:rsidR="00265B5B" w:rsidRDefault="00265B5B" w:rsidP="00EB4BF6">
      <w:pPr>
        <w:pStyle w:val="B1"/>
        <w:numPr>
          <w:ilvl w:val="0"/>
          <w:numId w:val="20"/>
        </w:numPr>
      </w:pPr>
      <w:bookmarkStart w:id="1068" w:name="OLE_LINK42"/>
      <w:r>
        <w:t>NRF shall trust the information of registered NFs that is contained in the NF profile within the NRF. It is assumed that NF profile registration has been done in a secure manner. The NRF shall trust any information that is registered and contained within this NF profile.</w:t>
      </w:r>
      <w:bookmarkEnd w:id="1068"/>
    </w:p>
    <w:p w14:paraId="683E9F0F" w14:textId="7BCC9B0D" w:rsidR="00265B5B" w:rsidRDefault="00265B5B" w:rsidP="00EB4BF6">
      <w:pPr>
        <w:pStyle w:val="B1"/>
        <w:numPr>
          <w:ilvl w:val="0"/>
          <w:numId w:val="20"/>
        </w:numPr>
      </w:pPr>
      <w:r>
        <w:t>When a NF service consumer sends an access Token Request to the NRF, after the NRF authenticates the NF Service consumer using any valid secure mechanism as described in TS 33.501 [2], the NRF (as captured in [2]) shall validate whether the NF service consumer is authorized to receive the service it is requesting or not.</w:t>
      </w:r>
    </w:p>
    <w:p w14:paraId="4568FCF5" w14:textId="794854FF" w:rsidR="00265B5B" w:rsidRDefault="00265B5B" w:rsidP="00EB4BF6">
      <w:pPr>
        <w:pStyle w:val="B1"/>
        <w:numPr>
          <w:ilvl w:val="0"/>
          <w:numId w:val="20"/>
        </w:numPr>
      </w:pPr>
      <w:r>
        <w:t xml:space="preserve">As part of the authorization process of the NF Service Consumer, the NRF shall use the following information of the NF Service Consumer: </w:t>
      </w:r>
      <w:bookmarkStart w:id="1069" w:name="OLE_LINK38"/>
      <w:r>
        <w:t>NF Type, NF Instance ID, PLMN-ID, and FQDN</w:t>
      </w:r>
      <w:bookmarkEnd w:id="1069"/>
      <w:r>
        <w:t>.</w:t>
      </w:r>
    </w:p>
    <w:p w14:paraId="67BD1C2B" w14:textId="07088224" w:rsidR="00265B5B" w:rsidRDefault="00265B5B" w:rsidP="00EB4BF6">
      <w:pPr>
        <w:pStyle w:val="B1"/>
        <w:numPr>
          <w:ilvl w:val="0"/>
          <w:numId w:val="20"/>
        </w:numPr>
      </w:pPr>
      <w:r>
        <w:t>The NRF shall perform the above part of the authorization in the following order:</w:t>
      </w:r>
    </w:p>
    <w:p w14:paraId="5CEE7D4E" w14:textId="77777777" w:rsidR="00265B5B" w:rsidRDefault="00265B5B" w:rsidP="00265B5B">
      <w:pPr>
        <w:numPr>
          <w:ilvl w:val="1"/>
          <w:numId w:val="28"/>
        </w:numPr>
        <w:ind w:left="720" w:hanging="270"/>
        <w:rPr>
          <w:iCs/>
        </w:rPr>
      </w:pPr>
      <w:r>
        <w:rPr>
          <w:iCs/>
        </w:rPr>
        <w:t xml:space="preserve">The NRF shall check if there is a registered profile for the NF service consumer. </w:t>
      </w:r>
    </w:p>
    <w:p w14:paraId="4449F174" w14:textId="77777777" w:rsidR="00265B5B" w:rsidRDefault="00265B5B" w:rsidP="00265B5B">
      <w:pPr>
        <w:ind w:left="852"/>
        <w:rPr>
          <w:iCs/>
        </w:rPr>
      </w:pPr>
      <w:r>
        <w:rPr>
          <w:iCs/>
        </w:rPr>
        <w:t>If there is a registered profile, the NRF shall use such profile information to validate the NF Service Consumer access token request content, i.e., the following fields: NF Type, NF Instance ID, PLMN-ID, and FQDN.</w:t>
      </w:r>
    </w:p>
    <w:p w14:paraId="63C0B9FE" w14:textId="4F6DC37D" w:rsidR="00265B5B" w:rsidRDefault="00265B5B" w:rsidP="00265B5B">
      <w:pPr>
        <w:ind w:left="852"/>
        <w:rPr>
          <w:iCs/>
        </w:rPr>
      </w:pPr>
      <w:r>
        <w:rPr>
          <w:iCs/>
        </w:rPr>
        <w:lastRenderedPageBreak/>
        <w:t xml:space="preserve">If successfully validate, </w:t>
      </w:r>
      <w:bookmarkStart w:id="1070" w:name="OLE_LINK39"/>
      <w:r>
        <w:rPr>
          <w:iCs/>
        </w:rPr>
        <w:t>the NRF shall proceed with the rest of the authorization mechanism against the requested service</w:t>
      </w:r>
      <w:bookmarkEnd w:id="1070"/>
      <w:r>
        <w:rPr>
          <w:iCs/>
        </w:rPr>
        <w:t>.</w:t>
      </w:r>
    </w:p>
    <w:p w14:paraId="73AC30B8" w14:textId="77777777" w:rsidR="00265B5B" w:rsidRDefault="00265B5B" w:rsidP="00265B5B">
      <w:pPr>
        <w:numPr>
          <w:ilvl w:val="1"/>
          <w:numId w:val="28"/>
        </w:numPr>
        <w:ind w:left="720" w:hanging="270"/>
        <w:rPr>
          <w:iCs/>
        </w:rPr>
      </w:pPr>
      <w:r>
        <w:rPr>
          <w:iCs/>
        </w:rPr>
        <w:t>If there is no NF profile registered with the NRF for the NF Service Consumer, the NRF shall validate the parameters from the Access token request against the parameters in the NF Service Consumer certificate. If successfully validated, the NRF shall proceed with the rest of the authorization mechanism against the requested service.</w:t>
      </w:r>
    </w:p>
    <w:p w14:paraId="2FD5EED1" w14:textId="70FB0302" w:rsidR="00265B5B" w:rsidRDefault="00265B5B" w:rsidP="00265B5B">
      <w:pPr>
        <w:numPr>
          <w:ilvl w:val="1"/>
          <w:numId w:val="28"/>
        </w:numPr>
        <w:ind w:left="720" w:hanging="270"/>
        <w:rPr>
          <w:iCs/>
        </w:rPr>
      </w:pPr>
      <w:r>
        <w:rPr>
          <w:iCs/>
        </w:rPr>
        <w:t xml:space="preserve">If the validation of the NF Service Consumer Access token Request content has not been successfully authenticated as per a or b above, the NRF shall reject the Access Token Request with the appropriate error code </w:t>
      </w:r>
      <w:r w:rsidR="00BB5C61">
        <w:rPr>
          <w:iCs/>
        </w:rPr>
        <w:t>"</w:t>
      </w:r>
      <w:r>
        <w:rPr>
          <w:iCs/>
        </w:rPr>
        <w:t>Unauthorized</w:t>
      </w:r>
      <w:r w:rsidR="00BB5C61">
        <w:rPr>
          <w:iCs/>
        </w:rPr>
        <w:t>"</w:t>
      </w:r>
      <w:r>
        <w:rPr>
          <w:iCs/>
        </w:rPr>
        <w:t>.</w:t>
      </w:r>
      <w:bookmarkEnd w:id="1067"/>
    </w:p>
    <w:p w14:paraId="3D379806" w14:textId="6B027B89" w:rsidR="00265B5B" w:rsidRDefault="00265B5B" w:rsidP="00EB4BF6">
      <w:pPr>
        <w:pStyle w:val="Heading3"/>
      </w:pPr>
      <w:bookmarkStart w:id="1071" w:name="_Toc119927000"/>
      <w:bookmarkStart w:id="1072" w:name="_Toc119927233"/>
      <w:bookmarkStart w:id="1073" w:name="_Toc119927699"/>
      <w:bookmarkStart w:id="1074" w:name="_Toc125453771"/>
      <w:r>
        <w:t>6.26.3</w:t>
      </w:r>
      <w:r>
        <w:tab/>
        <w:t>Evaluation</w:t>
      </w:r>
      <w:bookmarkEnd w:id="1071"/>
      <w:bookmarkEnd w:id="1072"/>
      <w:bookmarkEnd w:id="1073"/>
      <w:bookmarkEnd w:id="1074"/>
    </w:p>
    <w:p w14:paraId="18CFFEB1" w14:textId="77777777" w:rsidR="00265B5B" w:rsidRDefault="00265B5B" w:rsidP="00265B5B">
      <w:pPr>
        <w:rPr>
          <w:lang w:val="en-US"/>
        </w:rPr>
      </w:pPr>
      <w:bookmarkStart w:id="1075" w:name="_Hlk119653862"/>
      <w:r>
        <w:rPr>
          <w:iCs/>
        </w:rPr>
        <w:t>TBD</w:t>
      </w:r>
    </w:p>
    <w:bookmarkEnd w:id="1075"/>
    <w:p w14:paraId="5BB1A63C" w14:textId="69CEBA8B" w:rsidR="00AC1E6C" w:rsidRPr="00AC1E6C" w:rsidRDefault="00AC1E6C" w:rsidP="00AC1E6C">
      <w:pPr>
        <w:keepNext/>
        <w:keepLines/>
        <w:spacing w:before="120"/>
        <w:ind w:left="1134" w:hanging="1134"/>
        <w:outlineLvl w:val="2"/>
        <w:rPr>
          <w:rFonts w:ascii="Arial" w:eastAsia="SimSun" w:hAnsi="Arial"/>
          <w:sz w:val="28"/>
        </w:rPr>
      </w:pPr>
      <w:r w:rsidRPr="00AC1E6C">
        <w:rPr>
          <w:rFonts w:ascii="Arial" w:eastAsia="SimSun" w:hAnsi="Arial"/>
          <w:sz w:val="28"/>
        </w:rPr>
        <w:t>6.</w:t>
      </w:r>
      <w:r w:rsidR="000E43A3">
        <w:rPr>
          <w:rFonts w:ascii="Arial" w:eastAsia="SimSun" w:hAnsi="Arial"/>
          <w:sz w:val="28"/>
        </w:rPr>
        <w:t>27</w:t>
      </w:r>
      <w:r w:rsidRPr="00AC1E6C">
        <w:rPr>
          <w:rFonts w:ascii="Arial" w:eastAsia="SimSun" w:hAnsi="Arial"/>
          <w:sz w:val="28"/>
        </w:rPr>
        <w:tab/>
        <w:t xml:space="preserve">Solution </w:t>
      </w:r>
      <w:r w:rsidR="000E43A3">
        <w:rPr>
          <w:rFonts w:ascii="Arial" w:eastAsia="SimSun" w:hAnsi="Arial"/>
          <w:sz w:val="28"/>
        </w:rPr>
        <w:t>27</w:t>
      </w:r>
      <w:r w:rsidRPr="00AC1E6C">
        <w:rPr>
          <w:rFonts w:ascii="Arial" w:eastAsia="SimSun" w:hAnsi="Arial"/>
          <w:sz w:val="28"/>
        </w:rPr>
        <w:t xml:space="preserve">: Dedicated N32 connections per PLMN in hosted SEPP deployment </w:t>
      </w:r>
    </w:p>
    <w:p w14:paraId="4943331F" w14:textId="0785D343" w:rsidR="00AC1E6C" w:rsidRPr="00AC1E6C" w:rsidRDefault="00AC1E6C" w:rsidP="00AC1E6C">
      <w:pPr>
        <w:keepNext/>
        <w:keepLines/>
        <w:spacing w:before="120"/>
        <w:ind w:left="1134" w:hanging="1134"/>
        <w:outlineLvl w:val="2"/>
        <w:rPr>
          <w:rFonts w:ascii="Arial" w:eastAsia="SimSun" w:hAnsi="Arial"/>
          <w:sz w:val="28"/>
        </w:rPr>
      </w:pPr>
      <w:r w:rsidRPr="00AC1E6C">
        <w:rPr>
          <w:rFonts w:ascii="Arial" w:eastAsia="SimSun" w:hAnsi="Arial"/>
          <w:sz w:val="28"/>
        </w:rPr>
        <w:t>6.</w:t>
      </w:r>
      <w:r w:rsidR="000E43A3">
        <w:rPr>
          <w:rFonts w:ascii="Arial" w:eastAsia="SimSun" w:hAnsi="Arial"/>
          <w:sz w:val="28"/>
        </w:rPr>
        <w:t>27</w:t>
      </w:r>
      <w:r w:rsidRPr="00AC1E6C">
        <w:rPr>
          <w:rFonts w:ascii="Arial" w:eastAsia="SimSun" w:hAnsi="Arial"/>
          <w:sz w:val="28"/>
        </w:rPr>
        <w:t>.1</w:t>
      </w:r>
      <w:r w:rsidRPr="00AC1E6C">
        <w:rPr>
          <w:rFonts w:ascii="Arial" w:eastAsia="SimSun" w:hAnsi="Arial"/>
          <w:sz w:val="28"/>
        </w:rPr>
        <w:tab/>
        <w:t>Introduction</w:t>
      </w:r>
    </w:p>
    <w:p w14:paraId="320D189C" w14:textId="77777777" w:rsidR="00AC1E6C" w:rsidRPr="00AC1E6C" w:rsidRDefault="00AC1E6C" w:rsidP="00AC1E6C">
      <w:pPr>
        <w:rPr>
          <w:rFonts w:eastAsia="SimSun"/>
        </w:rPr>
      </w:pPr>
      <w:r w:rsidRPr="00AC1E6C">
        <w:rPr>
          <w:rFonts w:eastAsia="Malgun Gothic" w:hint="eastAsia"/>
          <w:lang w:eastAsia="ko-KR"/>
        </w:rPr>
        <w:t>T</w:t>
      </w:r>
      <w:r w:rsidRPr="00AC1E6C">
        <w:rPr>
          <w:rFonts w:eastAsia="Malgun Gothic"/>
          <w:lang w:eastAsia="ko-KR"/>
        </w:rPr>
        <w:t xml:space="preserve">his solution addresses key issue #12. </w:t>
      </w:r>
      <w:r w:rsidRPr="00AC1E6C">
        <w:rPr>
          <w:rFonts w:eastAsia="SimSun"/>
        </w:rPr>
        <w:t xml:space="preserve">This solution describes the requirements for allowing several PLMNs to be customer of a SEPP provider and use the hosted SEPP functionality. </w:t>
      </w:r>
    </w:p>
    <w:p w14:paraId="3B75E52D" w14:textId="35AAC7B0" w:rsidR="00AC1E6C" w:rsidRPr="00AC1E6C" w:rsidRDefault="00AC1E6C" w:rsidP="00AC1E6C">
      <w:pPr>
        <w:keepNext/>
        <w:keepLines/>
        <w:spacing w:before="120"/>
        <w:ind w:left="1134" w:hanging="1134"/>
        <w:outlineLvl w:val="2"/>
        <w:rPr>
          <w:rFonts w:ascii="Arial" w:eastAsia="SimSun" w:hAnsi="Arial"/>
          <w:sz w:val="28"/>
        </w:rPr>
      </w:pPr>
      <w:r w:rsidRPr="00AC1E6C">
        <w:rPr>
          <w:rFonts w:ascii="Arial" w:eastAsia="SimSun" w:hAnsi="Arial"/>
          <w:sz w:val="28"/>
        </w:rPr>
        <w:t>6.</w:t>
      </w:r>
      <w:r w:rsidR="000E43A3">
        <w:rPr>
          <w:rFonts w:ascii="Arial" w:eastAsia="SimSun" w:hAnsi="Arial"/>
          <w:sz w:val="28"/>
        </w:rPr>
        <w:t>27</w:t>
      </w:r>
      <w:r w:rsidRPr="00AC1E6C">
        <w:rPr>
          <w:rFonts w:ascii="Arial" w:eastAsia="SimSun" w:hAnsi="Arial"/>
          <w:sz w:val="28"/>
        </w:rPr>
        <w:t>.2</w:t>
      </w:r>
      <w:r w:rsidRPr="00AC1E6C">
        <w:rPr>
          <w:rFonts w:ascii="Arial" w:eastAsia="SimSun" w:hAnsi="Arial"/>
          <w:sz w:val="28"/>
        </w:rPr>
        <w:tab/>
        <w:t>Solution details</w:t>
      </w:r>
    </w:p>
    <w:p w14:paraId="34E5B448" w14:textId="77777777" w:rsidR="00AC1E6C" w:rsidRPr="00AC1E6C" w:rsidRDefault="00AC1E6C" w:rsidP="00AC1E6C">
      <w:pPr>
        <w:rPr>
          <w:rFonts w:eastAsia="SimSun"/>
        </w:rPr>
      </w:pPr>
      <w:r w:rsidRPr="00AC1E6C">
        <w:rPr>
          <w:rFonts w:eastAsia="SimSun"/>
        </w:rPr>
        <w:t>The connection between the customer PLMN and the Hosted SEPP provider is protected in terms of confidentiality, integrity, and against replays by means of a secure channel. Several options exist for this secure channel, for example NDSIP (TLS, IPsec).</w:t>
      </w:r>
    </w:p>
    <w:p w14:paraId="6B420C30" w14:textId="77777777" w:rsidR="00AC1E6C" w:rsidRPr="00AC1E6C" w:rsidRDefault="00AC1E6C" w:rsidP="00AC1E6C">
      <w:pPr>
        <w:rPr>
          <w:rFonts w:eastAsia="SimSun"/>
        </w:rPr>
      </w:pPr>
      <w:r w:rsidRPr="00AC1E6C">
        <w:rPr>
          <w:rFonts w:eastAsia="SimSun"/>
        </w:rPr>
        <w:t xml:space="preserve">To fulfil the isolation requirement, the Hosted SEPP provider operates a dedicated SEPP instance for each PLMN it serves. This includes the usage, for each customer PLMN, of at least one separate N32c (and N32f) connection(s) towards the roaming partners. That is, it is prohibited to mix the signalling of multiple customer PLMNs over a single N32 connection due to the isolation requirement. Moreover, the TLS certificates used for N32 connections contain both the PLMN ID(s) of the customer PLMN and the own unique identifier of the hosted SEPP operator. </w:t>
      </w:r>
    </w:p>
    <w:p w14:paraId="5FDA8C11" w14:textId="77777777" w:rsidR="00AC1E6C" w:rsidRPr="00AC1E6C" w:rsidRDefault="00AC1E6C" w:rsidP="00AC1E6C">
      <w:pPr>
        <w:keepLines/>
        <w:ind w:left="1135" w:hanging="851"/>
        <w:rPr>
          <w:rFonts w:eastAsia="SimSun"/>
        </w:rPr>
      </w:pPr>
      <w:r w:rsidRPr="00AC1E6C">
        <w:rPr>
          <w:rFonts w:eastAsia="SimSun"/>
        </w:rPr>
        <w:t>NOTE: The details of identifying the subject in the TLS certificate should be defined by GSMA.</w:t>
      </w:r>
    </w:p>
    <w:p w14:paraId="5E3C411D" w14:textId="77777777" w:rsidR="00AC1E6C" w:rsidRPr="00AC1E6C" w:rsidRDefault="00AC1E6C" w:rsidP="00AC1E6C">
      <w:pPr>
        <w:keepLines/>
        <w:spacing w:after="0"/>
        <w:rPr>
          <w:rFonts w:eastAsia="SimSun"/>
        </w:rPr>
      </w:pPr>
      <w:r w:rsidRPr="00AC1E6C">
        <w:rPr>
          <w:rFonts w:eastAsia="SimSun"/>
        </w:rPr>
        <w:t>It is further required that the secure channel endpoint (e.g., NDSIP endpoint) at the PLMN acts as a firewall that drops SEPP traffic that does not conform to configured filtering rules.</w:t>
      </w:r>
    </w:p>
    <w:p w14:paraId="489AE6AD" w14:textId="77777777" w:rsidR="00AC1E6C" w:rsidRPr="00AC1E6C" w:rsidRDefault="00AC1E6C" w:rsidP="00AC1E6C">
      <w:pPr>
        <w:keepLines/>
        <w:spacing w:after="0"/>
        <w:rPr>
          <w:rFonts w:eastAsia="SimSun"/>
        </w:rPr>
      </w:pPr>
    </w:p>
    <w:p w14:paraId="79905F53" w14:textId="03477F9C" w:rsidR="00AC1E6C" w:rsidRPr="00AC1E6C" w:rsidRDefault="00AC1E6C" w:rsidP="00AC1E6C">
      <w:pPr>
        <w:keepNext/>
        <w:keepLines/>
        <w:spacing w:before="120"/>
        <w:ind w:left="1134" w:hanging="1134"/>
        <w:outlineLvl w:val="2"/>
        <w:rPr>
          <w:rFonts w:ascii="Arial" w:eastAsia="SimSun" w:hAnsi="Arial"/>
          <w:sz w:val="28"/>
        </w:rPr>
      </w:pPr>
      <w:r w:rsidRPr="00AC1E6C">
        <w:rPr>
          <w:rFonts w:ascii="Arial" w:eastAsia="SimSun" w:hAnsi="Arial"/>
          <w:sz w:val="28"/>
        </w:rPr>
        <w:t>6.</w:t>
      </w:r>
      <w:r w:rsidR="000E43A3">
        <w:rPr>
          <w:rFonts w:ascii="Arial" w:eastAsia="SimSun" w:hAnsi="Arial"/>
          <w:sz w:val="28"/>
        </w:rPr>
        <w:t>27</w:t>
      </w:r>
      <w:r w:rsidRPr="00AC1E6C">
        <w:rPr>
          <w:rFonts w:ascii="Arial" w:eastAsia="SimSun" w:hAnsi="Arial"/>
          <w:sz w:val="28"/>
        </w:rPr>
        <w:t>.3</w:t>
      </w:r>
      <w:r w:rsidRPr="00AC1E6C">
        <w:rPr>
          <w:rFonts w:ascii="Arial" w:eastAsia="SimSun" w:hAnsi="Arial"/>
          <w:sz w:val="28"/>
        </w:rPr>
        <w:tab/>
        <w:t>Evaluation</w:t>
      </w:r>
    </w:p>
    <w:p w14:paraId="32A5E33F" w14:textId="77777777" w:rsidR="00AC1E6C" w:rsidRPr="00AC1E6C" w:rsidRDefault="00AC1E6C" w:rsidP="00AC1E6C">
      <w:pPr>
        <w:rPr>
          <w:rFonts w:eastAsia="SimSun"/>
        </w:rPr>
      </w:pPr>
      <w:r w:rsidRPr="00AC1E6C">
        <w:rPr>
          <w:rFonts w:eastAsia="SimSun"/>
        </w:rPr>
        <w:t xml:space="preserve">As the N32-c connections of a customer PLMN terminates at the hosted SEPP, the hosted SEPP represents the endpoint of the security relation with that PLMN’s roaming partners. </w:t>
      </w:r>
    </w:p>
    <w:p w14:paraId="210BB78A" w14:textId="77777777" w:rsidR="00AC1E6C" w:rsidRPr="00AC1E6C" w:rsidRDefault="00AC1E6C" w:rsidP="00AC1E6C">
      <w:pPr>
        <w:rPr>
          <w:rFonts w:eastAsia="SimSun"/>
        </w:rPr>
      </w:pPr>
      <w:r w:rsidRPr="00AC1E6C">
        <w:rPr>
          <w:rFonts w:eastAsia="SimSun"/>
        </w:rPr>
        <w:t>Compared to the setting with a local, i.e., non-hosted SEPP, the attack surface in the setting of a hosted SEPP is increased because</w:t>
      </w:r>
    </w:p>
    <w:p w14:paraId="0CC72D25" w14:textId="77777777" w:rsidR="000A31E9" w:rsidRDefault="000A31E9" w:rsidP="000A31E9">
      <w:pPr>
        <w:pStyle w:val="B1"/>
        <w:rPr>
          <w:rFonts w:eastAsia="SimSun"/>
        </w:rPr>
      </w:pPr>
      <w:r>
        <w:rPr>
          <w:rFonts w:eastAsia="SimSun"/>
        </w:rPr>
        <w:t xml:space="preserve">- </w:t>
      </w:r>
      <w:r w:rsidR="00AC1E6C" w:rsidRPr="00AC1E6C">
        <w:rPr>
          <w:rFonts w:eastAsia="SimSun"/>
        </w:rPr>
        <w:t>the Hosted SEPP provider is put into a position where it can inject signalling associated with one of its customers into a connection associated with another, and</w:t>
      </w:r>
    </w:p>
    <w:p w14:paraId="0C73B8C9" w14:textId="38A5FDC1" w:rsidR="00AC1E6C" w:rsidRPr="00AC1E6C" w:rsidRDefault="000A31E9" w:rsidP="003A22C5">
      <w:pPr>
        <w:pStyle w:val="B1"/>
        <w:rPr>
          <w:rFonts w:eastAsia="SimSun"/>
        </w:rPr>
      </w:pPr>
      <w:r>
        <w:rPr>
          <w:rFonts w:eastAsia="SimSun"/>
        </w:rPr>
        <w:t xml:space="preserve">- </w:t>
      </w:r>
      <w:r w:rsidR="00AC1E6C" w:rsidRPr="00AC1E6C">
        <w:rPr>
          <w:rFonts w:eastAsia="SimSun"/>
        </w:rPr>
        <w:t>the source of unwanted traffic cannot be immediately and uniquely attributed as being injected by the Hosted SEPP provider or one of its customers' PLMNs (such attribution works only in a mediated way, i.e., requiring the hosted SEPP operator to cooperate in tracing back the source of signalling)</w:t>
      </w:r>
    </w:p>
    <w:p w14:paraId="4E84B8A8" w14:textId="77777777" w:rsidR="00AC1E6C" w:rsidRPr="00AC1E6C" w:rsidRDefault="00AC1E6C" w:rsidP="00AC1E6C">
      <w:pPr>
        <w:rPr>
          <w:rFonts w:eastAsia="SimSun"/>
        </w:rPr>
      </w:pPr>
      <w:r w:rsidRPr="00AC1E6C">
        <w:rPr>
          <w:rFonts w:eastAsia="SimSun"/>
        </w:rPr>
        <w:t xml:space="preserve">It is not possible to fully eliminate these shortcomings, because the operator of the hosted SEPP is explicitly trusted to represent the PLMN on the N32 interface as its network edge. These shortcomings can, however, be addressed by a robust governance framework which </w:t>
      </w:r>
    </w:p>
    <w:p w14:paraId="26CF3A0B" w14:textId="77777777" w:rsidR="000A31E9" w:rsidRDefault="000A31E9" w:rsidP="000A31E9">
      <w:pPr>
        <w:pStyle w:val="B1"/>
        <w:rPr>
          <w:rFonts w:eastAsia="SimSun"/>
        </w:rPr>
      </w:pPr>
      <w:r>
        <w:rPr>
          <w:rFonts w:eastAsia="SimSun"/>
        </w:rPr>
        <w:t xml:space="preserve">- </w:t>
      </w:r>
      <w:r w:rsidR="00AC1E6C" w:rsidRPr="00AC1E6C">
        <w:rPr>
          <w:rFonts w:eastAsia="SimSun"/>
        </w:rPr>
        <w:t>specifies a strict naming scheme that uniquely identifies the operator of the hosted SEPP</w:t>
      </w:r>
    </w:p>
    <w:p w14:paraId="7D5B3C99" w14:textId="77777777" w:rsidR="000A31E9" w:rsidRDefault="000A31E9" w:rsidP="000A31E9">
      <w:pPr>
        <w:pStyle w:val="B1"/>
        <w:rPr>
          <w:rFonts w:eastAsia="SimSun"/>
        </w:rPr>
      </w:pPr>
      <w:r>
        <w:rPr>
          <w:rFonts w:eastAsia="SimSun"/>
        </w:rPr>
        <w:lastRenderedPageBreak/>
        <w:t xml:space="preserve">- </w:t>
      </w:r>
      <w:r w:rsidR="00AC1E6C" w:rsidRPr="00AC1E6C">
        <w:rPr>
          <w:rFonts w:eastAsia="SimSun"/>
        </w:rPr>
        <w:t>defines conditions under which the hosted SEPP operators are granted the necessary TLS certificates</w:t>
      </w:r>
    </w:p>
    <w:p w14:paraId="6DFBFE67" w14:textId="093033A5" w:rsidR="00AC1E6C" w:rsidRPr="00AC1E6C" w:rsidRDefault="000A31E9" w:rsidP="003A22C5">
      <w:pPr>
        <w:pStyle w:val="B1"/>
        <w:rPr>
          <w:rFonts w:eastAsia="SimSun"/>
        </w:rPr>
      </w:pPr>
      <w:r>
        <w:rPr>
          <w:rFonts w:eastAsia="SimSun"/>
        </w:rPr>
        <w:t xml:space="preserve">- </w:t>
      </w:r>
      <w:r w:rsidR="00AC1E6C" w:rsidRPr="00AC1E6C">
        <w:rPr>
          <w:rFonts w:eastAsia="SimSun"/>
        </w:rPr>
        <w:t>installs monitoring mechanisms with rapid reaction, e.g., TLS certificate revocation makes use of the isolation requirement to enable roaming partners to selectively disable N32 connections mediated by the hosted SEPP provider without risking a situation of "</w:t>
      </w:r>
      <w:proofErr w:type="spellStart"/>
      <w:r w:rsidR="00AC1E6C" w:rsidRPr="00AC1E6C">
        <w:rPr>
          <w:rFonts w:eastAsia="SimSun"/>
        </w:rPr>
        <w:t>overblocking</w:t>
      </w:r>
      <w:proofErr w:type="spellEnd"/>
      <w:r w:rsidR="00AC1E6C" w:rsidRPr="00AC1E6C">
        <w:rPr>
          <w:rFonts w:eastAsia="SimSun"/>
        </w:rPr>
        <w:t>".</w:t>
      </w:r>
    </w:p>
    <w:p w14:paraId="29D02D7A" w14:textId="775B9A1E" w:rsidR="00E97A1E" w:rsidRPr="009555B3" w:rsidRDefault="00AC1E6C" w:rsidP="00AC1E6C">
      <w:pPr>
        <w:rPr>
          <w:lang w:eastAsia="zh-CN"/>
        </w:rPr>
      </w:pPr>
      <w:r w:rsidRPr="00AC1E6C">
        <w:rPr>
          <w:rFonts w:eastAsia="SimSun"/>
        </w:rPr>
        <w:t>The above mitigations fall within the realm of GSMA.</w:t>
      </w:r>
    </w:p>
    <w:p w14:paraId="063C63E3" w14:textId="0A701520" w:rsidR="0035332F" w:rsidRPr="002729F7" w:rsidRDefault="00A007F1" w:rsidP="002729F7">
      <w:pPr>
        <w:pStyle w:val="Heading1"/>
      </w:pPr>
      <w:bookmarkStart w:id="1076" w:name="_Toc112794868"/>
      <w:bookmarkStart w:id="1077" w:name="_Toc119927001"/>
      <w:bookmarkStart w:id="1078" w:name="_Toc119927234"/>
      <w:bookmarkStart w:id="1079" w:name="_Toc119927700"/>
      <w:bookmarkStart w:id="1080" w:name="_Toc125453772"/>
      <w:bookmarkEnd w:id="418"/>
      <w:r>
        <w:t>7</w:t>
      </w:r>
      <w:r w:rsidR="0035332F" w:rsidRPr="004D3578">
        <w:tab/>
      </w:r>
      <w:r w:rsidR="0035332F">
        <w:t>Conclusions</w:t>
      </w:r>
      <w:bookmarkEnd w:id="1076"/>
      <w:bookmarkEnd w:id="1077"/>
      <w:bookmarkEnd w:id="1078"/>
      <w:bookmarkEnd w:id="1079"/>
      <w:bookmarkEnd w:id="1080"/>
      <w:r w:rsidR="0035332F" w:rsidRPr="004D3578">
        <w:t xml:space="preserve"> </w:t>
      </w:r>
    </w:p>
    <w:p w14:paraId="3FBE06F6" w14:textId="632250F3" w:rsidR="00C559FD" w:rsidRDefault="00C559FD" w:rsidP="00297304">
      <w:pPr>
        <w:pStyle w:val="Heading2"/>
      </w:pPr>
      <w:bookmarkStart w:id="1081" w:name="_Toc112794869"/>
      <w:bookmarkStart w:id="1082" w:name="_Toc119927002"/>
      <w:bookmarkStart w:id="1083" w:name="_Toc119927235"/>
      <w:bookmarkStart w:id="1084" w:name="_Toc119927701"/>
      <w:bookmarkStart w:id="1085" w:name="_Toc125453773"/>
      <w:r>
        <w:t>7.1</w:t>
      </w:r>
      <w:r>
        <w:tab/>
        <w:t>KI</w:t>
      </w:r>
      <w:r w:rsidRPr="00EF689C">
        <w:t>#</w:t>
      </w:r>
      <w:r>
        <w:t>1</w:t>
      </w:r>
      <w:r w:rsidRPr="00EF689C">
        <w:t xml:space="preserve">: </w:t>
      </w:r>
      <w:r w:rsidRPr="0046672F">
        <w:t xml:space="preserve">Authentication of NRF and NF </w:t>
      </w:r>
      <w:r>
        <w:t>Service P</w:t>
      </w:r>
      <w:r w:rsidRPr="0046672F">
        <w:t>roducer in indirect communication</w:t>
      </w:r>
      <w:bookmarkEnd w:id="1081"/>
      <w:bookmarkEnd w:id="1082"/>
      <w:bookmarkEnd w:id="1083"/>
      <w:bookmarkEnd w:id="1084"/>
      <w:bookmarkEnd w:id="1085"/>
    </w:p>
    <w:p w14:paraId="0E0B5AEE" w14:textId="7CFAB346" w:rsidR="00C559FD" w:rsidRDefault="00C559FD" w:rsidP="00C559FD">
      <w:pPr>
        <w:pStyle w:val="Heading3"/>
      </w:pPr>
      <w:bookmarkStart w:id="1086" w:name="_Toc112794870"/>
      <w:bookmarkStart w:id="1087" w:name="_Toc119927003"/>
      <w:bookmarkStart w:id="1088" w:name="_Toc119927236"/>
      <w:bookmarkStart w:id="1089" w:name="_Toc119927702"/>
      <w:bookmarkStart w:id="1090" w:name="_Toc125453774"/>
      <w:r>
        <w:t>7.1.1</w:t>
      </w:r>
      <w:r>
        <w:tab/>
        <w:t>Analysis</w:t>
      </w:r>
      <w:bookmarkEnd w:id="1086"/>
      <w:bookmarkEnd w:id="1087"/>
      <w:bookmarkEnd w:id="1088"/>
      <w:bookmarkEnd w:id="1089"/>
      <w:bookmarkEnd w:id="1090"/>
    </w:p>
    <w:p w14:paraId="2D833421" w14:textId="630A42A1" w:rsidR="00AC2BE4" w:rsidRDefault="00AC2BE4" w:rsidP="00AC2BE4">
      <w:r>
        <w:t xml:space="preserve">The key issue addresses the scenario of an intermediary such as a standalone SCP to be compromised. In this case, the NF Service Consumer is not able to verify if the NRF response or the NF Service Producer response has been received by a legitimate entity. </w:t>
      </w:r>
      <w:r>
        <w:rPr>
          <w:lang w:val="en-US"/>
        </w:rPr>
        <w:t xml:space="preserve">However, it also needs to be considered that reselection of the </w:t>
      </w:r>
      <w:r w:rsidR="00EA21C3">
        <w:rPr>
          <w:lang w:val="en-US"/>
        </w:rPr>
        <w:t>NF Service Producer</w:t>
      </w:r>
      <w:r>
        <w:rPr>
          <w:lang w:val="en-US"/>
        </w:rPr>
        <w:t xml:space="preserve"> by the SCP can be a desired feature.</w:t>
      </w:r>
    </w:p>
    <w:p w14:paraId="1D739C33" w14:textId="77777777" w:rsidR="00AC2BE4" w:rsidRDefault="00AC2BE4" w:rsidP="00AC2BE4">
      <w:r>
        <w:t>3 solutions are presented to cover this key issue.</w:t>
      </w:r>
    </w:p>
    <w:p w14:paraId="773C0B91" w14:textId="77777777" w:rsidR="00AC2BE4" w:rsidRDefault="00AC2BE4" w:rsidP="00AC2BE4">
      <w:r>
        <w:t>Solution #1 and extended solution #6 are based on using the concept of CCA</w:t>
      </w:r>
      <w:bookmarkStart w:id="1091" w:name="_Hlk110857410"/>
      <w:r>
        <w:t xml:space="preserve"> for the NF Service Producer or the SCP, i.e., </w:t>
      </w:r>
      <w:proofErr w:type="gramStart"/>
      <w:r>
        <w:t>similar to</w:t>
      </w:r>
      <w:proofErr w:type="gramEnd"/>
      <w:r>
        <w:t xml:space="preserve"> the CCA used for the NF Service Consumer as specified in 3GPP TS 33.501 [2]. Such a token is introduced to allow a client to validate the sender of a response directly, even if an SCP is in between. </w:t>
      </w:r>
    </w:p>
    <w:p w14:paraId="5594BEF9" w14:textId="77777777" w:rsidR="00AC2BE4" w:rsidRDefault="00AC2BE4" w:rsidP="00AC2BE4">
      <w:r>
        <w:t xml:space="preserve">Solution #1 has a limited scope as provided in the respective evaluation part in clause 6.1. </w:t>
      </w:r>
    </w:p>
    <w:p w14:paraId="466F35B1" w14:textId="77777777" w:rsidR="00AC2BE4" w:rsidRDefault="00AC2BE4" w:rsidP="00AC2BE4">
      <w:r>
        <w:t xml:space="preserve">Solution #6 </w:t>
      </w:r>
      <w:proofErr w:type="spellStart"/>
      <w:r>
        <w:t>superseeds</w:t>
      </w:r>
      <w:proofErr w:type="spellEnd"/>
      <w:r>
        <w:t xml:space="preserve"> solution #1, overcoming some of the limits of solution#1 in case of Model C, also addressing the scenario of reselection of the target NF.</w:t>
      </w:r>
    </w:p>
    <w:p w14:paraId="336B9BF9" w14:textId="77777777" w:rsidR="00AC2BE4" w:rsidRDefault="00AC2BE4" w:rsidP="00AC2BE4">
      <w:r>
        <w:t xml:space="preserve">The optional inclusion of such a token including a NF Set Id allows a NF Service Consumer to validate if the NF sending the response is the producer that </w:t>
      </w:r>
      <w:proofErr w:type="spellStart"/>
      <w:r>
        <w:t>NFc</w:t>
      </w:r>
      <w:proofErr w:type="spellEnd"/>
      <w:r>
        <w:t xml:space="preserve"> has selected by itself or if it is a producer of the same NF Set or NF Service Set as indicated in the OAuth token received from NRF. The token cannot be used, if SCP has applied reselection of </w:t>
      </w:r>
      <w:proofErr w:type="spellStart"/>
      <w:r>
        <w:t>NFp</w:t>
      </w:r>
      <w:proofErr w:type="spellEnd"/>
      <w:r>
        <w:t xml:space="preserve"> outside of an NF Set.</w:t>
      </w:r>
    </w:p>
    <w:p w14:paraId="424B5CAC" w14:textId="471E6385" w:rsidR="00AC2BE4" w:rsidRDefault="00AC2BE4" w:rsidP="00AC2BE4">
      <w:pPr>
        <w:rPr>
          <w:lang w:val="en-US"/>
        </w:rPr>
      </w:pPr>
      <w:r>
        <w:rPr>
          <w:lang w:val="en-US"/>
        </w:rPr>
        <w:t xml:space="preserve">Solution #6 addresses Model C with direct TLS between </w:t>
      </w:r>
      <w:r w:rsidR="00EA21C3">
        <w:rPr>
          <w:lang w:val="en-US"/>
        </w:rPr>
        <w:t>NF Service Consumer</w:t>
      </w:r>
      <w:r>
        <w:rPr>
          <w:lang w:val="en-US"/>
        </w:rPr>
        <w:t xml:space="preserve"> and NRF for discovery. It does not address Model D or Model C without direct TLS between </w:t>
      </w:r>
      <w:r w:rsidR="00EA21C3">
        <w:rPr>
          <w:lang w:val="en-US"/>
        </w:rPr>
        <w:t>NF Service Consumer</w:t>
      </w:r>
      <w:r>
        <w:rPr>
          <w:lang w:val="en-US"/>
        </w:rPr>
        <w:t xml:space="preserve"> and NRF for discovery. It requires that the NF Service Consumer has knowledge about which NF Service Producers are in the NF Set of the producer.</w:t>
      </w:r>
    </w:p>
    <w:p w14:paraId="19B6C5B2" w14:textId="77777777" w:rsidR="00486CC2" w:rsidRDefault="00486CC2" w:rsidP="00486CC2">
      <w:r>
        <w:rPr>
          <w:lang w:val="en-US"/>
        </w:rPr>
        <w:t xml:space="preserve">Solution #13 addresses similarly to solution #6 Model C. If the NF Service Consumer knows the producer, it can use the procedure described in #13 to have a verification of the producer sending the service response. However, in cases of delegated discovery and </w:t>
      </w:r>
      <w:r>
        <w:t>re-selection of an NF Service Producer, the SCP needs to be trusted since the NF Service Consumer cannot distinguish, if the SCP is acting maliciously or as wanted due to network performance issues. Thus,</w:t>
      </w:r>
      <w:r w:rsidRPr="0006538D">
        <w:t xml:space="preserve"> </w:t>
      </w:r>
      <w:r>
        <w:t xml:space="preserve">the behaviour on consumer side is hard to specify, i.e., accepting the response, because SCP was doing its job of reselection or rejecting the response, because the producer identity is not matching the one certified before. </w:t>
      </w:r>
    </w:p>
    <w:p w14:paraId="13CAFD48" w14:textId="77777777" w:rsidR="00486CC2" w:rsidRPr="00771360" w:rsidRDefault="00486CC2" w:rsidP="00486CC2">
      <w:r>
        <w:t xml:space="preserve">The key issue assumed a compromised SCP, but the cases of when an SCP is compromised or when an SCP is just fulfilling its duty (i.e., re-selection), are not clear and were questioned during this study. </w:t>
      </w:r>
      <w:proofErr w:type="gramStart"/>
      <w:r>
        <w:t>As a consequence</w:t>
      </w:r>
      <w:proofErr w:type="gramEnd"/>
      <w:r>
        <w:t xml:space="preserve">, this key issue is not followed up normatively. </w:t>
      </w:r>
    </w:p>
    <w:p w14:paraId="134463A0" w14:textId="42FF94D0" w:rsidR="00F120BB" w:rsidRDefault="00F120BB" w:rsidP="00F120BB">
      <w:pPr>
        <w:pStyle w:val="Heading3"/>
      </w:pPr>
      <w:bookmarkStart w:id="1092" w:name="_Toc112794871"/>
      <w:bookmarkStart w:id="1093" w:name="_Toc119927004"/>
      <w:bookmarkStart w:id="1094" w:name="_Toc119927237"/>
      <w:bookmarkStart w:id="1095" w:name="_Toc119927703"/>
      <w:bookmarkStart w:id="1096" w:name="_Toc125453775"/>
      <w:bookmarkEnd w:id="1091"/>
      <w:r>
        <w:t>7.1.2</w:t>
      </w:r>
      <w:r>
        <w:tab/>
        <w:t>Conclusion</w:t>
      </w:r>
      <w:bookmarkEnd w:id="1092"/>
      <w:bookmarkEnd w:id="1093"/>
      <w:bookmarkEnd w:id="1094"/>
      <w:bookmarkEnd w:id="1095"/>
      <w:bookmarkEnd w:id="1096"/>
      <w:r>
        <w:t xml:space="preserve"> </w:t>
      </w:r>
    </w:p>
    <w:p w14:paraId="2BA7BC6D" w14:textId="77777777" w:rsidR="00486CC2" w:rsidRPr="00771360" w:rsidRDefault="00486CC2" w:rsidP="00486CC2">
      <w:bookmarkStart w:id="1097" w:name="_Hlk125541088"/>
      <w:r>
        <w:t>It was decided that SCPs can only be used in situations in which all parties communicating through the SCP trust the SCP to correctly handle the messages passing through it.</w:t>
      </w:r>
    </w:p>
    <w:bookmarkEnd w:id="1097"/>
    <w:p w14:paraId="41AE9A69" w14:textId="526632DD" w:rsidR="00F120BB" w:rsidRDefault="009E1420" w:rsidP="00F120BB">
      <w:r>
        <w:t>No normative solution is pursued for addressing this KI.</w:t>
      </w:r>
    </w:p>
    <w:p w14:paraId="15AF8682" w14:textId="324B6159" w:rsidR="00C559FD" w:rsidRDefault="00C559FD" w:rsidP="00C559FD">
      <w:pPr>
        <w:pStyle w:val="Heading2"/>
      </w:pPr>
      <w:bookmarkStart w:id="1098" w:name="_Toc112794872"/>
      <w:bookmarkStart w:id="1099" w:name="_Toc119927005"/>
      <w:bookmarkStart w:id="1100" w:name="_Toc119927238"/>
      <w:bookmarkStart w:id="1101" w:name="_Toc119927704"/>
      <w:bookmarkStart w:id="1102" w:name="_Toc125453776"/>
      <w:r>
        <w:lastRenderedPageBreak/>
        <w:t>7.2</w:t>
      </w:r>
      <w:r>
        <w:tab/>
        <w:t>KI</w:t>
      </w:r>
      <w:r w:rsidRPr="00EF689C">
        <w:t>#</w:t>
      </w:r>
      <w:r>
        <w:t>2</w:t>
      </w:r>
      <w:r w:rsidRPr="00EF689C">
        <w:t xml:space="preserve">: </w:t>
      </w:r>
      <w:r w:rsidR="00EA0D6F">
        <w:t xml:space="preserve">Need for additional security at operational level among </w:t>
      </w:r>
      <w:r w:rsidR="00EA0D6F" w:rsidRPr="00753FE8">
        <w:t>SCP domains</w:t>
      </w:r>
      <w:bookmarkEnd w:id="1098"/>
      <w:bookmarkEnd w:id="1099"/>
      <w:bookmarkEnd w:id="1100"/>
      <w:bookmarkEnd w:id="1101"/>
      <w:bookmarkEnd w:id="1102"/>
    </w:p>
    <w:p w14:paraId="7DBFAB10" w14:textId="145049AA" w:rsidR="00C559FD" w:rsidRDefault="00C559FD" w:rsidP="00C559FD">
      <w:pPr>
        <w:pStyle w:val="Heading3"/>
      </w:pPr>
      <w:bookmarkStart w:id="1103" w:name="_Toc112794873"/>
      <w:bookmarkStart w:id="1104" w:name="_Toc119927006"/>
      <w:bookmarkStart w:id="1105" w:name="_Toc119927239"/>
      <w:bookmarkStart w:id="1106" w:name="_Toc119927705"/>
      <w:bookmarkStart w:id="1107" w:name="_Toc125453777"/>
      <w:r>
        <w:t>7.2.1</w:t>
      </w:r>
      <w:r>
        <w:tab/>
        <w:t>Analysis</w:t>
      </w:r>
      <w:bookmarkEnd w:id="1103"/>
      <w:bookmarkEnd w:id="1104"/>
      <w:bookmarkEnd w:id="1105"/>
      <w:bookmarkEnd w:id="1106"/>
      <w:bookmarkEnd w:id="1107"/>
      <w:r>
        <w:t xml:space="preserve"> </w:t>
      </w:r>
    </w:p>
    <w:p w14:paraId="3D1276DB" w14:textId="60E36BA9" w:rsidR="00C559FD" w:rsidRPr="00C559FD" w:rsidRDefault="00EA0D6F" w:rsidP="00C559FD">
      <w:r>
        <w:t xml:space="preserve">The key issue provides for operational aspects of SCP domains. Usually within an SCP domain, trust is assumed. If several SCP domains form a wider SCP trust domain, additional means for securing such trust domain against other SCP domains could be considered. However, further </w:t>
      </w:r>
      <w:r w:rsidR="0075170F">
        <w:t xml:space="preserve">elaboration </w:t>
      </w:r>
      <w:r>
        <w:t xml:space="preserve">would be needed, whether such operational concept is useful. </w:t>
      </w:r>
    </w:p>
    <w:p w14:paraId="4EAD96CF" w14:textId="77777777" w:rsidR="009862A7" w:rsidRDefault="00C559FD" w:rsidP="009862A7">
      <w:pPr>
        <w:pStyle w:val="Heading3"/>
      </w:pPr>
      <w:bookmarkStart w:id="1108" w:name="_Toc112794874"/>
      <w:bookmarkStart w:id="1109" w:name="_Toc119927007"/>
      <w:bookmarkStart w:id="1110" w:name="_Toc119927240"/>
      <w:bookmarkStart w:id="1111" w:name="_Toc119927706"/>
      <w:bookmarkStart w:id="1112" w:name="_Toc125453778"/>
      <w:r>
        <w:t>7.2.2</w:t>
      </w:r>
      <w:r>
        <w:tab/>
        <w:t>Conclusion</w:t>
      </w:r>
      <w:bookmarkEnd w:id="1108"/>
      <w:bookmarkEnd w:id="1109"/>
      <w:bookmarkEnd w:id="1110"/>
      <w:bookmarkEnd w:id="1111"/>
      <w:bookmarkEnd w:id="1112"/>
      <w:r>
        <w:t xml:space="preserve"> </w:t>
      </w:r>
    </w:p>
    <w:p w14:paraId="086674B9" w14:textId="5DDCC426" w:rsidR="00C559FD" w:rsidRDefault="009862A7" w:rsidP="00AD5AE8">
      <w:r>
        <w:t>The topic is not followed up normatively.</w:t>
      </w:r>
    </w:p>
    <w:p w14:paraId="44A1BD40" w14:textId="523E9928" w:rsidR="00C559FD" w:rsidRDefault="00C559FD" w:rsidP="00297304">
      <w:pPr>
        <w:pStyle w:val="Heading2"/>
      </w:pPr>
      <w:bookmarkStart w:id="1113" w:name="_Toc112794875"/>
      <w:bookmarkStart w:id="1114" w:name="_Toc119927008"/>
      <w:bookmarkStart w:id="1115" w:name="_Toc119927241"/>
      <w:bookmarkStart w:id="1116" w:name="_Toc119927707"/>
      <w:bookmarkStart w:id="1117" w:name="_Toc125453779"/>
      <w:r>
        <w:t>7.3</w:t>
      </w:r>
      <w:r>
        <w:tab/>
        <w:t>KI#3: Service access authorization in the "Subscribe-Notify" scenarios</w:t>
      </w:r>
      <w:bookmarkEnd w:id="1113"/>
      <w:bookmarkEnd w:id="1114"/>
      <w:bookmarkEnd w:id="1115"/>
      <w:bookmarkEnd w:id="1116"/>
      <w:bookmarkEnd w:id="1117"/>
    </w:p>
    <w:p w14:paraId="7974746A" w14:textId="016A91CC" w:rsidR="00C559FD" w:rsidRDefault="00C559FD" w:rsidP="00C559FD">
      <w:pPr>
        <w:pStyle w:val="Heading3"/>
      </w:pPr>
      <w:bookmarkStart w:id="1118" w:name="_Toc112794876"/>
      <w:bookmarkStart w:id="1119" w:name="_Toc119927009"/>
      <w:bookmarkStart w:id="1120" w:name="_Toc119927242"/>
      <w:bookmarkStart w:id="1121" w:name="_Toc119927708"/>
      <w:bookmarkStart w:id="1122" w:name="_Toc125453780"/>
      <w:r>
        <w:t>7.3.1</w:t>
      </w:r>
      <w:r>
        <w:tab/>
        <w:t>Analysis</w:t>
      </w:r>
      <w:bookmarkEnd w:id="1118"/>
      <w:bookmarkEnd w:id="1119"/>
      <w:bookmarkEnd w:id="1120"/>
      <w:bookmarkEnd w:id="1121"/>
      <w:bookmarkEnd w:id="1122"/>
      <w:r>
        <w:t xml:space="preserve"> </w:t>
      </w:r>
    </w:p>
    <w:p w14:paraId="1AD98719" w14:textId="77777777" w:rsidR="000E0993" w:rsidRDefault="000E0993" w:rsidP="000E0993">
      <w:r>
        <w:t xml:space="preserve">In 33.501 there is no reference to subscribe/notify, but </w:t>
      </w:r>
      <w:proofErr w:type="gramStart"/>
      <w:r>
        <w:t>it is clear that it</w:t>
      </w:r>
      <w:proofErr w:type="gramEnd"/>
      <w:r>
        <w:t xml:space="preserve"> has to be handled in the same manner as subscribe/request. Whether additional requirements would be needed for a notification recipient being different as the subscriber for the notifications can be checked in normative work, but the assumption is that the same mechanisms as for request/response apply.</w:t>
      </w:r>
    </w:p>
    <w:p w14:paraId="262096E3" w14:textId="77777777" w:rsidR="000E0993" w:rsidRDefault="000E0993" w:rsidP="00EB4BF6">
      <w:pPr>
        <w:rPr>
          <w:lang w:eastAsia="zh-CN"/>
        </w:rPr>
      </w:pPr>
      <w:r>
        <w:t xml:space="preserve">Solution#12 is the only solution provided for this key issue. It only addresses the potential information leakage threat to an unauthorized NF. However, leakage of notifications from an authorized compromised recipient to an unauthorized recipients cannot be avoided, which is out of scope of the solution. It is a matter of trust that a recipient that has been beforehand authorized to receive notifications, is not forwarding or leaking it to other NFs. </w:t>
      </w:r>
      <w:r>
        <w:rPr>
          <w:lang w:eastAsia="zh-CN"/>
        </w:rPr>
        <w:t xml:space="preserve">The study identified that no token-based authorization method for notification messages has been specified. It is agreed to not specify a solution for </w:t>
      </w:r>
      <w:proofErr w:type="spellStart"/>
      <w:r>
        <w:rPr>
          <w:lang w:eastAsia="zh-CN"/>
        </w:rPr>
        <w:t>callback</w:t>
      </w:r>
      <w:proofErr w:type="spellEnd"/>
      <w:r>
        <w:rPr>
          <w:lang w:eastAsia="zh-CN"/>
        </w:rPr>
        <w:t>-URI authorization as part of the normative work following this study, since it is not clear whether the information leakage can be prevented by the proposed solution and no further solutions have been identified.</w:t>
      </w:r>
    </w:p>
    <w:p w14:paraId="4B493CE9" w14:textId="77777777" w:rsidR="000E0993" w:rsidRDefault="000E0993" w:rsidP="00EB4BF6">
      <w:pPr>
        <w:pStyle w:val="NO"/>
        <w:rPr>
          <w:lang w:eastAsia="zh-CN"/>
        </w:rPr>
      </w:pPr>
      <w:r>
        <w:rPr>
          <w:lang w:eastAsia="zh-CN"/>
        </w:rPr>
        <w:t>NOTE: How to assure that the notification message is sent to authorized NF would require more studies.</w:t>
      </w:r>
    </w:p>
    <w:p w14:paraId="1F1A5351" w14:textId="1132CC8B" w:rsidR="00C559FD" w:rsidRDefault="00C559FD" w:rsidP="00C559FD">
      <w:pPr>
        <w:pStyle w:val="Heading3"/>
      </w:pPr>
      <w:bookmarkStart w:id="1123" w:name="_Toc112794877"/>
      <w:bookmarkStart w:id="1124" w:name="_Toc119927010"/>
      <w:bookmarkStart w:id="1125" w:name="_Toc119927243"/>
      <w:bookmarkStart w:id="1126" w:name="_Toc119927709"/>
      <w:bookmarkStart w:id="1127" w:name="_Toc125453781"/>
      <w:bookmarkStart w:id="1128" w:name="_Hlk125540788"/>
      <w:r>
        <w:t>7.3.2</w:t>
      </w:r>
      <w:r>
        <w:tab/>
        <w:t>Conclusion</w:t>
      </w:r>
      <w:bookmarkEnd w:id="1123"/>
      <w:bookmarkEnd w:id="1124"/>
      <w:bookmarkEnd w:id="1125"/>
      <w:bookmarkEnd w:id="1126"/>
      <w:bookmarkEnd w:id="1127"/>
      <w:r>
        <w:t xml:space="preserve"> </w:t>
      </w:r>
    </w:p>
    <w:p w14:paraId="5CD31DBE" w14:textId="77777777" w:rsidR="000E0993" w:rsidRDefault="000E0993" w:rsidP="000E0993">
      <w:pPr>
        <w:rPr>
          <w:lang w:eastAsia="zh-CN"/>
        </w:rPr>
      </w:pPr>
      <w:r>
        <w:rPr>
          <w:lang w:eastAsia="zh-CN"/>
        </w:rPr>
        <w:t>A conscious decision is made to not apply token-based authorization to notification operations.</w:t>
      </w:r>
    </w:p>
    <w:p w14:paraId="2A28DEA3" w14:textId="77777777" w:rsidR="000E0993" w:rsidRDefault="000E0993" w:rsidP="000E0993">
      <w:r>
        <w:t>No normative work on the solutions described in this study is pursued, but 33.501 needs to be updated with a clarification that token-based authorization also applies to subscribe and unsubscribe operations, which is described in detail in stage 3, but is missing in stage 2 requirements.</w:t>
      </w:r>
    </w:p>
    <w:p w14:paraId="36F657C9" w14:textId="3C7737BA" w:rsidR="00297304" w:rsidRDefault="00297304" w:rsidP="00297304">
      <w:pPr>
        <w:pStyle w:val="Heading2"/>
      </w:pPr>
      <w:bookmarkStart w:id="1129" w:name="_Toc112794878"/>
      <w:bookmarkStart w:id="1130" w:name="_Toc119927011"/>
      <w:bookmarkStart w:id="1131" w:name="_Toc119927244"/>
      <w:bookmarkStart w:id="1132" w:name="_Toc119927710"/>
      <w:bookmarkStart w:id="1133" w:name="_Toc125453782"/>
      <w:bookmarkEnd w:id="1128"/>
      <w:r>
        <w:t>7.4</w:t>
      </w:r>
      <w:r>
        <w:tab/>
        <w:t>KI</w:t>
      </w:r>
      <w:r w:rsidRPr="004814C0">
        <w:t>#4: Authorization of SCP to act on behalf of an NF or another SCP</w:t>
      </w:r>
      <w:bookmarkEnd w:id="1129"/>
      <w:bookmarkEnd w:id="1130"/>
      <w:bookmarkEnd w:id="1131"/>
      <w:bookmarkEnd w:id="1132"/>
      <w:bookmarkEnd w:id="1133"/>
    </w:p>
    <w:p w14:paraId="23929E20" w14:textId="77777777" w:rsidR="00297304" w:rsidRDefault="00297304" w:rsidP="00297304">
      <w:pPr>
        <w:pStyle w:val="Heading3"/>
      </w:pPr>
      <w:bookmarkStart w:id="1134" w:name="_Toc112794879"/>
      <w:bookmarkStart w:id="1135" w:name="_Toc119927012"/>
      <w:bookmarkStart w:id="1136" w:name="_Toc119927245"/>
      <w:bookmarkStart w:id="1137" w:name="_Toc119927711"/>
      <w:bookmarkStart w:id="1138" w:name="_Toc125453783"/>
      <w:r>
        <w:t>7.4.1</w:t>
      </w:r>
      <w:r>
        <w:tab/>
        <w:t>Analysis</w:t>
      </w:r>
      <w:bookmarkEnd w:id="1134"/>
      <w:bookmarkEnd w:id="1135"/>
      <w:bookmarkEnd w:id="1136"/>
      <w:bookmarkEnd w:id="1137"/>
      <w:bookmarkEnd w:id="1138"/>
    </w:p>
    <w:p w14:paraId="4AC8FEE0" w14:textId="77777777" w:rsidR="00297304" w:rsidRDefault="00297304" w:rsidP="00297304">
      <w:r w:rsidRPr="004814C0">
        <w:t>One of the main 5G security features is the usage of OAuth</w:t>
      </w:r>
      <w:r>
        <w:t xml:space="preserve"> 2.0</w:t>
      </w:r>
      <w:r w:rsidRPr="004814C0">
        <w:t xml:space="preserve"> to authorize service requests. </w:t>
      </w:r>
      <w:r>
        <w:t xml:space="preserve">In </w:t>
      </w:r>
      <w:r w:rsidRPr="004814C0">
        <w:t xml:space="preserve">indirect communication scenarios, </w:t>
      </w:r>
      <w:r>
        <w:t xml:space="preserve">however, an </w:t>
      </w:r>
      <w:r w:rsidRPr="004814C0">
        <w:t>SCP</w:t>
      </w:r>
      <w:r>
        <w:t xml:space="preserve"> is not explicitly authorized, it </w:t>
      </w:r>
      <w:r w:rsidRPr="004814C0">
        <w:t xml:space="preserve">could request a service </w:t>
      </w:r>
      <w:r>
        <w:t xml:space="preserve">or a token </w:t>
      </w:r>
      <w:r w:rsidRPr="004814C0">
        <w:t>without the knowledge of the NF Service Consumer (</w:t>
      </w:r>
      <w:proofErr w:type="spellStart"/>
      <w:r w:rsidRPr="004814C0">
        <w:t>NFc</w:t>
      </w:r>
      <w:proofErr w:type="spellEnd"/>
      <w:r w:rsidRPr="004814C0">
        <w:t>)</w:t>
      </w:r>
      <w:r>
        <w:t>.</w:t>
      </w:r>
    </w:p>
    <w:p w14:paraId="1BE6BBA2" w14:textId="45530F8B" w:rsidR="00297304" w:rsidRDefault="00B62F09" w:rsidP="00297304">
      <w:pPr>
        <w:rPr>
          <w:lang w:val="en-US"/>
        </w:rPr>
      </w:pPr>
      <w:r>
        <w:t>Two</w:t>
      </w:r>
      <w:r w:rsidR="00297304">
        <w:t xml:space="preserve"> solutions (Sol#2 and Sol#3) have been proposed, mandating the usage of CCA, by which the </w:t>
      </w:r>
      <w:proofErr w:type="spellStart"/>
      <w:r w:rsidR="00297304">
        <w:t>NFc</w:t>
      </w:r>
      <w:proofErr w:type="spellEnd"/>
      <w:r w:rsidR="00297304">
        <w:t xml:space="preserve"> can at least "implicitly authorize" the SCP. This achieves a minimum level of </w:t>
      </w:r>
      <w:proofErr w:type="gramStart"/>
      <w:r w:rsidR="00297304">
        <w:t>trust, but</w:t>
      </w:r>
      <w:proofErr w:type="gramEnd"/>
      <w:r w:rsidR="00297304">
        <w:t xml:space="preserve"> cannot avoid the threat described in clause 5.4.2</w:t>
      </w:r>
      <w:r w:rsidR="00297304" w:rsidRPr="00D05728">
        <w:t xml:space="preserve"> </w:t>
      </w:r>
      <w:r w:rsidR="00297304">
        <w:t>within the validity time of the CCA, i.e.</w:t>
      </w:r>
      <w:r w:rsidR="00121DCD">
        <w:t>,</w:t>
      </w:r>
      <w:r w:rsidR="00297304">
        <w:t xml:space="preserve"> </w:t>
      </w:r>
      <w:r w:rsidR="00297304">
        <w:rPr>
          <w:lang w:val="en-US"/>
        </w:rPr>
        <w:t xml:space="preserve">that "SCP can send </w:t>
      </w:r>
      <w:r w:rsidR="00297304">
        <w:t xml:space="preserve">a service request and receive a valid service response on behalf of NF Service Consumer", even though the NF Service Consumer has not authorized the SCP”. Thus, </w:t>
      </w:r>
      <w:r w:rsidR="00297304">
        <w:rPr>
          <w:lang w:val="en-US"/>
        </w:rPr>
        <w:t xml:space="preserve">CCA </w:t>
      </w:r>
      <w:r w:rsidR="00297304">
        <w:rPr>
          <w:lang w:val="en-US"/>
        </w:rPr>
        <w:lastRenderedPageBreak/>
        <w:t>validity time need to be chosen very carefully to minimize this possibility.</w:t>
      </w:r>
      <w:r>
        <w:rPr>
          <w:lang w:val="en-US"/>
        </w:rPr>
        <w:t xml:space="preserve"> A third solution (Sol#23) proposes that NRF has in its database knowledge about the SCPs that could request a service on behalf of a consumer.</w:t>
      </w:r>
    </w:p>
    <w:p w14:paraId="7DB8EAAC" w14:textId="77777777" w:rsidR="00297304" w:rsidRDefault="00297304" w:rsidP="00297304">
      <w:bookmarkStart w:id="1139" w:name="startOfAnnexes"/>
      <w:bookmarkEnd w:id="1139"/>
      <w:r>
        <w:t>Solution #3 argues that existing mechanisms are sufficient: a NF sending a request (with its CCA) to SCP, implicitly authorises SCP against NRF to process this request</w:t>
      </w:r>
      <w:r w:rsidRPr="004814C0">
        <w:t xml:space="preserve">. </w:t>
      </w:r>
      <w:r>
        <w:t xml:space="preserve">The limit of this solution is that the CCA can be stolen or misused and, without </w:t>
      </w:r>
      <w:proofErr w:type="spellStart"/>
      <w:r>
        <w:t>NFc</w:t>
      </w:r>
      <w:proofErr w:type="spellEnd"/>
      <w:r>
        <w:t xml:space="preserve"> having requested a service, NRF could provide an access token to SCP or </w:t>
      </w:r>
      <w:proofErr w:type="spellStart"/>
      <w:r>
        <w:t>NFp</w:t>
      </w:r>
      <w:proofErr w:type="spellEnd"/>
      <w:r>
        <w:t xml:space="preserve"> could provide a service to SCP. </w:t>
      </w:r>
    </w:p>
    <w:p w14:paraId="3A0FCADC" w14:textId="3D8E35A0" w:rsidR="00297304" w:rsidRDefault="00297304" w:rsidP="00297304">
      <w:r>
        <w:t xml:space="preserve">Solution #2 proposes to include the SCP identifier (i.e., either SCP Instance and/or Domain info) in the CCA generated by the NF Service Consumer. Thus, only the SCP, which SCP Identifier is included in the CCA from </w:t>
      </w:r>
      <w:proofErr w:type="spellStart"/>
      <w:r>
        <w:t>NFc</w:t>
      </w:r>
      <w:proofErr w:type="spellEnd"/>
      <w:r>
        <w:t xml:space="preserve"> </w:t>
      </w:r>
      <w:proofErr w:type="gramStart"/>
      <w:r>
        <w:t>is able to</w:t>
      </w:r>
      <w:proofErr w:type="gramEnd"/>
      <w:r>
        <w:t xml:space="preserve"> get a response from NRF to its request. This ensures that the CCA cannot be misused by a MitM and thus achieves an additional level of trust, when the CCA is more than once </w:t>
      </w:r>
      <w:r w:rsidR="00023677">
        <w:t>useable</w:t>
      </w:r>
      <w:r>
        <w:t xml:space="preserve">. This however comes with a </w:t>
      </w:r>
      <w:proofErr w:type="gramStart"/>
      <w:r>
        <w:t>trade-off, since</w:t>
      </w:r>
      <w:proofErr w:type="gramEnd"/>
      <w:r>
        <w:t xml:space="preserve"> it impacts existing implementation (CCA generation by </w:t>
      </w:r>
      <w:proofErr w:type="spellStart"/>
      <w:r>
        <w:t>NFc</w:t>
      </w:r>
      <w:proofErr w:type="spellEnd"/>
      <w:r>
        <w:t xml:space="preserve"> and NRF handling of CCA). Further, if more than one SCP is in the path, with this solution SCP needs to create its own CCA including the SCP identifier from the requesting SCP </w:t>
      </w:r>
      <w:proofErr w:type="gramStart"/>
      <w:r>
        <w:t>in order to</w:t>
      </w:r>
      <w:proofErr w:type="gramEnd"/>
      <w:r>
        <w:t xml:space="preserve"> keep the chain of trust.</w:t>
      </w:r>
      <w:r w:rsidRPr="00440F3C">
        <w:t xml:space="preserve"> </w:t>
      </w:r>
    </w:p>
    <w:p w14:paraId="6701AEEA" w14:textId="77777777" w:rsidR="00B62F09" w:rsidRDefault="00B62F09" w:rsidP="00B62F09">
      <w:r>
        <w:t xml:space="preserve">Solution #23 </w:t>
      </w:r>
      <w:r>
        <w:rPr>
          <w:lang w:val="en-US"/>
        </w:rPr>
        <w:t>provides</w:t>
      </w:r>
      <w:r>
        <w:t xml:space="preserve"> SCP with an access token for </w:t>
      </w:r>
      <w:proofErr w:type="spellStart"/>
      <w:r>
        <w:t>NFc</w:t>
      </w:r>
      <w:proofErr w:type="spellEnd"/>
      <w:r>
        <w:t xml:space="preserve"> that is bound to be requested only by the SCPs listed in the NF profile as registered by the consumer at NRF. It also proposes to </w:t>
      </w:r>
      <w:r>
        <w:rPr>
          <w:lang w:val="en-US"/>
        </w:rPr>
        <w:t>include information about the service request</w:t>
      </w:r>
      <w:r w:rsidRPr="003324CC">
        <w:rPr>
          <w:lang w:val="en-US"/>
        </w:rPr>
        <w:t xml:space="preserve"> </w:t>
      </w:r>
      <w:r>
        <w:rPr>
          <w:lang w:val="en-US"/>
        </w:rPr>
        <w:t xml:space="preserve">in the CCA, which would allow the final recipient of the query to verify if the SCP forwarding the request on behalf of the consumer not changed anything. This solution would require an update to CCA and additions in the NF profile. </w:t>
      </w:r>
      <w:r>
        <w:t xml:space="preserve">This solution only works if there is a secure way to provision the knowledge about the SCP(s) on the path to the NRF. Including information about the service request in the CCA </w:t>
      </w:r>
      <w:r w:rsidRPr="007D7C90">
        <w:t>ca</w:t>
      </w:r>
      <w:r>
        <w:t xml:space="preserve">n lead to service interruption if </w:t>
      </w:r>
      <w:r w:rsidRPr="007D7C90">
        <w:t>a</w:t>
      </w:r>
      <w:r>
        <w:t xml:space="preserve"> well-behaving SCP modifies the service request according to its policies.</w:t>
      </w:r>
    </w:p>
    <w:p w14:paraId="0AE635DD" w14:textId="1E88277B" w:rsidR="00297304" w:rsidRDefault="00297304" w:rsidP="00297304">
      <w:r>
        <w:t>A</w:t>
      </w:r>
      <w:r w:rsidR="00B62F09">
        <w:t>ny</w:t>
      </w:r>
      <w:r>
        <w:t xml:space="preserve"> conclusion to this key issue needs to weight the level of security and trust achieved against the impact of suggested enhancements to the current release. </w:t>
      </w:r>
    </w:p>
    <w:p w14:paraId="3CAD0DE4" w14:textId="35073671" w:rsidR="00297304" w:rsidRDefault="00297304" w:rsidP="00297304">
      <w:r>
        <w:t>Another aspect, which requires further analysis is whether explicit authorization of the SCP would be needed. NRF can only authorize NFs. NRF ne</w:t>
      </w:r>
      <w:r w:rsidR="005E3E84">
        <w:t>e</w:t>
      </w:r>
      <w:r>
        <w:t xml:space="preserve">ds to trust that any request forwarded by SCP was initiated by a </w:t>
      </w:r>
      <w:proofErr w:type="spellStart"/>
      <w:r>
        <w:t>NFc</w:t>
      </w:r>
      <w:proofErr w:type="spellEnd"/>
      <w:r>
        <w:t xml:space="preserve">. Thus, in general only implicit authorization of SCP by the NF Service Consumer is possible with the current solutions proposals based on CCA. </w:t>
      </w:r>
    </w:p>
    <w:p w14:paraId="55FABCEB" w14:textId="79C51439" w:rsidR="00297304" w:rsidRDefault="00297304" w:rsidP="00297304">
      <w:r>
        <w:t xml:space="preserve">In summary, </w:t>
      </w:r>
      <w:r w:rsidR="00A04D99">
        <w:t xml:space="preserve">it </w:t>
      </w:r>
      <w:r>
        <w:t>is a trade of between security enhancement versus complexity added.</w:t>
      </w:r>
    </w:p>
    <w:p w14:paraId="0F2E5C17" w14:textId="77777777" w:rsidR="00297304" w:rsidRDefault="00297304" w:rsidP="00297304">
      <w:pPr>
        <w:pStyle w:val="Heading3"/>
      </w:pPr>
      <w:bookmarkStart w:id="1140" w:name="_Toc112794880"/>
      <w:bookmarkStart w:id="1141" w:name="_Toc119927013"/>
      <w:bookmarkStart w:id="1142" w:name="_Toc119927246"/>
      <w:bookmarkStart w:id="1143" w:name="_Toc119927712"/>
      <w:bookmarkStart w:id="1144" w:name="_Toc125453784"/>
      <w:bookmarkStart w:id="1145" w:name="_Hlk125540817"/>
      <w:r>
        <w:t>7.4.2</w:t>
      </w:r>
      <w:r>
        <w:tab/>
        <w:t>Conclusion</w:t>
      </w:r>
      <w:bookmarkEnd w:id="1140"/>
      <w:bookmarkEnd w:id="1141"/>
      <w:bookmarkEnd w:id="1142"/>
      <w:bookmarkEnd w:id="1143"/>
      <w:bookmarkEnd w:id="1144"/>
      <w:r>
        <w:t xml:space="preserve"> </w:t>
      </w:r>
    </w:p>
    <w:p w14:paraId="3DE3AA45" w14:textId="77777777" w:rsidR="00B62F09" w:rsidRDefault="00B62F09" w:rsidP="00B62F09">
      <w:r>
        <w:t>It was decided that SCPs can only be used in situations in which all parties communicating through the SCP trust the SCP to correctly handle the messages passing through it.</w:t>
      </w:r>
    </w:p>
    <w:p w14:paraId="01587A79" w14:textId="18A5B4FD" w:rsidR="00297304" w:rsidRPr="007A2669" w:rsidRDefault="00A04D99" w:rsidP="00FF0EFC">
      <w:r>
        <w:t xml:space="preserve">No normative solution is pursued for addressing this KI. </w:t>
      </w:r>
    </w:p>
    <w:p w14:paraId="3621E5CA" w14:textId="54E33E99" w:rsidR="00DB3234" w:rsidRDefault="00DB3234" w:rsidP="00DB3234">
      <w:pPr>
        <w:pStyle w:val="Heading2"/>
      </w:pPr>
      <w:bookmarkStart w:id="1146" w:name="_Toc112794881"/>
      <w:bookmarkStart w:id="1147" w:name="_Toc119927014"/>
      <w:bookmarkStart w:id="1148" w:name="_Toc119927247"/>
      <w:bookmarkStart w:id="1149" w:name="_Toc119927713"/>
      <w:bookmarkStart w:id="1150" w:name="_Toc125453785"/>
      <w:bookmarkStart w:id="1151" w:name="_Hlk118720081"/>
      <w:bookmarkEnd w:id="1145"/>
      <w:r w:rsidRPr="00A73BFD">
        <w:rPr>
          <w:rFonts w:cs="Arial"/>
        </w:rPr>
        <w:t>7.</w:t>
      </w:r>
      <w:r>
        <w:rPr>
          <w:rFonts w:cs="Arial"/>
        </w:rPr>
        <w:t>5</w:t>
      </w:r>
      <w:r w:rsidRPr="00A73BFD">
        <w:rPr>
          <w:rFonts w:cs="Arial"/>
        </w:rPr>
        <w:tab/>
        <w:t>KI #</w:t>
      </w:r>
      <w:r>
        <w:rPr>
          <w:rFonts w:cs="Arial"/>
        </w:rPr>
        <w:t xml:space="preserve">5: </w:t>
      </w:r>
      <w:r>
        <w:t>End-to-end integrity protection of HTTP messages</w:t>
      </w:r>
      <w:bookmarkEnd w:id="1146"/>
      <w:bookmarkEnd w:id="1147"/>
      <w:bookmarkEnd w:id="1148"/>
      <w:bookmarkEnd w:id="1149"/>
      <w:bookmarkEnd w:id="1150"/>
    </w:p>
    <w:p w14:paraId="2CE56639" w14:textId="384678D3" w:rsidR="00C559FD" w:rsidRPr="00C559FD" w:rsidRDefault="00C559FD" w:rsidP="00FF0EFC">
      <w:pPr>
        <w:pStyle w:val="Heading3"/>
      </w:pPr>
      <w:bookmarkStart w:id="1152" w:name="_Toc112794882"/>
      <w:bookmarkStart w:id="1153" w:name="_Toc119927015"/>
      <w:bookmarkStart w:id="1154" w:name="_Toc119927248"/>
      <w:bookmarkStart w:id="1155" w:name="_Toc119927714"/>
      <w:bookmarkStart w:id="1156" w:name="_Toc125453786"/>
      <w:r w:rsidRPr="00C559FD">
        <w:t>7</w:t>
      </w:r>
      <w:r>
        <w:rPr>
          <w:rFonts w:cs="Arial"/>
          <w:sz w:val="32"/>
        </w:rPr>
        <w:t>.</w:t>
      </w:r>
      <w:r>
        <w:t>5.1</w:t>
      </w:r>
      <w:r>
        <w:tab/>
        <w:t>Analysis</w:t>
      </w:r>
      <w:bookmarkEnd w:id="1152"/>
      <w:bookmarkEnd w:id="1153"/>
      <w:bookmarkEnd w:id="1154"/>
      <w:bookmarkEnd w:id="1155"/>
      <w:bookmarkEnd w:id="1156"/>
    </w:p>
    <w:p w14:paraId="4D794296" w14:textId="513EA8E2" w:rsidR="00DB3234" w:rsidRPr="009E29DA" w:rsidRDefault="00DB3234" w:rsidP="00DB3234">
      <w:r w:rsidRPr="009E29DA">
        <w:t xml:space="preserve">The KI #5 is about end-to-end protection of HTTP message for indirect communication. The key issue seek for solutions on how an NF Service Producer can verify that a service request of the NF Service Consumer received via SCP has not been modified tampered with. </w:t>
      </w:r>
    </w:p>
    <w:p w14:paraId="3FFC43EB" w14:textId="5D6F2139" w:rsidR="00DB3234" w:rsidRPr="009E29DA" w:rsidRDefault="00DB3234" w:rsidP="00DB3234">
      <w:r w:rsidRPr="009E29DA">
        <w:t xml:space="preserve">Parameters in the request messages may be modified by the intermediate node according to the </w:t>
      </w:r>
      <w:proofErr w:type="gramStart"/>
      <w:r w:rsidRPr="009E29DA">
        <w:t>reply</w:t>
      </w:r>
      <w:proofErr w:type="gramEnd"/>
      <w:r w:rsidRPr="009E29DA">
        <w:t xml:space="preserve"> LS S3-212418 from CT WG4, and end-to-end protection of HTTP headers and bodies is discouraged</w:t>
      </w:r>
      <w:r w:rsidR="00C559FD">
        <w:t>,</w:t>
      </w:r>
      <w:r w:rsidRPr="009E29DA">
        <w:t xml:space="preserve"> i.e.</w:t>
      </w:r>
      <w:r w:rsidR="00121DCD">
        <w:t>,</w:t>
      </w:r>
      <w:r w:rsidRPr="009E29DA">
        <w:t xml:space="preserve"> CT4 discourages end-to-end protection of HTTP headers and bodies and segregating the parameters based on SCP (or SEPP) modification criteria. There can be multiple SCPs and/or SEPPs involved in the service request/response path where SCP can modify the HTTP headers, and SEPP (or IPX) can modify the HTTP headers and/or HTTP body attributes. In addition, CT4 also raises potential compatibility issues with end-to-end protection of HTTP headers and bodies. </w:t>
      </w:r>
    </w:p>
    <w:p w14:paraId="615DFBE3" w14:textId="3614517F" w:rsidR="00C559FD" w:rsidRDefault="00C559FD" w:rsidP="00C559FD">
      <w:pPr>
        <w:pStyle w:val="Heading3"/>
      </w:pPr>
      <w:bookmarkStart w:id="1157" w:name="_Toc112794883"/>
      <w:bookmarkStart w:id="1158" w:name="_Toc119927016"/>
      <w:bookmarkStart w:id="1159" w:name="_Toc119927249"/>
      <w:bookmarkStart w:id="1160" w:name="_Toc119927715"/>
      <w:bookmarkStart w:id="1161" w:name="_Toc125453787"/>
      <w:r>
        <w:t>7.5.2</w:t>
      </w:r>
      <w:r>
        <w:tab/>
        <w:t>Conclusion</w:t>
      </w:r>
      <w:bookmarkEnd w:id="1157"/>
      <w:bookmarkEnd w:id="1158"/>
      <w:bookmarkEnd w:id="1159"/>
      <w:bookmarkEnd w:id="1160"/>
      <w:bookmarkEnd w:id="1161"/>
      <w:r>
        <w:t xml:space="preserve"> </w:t>
      </w:r>
    </w:p>
    <w:p w14:paraId="447325A7" w14:textId="77777777" w:rsidR="006F39D4" w:rsidRDefault="006F39D4" w:rsidP="006F39D4">
      <w:pPr>
        <w:rPr>
          <w:lang w:val="en-US"/>
        </w:rPr>
      </w:pPr>
      <w:r>
        <w:rPr>
          <w:lang w:val="en-US"/>
        </w:rPr>
        <w:t xml:space="preserve">Since 3GPP CT4 WG indicated that one of the fundamental functionalities of SCP is message mediation which may require SCP to modify certain headers and/or content of the HTTP message, typical end-to-end message integrity protection between the far end NFs seems not feasible. </w:t>
      </w:r>
    </w:p>
    <w:p w14:paraId="10784EBD" w14:textId="77777777" w:rsidR="006F39D4" w:rsidRDefault="006F39D4" w:rsidP="006F39D4">
      <w:pPr>
        <w:rPr>
          <w:lang w:val="en-US" w:eastAsia="de-DE"/>
        </w:rPr>
      </w:pPr>
      <w:r>
        <w:rPr>
          <w:lang w:val="en-US"/>
        </w:rPr>
        <w:lastRenderedPageBreak/>
        <w:t>For this reason, 3GPP SA3 so far relies on hop-by-hop security.</w:t>
      </w:r>
    </w:p>
    <w:p w14:paraId="772C9312" w14:textId="77777777" w:rsidR="004733F2" w:rsidRDefault="004733F2" w:rsidP="00EB4BF6">
      <w:bookmarkStart w:id="1162" w:name="_Toc112794884"/>
      <w:bookmarkEnd w:id="1151"/>
      <w:r>
        <w:t>No normative solution to be pursued for addressing this KI.</w:t>
      </w:r>
    </w:p>
    <w:p w14:paraId="07C73B5B" w14:textId="1E40F938" w:rsidR="00C559FD" w:rsidRDefault="00C559FD" w:rsidP="00C559FD">
      <w:pPr>
        <w:pStyle w:val="Heading2"/>
      </w:pPr>
      <w:bookmarkStart w:id="1163" w:name="_Toc119927017"/>
      <w:bookmarkStart w:id="1164" w:name="_Toc119927250"/>
      <w:bookmarkStart w:id="1165" w:name="_Toc119927716"/>
      <w:bookmarkStart w:id="1166" w:name="_Toc125453788"/>
      <w:r>
        <w:t>7.6</w:t>
      </w:r>
      <w:r>
        <w:tab/>
        <w:t xml:space="preserve">KI#6: </w:t>
      </w:r>
      <w:r w:rsidRPr="007C3718">
        <w:t>Access token usage by all NFs of an NF set</w:t>
      </w:r>
      <w:bookmarkEnd w:id="1162"/>
      <w:bookmarkEnd w:id="1163"/>
      <w:bookmarkEnd w:id="1164"/>
      <w:bookmarkEnd w:id="1165"/>
      <w:bookmarkEnd w:id="1166"/>
      <w:r>
        <w:t xml:space="preserve"> </w:t>
      </w:r>
    </w:p>
    <w:p w14:paraId="013CC072" w14:textId="0EEF5524" w:rsidR="00C559FD" w:rsidRDefault="00C559FD" w:rsidP="00C559FD">
      <w:pPr>
        <w:pStyle w:val="Heading3"/>
      </w:pPr>
      <w:bookmarkStart w:id="1167" w:name="_Toc112794885"/>
      <w:bookmarkStart w:id="1168" w:name="_Toc119927018"/>
      <w:bookmarkStart w:id="1169" w:name="_Toc119927251"/>
      <w:bookmarkStart w:id="1170" w:name="_Toc119927717"/>
      <w:bookmarkStart w:id="1171" w:name="_Toc125453789"/>
      <w:r>
        <w:t>7.6.1</w:t>
      </w:r>
      <w:r>
        <w:tab/>
        <w:t>Analysis</w:t>
      </w:r>
      <w:bookmarkEnd w:id="1167"/>
      <w:bookmarkEnd w:id="1168"/>
      <w:bookmarkEnd w:id="1169"/>
      <w:bookmarkEnd w:id="1170"/>
      <w:bookmarkEnd w:id="1171"/>
      <w:r>
        <w:t xml:space="preserve"> </w:t>
      </w:r>
    </w:p>
    <w:p w14:paraId="61BD0C43" w14:textId="77777777" w:rsidR="00CE40EA" w:rsidRDefault="00CE40EA" w:rsidP="00CE40EA">
      <w:r>
        <w:t>Only solution #7 is provided for this key issue. When implementing NF Sets a common context storage needs to be organised, from which all NFs of the set can retrieve the same status. There is no difference in this handling for NF Service Producer and NF Service Consumer.</w:t>
      </w:r>
    </w:p>
    <w:p w14:paraId="2C8C3ED5" w14:textId="77777777" w:rsidR="00CE40EA" w:rsidRDefault="00CE40EA" w:rsidP="00CE40EA">
      <w:r>
        <w:t>The main hurdle is that a NF Service Consumer is not necessarily a NF Service Producer, in which case no NF profile registration at NRF is needed. However, NF Service Consumers need to register with the OAuth 2.0 server and as described in the solution, the NF Set ID or NF Service Set ID is needed to be known at the NRF for the solution to work.</w:t>
      </w:r>
    </w:p>
    <w:p w14:paraId="1B5338B7" w14:textId="493513CE" w:rsidR="00CE40EA" w:rsidRDefault="00CE40EA" w:rsidP="00CE40EA">
      <w:bookmarkStart w:id="1172" w:name="_Hlk112788689"/>
      <w:r>
        <w:t>The NF Set management is out of scope but not different from using services of different NF Service Producers within the same set by the same token.</w:t>
      </w:r>
    </w:p>
    <w:p w14:paraId="12AF733D" w14:textId="2F0B226F" w:rsidR="00C559FD" w:rsidRPr="00C559FD" w:rsidRDefault="004F0FA4" w:rsidP="003A22C5">
      <w:r w:rsidRPr="0046643A">
        <w:t>Further evaluation would be necessary, but the study has stopped.</w:t>
      </w:r>
      <w:bookmarkEnd w:id="1172"/>
    </w:p>
    <w:p w14:paraId="6FE4A9E0" w14:textId="7D6CBBEB" w:rsidR="00C559FD" w:rsidRDefault="00C559FD" w:rsidP="00C559FD">
      <w:pPr>
        <w:pStyle w:val="Heading3"/>
      </w:pPr>
      <w:bookmarkStart w:id="1173" w:name="_Toc112794886"/>
      <w:bookmarkStart w:id="1174" w:name="_Toc119927019"/>
      <w:bookmarkStart w:id="1175" w:name="_Toc119927252"/>
      <w:bookmarkStart w:id="1176" w:name="_Toc119927718"/>
      <w:bookmarkStart w:id="1177" w:name="_Toc125453790"/>
      <w:r>
        <w:t>7.6.2</w:t>
      </w:r>
      <w:r>
        <w:tab/>
        <w:t>Conclusion</w:t>
      </w:r>
      <w:bookmarkEnd w:id="1173"/>
      <w:bookmarkEnd w:id="1174"/>
      <w:bookmarkEnd w:id="1175"/>
      <w:bookmarkEnd w:id="1176"/>
      <w:bookmarkEnd w:id="1177"/>
      <w:r>
        <w:t xml:space="preserve"> </w:t>
      </w:r>
    </w:p>
    <w:p w14:paraId="3255DCFE" w14:textId="5F096B34" w:rsidR="00C559FD" w:rsidRDefault="00052C1C" w:rsidP="00C559FD">
      <w:r>
        <w:t>No normative solution to be pursued for addressing this KI.</w:t>
      </w:r>
      <w:r w:rsidRPr="00052C1C">
        <w:t xml:space="preserve"> </w:t>
      </w:r>
    </w:p>
    <w:p w14:paraId="707E92AE" w14:textId="253CE179" w:rsidR="00C559FD" w:rsidRDefault="00C559FD" w:rsidP="00C559FD">
      <w:pPr>
        <w:pStyle w:val="Heading2"/>
      </w:pPr>
      <w:bookmarkStart w:id="1178" w:name="_Toc112794887"/>
      <w:bookmarkStart w:id="1179" w:name="_Toc119927020"/>
      <w:bookmarkStart w:id="1180" w:name="_Toc119927253"/>
      <w:bookmarkStart w:id="1181" w:name="_Toc119927719"/>
      <w:bookmarkStart w:id="1182" w:name="_Toc125453791"/>
      <w:r>
        <w:t>7.7</w:t>
      </w:r>
      <w:r>
        <w:tab/>
        <w:t>KI#7: A</w:t>
      </w:r>
      <w:r w:rsidRPr="00463E93">
        <w:t xml:space="preserve">uthorization mechanism </w:t>
      </w:r>
      <w:r>
        <w:t>determination</w:t>
      </w:r>
      <w:bookmarkEnd w:id="1178"/>
      <w:bookmarkEnd w:id="1179"/>
      <w:bookmarkEnd w:id="1180"/>
      <w:bookmarkEnd w:id="1181"/>
      <w:bookmarkEnd w:id="1182"/>
      <w:r>
        <w:t xml:space="preserve"> </w:t>
      </w:r>
    </w:p>
    <w:p w14:paraId="42CE14DF" w14:textId="48E2A788" w:rsidR="00C559FD" w:rsidRDefault="00C559FD" w:rsidP="00C559FD">
      <w:pPr>
        <w:pStyle w:val="Heading3"/>
      </w:pPr>
      <w:bookmarkStart w:id="1183" w:name="_Toc112794888"/>
      <w:bookmarkStart w:id="1184" w:name="_Toc119927021"/>
      <w:bookmarkStart w:id="1185" w:name="_Toc119927254"/>
      <w:bookmarkStart w:id="1186" w:name="_Toc119927720"/>
      <w:bookmarkStart w:id="1187" w:name="_Toc125453792"/>
      <w:r>
        <w:t>7.7.1</w:t>
      </w:r>
      <w:r>
        <w:tab/>
        <w:t>Analysis</w:t>
      </w:r>
      <w:bookmarkEnd w:id="1183"/>
      <w:bookmarkEnd w:id="1184"/>
      <w:bookmarkEnd w:id="1185"/>
      <w:bookmarkEnd w:id="1186"/>
      <w:bookmarkEnd w:id="1187"/>
      <w:r>
        <w:t xml:space="preserve"> </w:t>
      </w:r>
    </w:p>
    <w:p w14:paraId="597EEB9D" w14:textId="0FA60CB0" w:rsidR="00A163D5" w:rsidRDefault="00A163D5" w:rsidP="00A163D5">
      <w:r w:rsidRPr="00286A83">
        <w:t xml:space="preserve">The key issue is for studying </w:t>
      </w:r>
      <w:r>
        <w:rPr>
          <w:lang w:eastAsia="zh-CN"/>
        </w:rPr>
        <w:t>that</w:t>
      </w:r>
      <w:r w:rsidRPr="00286A83">
        <w:t xml:space="preserve"> 5GS should provide mechanisms to handle the case that one operator uses token-based </w:t>
      </w:r>
      <w:proofErr w:type="gramStart"/>
      <w:r w:rsidRPr="00286A83">
        <w:t>authorization</w:t>
      </w:r>
      <w:proofErr w:type="gramEnd"/>
      <w:r w:rsidRPr="00286A83">
        <w:t xml:space="preserve"> and its roaming partner uses static authorization. </w:t>
      </w:r>
      <w:r>
        <w:t>S</w:t>
      </w:r>
      <w:r w:rsidRPr="00286A83">
        <w:t>olutions (Solution #</w:t>
      </w:r>
      <w:r>
        <w:t>9</w:t>
      </w:r>
      <w:r w:rsidRPr="00286A83">
        <w:t>, and #1</w:t>
      </w:r>
      <w:r>
        <w:t>7</w:t>
      </w:r>
      <w:r w:rsidRPr="00286A83">
        <w:t>) were proposed in this regard.</w:t>
      </w:r>
      <w:r>
        <w:t xml:space="preserve"> </w:t>
      </w:r>
    </w:p>
    <w:p w14:paraId="7521CFAF" w14:textId="076280A9" w:rsidR="00A163D5" w:rsidRDefault="00A163D5" w:rsidP="00A163D5">
      <w:r>
        <w:t>TS 33.501 is mandating the support of OAuth2.0 since Rel-15</w:t>
      </w:r>
      <w:r w:rsidR="00E27FE2">
        <w:t>;</w:t>
      </w:r>
      <w:r>
        <w:t xml:space="preserve"> and GSMA </w:t>
      </w:r>
      <w:bookmarkStart w:id="1188" w:name="_Hlk116983294"/>
      <w:r w:rsidR="00E27FE2">
        <w:t>recommends</w:t>
      </w:r>
      <w:r>
        <w:t xml:space="preserve"> </w:t>
      </w:r>
      <w:bookmarkEnd w:id="1188"/>
      <w:r>
        <w:t>(NG.113</w:t>
      </w:r>
      <w:r>
        <w:rPr>
          <w:lang w:eastAsia="zh-CN"/>
        </w:rPr>
        <w:t>[8], clause 7.6.3.4</w:t>
      </w:r>
      <w:r>
        <w:t xml:space="preserve">) that roaming partners support the same authorization method. However, if one </w:t>
      </w:r>
      <w:r w:rsidRPr="00286A83">
        <w:t>operator uses token-based authorization and its roaming partner uses static authorization</w:t>
      </w:r>
      <w:r>
        <w:t xml:space="preserve">, current specification text 29.510 is not clear, because only the OAuth2required use case is described. </w:t>
      </w:r>
    </w:p>
    <w:p w14:paraId="2D2961C3" w14:textId="77777777" w:rsidR="00A163D5" w:rsidRDefault="00A163D5" w:rsidP="00A163D5">
      <w:r>
        <w:t xml:space="preserve">Solution #9 provides a negotiation method for the case that </w:t>
      </w:r>
      <w:r w:rsidRPr="00286A83">
        <w:t xml:space="preserve">one operator uses token-based </w:t>
      </w:r>
      <w:proofErr w:type="gramStart"/>
      <w:r w:rsidRPr="00286A83">
        <w:t>authorization</w:t>
      </w:r>
      <w:proofErr w:type="gramEnd"/>
      <w:r w:rsidRPr="00286A83">
        <w:t xml:space="preserve"> and its roaming partner uses static author</w:t>
      </w:r>
      <w:r>
        <w:t xml:space="preserve">ization. The usage of static authorization only by VPLMN seems to involve additional management effort on the HPLMN </w:t>
      </w:r>
      <w:proofErr w:type="spellStart"/>
      <w:r>
        <w:t>hNRF</w:t>
      </w:r>
      <w:proofErr w:type="spellEnd"/>
      <w:r>
        <w:t xml:space="preserve"> side for defining authorization policies per roaming partner. It further involves the risk that a </w:t>
      </w:r>
      <w:proofErr w:type="spellStart"/>
      <w:r>
        <w:t>vNRF</w:t>
      </w:r>
      <w:proofErr w:type="spellEnd"/>
      <w:r>
        <w:t xml:space="preserve"> can dictate the </w:t>
      </w:r>
      <w:proofErr w:type="spellStart"/>
      <w:r>
        <w:t>hNRF</w:t>
      </w:r>
      <w:proofErr w:type="spellEnd"/>
      <w:r>
        <w:t xml:space="preserve"> its own conditions on which authorization method to use.  </w:t>
      </w:r>
    </w:p>
    <w:p w14:paraId="32C8E3A5" w14:textId="26A8FEE6" w:rsidR="00052C1C" w:rsidRDefault="00A163D5" w:rsidP="00A163D5">
      <w:r>
        <w:t>Solution #</w:t>
      </w:r>
      <w:r w:rsidRPr="00077789">
        <w:t>17</w:t>
      </w:r>
      <w:r>
        <w:t xml:space="preserve"> is using existing stage 3 methods, which allow </w:t>
      </w:r>
      <w:proofErr w:type="spellStart"/>
      <w:r>
        <w:t>hNRF</w:t>
      </w:r>
      <w:proofErr w:type="spellEnd"/>
      <w:r>
        <w:t xml:space="preserve"> to configure per PLMN whether OAuth2.0 method is required. However, also for this approach some management effort is needed. Further, the existing stage 3 methods </w:t>
      </w:r>
      <w:bookmarkStart w:id="1189" w:name="_Hlk116983312"/>
      <w:r w:rsidR="00E27FE2">
        <w:t>emphasize</w:t>
      </w:r>
      <w:r>
        <w:t xml:space="preserve"> </w:t>
      </w:r>
      <w:bookmarkEnd w:id="1189"/>
      <w:r>
        <w:t>on OAuth2.0 only. The solution proposes to provide an explicit statement on static authorization if OAuth2.0 is not required. Solution #17 requires that one network knows the capability of the other network.</w:t>
      </w:r>
    </w:p>
    <w:p w14:paraId="7B03903C" w14:textId="7BEEA46F" w:rsidR="00052C1C" w:rsidRDefault="00052C1C" w:rsidP="00A163D5">
      <w:r>
        <w:rPr>
          <w:rFonts w:hint="eastAsia"/>
          <w:lang w:eastAsia="zh-CN"/>
        </w:rPr>
        <w:t>S</w:t>
      </w:r>
      <w:r>
        <w:rPr>
          <w:lang w:eastAsia="zh-CN"/>
        </w:rPr>
        <w:t xml:space="preserve">olution #24 provides a negotiation method with bootstrapping mechanism. The solution proposes a simple procedure to handle the authorization mechanism negotiation. It is </w:t>
      </w:r>
      <w:r>
        <w:t xml:space="preserve">applicable for the case that </w:t>
      </w:r>
      <w:r w:rsidRPr="00286A83">
        <w:t>one operator uses token-based authorization, and its roaming partner uses static author</w:t>
      </w:r>
      <w:r>
        <w:t>ization.</w:t>
      </w:r>
    </w:p>
    <w:p w14:paraId="5E1E9F6F" w14:textId="77777777" w:rsidR="00C559FD" w:rsidRDefault="00C559FD" w:rsidP="00C559FD">
      <w:pPr>
        <w:pStyle w:val="Heading3"/>
      </w:pPr>
      <w:bookmarkStart w:id="1190" w:name="_Toc112794889"/>
      <w:bookmarkStart w:id="1191" w:name="_Toc119927022"/>
      <w:bookmarkStart w:id="1192" w:name="_Toc119927255"/>
      <w:bookmarkStart w:id="1193" w:name="_Toc119927721"/>
      <w:bookmarkStart w:id="1194" w:name="_Toc125453793"/>
      <w:r>
        <w:t>7.7.2</w:t>
      </w:r>
      <w:r>
        <w:tab/>
        <w:t>Conclusion</w:t>
      </w:r>
      <w:bookmarkEnd w:id="1190"/>
      <w:bookmarkEnd w:id="1191"/>
      <w:bookmarkEnd w:id="1192"/>
      <w:bookmarkEnd w:id="1193"/>
      <w:bookmarkEnd w:id="1194"/>
      <w:r>
        <w:t xml:space="preserve"> </w:t>
      </w:r>
    </w:p>
    <w:p w14:paraId="2FE0D402" w14:textId="24B8ADB3" w:rsidR="00052C1C" w:rsidRDefault="00052C1C" w:rsidP="00052C1C">
      <w:pPr>
        <w:rPr>
          <w:lang w:eastAsia="zh-CN"/>
        </w:rPr>
      </w:pPr>
      <w:r w:rsidRPr="00107D83">
        <w:rPr>
          <w:lang w:eastAsia="zh-CN"/>
        </w:rPr>
        <w:t>In this study no normative work is pursued.</w:t>
      </w:r>
      <w:r>
        <w:rPr>
          <w:lang w:eastAsia="zh-CN"/>
        </w:rPr>
        <w:t xml:space="preserve"> This key issue is related to Inter-PLMN roaming discussion and can be taken up again in a separate study.</w:t>
      </w:r>
    </w:p>
    <w:p w14:paraId="57D75172" w14:textId="5ACE79A9" w:rsidR="00C559FD" w:rsidRDefault="00C559FD" w:rsidP="004733F2"/>
    <w:p w14:paraId="1D93E8EA" w14:textId="2DA2E183" w:rsidR="00C559FD" w:rsidRDefault="00C559FD" w:rsidP="00C559FD">
      <w:pPr>
        <w:pStyle w:val="Heading2"/>
      </w:pPr>
      <w:bookmarkStart w:id="1195" w:name="_Toc112794890"/>
      <w:bookmarkStart w:id="1196" w:name="_Toc119927023"/>
      <w:bookmarkStart w:id="1197" w:name="_Toc119927256"/>
      <w:bookmarkStart w:id="1198" w:name="_Toc119927722"/>
      <w:bookmarkStart w:id="1199" w:name="_Toc125453794"/>
      <w:r>
        <w:lastRenderedPageBreak/>
        <w:t>7.8</w:t>
      </w:r>
      <w:r>
        <w:tab/>
        <w:t xml:space="preserve">KI#8: </w:t>
      </w:r>
      <w:r>
        <w:rPr>
          <w:lang w:val="en-US"/>
        </w:rPr>
        <w:t>Service access authorization requirements in intra-PLMN scenarios for PLMN deploying multiple NRFs (in OAuth2.0 AS role)</w:t>
      </w:r>
      <w:bookmarkEnd w:id="1195"/>
      <w:bookmarkEnd w:id="1196"/>
      <w:bookmarkEnd w:id="1197"/>
      <w:bookmarkEnd w:id="1198"/>
      <w:bookmarkEnd w:id="1199"/>
    </w:p>
    <w:p w14:paraId="4E5B1B8B" w14:textId="31E0490E" w:rsidR="00C559FD" w:rsidRDefault="00C559FD" w:rsidP="00C559FD">
      <w:pPr>
        <w:pStyle w:val="Heading3"/>
      </w:pPr>
      <w:bookmarkStart w:id="1200" w:name="_Toc112794891"/>
      <w:bookmarkStart w:id="1201" w:name="_Toc119927024"/>
      <w:bookmarkStart w:id="1202" w:name="_Toc119927257"/>
      <w:bookmarkStart w:id="1203" w:name="_Toc119927723"/>
      <w:bookmarkStart w:id="1204" w:name="_Toc125453795"/>
      <w:r>
        <w:t>7.8.1</w:t>
      </w:r>
      <w:r>
        <w:tab/>
        <w:t>Analysis</w:t>
      </w:r>
      <w:bookmarkEnd w:id="1200"/>
      <w:bookmarkEnd w:id="1201"/>
      <w:bookmarkEnd w:id="1202"/>
      <w:bookmarkEnd w:id="1203"/>
      <w:bookmarkEnd w:id="1204"/>
      <w:r>
        <w:t xml:space="preserve"> </w:t>
      </w:r>
    </w:p>
    <w:p w14:paraId="03342992" w14:textId="1654A516" w:rsidR="006E641D" w:rsidRDefault="006E641D" w:rsidP="006E641D">
      <w:r w:rsidRPr="006E641D">
        <w:t xml:space="preserve"> </w:t>
      </w:r>
      <w:r>
        <w:t xml:space="preserve">As described in clause 6.2.6.1 of TS 23.501 [1], an operator network can deploy multiple NRFs, for example due to network slicing or network segmentation. </w:t>
      </w:r>
    </w:p>
    <w:p w14:paraId="032B8907" w14:textId="77777777" w:rsidR="006E641D" w:rsidRDefault="006E641D" w:rsidP="006E641D">
      <w:r>
        <w:t xml:space="preserve">A clause on handling access token requests in deployments with several NRFs is missing in 3GPP TS 33.501 [2]. </w:t>
      </w:r>
    </w:p>
    <w:p w14:paraId="383493DC" w14:textId="77777777" w:rsidR="006E641D" w:rsidRDefault="006E641D" w:rsidP="006E641D">
      <w:r>
        <w:t xml:space="preserve">Solution #10 addresses one part, </w:t>
      </w:r>
      <w:proofErr w:type="gramStart"/>
      <w:r>
        <w:t>i.e.</w:t>
      </w:r>
      <w:proofErr w:type="gramEnd"/>
      <w:r>
        <w:t xml:space="preserve"> making NF Service Consumer instance and type available to a slice specific NRF. As provided by evaluation, the solution is technical possible but seems to have high impact in realization.</w:t>
      </w:r>
    </w:p>
    <w:p w14:paraId="2A03DD6A" w14:textId="77777777" w:rsidR="00C01B16" w:rsidRDefault="006E641D" w:rsidP="0090046F">
      <w:bookmarkStart w:id="1205" w:name="_Toc112794892"/>
      <w:r>
        <w:t>For normative work, rather a generic description is desired how to handle multiple NRF scenarios.</w:t>
      </w:r>
      <w:bookmarkStart w:id="1206" w:name="_Toc112794893"/>
      <w:bookmarkEnd w:id="1205"/>
    </w:p>
    <w:p w14:paraId="65560A41" w14:textId="53EC4445" w:rsidR="00C559FD" w:rsidRDefault="00C559FD" w:rsidP="00C559FD">
      <w:pPr>
        <w:pStyle w:val="Heading3"/>
      </w:pPr>
      <w:bookmarkStart w:id="1207" w:name="_Toc119927025"/>
      <w:bookmarkStart w:id="1208" w:name="_Toc119927258"/>
      <w:bookmarkStart w:id="1209" w:name="_Toc119927724"/>
      <w:bookmarkStart w:id="1210" w:name="_Toc125453796"/>
      <w:r>
        <w:t>7.8.2</w:t>
      </w:r>
      <w:r>
        <w:tab/>
        <w:t>Conclusion</w:t>
      </w:r>
      <w:bookmarkEnd w:id="1206"/>
      <w:bookmarkEnd w:id="1207"/>
      <w:bookmarkEnd w:id="1208"/>
      <w:bookmarkEnd w:id="1209"/>
      <w:bookmarkEnd w:id="1210"/>
      <w:r>
        <w:t xml:space="preserve"> </w:t>
      </w:r>
    </w:p>
    <w:p w14:paraId="212A87B0" w14:textId="70416AB1" w:rsidR="006E641D" w:rsidRDefault="006E641D" w:rsidP="006E641D">
      <w:r w:rsidRPr="006E641D">
        <w:t xml:space="preserve"> </w:t>
      </w:r>
      <w:r>
        <w:t>A new clause to TS 33.501</w:t>
      </w:r>
      <w:r w:rsidRPr="00D5021A">
        <w:t xml:space="preserve"> </w:t>
      </w:r>
      <w:r>
        <w:t xml:space="preserve">along the lines of the following text will be added to clarify NRF deployment </w:t>
      </w:r>
      <w:r w:rsidR="00EF6BFB">
        <w:t>scenarios</w:t>
      </w:r>
      <w:r>
        <w:t>.</w:t>
      </w:r>
    </w:p>
    <w:p w14:paraId="77A432DE" w14:textId="77777777" w:rsidR="006E641D" w:rsidRPr="00AD5AE8" w:rsidRDefault="006E641D" w:rsidP="006E641D">
      <w:pPr>
        <w:ind w:left="284"/>
        <w:rPr>
          <w:i/>
          <w:iCs/>
        </w:rPr>
      </w:pPr>
      <w:r w:rsidRPr="00AD5AE8">
        <w:rPr>
          <w:i/>
          <w:iCs/>
        </w:rPr>
        <w:t xml:space="preserve">If an NRF receives an access token request for an NF Service Producer that is not registered at this NRF, the NRF </w:t>
      </w:r>
      <w:proofErr w:type="gramStart"/>
      <w:r w:rsidRPr="00AD5AE8">
        <w:rPr>
          <w:i/>
          <w:iCs/>
        </w:rPr>
        <w:t>has to</w:t>
      </w:r>
      <w:proofErr w:type="gramEnd"/>
      <w:r w:rsidRPr="00AD5AE8">
        <w:rPr>
          <w:i/>
          <w:iCs/>
        </w:rPr>
        <w:t xml:space="preserve"> determine the target NRF where the NF Service Producer is registered. Only afterwards it can forward the access token request to the target NRF. </w:t>
      </w:r>
    </w:p>
    <w:p w14:paraId="714056DF" w14:textId="77777777" w:rsidR="006E641D" w:rsidRPr="00AD5AE8" w:rsidRDefault="006E641D" w:rsidP="006E641D">
      <w:pPr>
        <w:ind w:left="284"/>
        <w:rPr>
          <w:i/>
          <w:iCs/>
        </w:rPr>
      </w:pPr>
      <w:r w:rsidRPr="00AD5AE8">
        <w:rPr>
          <w:i/>
          <w:iCs/>
        </w:rPr>
        <w:t>There can also be several hops of NRFs between the NRF that receives the access token request from the NF Service Consumer and the target NRF where the NF Service Producer is registered.</w:t>
      </w:r>
    </w:p>
    <w:p w14:paraId="4C519C53" w14:textId="5BD50AE5" w:rsidR="006E641D" w:rsidRPr="00AD5AE8" w:rsidRDefault="006E641D" w:rsidP="006E641D">
      <w:pPr>
        <w:ind w:left="284"/>
        <w:rPr>
          <w:i/>
          <w:iCs/>
        </w:rPr>
      </w:pPr>
      <w:r w:rsidRPr="00AD5AE8">
        <w:rPr>
          <w:i/>
          <w:iCs/>
          <w:lang w:eastAsia="x-none"/>
        </w:rPr>
        <w:t>One option of hierarchical NRF deployment is the local NRF deployment</w:t>
      </w:r>
      <w:r w:rsidRPr="00AD5AE8">
        <w:rPr>
          <w:i/>
          <w:iCs/>
        </w:rPr>
        <w:t xml:space="preserve">, where the local NRF checks if the NF Service Consumer is authorized to receive the requested service and, if yes, issues and signs the access token. In the case when the access token request from the NF Service Consumer was forwarded by another NRF, the local NRF of the NF Service Producer needs to trust the NRF which forwarded the access token request. </w:t>
      </w:r>
    </w:p>
    <w:p w14:paraId="4899FB83" w14:textId="77777777" w:rsidR="006622E8" w:rsidRDefault="006622E8" w:rsidP="006622E8">
      <w:bookmarkStart w:id="1211" w:name="_Hlk124955131"/>
      <w:r>
        <w:t xml:space="preserve">The part of </w:t>
      </w:r>
      <w:r w:rsidRPr="0032597A">
        <w:t>Solution #10 of making NF Service Consumer instance and type available to a slice specific NRF</w:t>
      </w:r>
      <w:r>
        <w:t xml:space="preserve"> has not been concluded for normative work since there was no common view on whether the solution provides an optimization</w:t>
      </w:r>
      <w:r w:rsidRPr="0032597A">
        <w:t>.</w:t>
      </w:r>
    </w:p>
    <w:p w14:paraId="38EA36EB" w14:textId="06D0765C" w:rsidR="00C559FD" w:rsidRPr="00A31BBF" w:rsidRDefault="00C559FD" w:rsidP="00C559FD">
      <w:pPr>
        <w:pStyle w:val="Heading2"/>
        <w:spacing w:after="0"/>
        <w:rPr>
          <w:lang w:val="en-IN"/>
        </w:rPr>
      </w:pPr>
      <w:bookmarkStart w:id="1212" w:name="_Toc112794894"/>
      <w:bookmarkStart w:id="1213" w:name="_Toc119927026"/>
      <w:bookmarkStart w:id="1214" w:name="_Toc119927259"/>
      <w:bookmarkStart w:id="1215" w:name="_Toc119927725"/>
      <w:bookmarkStart w:id="1216" w:name="_Toc125453797"/>
      <w:bookmarkEnd w:id="1211"/>
      <w:r>
        <w:t>7.9</w:t>
      </w:r>
      <w:r>
        <w:tab/>
        <w:t xml:space="preserve">KI #9: </w:t>
      </w:r>
      <w:r w:rsidRPr="00A31BBF">
        <w:rPr>
          <w:rFonts w:cs="Arial"/>
        </w:rPr>
        <w:t>Authorization for Inter-Slice Access</w:t>
      </w:r>
      <w:bookmarkEnd w:id="1212"/>
      <w:bookmarkEnd w:id="1213"/>
      <w:bookmarkEnd w:id="1214"/>
      <w:bookmarkEnd w:id="1215"/>
      <w:bookmarkEnd w:id="1216"/>
    </w:p>
    <w:p w14:paraId="6C2DDB40" w14:textId="0FDD509D" w:rsidR="00C559FD" w:rsidRDefault="00C559FD" w:rsidP="00C559FD">
      <w:pPr>
        <w:pStyle w:val="Heading3"/>
      </w:pPr>
      <w:bookmarkStart w:id="1217" w:name="_Toc112794895"/>
      <w:bookmarkStart w:id="1218" w:name="_Toc119927027"/>
      <w:bookmarkStart w:id="1219" w:name="_Toc119927260"/>
      <w:bookmarkStart w:id="1220" w:name="_Toc119927726"/>
      <w:bookmarkStart w:id="1221" w:name="_Toc125453798"/>
      <w:r>
        <w:t>7.9.1</w:t>
      </w:r>
      <w:r>
        <w:tab/>
        <w:t>Analysis</w:t>
      </w:r>
      <w:bookmarkEnd w:id="1217"/>
      <w:bookmarkEnd w:id="1218"/>
      <w:bookmarkEnd w:id="1219"/>
      <w:bookmarkEnd w:id="1220"/>
      <w:bookmarkEnd w:id="1221"/>
    </w:p>
    <w:p w14:paraId="1B8AF3FE" w14:textId="552ECEAC" w:rsidR="00B1738D" w:rsidRDefault="00B1738D" w:rsidP="00AD5AE8">
      <w:bookmarkStart w:id="1222" w:name="_Toc112794896"/>
      <w:r w:rsidRPr="00B1738D">
        <w:t>Solution #11 and solution #</w:t>
      </w:r>
      <w:r>
        <w:t>18</w:t>
      </w:r>
      <w:r w:rsidRPr="00B1738D">
        <w:t xml:space="preserve"> address this key issue.</w:t>
      </w:r>
      <w:bookmarkEnd w:id="1222"/>
    </w:p>
    <w:p w14:paraId="06A2663C" w14:textId="77777777" w:rsidR="009555B3" w:rsidRDefault="009555B3" w:rsidP="009555B3">
      <w:r>
        <w:t>Solution #11 proposes to include "</w:t>
      </w:r>
      <w:proofErr w:type="spellStart"/>
      <w:r w:rsidRPr="00320D6D">
        <w:rPr>
          <w:i/>
        </w:rPr>
        <w:t>allowedSnssaisPerSnssai</w:t>
      </w:r>
      <w:proofErr w:type="spellEnd"/>
      <w:r>
        <w:rPr>
          <w:i/>
        </w:rPr>
        <w:t>"</w:t>
      </w:r>
      <w:r w:rsidRPr="00320D6D">
        <w:t xml:space="preserve"> or </w:t>
      </w:r>
      <w:r>
        <w:t>"</w:t>
      </w:r>
      <w:proofErr w:type="spellStart"/>
      <w:r w:rsidRPr="00320D6D">
        <w:rPr>
          <w:i/>
        </w:rPr>
        <w:t>allowedOperationsPerSnssai</w:t>
      </w:r>
      <w:proofErr w:type="spellEnd"/>
      <w:r>
        <w:rPr>
          <w:i/>
        </w:rPr>
        <w:t xml:space="preserve">" </w:t>
      </w:r>
      <w:r>
        <w:t>in the NF/NF-Service profile registered by the NF Service Producers in NRF. The parameter "</w:t>
      </w:r>
      <w:proofErr w:type="spellStart"/>
      <w:r w:rsidRPr="00320D6D">
        <w:rPr>
          <w:i/>
        </w:rPr>
        <w:t>allowedOperationsPerSnssai</w:t>
      </w:r>
      <w:proofErr w:type="spellEnd"/>
      <w:r>
        <w:rPr>
          <w:i/>
        </w:rPr>
        <w:t xml:space="preserve">" </w:t>
      </w:r>
      <w:r>
        <w:t xml:space="preserve">allows finer control of scopes allowed to a consumer from a different slice. </w:t>
      </w:r>
    </w:p>
    <w:p w14:paraId="1F38B72F" w14:textId="77777777" w:rsidR="009555B3" w:rsidRPr="00400D55" w:rsidRDefault="009555B3" w:rsidP="009555B3">
      <w:r>
        <w:t xml:space="preserve">Additionally, use of parameter "Requester-NSSAI" is an enhancement to existing Access-Token </w:t>
      </w:r>
      <w:proofErr w:type="gramStart"/>
      <w:r>
        <w:t>Grant, and</w:t>
      </w:r>
      <w:proofErr w:type="gramEnd"/>
      <w:r>
        <w:t xml:space="preserve"> allows NF-producers to authorize the NF-Consumer's S-NSSAI if the NRF has validated the S-NSSAIs.</w:t>
      </w:r>
    </w:p>
    <w:p w14:paraId="36411692" w14:textId="4C0F76A7" w:rsidR="00C559FD" w:rsidRPr="00C559FD" w:rsidRDefault="00B1738D" w:rsidP="00B1738D">
      <w:r w:rsidRPr="00B1738D">
        <w:t>Solution</w:t>
      </w:r>
      <w:r w:rsidR="00B7744E">
        <w:t xml:space="preserve"> </w:t>
      </w:r>
      <w:r w:rsidRPr="00B1738D">
        <w:t>#</w:t>
      </w:r>
      <w:r w:rsidR="00B7744E">
        <w:t>18</w:t>
      </w:r>
      <w:r w:rsidRPr="00B1738D">
        <w:t xml:space="preserve"> provides a minimal update as normative text proposal by demanding the NRF to check on the NF Service Consumer being authorized to access a slice of the NF Service Producer. </w:t>
      </w:r>
    </w:p>
    <w:p w14:paraId="7A0B9D4D" w14:textId="1CECBE86" w:rsidR="00C559FD" w:rsidRDefault="00C559FD" w:rsidP="00C559FD">
      <w:pPr>
        <w:pStyle w:val="Heading3"/>
      </w:pPr>
      <w:bookmarkStart w:id="1223" w:name="_Toc112794897"/>
      <w:bookmarkStart w:id="1224" w:name="_Toc119927028"/>
      <w:bookmarkStart w:id="1225" w:name="_Toc119927261"/>
      <w:bookmarkStart w:id="1226" w:name="_Toc119927727"/>
      <w:bookmarkStart w:id="1227" w:name="_Toc125453799"/>
      <w:bookmarkStart w:id="1228" w:name="_Hlk112791001"/>
      <w:r>
        <w:t>7.9.2</w:t>
      </w:r>
      <w:r>
        <w:tab/>
        <w:t>Conclusion</w:t>
      </w:r>
      <w:bookmarkEnd w:id="1223"/>
      <w:bookmarkEnd w:id="1224"/>
      <w:bookmarkEnd w:id="1225"/>
      <w:bookmarkEnd w:id="1226"/>
      <w:bookmarkEnd w:id="1227"/>
      <w:r>
        <w:t xml:space="preserve"> </w:t>
      </w:r>
    </w:p>
    <w:p w14:paraId="3CED8227" w14:textId="67D5BAFA" w:rsidR="00B7744E" w:rsidRDefault="00B7744E" w:rsidP="00B7744E">
      <w:r>
        <w:t>It is proposed to add the following requirement</w:t>
      </w:r>
      <w:r w:rsidR="00EF6BFB">
        <w:t>s</w:t>
      </w:r>
      <w:r>
        <w:t xml:space="preserve"> in normative specification:</w:t>
      </w:r>
    </w:p>
    <w:p w14:paraId="7EA6E569" w14:textId="3E1E1F76" w:rsidR="00B7744E" w:rsidRDefault="00B7744E" w:rsidP="00B7744E">
      <w:pPr>
        <w:pStyle w:val="B1"/>
      </w:pPr>
      <w:bookmarkStart w:id="1229" w:name="_Hlk111454353"/>
      <w:bookmarkEnd w:id="1228"/>
      <w:r w:rsidRPr="008B1CF9">
        <w:t xml:space="preserve">The 5GS should provide a mechanism that allows the NF Service Producer not to provide service to </w:t>
      </w:r>
      <w:r w:rsidR="00EA21C3">
        <w:t>NF Service Consumer</w:t>
      </w:r>
      <w:r w:rsidRPr="008B1CF9">
        <w:t>s, which are not authorized to access a slice.</w:t>
      </w:r>
      <w:bookmarkEnd w:id="1229"/>
    </w:p>
    <w:p w14:paraId="63BBE5C7" w14:textId="1FB5822D" w:rsidR="00B7744E" w:rsidRPr="0012052E" w:rsidRDefault="00B7744E" w:rsidP="00B7744E">
      <w:pPr>
        <w:pStyle w:val="B1"/>
      </w:pPr>
      <w:r>
        <w:t xml:space="preserve">The 5GS should provide a mechanism that allows NRF not to provide access tokens to </w:t>
      </w:r>
      <w:r w:rsidR="00EA21C3">
        <w:t>NF Service Consumer</w:t>
      </w:r>
      <w:r>
        <w:t>s which are not authorized to access a slice.</w:t>
      </w:r>
    </w:p>
    <w:p w14:paraId="3341958A" w14:textId="7A770E95" w:rsidR="00B7744E" w:rsidRDefault="00B7744E" w:rsidP="00B7744E">
      <w:r>
        <w:lastRenderedPageBreak/>
        <w:t xml:space="preserve">Further, </w:t>
      </w:r>
      <w:bookmarkStart w:id="1230" w:name="_Hlk118719641"/>
      <w:r>
        <w:t xml:space="preserve">normative text in clause </w:t>
      </w:r>
      <w:r w:rsidRPr="00433B72">
        <w:t>13.4.1.1.2</w:t>
      </w:r>
      <w:r>
        <w:t xml:space="preserve">. of TS 33.501 will be added to update in line with solution #18. </w:t>
      </w:r>
      <w:bookmarkEnd w:id="1230"/>
    </w:p>
    <w:p w14:paraId="153C0897" w14:textId="4741E5FC" w:rsidR="00000027" w:rsidRDefault="00000027" w:rsidP="00AD5AE8">
      <w:pPr>
        <w:pStyle w:val="Heading2"/>
      </w:pPr>
      <w:bookmarkStart w:id="1231" w:name="_Toc112794898"/>
      <w:bookmarkStart w:id="1232" w:name="_Toc119927029"/>
      <w:bookmarkStart w:id="1233" w:name="_Toc119927262"/>
      <w:bookmarkStart w:id="1234" w:name="_Toc119927728"/>
      <w:bookmarkStart w:id="1235" w:name="_Toc125453800"/>
      <w:r w:rsidRPr="00000027">
        <w:t>7</w:t>
      </w:r>
      <w:r>
        <w:t>.1</w:t>
      </w:r>
      <w:r w:rsidR="00822B3F">
        <w:t>0</w:t>
      </w:r>
      <w:r>
        <w:tab/>
        <w:t>KI #10: N32 security in mediated roaming scenarios</w:t>
      </w:r>
      <w:bookmarkEnd w:id="1231"/>
      <w:bookmarkEnd w:id="1232"/>
      <w:bookmarkEnd w:id="1233"/>
      <w:bookmarkEnd w:id="1234"/>
      <w:bookmarkEnd w:id="1235"/>
    </w:p>
    <w:p w14:paraId="3B224241" w14:textId="093E1B51" w:rsidR="00000027" w:rsidRDefault="00000027" w:rsidP="00CA009A">
      <w:pPr>
        <w:pStyle w:val="Heading3"/>
      </w:pPr>
      <w:bookmarkStart w:id="1236" w:name="_Toc112794899"/>
      <w:bookmarkStart w:id="1237" w:name="_Toc119927030"/>
      <w:bookmarkStart w:id="1238" w:name="_Toc119927263"/>
      <w:bookmarkStart w:id="1239" w:name="_Toc119927729"/>
      <w:bookmarkStart w:id="1240" w:name="_Toc125453801"/>
      <w:r>
        <w:t>7.1</w:t>
      </w:r>
      <w:r w:rsidR="00822B3F">
        <w:t>0</w:t>
      </w:r>
      <w:r>
        <w:t>.1</w:t>
      </w:r>
      <w:r>
        <w:tab/>
        <w:t>Analysis</w:t>
      </w:r>
      <w:bookmarkEnd w:id="1236"/>
      <w:bookmarkEnd w:id="1237"/>
      <w:bookmarkEnd w:id="1238"/>
      <w:bookmarkEnd w:id="1239"/>
      <w:bookmarkEnd w:id="1240"/>
    </w:p>
    <w:p w14:paraId="2C547EB4" w14:textId="54671393" w:rsidR="00000027" w:rsidRPr="00C559FD" w:rsidRDefault="00CB0AF6" w:rsidP="00000027">
      <w:r>
        <w:t>Further elaboration is needed on this topic. It is therefore decided to outsource this key issue to a dedicated study on N32 roaming topics.</w:t>
      </w:r>
    </w:p>
    <w:p w14:paraId="408D8932" w14:textId="7A6C0235" w:rsidR="00000027" w:rsidRDefault="00000027" w:rsidP="00000027">
      <w:pPr>
        <w:pStyle w:val="Heading3"/>
      </w:pPr>
      <w:bookmarkStart w:id="1241" w:name="_Toc112794900"/>
      <w:bookmarkStart w:id="1242" w:name="_Toc119927031"/>
      <w:bookmarkStart w:id="1243" w:name="_Toc119927264"/>
      <w:bookmarkStart w:id="1244" w:name="_Toc119927730"/>
      <w:bookmarkStart w:id="1245" w:name="_Toc125453802"/>
      <w:r>
        <w:t>7.1</w:t>
      </w:r>
      <w:r w:rsidR="00822B3F">
        <w:t>0</w:t>
      </w:r>
      <w:r>
        <w:t>.2</w:t>
      </w:r>
      <w:r>
        <w:tab/>
        <w:t>Conclusion</w:t>
      </w:r>
      <w:bookmarkEnd w:id="1241"/>
      <w:bookmarkEnd w:id="1242"/>
      <w:bookmarkEnd w:id="1243"/>
      <w:bookmarkEnd w:id="1244"/>
      <w:bookmarkEnd w:id="1245"/>
      <w:r>
        <w:t xml:space="preserve"> </w:t>
      </w:r>
    </w:p>
    <w:p w14:paraId="10D519C9" w14:textId="1166D5CE" w:rsidR="00000027" w:rsidRDefault="00CB0AF6" w:rsidP="00000027">
      <w:r>
        <w:t>This key issue cannot be concluded yet. It is continued to be studied in a dedicated study.</w:t>
      </w:r>
    </w:p>
    <w:p w14:paraId="37D78788" w14:textId="77777777" w:rsidR="00822B3F" w:rsidRPr="00A31BBF" w:rsidRDefault="00822B3F" w:rsidP="00822B3F">
      <w:pPr>
        <w:pStyle w:val="Heading2"/>
        <w:spacing w:after="0"/>
        <w:rPr>
          <w:lang w:val="en-IN"/>
        </w:rPr>
      </w:pPr>
      <w:bookmarkStart w:id="1246" w:name="_Toc112794901"/>
      <w:bookmarkStart w:id="1247" w:name="_Toc119927032"/>
      <w:bookmarkStart w:id="1248" w:name="_Toc119927265"/>
      <w:bookmarkStart w:id="1249" w:name="_Toc119927731"/>
      <w:bookmarkStart w:id="1250" w:name="_Toc125453803"/>
      <w:r>
        <w:t>7.11</w:t>
      </w:r>
      <w:r>
        <w:tab/>
        <w:t xml:space="preserve">KI #11: </w:t>
      </w:r>
      <w:r w:rsidRPr="002E4EFD">
        <w:rPr>
          <w:rFonts w:cs="Arial"/>
        </w:rPr>
        <w:t xml:space="preserve">NRF validation of </w:t>
      </w:r>
      <w:proofErr w:type="spellStart"/>
      <w:r w:rsidRPr="002E4EFD">
        <w:rPr>
          <w:rFonts w:cs="Arial"/>
        </w:rPr>
        <w:t>NFc</w:t>
      </w:r>
      <w:proofErr w:type="spellEnd"/>
      <w:r w:rsidRPr="002E4EFD">
        <w:rPr>
          <w:rFonts w:cs="Arial"/>
        </w:rPr>
        <w:t xml:space="preserve"> for access token</w:t>
      </w:r>
      <w:bookmarkEnd w:id="1246"/>
      <w:bookmarkEnd w:id="1247"/>
      <w:bookmarkEnd w:id="1248"/>
      <w:bookmarkEnd w:id="1249"/>
      <w:bookmarkEnd w:id="1250"/>
    </w:p>
    <w:p w14:paraId="6277371C" w14:textId="77777777" w:rsidR="00822B3F" w:rsidRDefault="00822B3F" w:rsidP="00822B3F">
      <w:pPr>
        <w:pStyle w:val="Heading3"/>
      </w:pPr>
      <w:bookmarkStart w:id="1251" w:name="_Toc112794902"/>
      <w:bookmarkStart w:id="1252" w:name="_Toc119927033"/>
      <w:bookmarkStart w:id="1253" w:name="_Toc119927266"/>
      <w:bookmarkStart w:id="1254" w:name="_Toc119927732"/>
      <w:bookmarkStart w:id="1255" w:name="_Toc125453804"/>
      <w:r>
        <w:t>7.11.1</w:t>
      </w:r>
      <w:r>
        <w:tab/>
        <w:t>Analysis</w:t>
      </w:r>
      <w:bookmarkEnd w:id="1251"/>
      <w:bookmarkEnd w:id="1252"/>
      <w:bookmarkEnd w:id="1253"/>
      <w:bookmarkEnd w:id="1254"/>
      <w:bookmarkEnd w:id="1255"/>
    </w:p>
    <w:p w14:paraId="128A0AAF" w14:textId="77777777" w:rsidR="00822B3F" w:rsidRPr="00C559FD" w:rsidRDefault="00822B3F" w:rsidP="00822B3F">
      <w:r>
        <w:t>TBD</w:t>
      </w:r>
    </w:p>
    <w:p w14:paraId="54C8A96C" w14:textId="77777777" w:rsidR="00822B3F" w:rsidRDefault="00822B3F" w:rsidP="00822B3F">
      <w:pPr>
        <w:pStyle w:val="Heading3"/>
      </w:pPr>
      <w:bookmarkStart w:id="1256" w:name="_Toc112794903"/>
      <w:bookmarkStart w:id="1257" w:name="_Toc119927034"/>
      <w:bookmarkStart w:id="1258" w:name="_Toc119927267"/>
      <w:bookmarkStart w:id="1259" w:name="_Toc119927733"/>
      <w:bookmarkStart w:id="1260" w:name="_Toc125453805"/>
      <w:r>
        <w:t>7.11.2</w:t>
      </w:r>
      <w:r>
        <w:tab/>
        <w:t>Conclusion</w:t>
      </w:r>
      <w:bookmarkEnd w:id="1256"/>
      <w:bookmarkEnd w:id="1257"/>
      <w:bookmarkEnd w:id="1258"/>
      <w:bookmarkEnd w:id="1259"/>
      <w:bookmarkEnd w:id="1260"/>
      <w:r>
        <w:t xml:space="preserve"> </w:t>
      </w:r>
    </w:p>
    <w:p w14:paraId="311889DF" w14:textId="77777777" w:rsidR="00822B3F" w:rsidRDefault="00822B3F" w:rsidP="00822B3F">
      <w:r>
        <w:t>TBD</w:t>
      </w:r>
    </w:p>
    <w:p w14:paraId="6B3E894B" w14:textId="1F058C29" w:rsidR="00EF6BFB" w:rsidRDefault="00EF6BFB" w:rsidP="00EF6BFB">
      <w:pPr>
        <w:pStyle w:val="Heading2"/>
      </w:pPr>
      <w:bookmarkStart w:id="1261" w:name="_Toc119927035"/>
      <w:bookmarkStart w:id="1262" w:name="_Toc119927268"/>
      <w:bookmarkStart w:id="1263" w:name="_Toc119927734"/>
      <w:bookmarkStart w:id="1264" w:name="_Toc125453806"/>
      <w:r w:rsidRPr="00000027">
        <w:t>7</w:t>
      </w:r>
      <w:r>
        <w:t>.12</w:t>
      </w:r>
      <w:r>
        <w:tab/>
        <w:t>KI #12: S</w:t>
      </w:r>
      <w:r w:rsidRPr="00CF725E">
        <w:t>ecurity in Hosted SEPP scenarios</w:t>
      </w:r>
      <w:bookmarkEnd w:id="1261"/>
      <w:bookmarkEnd w:id="1262"/>
      <w:bookmarkEnd w:id="1263"/>
      <w:bookmarkEnd w:id="1264"/>
    </w:p>
    <w:p w14:paraId="5925E214" w14:textId="0E0180A0" w:rsidR="00EF6BFB" w:rsidRDefault="00EF6BFB" w:rsidP="00EF6BFB">
      <w:pPr>
        <w:pStyle w:val="Heading3"/>
      </w:pPr>
      <w:bookmarkStart w:id="1265" w:name="_Toc119927036"/>
      <w:bookmarkStart w:id="1266" w:name="_Toc119927269"/>
      <w:bookmarkStart w:id="1267" w:name="_Toc119927735"/>
      <w:bookmarkStart w:id="1268" w:name="_Toc125453807"/>
      <w:r>
        <w:t>7.12.1</w:t>
      </w:r>
      <w:r>
        <w:tab/>
        <w:t>Analysis</w:t>
      </w:r>
      <w:bookmarkEnd w:id="1265"/>
      <w:bookmarkEnd w:id="1266"/>
      <w:bookmarkEnd w:id="1267"/>
      <w:bookmarkEnd w:id="1268"/>
    </w:p>
    <w:p w14:paraId="1D5EFF65" w14:textId="31250CCA" w:rsidR="00EF6BFB" w:rsidRPr="00C559FD" w:rsidRDefault="00CB0AF6" w:rsidP="00EF6BFB">
      <w:r>
        <w:t>Further elaboration is needed on this topic. It is therefore decided to outsource this key issue to a dedicated study on N32 roaming topics.</w:t>
      </w:r>
    </w:p>
    <w:p w14:paraId="60788F45" w14:textId="5000C4E9" w:rsidR="00EF6BFB" w:rsidRDefault="00EF6BFB" w:rsidP="00EF6BFB">
      <w:pPr>
        <w:pStyle w:val="Heading3"/>
      </w:pPr>
      <w:bookmarkStart w:id="1269" w:name="_Toc119927037"/>
      <w:bookmarkStart w:id="1270" w:name="_Toc119927270"/>
      <w:bookmarkStart w:id="1271" w:name="_Toc119927736"/>
      <w:bookmarkStart w:id="1272" w:name="_Toc125453808"/>
      <w:r>
        <w:t>7.12.2</w:t>
      </w:r>
      <w:r>
        <w:tab/>
        <w:t>Conclusion</w:t>
      </w:r>
      <w:bookmarkEnd w:id="1269"/>
      <w:bookmarkEnd w:id="1270"/>
      <w:bookmarkEnd w:id="1271"/>
      <w:bookmarkEnd w:id="1272"/>
      <w:r>
        <w:t xml:space="preserve"> </w:t>
      </w:r>
    </w:p>
    <w:p w14:paraId="0C1D3225" w14:textId="756869C3" w:rsidR="00EF6BFB" w:rsidRDefault="00CB0AF6" w:rsidP="00EF6BFB">
      <w:r>
        <w:t>This key issue cannot be concluded yet. It is continued to be studied in a dedicated study.</w:t>
      </w:r>
    </w:p>
    <w:p w14:paraId="25957B4F" w14:textId="0AF5E548" w:rsidR="00080512" w:rsidRPr="004D3578" w:rsidRDefault="00080512">
      <w:pPr>
        <w:pStyle w:val="Heading8"/>
      </w:pPr>
      <w:r w:rsidRPr="003C700A">
        <w:rPr>
          <w:lang w:val="fr-FR"/>
        </w:rPr>
        <w:br w:type="page"/>
      </w:r>
      <w:bookmarkStart w:id="1273" w:name="_Toc112794904"/>
      <w:bookmarkStart w:id="1274" w:name="_Toc119927038"/>
      <w:bookmarkStart w:id="1275" w:name="_Toc119927271"/>
      <w:bookmarkStart w:id="1276" w:name="_Toc119927737"/>
      <w:bookmarkStart w:id="1277" w:name="_Toc125453809"/>
      <w:r w:rsidRPr="004D3578">
        <w:lastRenderedPageBreak/>
        <w:t xml:space="preserve">Annex </w:t>
      </w:r>
      <w:r w:rsidR="002729F7">
        <w:t>A</w:t>
      </w:r>
      <w:r w:rsidRPr="004D3578">
        <w:t xml:space="preserve"> (informative):</w:t>
      </w:r>
      <w:r w:rsidRPr="004D3578">
        <w:br/>
        <w:t>Change history</w:t>
      </w:r>
      <w:bookmarkEnd w:id="1273"/>
      <w:bookmarkEnd w:id="1274"/>
      <w:bookmarkEnd w:id="1275"/>
      <w:bookmarkEnd w:id="1276"/>
      <w:bookmarkEnd w:id="1277"/>
    </w:p>
    <w:tbl>
      <w:tblPr>
        <w:tblpPr w:leftFromText="141" w:rightFromText="141" w:vertAnchor="text" w:tblpY="1"/>
        <w:tblOverlap w:val="never"/>
        <w:tblW w:w="84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992"/>
        <w:gridCol w:w="709"/>
        <w:gridCol w:w="5245"/>
        <w:gridCol w:w="708"/>
      </w:tblGrid>
      <w:tr w:rsidR="00045BFD" w:rsidRPr="00235394" w14:paraId="5FB9EB5E" w14:textId="77777777" w:rsidTr="003A22C5">
        <w:tc>
          <w:tcPr>
            <w:tcW w:w="803" w:type="dxa"/>
            <w:shd w:val="pct10" w:color="auto" w:fill="FFFFFF"/>
          </w:tcPr>
          <w:p w14:paraId="07AF9B7C" w14:textId="77777777" w:rsidR="00045BFD" w:rsidRPr="00235394" w:rsidRDefault="00045BFD">
            <w:pPr>
              <w:pStyle w:val="TAL"/>
              <w:rPr>
                <w:b/>
                <w:sz w:val="16"/>
              </w:rPr>
            </w:pPr>
            <w:bookmarkStart w:id="1278" w:name="historyclause"/>
            <w:bookmarkEnd w:id="1278"/>
            <w:r w:rsidRPr="00235394">
              <w:rPr>
                <w:b/>
                <w:sz w:val="16"/>
              </w:rPr>
              <w:t>Date</w:t>
            </w:r>
          </w:p>
        </w:tc>
        <w:tc>
          <w:tcPr>
            <w:tcW w:w="992" w:type="dxa"/>
            <w:shd w:val="pct10" w:color="auto" w:fill="FFFFFF"/>
          </w:tcPr>
          <w:p w14:paraId="76ECA47B" w14:textId="77777777" w:rsidR="00045BFD" w:rsidRPr="00235394" w:rsidRDefault="00045BFD">
            <w:pPr>
              <w:pStyle w:val="TAL"/>
              <w:rPr>
                <w:b/>
                <w:sz w:val="16"/>
              </w:rPr>
            </w:pPr>
            <w:r>
              <w:rPr>
                <w:b/>
                <w:sz w:val="16"/>
              </w:rPr>
              <w:t>Meeting</w:t>
            </w:r>
          </w:p>
        </w:tc>
        <w:tc>
          <w:tcPr>
            <w:tcW w:w="709" w:type="dxa"/>
            <w:shd w:val="pct10" w:color="auto" w:fill="FFFFFF"/>
          </w:tcPr>
          <w:p w14:paraId="6F6F0AFA" w14:textId="77777777" w:rsidR="00045BFD" w:rsidRPr="00235394" w:rsidRDefault="00045BFD">
            <w:pPr>
              <w:pStyle w:val="TAL"/>
              <w:rPr>
                <w:b/>
                <w:sz w:val="16"/>
              </w:rPr>
            </w:pPr>
            <w:proofErr w:type="spellStart"/>
            <w:r w:rsidRPr="00235394">
              <w:rPr>
                <w:b/>
                <w:sz w:val="16"/>
              </w:rPr>
              <w:t>TDoc</w:t>
            </w:r>
            <w:proofErr w:type="spellEnd"/>
          </w:p>
        </w:tc>
        <w:tc>
          <w:tcPr>
            <w:tcW w:w="5245" w:type="dxa"/>
            <w:shd w:val="pct10" w:color="auto" w:fill="FFFFFF"/>
          </w:tcPr>
          <w:p w14:paraId="176C94F8" w14:textId="77777777" w:rsidR="00045BFD" w:rsidRPr="00235394" w:rsidRDefault="00045BFD">
            <w:pPr>
              <w:pStyle w:val="TAL"/>
              <w:rPr>
                <w:b/>
                <w:sz w:val="16"/>
              </w:rPr>
            </w:pPr>
            <w:r w:rsidRPr="00235394">
              <w:rPr>
                <w:b/>
                <w:sz w:val="16"/>
              </w:rPr>
              <w:t>Subject/Comment</w:t>
            </w:r>
          </w:p>
        </w:tc>
        <w:tc>
          <w:tcPr>
            <w:tcW w:w="708" w:type="dxa"/>
            <w:shd w:val="pct10" w:color="auto" w:fill="FFFFFF"/>
          </w:tcPr>
          <w:p w14:paraId="3B9BB6A0" w14:textId="77777777" w:rsidR="00045BFD" w:rsidRPr="00235394" w:rsidRDefault="00045BFD">
            <w:pPr>
              <w:pStyle w:val="TAL"/>
              <w:rPr>
                <w:b/>
                <w:sz w:val="16"/>
              </w:rPr>
            </w:pPr>
            <w:r w:rsidRPr="00235394">
              <w:rPr>
                <w:b/>
                <w:sz w:val="16"/>
              </w:rPr>
              <w:t>New</w:t>
            </w:r>
            <w:r>
              <w:rPr>
                <w:b/>
                <w:sz w:val="16"/>
              </w:rPr>
              <w:t xml:space="preserve"> version</w:t>
            </w:r>
          </w:p>
        </w:tc>
      </w:tr>
      <w:tr w:rsidR="00045BFD" w:rsidRPr="006B0D02" w14:paraId="58F79899" w14:textId="77777777" w:rsidTr="003A22C5">
        <w:tc>
          <w:tcPr>
            <w:tcW w:w="803" w:type="dxa"/>
            <w:shd w:val="solid" w:color="FFFFFF" w:fill="auto"/>
          </w:tcPr>
          <w:p w14:paraId="7A876DC8" w14:textId="77777777" w:rsidR="00045BFD" w:rsidRPr="006B0D02" w:rsidRDefault="00045BFD">
            <w:pPr>
              <w:pStyle w:val="TAC"/>
              <w:jc w:val="left"/>
              <w:rPr>
                <w:sz w:val="16"/>
                <w:szCs w:val="16"/>
              </w:rPr>
            </w:pPr>
            <w:r>
              <w:rPr>
                <w:sz w:val="16"/>
                <w:szCs w:val="16"/>
              </w:rPr>
              <w:t>2021-01</w:t>
            </w:r>
          </w:p>
        </w:tc>
        <w:tc>
          <w:tcPr>
            <w:tcW w:w="992" w:type="dxa"/>
            <w:shd w:val="solid" w:color="FFFFFF" w:fill="auto"/>
          </w:tcPr>
          <w:p w14:paraId="388B7C6E" w14:textId="77777777" w:rsidR="00045BFD" w:rsidRPr="006B0D02" w:rsidRDefault="00045BFD">
            <w:pPr>
              <w:pStyle w:val="TAC"/>
              <w:jc w:val="left"/>
              <w:rPr>
                <w:sz w:val="16"/>
                <w:szCs w:val="16"/>
              </w:rPr>
            </w:pPr>
            <w:r>
              <w:rPr>
                <w:sz w:val="16"/>
                <w:szCs w:val="16"/>
              </w:rPr>
              <w:t>SA3#102-e</w:t>
            </w:r>
          </w:p>
        </w:tc>
        <w:tc>
          <w:tcPr>
            <w:tcW w:w="709" w:type="dxa"/>
            <w:shd w:val="solid" w:color="FFFFFF" w:fill="auto"/>
          </w:tcPr>
          <w:p w14:paraId="5A315BA8" w14:textId="3D3ECCCE" w:rsidR="00045BFD" w:rsidRPr="006B0D02" w:rsidRDefault="00045BFD">
            <w:pPr>
              <w:pStyle w:val="TAC"/>
              <w:jc w:val="left"/>
              <w:rPr>
                <w:sz w:val="16"/>
                <w:szCs w:val="16"/>
              </w:rPr>
            </w:pPr>
            <w:r>
              <w:rPr>
                <w:sz w:val="16"/>
                <w:szCs w:val="16"/>
              </w:rPr>
              <w:t>S3-210420</w:t>
            </w:r>
          </w:p>
        </w:tc>
        <w:tc>
          <w:tcPr>
            <w:tcW w:w="5245" w:type="dxa"/>
            <w:shd w:val="solid" w:color="FFFFFF" w:fill="auto"/>
          </w:tcPr>
          <w:p w14:paraId="5999A5CD" w14:textId="73300BA8" w:rsidR="00045BFD" w:rsidRPr="006B0D02" w:rsidRDefault="00045BFD">
            <w:pPr>
              <w:pStyle w:val="TAL"/>
              <w:rPr>
                <w:sz w:val="16"/>
                <w:szCs w:val="16"/>
              </w:rPr>
            </w:pPr>
            <w:r>
              <w:rPr>
                <w:sz w:val="16"/>
                <w:szCs w:val="16"/>
              </w:rPr>
              <w:t xml:space="preserve">Skeleton of TR </w:t>
            </w:r>
            <w:proofErr w:type="spellStart"/>
            <w:r>
              <w:rPr>
                <w:sz w:val="16"/>
                <w:szCs w:val="16"/>
              </w:rPr>
              <w:t>eSBA</w:t>
            </w:r>
            <w:proofErr w:type="spellEnd"/>
            <w:r>
              <w:rPr>
                <w:sz w:val="16"/>
                <w:szCs w:val="16"/>
              </w:rPr>
              <w:t xml:space="preserve"> SEC</w:t>
            </w:r>
          </w:p>
        </w:tc>
        <w:tc>
          <w:tcPr>
            <w:tcW w:w="708" w:type="dxa"/>
            <w:shd w:val="solid" w:color="FFFFFF" w:fill="auto"/>
          </w:tcPr>
          <w:p w14:paraId="767A9D75" w14:textId="77777777" w:rsidR="00045BFD" w:rsidRPr="007D6048" w:rsidRDefault="00045BFD">
            <w:pPr>
              <w:pStyle w:val="TAC"/>
              <w:jc w:val="left"/>
              <w:rPr>
                <w:sz w:val="16"/>
                <w:szCs w:val="16"/>
              </w:rPr>
            </w:pPr>
            <w:r>
              <w:rPr>
                <w:sz w:val="16"/>
                <w:szCs w:val="16"/>
              </w:rPr>
              <w:t>0.0.0</w:t>
            </w:r>
          </w:p>
        </w:tc>
      </w:tr>
      <w:tr w:rsidR="00045BFD" w:rsidRPr="006B0D02" w14:paraId="70683375" w14:textId="77777777" w:rsidTr="003A22C5">
        <w:tc>
          <w:tcPr>
            <w:tcW w:w="803" w:type="dxa"/>
            <w:shd w:val="solid" w:color="FFFFFF" w:fill="auto"/>
          </w:tcPr>
          <w:p w14:paraId="2DA6129B" w14:textId="4700223A" w:rsidR="00045BFD" w:rsidRDefault="00045BFD">
            <w:pPr>
              <w:pStyle w:val="TAC"/>
              <w:jc w:val="left"/>
              <w:rPr>
                <w:sz w:val="16"/>
                <w:szCs w:val="16"/>
              </w:rPr>
            </w:pPr>
            <w:r>
              <w:rPr>
                <w:sz w:val="16"/>
                <w:szCs w:val="16"/>
              </w:rPr>
              <w:t>2021-01</w:t>
            </w:r>
          </w:p>
        </w:tc>
        <w:tc>
          <w:tcPr>
            <w:tcW w:w="992" w:type="dxa"/>
            <w:shd w:val="solid" w:color="FFFFFF" w:fill="auto"/>
          </w:tcPr>
          <w:p w14:paraId="572482CC" w14:textId="55C4D708" w:rsidR="00045BFD" w:rsidRDefault="00045BFD">
            <w:pPr>
              <w:pStyle w:val="TAC"/>
              <w:jc w:val="left"/>
              <w:rPr>
                <w:sz w:val="16"/>
                <w:szCs w:val="16"/>
              </w:rPr>
            </w:pPr>
            <w:r>
              <w:rPr>
                <w:sz w:val="16"/>
                <w:szCs w:val="16"/>
              </w:rPr>
              <w:t>SA3#102-e</w:t>
            </w:r>
          </w:p>
        </w:tc>
        <w:tc>
          <w:tcPr>
            <w:tcW w:w="709" w:type="dxa"/>
            <w:shd w:val="solid" w:color="FFFFFF" w:fill="auto"/>
          </w:tcPr>
          <w:p w14:paraId="2EBAB8AF" w14:textId="58A1A0D8" w:rsidR="00045BFD" w:rsidRPr="002A255D" w:rsidRDefault="00045BFD">
            <w:pPr>
              <w:pStyle w:val="TAC"/>
              <w:jc w:val="left"/>
              <w:rPr>
                <w:sz w:val="16"/>
                <w:szCs w:val="16"/>
              </w:rPr>
            </w:pPr>
            <w:r w:rsidRPr="002A255D">
              <w:rPr>
                <w:sz w:val="16"/>
                <w:szCs w:val="16"/>
              </w:rPr>
              <w:t>S3-210679</w:t>
            </w:r>
          </w:p>
        </w:tc>
        <w:tc>
          <w:tcPr>
            <w:tcW w:w="5245" w:type="dxa"/>
            <w:shd w:val="solid" w:color="FFFFFF" w:fill="auto"/>
          </w:tcPr>
          <w:tbl>
            <w:tblPr>
              <w:tblW w:w="4867" w:type="dxa"/>
              <w:tblLayout w:type="fixed"/>
              <w:tblLook w:val="04A0" w:firstRow="1" w:lastRow="0" w:firstColumn="1" w:lastColumn="0" w:noHBand="0" w:noVBand="1"/>
            </w:tblPr>
            <w:tblGrid>
              <w:gridCol w:w="1105"/>
              <w:gridCol w:w="3762"/>
            </w:tblGrid>
            <w:tr w:rsidR="00045BFD" w:rsidRPr="00417609" w14:paraId="3C5CF82B" w14:textId="77777777" w:rsidTr="00417609">
              <w:tc>
                <w:tcPr>
                  <w:tcW w:w="1105" w:type="dxa"/>
                  <w:shd w:val="clear" w:color="auto" w:fill="auto"/>
                </w:tcPr>
                <w:p w14:paraId="2A3A4459" w14:textId="4B19CBEE" w:rsidR="00045BFD" w:rsidRPr="00417609" w:rsidRDefault="00045BFD" w:rsidP="003A22C5">
                  <w:pPr>
                    <w:pStyle w:val="TAL"/>
                    <w:framePr w:hSpace="141" w:wrap="around" w:vAnchor="text" w:hAnchor="text" w:y="1"/>
                    <w:suppressOverlap/>
                    <w:rPr>
                      <w:sz w:val="16"/>
                      <w:szCs w:val="16"/>
                    </w:rPr>
                  </w:pPr>
                  <w:r w:rsidRPr="00417609">
                    <w:rPr>
                      <w:sz w:val="16"/>
                      <w:szCs w:val="16"/>
                    </w:rPr>
                    <w:t>S3-210562</w:t>
                  </w:r>
                </w:p>
              </w:tc>
              <w:tc>
                <w:tcPr>
                  <w:tcW w:w="3762" w:type="dxa"/>
                  <w:shd w:val="clear" w:color="auto" w:fill="auto"/>
                </w:tcPr>
                <w:p w14:paraId="185CD4D0" w14:textId="41637E3D" w:rsidR="00045BFD" w:rsidRPr="00417609" w:rsidRDefault="00045BFD" w:rsidP="003A22C5">
                  <w:pPr>
                    <w:pStyle w:val="TAL"/>
                    <w:framePr w:hSpace="141" w:wrap="around" w:vAnchor="text" w:hAnchor="text" w:y="1"/>
                    <w:suppressOverlap/>
                    <w:rPr>
                      <w:sz w:val="16"/>
                      <w:szCs w:val="16"/>
                    </w:rPr>
                  </w:pPr>
                  <w:r w:rsidRPr="00417609">
                    <w:rPr>
                      <w:sz w:val="16"/>
                      <w:szCs w:val="16"/>
                    </w:rPr>
                    <w:t>Introduction</w:t>
                  </w:r>
                </w:p>
              </w:tc>
            </w:tr>
            <w:tr w:rsidR="00045BFD" w:rsidRPr="00417609" w14:paraId="61285174" w14:textId="77777777" w:rsidTr="00417609">
              <w:tc>
                <w:tcPr>
                  <w:tcW w:w="1105" w:type="dxa"/>
                  <w:shd w:val="clear" w:color="auto" w:fill="auto"/>
                </w:tcPr>
                <w:p w14:paraId="14F338BE" w14:textId="10F6B807" w:rsidR="00045BFD" w:rsidRPr="00417609" w:rsidRDefault="00045BFD" w:rsidP="003A22C5">
                  <w:pPr>
                    <w:pStyle w:val="TAL"/>
                    <w:framePr w:hSpace="141" w:wrap="around" w:vAnchor="text" w:hAnchor="text" w:y="1"/>
                    <w:suppressOverlap/>
                    <w:rPr>
                      <w:sz w:val="16"/>
                      <w:szCs w:val="16"/>
                    </w:rPr>
                  </w:pPr>
                  <w:r w:rsidRPr="00417609">
                    <w:rPr>
                      <w:sz w:val="16"/>
                      <w:szCs w:val="16"/>
                    </w:rPr>
                    <w:t>S3-210422</w:t>
                  </w:r>
                </w:p>
              </w:tc>
              <w:tc>
                <w:tcPr>
                  <w:tcW w:w="3762" w:type="dxa"/>
                  <w:shd w:val="clear" w:color="auto" w:fill="auto"/>
                </w:tcPr>
                <w:p w14:paraId="51D48612" w14:textId="0E42BCF7" w:rsidR="00045BFD" w:rsidRPr="00417609" w:rsidRDefault="00045BFD" w:rsidP="003A22C5">
                  <w:pPr>
                    <w:pStyle w:val="TAL"/>
                    <w:framePr w:hSpace="141" w:wrap="around" w:vAnchor="text" w:hAnchor="text" w:y="1"/>
                    <w:suppressOverlap/>
                    <w:rPr>
                      <w:sz w:val="16"/>
                      <w:szCs w:val="16"/>
                    </w:rPr>
                  </w:pPr>
                  <w:r w:rsidRPr="00417609">
                    <w:rPr>
                      <w:sz w:val="16"/>
                      <w:szCs w:val="16"/>
                    </w:rPr>
                    <w:t>Scope</w:t>
                  </w:r>
                </w:p>
              </w:tc>
            </w:tr>
            <w:tr w:rsidR="00045BFD" w:rsidRPr="00417609" w14:paraId="2D5567A0" w14:textId="77777777" w:rsidTr="00417609">
              <w:tc>
                <w:tcPr>
                  <w:tcW w:w="1105" w:type="dxa"/>
                  <w:shd w:val="clear" w:color="auto" w:fill="auto"/>
                </w:tcPr>
                <w:p w14:paraId="4C2D74AF" w14:textId="1EEB0658" w:rsidR="00045BFD" w:rsidRPr="00417609" w:rsidRDefault="00045BFD" w:rsidP="003A22C5">
                  <w:pPr>
                    <w:pStyle w:val="TAL"/>
                    <w:framePr w:hSpace="141" w:wrap="around" w:vAnchor="text" w:hAnchor="text" w:y="1"/>
                    <w:suppressOverlap/>
                    <w:rPr>
                      <w:sz w:val="16"/>
                      <w:szCs w:val="16"/>
                    </w:rPr>
                  </w:pPr>
                  <w:r w:rsidRPr="00417609">
                    <w:rPr>
                      <w:sz w:val="16"/>
                      <w:szCs w:val="16"/>
                    </w:rPr>
                    <w:t>S3-210564</w:t>
                  </w:r>
                </w:p>
              </w:tc>
              <w:tc>
                <w:tcPr>
                  <w:tcW w:w="3762" w:type="dxa"/>
                  <w:shd w:val="clear" w:color="auto" w:fill="auto"/>
                </w:tcPr>
                <w:p w14:paraId="06E22941" w14:textId="0711A131" w:rsidR="00045BFD" w:rsidRPr="00417609" w:rsidRDefault="00045BFD" w:rsidP="003A22C5">
                  <w:pPr>
                    <w:pStyle w:val="TAL"/>
                    <w:framePr w:hSpace="141" w:wrap="around" w:vAnchor="text" w:hAnchor="text" w:y="1"/>
                    <w:suppressOverlap/>
                    <w:rPr>
                      <w:sz w:val="16"/>
                      <w:szCs w:val="16"/>
                    </w:rPr>
                  </w:pPr>
                  <w:r w:rsidRPr="00417609">
                    <w:rPr>
                      <w:sz w:val="16"/>
                      <w:szCs w:val="16"/>
                    </w:rPr>
                    <w:t xml:space="preserve">Authentication of NRF and </w:t>
                  </w:r>
                  <w:proofErr w:type="spellStart"/>
                  <w:r w:rsidRPr="00417609">
                    <w:rPr>
                      <w:sz w:val="16"/>
                      <w:szCs w:val="16"/>
                    </w:rPr>
                    <w:t>NFp</w:t>
                  </w:r>
                  <w:proofErr w:type="spellEnd"/>
                  <w:r w:rsidRPr="00417609">
                    <w:rPr>
                      <w:sz w:val="16"/>
                      <w:szCs w:val="16"/>
                    </w:rPr>
                    <w:t xml:space="preserve"> in indirect communication</w:t>
                  </w:r>
                </w:p>
              </w:tc>
            </w:tr>
            <w:tr w:rsidR="00045BFD" w:rsidRPr="00417609" w14:paraId="0266148E" w14:textId="77777777" w:rsidTr="00417609">
              <w:tc>
                <w:tcPr>
                  <w:tcW w:w="1105" w:type="dxa"/>
                  <w:shd w:val="clear" w:color="auto" w:fill="auto"/>
                </w:tcPr>
                <w:p w14:paraId="38D260FA" w14:textId="0C2C32EF" w:rsidR="00045BFD" w:rsidRPr="00417609" w:rsidRDefault="00045BFD" w:rsidP="003A22C5">
                  <w:pPr>
                    <w:pStyle w:val="TAL"/>
                    <w:framePr w:hSpace="141" w:wrap="around" w:vAnchor="text" w:hAnchor="text" w:y="1"/>
                    <w:suppressOverlap/>
                    <w:rPr>
                      <w:sz w:val="16"/>
                      <w:szCs w:val="16"/>
                    </w:rPr>
                  </w:pPr>
                  <w:r w:rsidRPr="00417609">
                    <w:rPr>
                      <w:sz w:val="16"/>
                      <w:szCs w:val="16"/>
                    </w:rPr>
                    <w:t>S3-210565</w:t>
                  </w:r>
                </w:p>
              </w:tc>
              <w:tc>
                <w:tcPr>
                  <w:tcW w:w="3762" w:type="dxa"/>
                  <w:shd w:val="clear" w:color="auto" w:fill="auto"/>
                </w:tcPr>
                <w:p w14:paraId="79DF30F5" w14:textId="287E5A40" w:rsidR="00045BFD" w:rsidRPr="00417609" w:rsidRDefault="00045BFD" w:rsidP="003A22C5">
                  <w:pPr>
                    <w:pStyle w:val="TAL"/>
                    <w:framePr w:hSpace="141" w:wrap="around" w:vAnchor="text" w:hAnchor="text" w:y="1"/>
                    <w:suppressOverlap/>
                    <w:rPr>
                      <w:sz w:val="16"/>
                      <w:szCs w:val="16"/>
                    </w:rPr>
                  </w:pPr>
                  <w:r w:rsidRPr="00417609">
                    <w:rPr>
                      <w:sz w:val="16"/>
                      <w:szCs w:val="16"/>
                    </w:rPr>
                    <w:t>SCP deployment models</w:t>
                  </w:r>
                </w:p>
              </w:tc>
            </w:tr>
            <w:tr w:rsidR="00045BFD" w:rsidRPr="00417609" w14:paraId="1880B629" w14:textId="77777777" w:rsidTr="00417609">
              <w:tc>
                <w:tcPr>
                  <w:tcW w:w="1105" w:type="dxa"/>
                  <w:shd w:val="clear" w:color="auto" w:fill="auto"/>
                </w:tcPr>
                <w:p w14:paraId="4D83D0DA" w14:textId="1E5791CD" w:rsidR="00045BFD" w:rsidRPr="00417609" w:rsidRDefault="00045BFD" w:rsidP="003A22C5">
                  <w:pPr>
                    <w:pStyle w:val="TAL"/>
                    <w:framePr w:hSpace="141" w:wrap="around" w:vAnchor="text" w:hAnchor="text" w:y="1"/>
                    <w:suppressOverlap/>
                    <w:rPr>
                      <w:sz w:val="16"/>
                      <w:szCs w:val="16"/>
                    </w:rPr>
                  </w:pPr>
                  <w:r w:rsidRPr="00417609">
                    <w:rPr>
                      <w:sz w:val="16"/>
                      <w:szCs w:val="16"/>
                    </w:rPr>
                    <w:t>S3-210653</w:t>
                  </w:r>
                </w:p>
              </w:tc>
              <w:tc>
                <w:tcPr>
                  <w:tcW w:w="3762" w:type="dxa"/>
                  <w:shd w:val="clear" w:color="auto" w:fill="auto"/>
                </w:tcPr>
                <w:p w14:paraId="54F00F1D" w14:textId="0EAD02F8" w:rsidR="00045BFD" w:rsidRPr="00417609" w:rsidRDefault="00045BFD" w:rsidP="003A22C5">
                  <w:pPr>
                    <w:pStyle w:val="TAL"/>
                    <w:framePr w:hSpace="141" w:wrap="around" w:vAnchor="text" w:hAnchor="text" w:y="1"/>
                    <w:suppressOverlap/>
                    <w:rPr>
                      <w:sz w:val="16"/>
                      <w:szCs w:val="16"/>
                    </w:rPr>
                  </w:pPr>
                  <w:r w:rsidRPr="00417609">
                    <w:rPr>
                      <w:sz w:val="16"/>
                      <w:szCs w:val="16"/>
                    </w:rPr>
                    <w:t>KI on Verification of UE in subscription and notification in the delegated “Subscribe-Notify” scenarios</w:t>
                  </w:r>
                </w:p>
              </w:tc>
            </w:tr>
            <w:tr w:rsidR="00045BFD" w:rsidRPr="00417609" w14:paraId="40D1E903" w14:textId="77777777" w:rsidTr="00417609">
              <w:tc>
                <w:tcPr>
                  <w:tcW w:w="1105" w:type="dxa"/>
                  <w:shd w:val="clear" w:color="auto" w:fill="auto"/>
                </w:tcPr>
                <w:p w14:paraId="3FDB1A05" w14:textId="18417EEE" w:rsidR="00045BFD" w:rsidRPr="00417609" w:rsidRDefault="00045BFD" w:rsidP="003A22C5">
                  <w:pPr>
                    <w:pStyle w:val="TAL"/>
                    <w:framePr w:hSpace="141" w:wrap="around" w:vAnchor="text" w:hAnchor="text" w:y="1"/>
                    <w:suppressOverlap/>
                    <w:rPr>
                      <w:sz w:val="16"/>
                      <w:szCs w:val="16"/>
                    </w:rPr>
                  </w:pPr>
                  <w:r w:rsidRPr="00417609">
                    <w:rPr>
                      <w:sz w:val="16"/>
                      <w:szCs w:val="16"/>
                    </w:rPr>
                    <w:t>S3-210566</w:t>
                  </w:r>
                </w:p>
              </w:tc>
              <w:tc>
                <w:tcPr>
                  <w:tcW w:w="3762" w:type="dxa"/>
                  <w:shd w:val="clear" w:color="auto" w:fill="auto"/>
                </w:tcPr>
                <w:p w14:paraId="538217A5" w14:textId="208137AC" w:rsidR="00045BFD" w:rsidRPr="00417609" w:rsidRDefault="00045BFD" w:rsidP="003A22C5">
                  <w:pPr>
                    <w:pStyle w:val="TAL"/>
                    <w:framePr w:hSpace="141" w:wrap="around" w:vAnchor="text" w:hAnchor="text" w:y="1"/>
                    <w:suppressOverlap/>
                    <w:rPr>
                      <w:sz w:val="16"/>
                      <w:szCs w:val="16"/>
                    </w:rPr>
                  </w:pPr>
                  <w:r w:rsidRPr="00417609">
                    <w:rPr>
                      <w:sz w:val="16"/>
                      <w:szCs w:val="16"/>
                    </w:rPr>
                    <w:t>KI on Dynamic authorization between SCPs or NF and SCP</w:t>
                  </w:r>
                </w:p>
              </w:tc>
            </w:tr>
            <w:tr w:rsidR="00045BFD" w:rsidRPr="00417609" w14:paraId="7E2B315D" w14:textId="77777777" w:rsidTr="00417609">
              <w:tc>
                <w:tcPr>
                  <w:tcW w:w="1105" w:type="dxa"/>
                  <w:shd w:val="clear" w:color="auto" w:fill="auto"/>
                </w:tcPr>
                <w:p w14:paraId="122AB05D" w14:textId="10B2037C" w:rsidR="00045BFD" w:rsidRPr="00417609" w:rsidRDefault="00045BFD" w:rsidP="003A22C5">
                  <w:pPr>
                    <w:pStyle w:val="TAL"/>
                    <w:framePr w:hSpace="141" w:wrap="around" w:vAnchor="text" w:hAnchor="text" w:y="1"/>
                    <w:suppressOverlap/>
                    <w:rPr>
                      <w:sz w:val="16"/>
                      <w:szCs w:val="16"/>
                    </w:rPr>
                  </w:pPr>
                  <w:r w:rsidRPr="00417609">
                    <w:rPr>
                      <w:sz w:val="16"/>
                      <w:szCs w:val="16"/>
                    </w:rPr>
                    <w:t>S3-210567</w:t>
                  </w:r>
                </w:p>
              </w:tc>
              <w:tc>
                <w:tcPr>
                  <w:tcW w:w="3762" w:type="dxa"/>
                  <w:shd w:val="clear" w:color="auto" w:fill="auto"/>
                </w:tcPr>
                <w:p w14:paraId="0ABC8AF3" w14:textId="23AF21D7" w:rsidR="00045BFD" w:rsidRPr="00417609" w:rsidRDefault="00045BFD" w:rsidP="003A22C5">
                  <w:pPr>
                    <w:pStyle w:val="TAL"/>
                    <w:framePr w:hSpace="141" w:wrap="around" w:vAnchor="text" w:hAnchor="text" w:y="1"/>
                    <w:suppressOverlap/>
                    <w:rPr>
                      <w:sz w:val="16"/>
                      <w:szCs w:val="16"/>
                    </w:rPr>
                  </w:pPr>
                  <w:r w:rsidRPr="00417609">
                    <w:rPr>
                      <w:sz w:val="16"/>
                      <w:szCs w:val="16"/>
                    </w:rPr>
                    <w:t>End-to-End Critical HTTP headers and body parts integrity protection</w:t>
                  </w:r>
                </w:p>
              </w:tc>
            </w:tr>
          </w:tbl>
          <w:p w14:paraId="586CE155" w14:textId="1844F37A" w:rsidR="00045BFD" w:rsidRDefault="00045BFD">
            <w:pPr>
              <w:pStyle w:val="TAL"/>
              <w:rPr>
                <w:sz w:val="16"/>
                <w:szCs w:val="16"/>
              </w:rPr>
            </w:pPr>
          </w:p>
        </w:tc>
        <w:tc>
          <w:tcPr>
            <w:tcW w:w="708" w:type="dxa"/>
            <w:shd w:val="solid" w:color="FFFFFF" w:fill="auto"/>
          </w:tcPr>
          <w:p w14:paraId="640D61A7" w14:textId="55A722CF" w:rsidR="00045BFD" w:rsidRDefault="00045BFD">
            <w:pPr>
              <w:pStyle w:val="TAC"/>
              <w:jc w:val="left"/>
              <w:rPr>
                <w:sz w:val="16"/>
                <w:szCs w:val="16"/>
              </w:rPr>
            </w:pPr>
            <w:r>
              <w:rPr>
                <w:sz w:val="16"/>
                <w:szCs w:val="16"/>
              </w:rPr>
              <w:t>0.1.0</w:t>
            </w:r>
          </w:p>
        </w:tc>
      </w:tr>
      <w:tr w:rsidR="00045BFD" w:rsidRPr="006B0D02" w14:paraId="159CD6F6" w14:textId="77777777" w:rsidTr="003A22C5">
        <w:tc>
          <w:tcPr>
            <w:tcW w:w="803" w:type="dxa"/>
            <w:shd w:val="solid" w:color="FFFFFF" w:fill="auto"/>
          </w:tcPr>
          <w:p w14:paraId="602B65A1" w14:textId="513D18F9" w:rsidR="00045BFD" w:rsidRDefault="00045BFD">
            <w:pPr>
              <w:pStyle w:val="TAC"/>
              <w:jc w:val="left"/>
              <w:rPr>
                <w:sz w:val="16"/>
                <w:szCs w:val="16"/>
              </w:rPr>
            </w:pPr>
            <w:r>
              <w:rPr>
                <w:sz w:val="16"/>
                <w:szCs w:val="16"/>
              </w:rPr>
              <w:t>2021-03</w:t>
            </w:r>
          </w:p>
        </w:tc>
        <w:tc>
          <w:tcPr>
            <w:tcW w:w="992" w:type="dxa"/>
            <w:shd w:val="solid" w:color="FFFFFF" w:fill="auto"/>
          </w:tcPr>
          <w:p w14:paraId="7BE6B537" w14:textId="0916467D" w:rsidR="00045BFD" w:rsidRDefault="00045BFD">
            <w:pPr>
              <w:pStyle w:val="TAC"/>
              <w:jc w:val="left"/>
              <w:rPr>
                <w:sz w:val="16"/>
                <w:szCs w:val="16"/>
              </w:rPr>
            </w:pPr>
            <w:r>
              <w:rPr>
                <w:sz w:val="16"/>
                <w:szCs w:val="16"/>
              </w:rPr>
              <w:t>SA3#102bis-e</w:t>
            </w:r>
          </w:p>
        </w:tc>
        <w:tc>
          <w:tcPr>
            <w:tcW w:w="709" w:type="dxa"/>
            <w:shd w:val="solid" w:color="FFFFFF" w:fill="auto"/>
          </w:tcPr>
          <w:p w14:paraId="5CC2F61D" w14:textId="36117527" w:rsidR="00045BFD" w:rsidRPr="002A255D" w:rsidRDefault="00045BFD">
            <w:pPr>
              <w:pStyle w:val="TAC"/>
              <w:jc w:val="left"/>
              <w:rPr>
                <w:sz w:val="16"/>
                <w:szCs w:val="16"/>
              </w:rPr>
            </w:pPr>
            <w:r>
              <w:rPr>
                <w:sz w:val="16"/>
                <w:szCs w:val="16"/>
              </w:rPr>
              <w:t>S3-211344</w:t>
            </w:r>
          </w:p>
        </w:tc>
        <w:tc>
          <w:tcPr>
            <w:tcW w:w="5245" w:type="dxa"/>
            <w:shd w:val="solid" w:color="FFFFFF" w:fill="auto"/>
          </w:tcPr>
          <w:tbl>
            <w:tblPr>
              <w:tblW w:w="4867" w:type="dxa"/>
              <w:tblLayout w:type="fixed"/>
              <w:tblLook w:val="04A0" w:firstRow="1" w:lastRow="0" w:firstColumn="1" w:lastColumn="0" w:noHBand="0" w:noVBand="1"/>
            </w:tblPr>
            <w:tblGrid>
              <w:gridCol w:w="1105"/>
              <w:gridCol w:w="3762"/>
            </w:tblGrid>
            <w:tr w:rsidR="00045BFD" w:rsidRPr="00417609" w14:paraId="762EA74D" w14:textId="77777777" w:rsidTr="005552A9">
              <w:tc>
                <w:tcPr>
                  <w:tcW w:w="1105" w:type="dxa"/>
                  <w:shd w:val="clear" w:color="auto" w:fill="auto"/>
                </w:tcPr>
                <w:p w14:paraId="183C5F60" w14:textId="602A611B" w:rsidR="00045BFD" w:rsidRPr="00417609" w:rsidRDefault="00045BFD" w:rsidP="003A22C5">
                  <w:pPr>
                    <w:pStyle w:val="TAL"/>
                    <w:framePr w:hSpace="141" w:wrap="around" w:vAnchor="text" w:hAnchor="text" w:y="1"/>
                    <w:suppressOverlap/>
                    <w:rPr>
                      <w:sz w:val="16"/>
                      <w:szCs w:val="16"/>
                    </w:rPr>
                  </w:pPr>
                  <w:r w:rsidRPr="00624C6B">
                    <w:rPr>
                      <w:sz w:val="16"/>
                      <w:szCs w:val="16"/>
                    </w:rPr>
                    <w:t>S3-211224</w:t>
                  </w:r>
                </w:p>
              </w:tc>
              <w:tc>
                <w:tcPr>
                  <w:tcW w:w="3762" w:type="dxa"/>
                  <w:shd w:val="clear" w:color="auto" w:fill="auto"/>
                </w:tcPr>
                <w:p w14:paraId="5F23A99C" w14:textId="70ECF23D" w:rsidR="00045BFD" w:rsidRPr="00417609" w:rsidRDefault="00045BFD" w:rsidP="003A22C5">
                  <w:pPr>
                    <w:pStyle w:val="TAL"/>
                    <w:framePr w:hSpace="141" w:wrap="around" w:vAnchor="text" w:hAnchor="text" w:y="1"/>
                    <w:suppressOverlap/>
                    <w:rPr>
                      <w:sz w:val="16"/>
                      <w:szCs w:val="16"/>
                    </w:rPr>
                  </w:pPr>
                  <w:r>
                    <w:rPr>
                      <w:sz w:val="16"/>
                      <w:szCs w:val="16"/>
                      <w:lang w:val="en-US"/>
                    </w:rPr>
                    <w:t>Rapporteurs update to 33.875</w:t>
                  </w:r>
                </w:p>
              </w:tc>
            </w:tr>
            <w:tr w:rsidR="00045BFD" w:rsidRPr="00417609" w14:paraId="05B40611" w14:textId="77777777" w:rsidTr="005552A9">
              <w:tc>
                <w:tcPr>
                  <w:tcW w:w="1105" w:type="dxa"/>
                  <w:shd w:val="clear" w:color="auto" w:fill="auto"/>
                </w:tcPr>
                <w:p w14:paraId="76D528CF" w14:textId="453D9B42" w:rsidR="00045BFD" w:rsidRPr="00417609" w:rsidRDefault="00045BFD" w:rsidP="003A22C5">
                  <w:pPr>
                    <w:pStyle w:val="TAL"/>
                    <w:framePr w:hSpace="141" w:wrap="around" w:vAnchor="text" w:hAnchor="text" w:y="1"/>
                    <w:suppressOverlap/>
                    <w:rPr>
                      <w:sz w:val="16"/>
                      <w:szCs w:val="16"/>
                    </w:rPr>
                  </w:pPr>
                  <w:r w:rsidRPr="00CE5320">
                    <w:rPr>
                      <w:sz w:val="16"/>
                      <w:szCs w:val="16"/>
                    </w:rPr>
                    <w:t>S3-21</w:t>
                  </w:r>
                  <w:r>
                    <w:rPr>
                      <w:sz w:val="16"/>
                      <w:szCs w:val="16"/>
                    </w:rPr>
                    <w:t>1217</w:t>
                  </w:r>
                </w:p>
              </w:tc>
              <w:tc>
                <w:tcPr>
                  <w:tcW w:w="3762" w:type="dxa"/>
                  <w:shd w:val="clear" w:color="auto" w:fill="auto"/>
                </w:tcPr>
                <w:p w14:paraId="6A8B8681" w14:textId="192DA61A" w:rsidR="00045BFD" w:rsidRPr="00417609" w:rsidRDefault="00045BFD" w:rsidP="003A22C5">
                  <w:pPr>
                    <w:pStyle w:val="TAL"/>
                    <w:framePr w:hSpace="141" w:wrap="around" w:vAnchor="text" w:hAnchor="text" w:y="1"/>
                    <w:suppressOverlap/>
                    <w:rPr>
                      <w:sz w:val="16"/>
                      <w:szCs w:val="16"/>
                    </w:rPr>
                  </w:pPr>
                  <w:r>
                    <w:rPr>
                      <w:sz w:val="16"/>
                      <w:szCs w:val="16"/>
                      <w:lang w:val="en-US"/>
                    </w:rPr>
                    <w:t>Service response verification in indirect communication</w:t>
                  </w:r>
                </w:p>
              </w:tc>
            </w:tr>
            <w:tr w:rsidR="00045BFD" w:rsidRPr="00417609" w14:paraId="6C061B0A" w14:textId="77777777" w:rsidTr="005552A9">
              <w:tc>
                <w:tcPr>
                  <w:tcW w:w="1105" w:type="dxa"/>
                  <w:shd w:val="clear" w:color="auto" w:fill="auto"/>
                </w:tcPr>
                <w:p w14:paraId="66596FAC" w14:textId="660828B5" w:rsidR="00045BFD" w:rsidRPr="00417609" w:rsidRDefault="00045BFD" w:rsidP="003A22C5">
                  <w:pPr>
                    <w:pStyle w:val="TAL"/>
                    <w:framePr w:hSpace="141" w:wrap="around" w:vAnchor="text" w:hAnchor="text" w:y="1"/>
                    <w:suppressOverlap/>
                    <w:rPr>
                      <w:sz w:val="16"/>
                      <w:szCs w:val="16"/>
                    </w:rPr>
                  </w:pPr>
                  <w:r>
                    <w:rPr>
                      <w:sz w:val="16"/>
                      <w:szCs w:val="16"/>
                    </w:rPr>
                    <w:t>S3-211218</w:t>
                  </w:r>
                </w:p>
              </w:tc>
              <w:tc>
                <w:tcPr>
                  <w:tcW w:w="3762" w:type="dxa"/>
                  <w:shd w:val="clear" w:color="auto" w:fill="auto"/>
                </w:tcPr>
                <w:p w14:paraId="101E0DDA" w14:textId="76BC1410" w:rsidR="00045BFD" w:rsidRPr="00417609" w:rsidRDefault="00045BFD" w:rsidP="003A22C5">
                  <w:pPr>
                    <w:pStyle w:val="TAL"/>
                    <w:framePr w:hSpace="141" w:wrap="around" w:vAnchor="text" w:hAnchor="text" w:y="1"/>
                    <w:suppressOverlap/>
                    <w:rPr>
                      <w:sz w:val="16"/>
                      <w:szCs w:val="16"/>
                    </w:rPr>
                  </w:pPr>
                  <w:r>
                    <w:rPr>
                      <w:sz w:val="16"/>
                      <w:szCs w:val="16"/>
                      <w:lang w:val="en-US"/>
                    </w:rPr>
                    <w:t>More details on SCP deployment models</w:t>
                  </w:r>
                </w:p>
              </w:tc>
            </w:tr>
            <w:tr w:rsidR="00045BFD" w:rsidRPr="00417609" w14:paraId="257BFA04" w14:textId="77777777" w:rsidTr="005552A9">
              <w:tc>
                <w:tcPr>
                  <w:tcW w:w="1105" w:type="dxa"/>
                  <w:shd w:val="clear" w:color="auto" w:fill="auto"/>
                </w:tcPr>
                <w:p w14:paraId="4E205FD1" w14:textId="5B3A3693" w:rsidR="00045BFD" w:rsidRDefault="00045BFD" w:rsidP="003A22C5">
                  <w:pPr>
                    <w:pStyle w:val="TAL"/>
                    <w:framePr w:hSpace="141" w:wrap="around" w:vAnchor="text" w:hAnchor="text" w:y="1"/>
                    <w:suppressOverlap/>
                    <w:rPr>
                      <w:sz w:val="16"/>
                      <w:szCs w:val="16"/>
                    </w:rPr>
                  </w:pPr>
                  <w:r>
                    <w:rPr>
                      <w:sz w:val="16"/>
                      <w:szCs w:val="16"/>
                    </w:rPr>
                    <w:t>S3-211046</w:t>
                  </w:r>
                </w:p>
              </w:tc>
              <w:tc>
                <w:tcPr>
                  <w:tcW w:w="3762" w:type="dxa"/>
                  <w:shd w:val="clear" w:color="auto" w:fill="auto"/>
                </w:tcPr>
                <w:p w14:paraId="4B08A3AD" w14:textId="114FB5A4" w:rsidR="00045BFD" w:rsidRDefault="00045BFD" w:rsidP="003A22C5">
                  <w:pPr>
                    <w:pStyle w:val="TAL"/>
                    <w:framePr w:hSpace="141" w:wrap="around" w:vAnchor="text" w:hAnchor="text" w:y="1"/>
                    <w:suppressOverlap/>
                    <w:rPr>
                      <w:sz w:val="16"/>
                      <w:szCs w:val="16"/>
                      <w:lang w:val="en-US"/>
                    </w:rPr>
                  </w:pPr>
                  <w:r>
                    <w:rPr>
                      <w:sz w:val="16"/>
                      <w:szCs w:val="16"/>
                      <w:lang w:val="en-US"/>
                    </w:rPr>
                    <w:t>New Solution to KI#4: Using existing procedures for authorization of SCP to act on behalf of an NF Service Consumer</w:t>
                  </w:r>
                </w:p>
              </w:tc>
            </w:tr>
            <w:tr w:rsidR="00045BFD" w:rsidRPr="00417609" w14:paraId="59AB771E" w14:textId="77777777" w:rsidTr="005552A9">
              <w:tc>
                <w:tcPr>
                  <w:tcW w:w="1105" w:type="dxa"/>
                  <w:shd w:val="clear" w:color="auto" w:fill="auto"/>
                </w:tcPr>
                <w:p w14:paraId="14FB3188" w14:textId="25173B73" w:rsidR="00045BFD" w:rsidRDefault="00045BFD" w:rsidP="003A22C5">
                  <w:pPr>
                    <w:pStyle w:val="TAL"/>
                    <w:framePr w:hSpace="141" w:wrap="around" w:vAnchor="text" w:hAnchor="text" w:y="1"/>
                    <w:suppressOverlap/>
                    <w:rPr>
                      <w:sz w:val="16"/>
                      <w:szCs w:val="16"/>
                    </w:rPr>
                  </w:pPr>
                  <w:r w:rsidRPr="009D1CED">
                    <w:rPr>
                      <w:sz w:val="16"/>
                      <w:szCs w:val="16"/>
                    </w:rPr>
                    <w:t>S3-211220</w:t>
                  </w:r>
                </w:p>
              </w:tc>
              <w:tc>
                <w:tcPr>
                  <w:tcW w:w="3762" w:type="dxa"/>
                  <w:shd w:val="clear" w:color="auto" w:fill="auto"/>
                </w:tcPr>
                <w:p w14:paraId="03A7DBE4" w14:textId="50763D9F" w:rsidR="00045BFD" w:rsidRDefault="00045BFD" w:rsidP="003A22C5">
                  <w:pPr>
                    <w:pStyle w:val="TAL"/>
                    <w:framePr w:hSpace="141" w:wrap="around" w:vAnchor="text" w:hAnchor="text" w:y="1"/>
                    <w:suppressOverlap/>
                    <w:rPr>
                      <w:sz w:val="16"/>
                      <w:szCs w:val="16"/>
                      <w:lang w:val="en-US"/>
                    </w:rPr>
                  </w:pPr>
                  <w:r w:rsidRPr="009D1CED">
                    <w:rPr>
                      <w:sz w:val="16"/>
                      <w:szCs w:val="16"/>
                      <w:lang w:val="en-US"/>
                    </w:rPr>
                    <w:t>NF-SCP authorization</w:t>
                  </w:r>
                </w:p>
              </w:tc>
            </w:tr>
            <w:tr w:rsidR="00045BFD" w:rsidRPr="00417609" w14:paraId="557C8E13" w14:textId="77777777" w:rsidTr="005552A9">
              <w:tc>
                <w:tcPr>
                  <w:tcW w:w="1105" w:type="dxa"/>
                  <w:shd w:val="clear" w:color="auto" w:fill="auto"/>
                </w:tcPr>
                <w:p w14:paraId="644DA7D6" w14:textId="12866BFC" w:rsidR="00045BFD" w:rsidRPr="009D1CED" w:rsidRDefault="00045BFD" w:rsidP="003A22C5">
                  <w:pPr>
                    <w:pStyle w:val="TAL"/>
                    <w:framePr w:hSpace="141" w:wrap="around" w:vAnchor="text" w:hAnchor="text" w:y="1"/>
                    <w:suppressOverlap/>
                    <w:rPr>
                      <w:sz w:val="16"/>
                      <w:szCs w:val="16"/>
                    </w:rPr>
                  </w:pPr>
                  <w:r>
                    <w:rPr>
                      <w:sz w:val="16"/>
                      <w:szCs w:val="16"/>
                    </w:rPr>
                    <w:t>S3-211221</w:t>
                  </w:r>
                </w:p>
              </w:tc>
              <w:tc>
                <w:tcPr>
                  <w:tcW w:w="3762" w:type="dxa"/>
                  <w:shd w:val="clear" w:color="auto" w:fill="auto"/>
                </w:tcPr>
                <w:p w14:paraId="122CA32C" w14:textId="3BFB0CEF" w:rsidR="00045BFD" w:rsidRPr="009D1CED" w:rsidRDefault="00045BFD" w:rsidP="003A22C5">
                  <w:pPr>
                    <w:pStyle w:val="TAL"/>
                    <w:framePr w:hSpace="141" w:wrap="around" w:vAnchor="text" w:hAnchor="text" w:y="1"/>
                    <w:suppressOverlap/>
                    <w:rPr>
                      <w:sz w:val="16"/>
                      <w:szCs w:val="16"/>
                      <w:lang w:val="en-US"/>
                    </w:rPr>
                  </w:pPr>
                  <w:r>
                    <w:rPr>
                      <w:sz w:val="16"/>
                      <w:szCs w:val="16"/>
                      <w:lang w:val="en-US"/>
                    </w:rPr>
                    <w:t>KI details added to End-to-end integrity protection of HTTP messages</w:t>
                  </w:r>
                </w:p>
              </w:tc>
            </w:tr>
            <w:tr w:rsidR="00045BFD" w:rsidRPr="00417609" w14:paraId="49FB5F14" w14:textId="77777777" w:rsidTr="005552A9">
              <w:tc>
                <w:tcPr>
                  <w:tcW w:w="1105" w:type="dxa"/>
                  <w:shd w:val="clear" w:color="auto" w:fill="auto"/>
                </w:tcPr>
                <w:p w14:paraId="71065931" w14:textId="3F04FB2A" w:rsidR="00045BFD" w:rsidRDefault="00045BFD" w:rsidP="003A22C5">
                  <w:pPr>
                    <w:pStyle w:val="TAL"/>
                    <w:framePr w:hSpace="141" w:wrap="around" w:vAnchor="text" w:hAnchor="text" w:y="1"/>
                    <w:suppressOverlap/>
                    <w:rPr>
                      <w:sz w:val="16"/>
                      <w:szCs w:val="16"/>
                    </w:rPr>
                  </w:pPr>
                  <w:r>
                    <w:rPr>
                      <w:sz w:val="16"/>
                      <w:szCs w:val="16"/>
                    </w:rPr>
                    <w:t>S3-211205</w:t>
                  </w:r>
                </w:p>
              </w:tc>
              <w:tc>
                <w:tcPr>
                  <w:tcW w:w="3762" w:type="dxa"/>
                  <w:shd w:val="clear" w:color="auto" w:fill="auto"/>
                </w:tcPr>
                <w:p w14:paraId="1B98A4EA" w14:textId="103D37AD" w:rsidR="00045BFD" w:rsidRDefault="00045BFD" w:rsidP="003A22C5">
                  <w:pPr>
                    <w:pStyle w:val="TAL"/>
                    <w:framePr w:hSpace="141" w:wrap="around" w:vAnchor="text" w:hAnchor="text" w:y="1"/>
                    <w:suppressOverlap/>
                    <w:rPr>
                      <w:sz w:val="16"/>
                      <w:szCs w:val="16"/>
                      <w:lang w:val="en-US"/>
                    </w:rPr>
                  </w:pPr>
                  <w:r>
                    <w:rPr>
                      <w:sz w:val="16"/>
                      <w:szCs w:val="16"/>
                      <w:lang w:val="en-US"/>
                    </w:rPr>
                    <w:t>New Solution to KI#5: End-to-end integrity protection of HTTP body and method</w:t>
                  </w:r>
                </w:p>
              </w:tc>
            </w:tr>
            <w:tr w:rsidR="00045BFD" w:rsidRPr="00417609" w14:paraId="5EDF8ABA" w14:textId="77777777" w:rsidTr="005552A9">
              <w:tc>
                <w:tcPr>
                  <w:tcW w:w="1105" w:type="dxa"/>
                  <w:shd w:val="clear" w:color="auto" w:fill="auto"/>
                </w:tcPr>
                <w:p w14:paraId="7A947AB8" w14:textId="27816797" w:rsidR="00045BFD" w:rsidRDefault="00045BFD" w:rsidP="003A22C5">
                  <w:pPr>
                    <w:pStyle w:val="TAL"/>
                    <w:framePr w:hSpace="141" w:wrap="around" w:vAnchor="text" w:hAnchor="text" w:y="1"/>
                    <w:suppressOverlap/>
                    <w:rPr>
                      <w:sz w:val="16"/>
                      <w:szCs w:val="16"/>
                    </w:rPr>
                  </w:pPr>
                  <w:r w:rsidRPr="006A022C">
                    <w:rPr>
                      <w:sz w:val="16"/>
                      <w:szCs w:val="16"/>
                    </w:rPr>
                    <w:t>S3-211223</w:t>
                  </w:r>
                </w:p>
              </w:tc>
              <w:tc>
                <w:tcPr>
                  <w:tcW w:w="3762" w:type="dxa"/>
                  <w:shd w:val="clear" w:color="auto" w:fill="auto"/>
                </w:tcPr>
                <w:p w14:paraId="2D34D516" w14:textId="77777777" w:rsidR="00045BFD" w:rsidRDefault="00045BFD" w:rsidP="003A22C5">
                  <w:pPr>
                    <w:pStyle w:val="TAL"/>
                    <w:framePr w:hSpace="141" w:wrap="around" w:vAnchor="text" w:hAnchor="text" w:y="1"/>
                    <w:suppressOverlap/>
                    <w:rPr>
                      <w:sz w:val="16"/>
                      <w:szCs w:val="16"/>
                      <w:lang w:val="en-US"/>
                    </w:rPr>
                  </w:pPr>
                  <w:r w:rsidRPr="006A022C">
                    <w:rPr>
                      <w:sz w:val="16"/>
                      <w:szCs w:val="16"/>
                      <w:lang w:val="en-US"/>
                    </w:rPr>
                    <w:t>Service request authenticity verification in indirect communication</w:t>
                  </w:r>
                </w:p>
              </w:tc>
            </w:tr>
            <w:tr w:rsidR="00045BFD" w:rsidRPr="00417609" w14:paraId="4E14CEB5" w14:textId="77777777" w:rsidTr="005552A9">
              <w:tc>
                <w:tcPr>
                  <w:tcW w:w="1105" w:type="dxa"/>
                  <w:shd w:val="clear" w:color="auto" w:fill="auto"/>
                </w:tcPr>
                <w:p w14:paraId="14E983C5" w14:textId="0FC8AFC1" w:rsidR="00045BFD" w:rsidRPr="006A022C" w:rsidRDefault="00045BFD" w:rsidP="003A22C5">
                  <w:pPr>
                    <w:pStyle w:val="TAL"/>
                    <w:framePr w:hSpace="141" w:wrap="around" w:vAnchor="text" w:hAnchor="text" w:y="1"/>
                    <w:suppressOverlap/>
                    <w:rPr>
                      <w:sz w:val="16"/>
                      <w:szCs w:val="16"/>
                    </w:rPr>
                  </w:pPr>
                  <w:r>
                    <w:rPr>
                      <w:sz w:val="16"/>
                      <w:szCs w:val="16"/>
                    </w:rPr>
                    <w:t>S3-211225</w:t>
                  </w:r>
                </w:p>
              </w:tc>
              <w:tc>
                <w:tcPr>
                  <w:tcW w:w="3762" w:type="dxa"/>
                  <w:shd w:val="clear" w:color="auto" w:fill="auto"/>
                </w:tcPr>
                <w:p w14:paraId="5D70DE80" w14:textId="1C945CCA" w:rsidR="00045BFD" w:rsidRPr="006A022C" w:rsidRDefault="00045BFD" w:rsidP="003A22C5">
                  <w:pPr>
                    <w:pStyle w:val="TAL"/>
                    <w:framePr w:hSpace="141" w:wrap="around" w:vAnchor="text" w:hAnchor="text" w:y="1"/>
                    <w:suppressOverlap/>
                    <w:rPr>
                      <w:sz w:val="16"/>
                      <w:szCs w:val="16"/>
                      <w:lang w:val="en-US"/>
                    </w:rPr>
                  </w:pPr>
                  <w:r w:rsidRPr="00A7299F">
                    <w:rPr>
                      <w:sz w:val="16"/>
                      <w:szCs w:val="16"/>
                      <w:lang w:val="en-US"/>
                    </w:rPr>
                    <w:t>Mapping of solutions to key issues</w:t>
                  </w:r>
                </w:p>
              </w:tc>
            </w:tr>
            <w:tr w:rsidR="00045BFD" w:rsidRPr="00417609" w14:paraId="0D3D01FF" w14:textId="77777777" w:rsidTr="005552A9">
              <w:tc>
                <w:tcPr>
                  <w:tcW w:w="1105" w:type="dxa"/>
                  <w:shd w:val="clear" w:color="auto" w:fill="auto"/>
                </w:tcPr>
                <w:p w14:paraId="5EA3F962" w14:textId="77777777" w:rsidR="00045BFD" w:rsidRDefault="00045BFD" w:rsidP="003A22C5">
                  <w:pPr>
                    <w:pStyle w:val="TAL"/>
                    <w:framePr w:hSpace="141" w:wrap="around" w:vAnchor="text" w:hAnchor="text" w:y="1"/>
                    <w:suppressOverlap/>
                    <w:rPr>
                      <w:sz w:val="16"/>
                      <w:szCs w:val="16"/>
                    </w:rPr>
                  </w:pPr>
                </w:p>
                <w:p w14:paraId="281B8F4B" w14:textId="15A10E08" w:rsidR="00045BFD" w:rsidRDefault="00045BFD" w:rsidP="003A22C5">
                  <w:pPr>
                    <w:pStyle w:val="TAL"/>
                    <w:framePr w:hSpace="141" w:wrap="around" w:vAnchor="text" w:hAnchor="text" w:y="1"/>
                    <w:suppressOverlap/>
                    <w:rPr>
                      <w:sz w:val="16"/>
                      <w:szCs w:val="16"/>
                    </w:rPr>
                  </w:pPr>
                  <w:r>
                    <w:rPr>
                      <w:sz w:val="16"/>
                      <w:szCs w:val="16"/>
                    </w:rPr>
                    <w:t>Rapporteur additional work done</w:t>
                  </w:r>
                </w:p>
              </w:tc>
              <w:tc>
                <w:tcPr>
                  <w:tcW w:w="3762" w:type="dxa"/>
                  <w:shd w:val="clear" w:color="auto" w:fill="auto"/>
                </w:tcPr>
                <w:p w14:paraId="201597D6" w14:textId="77777777" w:rsidR="00045BFD" w:rsidRDefault="00045BFD" w:rsidP="003A22C5">
                  <w:pPr>
                    <w:pStyle w:val="TAL"/>
                    <w:framePr w:hSpace="141" w:wrap="around" w:vAnchor="text" w:hAnchor="text" w:y="1"/>
                    <w:suppressOverlap/>
                    <w:rPr>
                      <w:sz w:val="16"/>
                      <w:szCs w:val="16"/>
                      <w:lang w:val="en-US"/>
                    </w:rPr>
                  </w:pPr>
                </w:p>
                <w:p w14:paraId="445508BD" w14:textId="00B89E44" w:rsidR="00045BFD" w:rsidRPr="00A7299F" w:rsidRDefault="00045BFD" w:rsidP="003A22C5">
                  <w:pPr>
                    <w:pStyle w:val="TAL"/>
                    <w:framePr w:hSpace="141" w:wrap="around" w:vAnchor="text" w:hAnchor="text" w:y="1"/>
                    <w:suppressOverlap/>
                    <w:rPr>
                      <w:sz w:val="16"/>
                      <w:szCs w:val="16"/>
                      <w:lang w:val="en-US"/>
                    </w:rPr>
                  </w:pPr>
                  <w:r>
                    <w:rPr>
                      <w:sz w:val="16"/>
                      <w:szCs w:val="16"/>
                      <w:lang w:val="en-US"/>
                    </w:rPr>
                    <w:t xml:space="preserve">Updating references, heading numbers and mapping tables in line with TR implementation, updating adding missing ed notes in TBD/empty clauses </w:t>
                  </w:r>
                </w:p>
              </w:tc>
            </w:tr>
          </w:tbl>
          <w:p w14:paraId="1A2561D4" w14:textId="45D70938" w:rsidR="00045BFD" w:rsidRPr="00417609" w:rsidRDefault="00045BFD">
            <w:pPr>
              <w:pStyle w:val="TAL"/>
              <w:rPr>
                <w:sz w:val="16"/>
                <w:szCs w:val="16"/>
              </w:rPr>
            </w:pPr>
          </w:p>
        </w:tc>
        <w:tc>
          <w:tcPr>
            <w:tcW w:w="708" w:type="dxa"/>
            <w:shd w:val="solid" w:color="FFFFFF" w:fill="auto"/>
          </w:tcPr>
          <w:p w14:paraId="2726C694" w14:textId="4DFCD7EB" w:rsidR="00045BFD" w:rsidRDefault="00045BFD">
            <w:pPr>
              <w:pStyle w:val="TAC"/>
              <w:jc w:val="left"/>
              <w:rPr>
                <w:sz w:val="16"/>
                <w:szCs w:val="16"/>
              </w:rPr>
            </w:pPr>
            <w:r>
              <w:rPr>
                <w:sz w:val="16"/>
                <w:szCs w:val="16"/>
              </w:rPr>
              <w:t>0.2.0</w:t>
            </w:r>
          </w:p>
        </w:tc>
      </w:tr>
      <w:tr w:rsidR="00045BFD" w:rsidRPr="006B0D02" w14:paraId="2D98B36D" w14:textId="77777777" w:rsidTr="003A22C5">
        <w:tc>
          <w:tcPr>
            <w:tcW w:w="803" w:type="dxa"/>
            <w:shd w:val="solid" w:color="FFFFFF" w:fill="auto"/>
          </w:tcPr>
          <w:p w14:paraId="64C33A8E" w14:textId="276C4C1D" w:rsidR="00045BFD" w:rsidRDefault="00045BFD">
            <w:pPr>
              <w:pStyle w:val="TAC"/>
              <w:jc w:val="left"/>
              <w:rPr>
                <w:sz w:val="16"/>
                <w:szCs w:val="16"/>
              </w:rPr>
            </w:pPr>
            <w:r>
              <w:rPr>
                <w:sz w:val="16"/>
                <w:szCs w:val="16"/>
              </w:rPr>
              <w:t>2021-05</w:t>
            </w:r>
          </w:p>
        </w:tc>
        <w:tc>
          <w:tcPr>
            <w:tcW w:w="992" w:type="dxa"/>
            <w:shd w:val="solid" w:color="FFFFFF" w:fill="auto"/>
          </w:tcPr>
          <w:p w14:paraId="30AA3646" w14:textId="541962C6" w:rsidR="00045BFD" w:rsidRDefault="00045BFD">
            <w:pPr>
              <w:pStyle w:val="TAC"/>
              <w:jc w:val="left"/>
              <w:rPr>
                <w:sz w:val="16"/>
                <w:szCs w:val="16"/>
              </w:rPr>
            </w:pPr>
            <w:r>
              <w:rPr>
                <w:sz w:val="16"/>
                <w:szCs w:val="16"/>
              </w:rPr>
              <w:t>SA3#103-e</w:t>
            </w:r>
          </w:p>
        </w:tc>
        <w:tc>
          <w:tcPr>
            <w:tcW w:w="709" w:type="dxa"/>
            <w:shd w:val="solid" w:color="FFFFFF" w:fill="auto"/>
          </w:tcPr>
          <w:p w14:paraId="0CF0E95C" w14:textId="11D39E76" w:rsidR="00045BFD" w:rsidRDefault="00045BFD">
            <w:pPr>
              <w:pStyle w:val="TAC"/>
              <w:jc w:val="left"/>
              <w:rPr>
                <w:sz w:val="16"/>
                <w:szCs w:val="16"/>
              </w:rPr>
            </w:pPr>
            <w:r w:rsidRPr="000957D9">
              <w:rPr>
                <w:sz w:val="16"/>
                <w:szCs w:val="16"/>
              </w:rPr>
              <w:t>S3-212297</w:t>
            </w:r>
          </w:p>
        </w:tc>
        <w:tc>
          <w:tcPr>
            <w:tcW w:w="5245" w:type="dxa"/>
            <w:shd w:val="solid" w:color="FFFFFF" w:fill="auto"/>
          </w:tcPr>
          <w:tbl>
            <w:tblPr>
              <w:tblW w:w="4867" w:type="dxa"/>
              <w:tblLayout w:type="fixed"/>
              <w:tblLook w:val="04A0" w:firstRow="1" w:lastRow="0" w:firstColumn="1" w:lastColumn="0" w:noHBand="0" w:noVBand="1"/>
            </w:tblPr>
            <w:tblGrid>
              <w:gridCol w:w="1105"/>
              <w:gridCol w:w="3762"/>
            </w:tblGrid>
            <w:tr w:rsidR="00045BFD" w:rsidRPr="00417609" w14:paraId="6C89B5FD" w14:textId="77777777" w:rsidTr="000957D9">
              <w:tc>
                <w:tcPr>
                  <w:tcW w:w="1105" w:type="dxa"/>
                  <w:shd w:val="clear" w:color="auto" w:fill="auto"/>
                </w:tcPr>
                <w:p w14:paraId="7F5B4D79" w14:textId="3AA52DD1" w:rsidR="00045BFD" w:rsidRPr="00417609" w:rsidRDefault="00045BFD" w:rsidP="003A22C5">
                  <w:pPr>
                    <w:pStyle w:val="TAL"/>
                    <w:framePr w:hSpace="141" w:wrap="around" w:vAnchor="text" w:hAnchor="text" w:y="1"/>
                    <w:suppressOverlap/>
                    <w:rPr>
                      <w:sz w:val="16"/>
                      <w:szCs w:val="16"/>
                    </w:rPr>
                  </w:pPr>
                  <w:r w:rsidRPr="000957D9">
                    <w:rPr>
                      <w:sz w:val="16"/>
                      <w:szCs w:val="16"/>
                    </w:rPr>
                    <w:t>S3-212292</w:t>
                  </w:r>
                </w:p>
              </w:tc>
              <w:tc>
                <w:tcPr>
                  <w:tcW w:w="3762" w:type="dxa"/>
                  <w:shd w:val="clear" w:color="auto" w:fill="auto"/>
                </w:tcPr>
                <w:p w14:paraId="6CB811A4" w14:textId="39F81E62" w:rsidR="00045BFD" w:rsidRPr="00417609" w:rsidRDefault="00045BFD" w:rsidP="003A22C5">
                  <w:pPr>
                    <w:pStyle w:val="TAL"/>
                    <w:framePr w:hSpace="141" w:wrap="around" w:vAnchor="text" w:hAnchor="text" w:y="1"/>
                    <w:suppressOverlap/>
                    <w:rPr>
                      <w:sz w:val="16"/>
                      <w:szCs w:val="16"/>
                    </w:rPr>
                  </w:pPr>
                  <w:r w:rsidRPr="000957D9">
                    <w:rPr>
                      <w:sz w:val="16"/>
                      <w:szCs w:val="16"/>
                    </w:rPr>
                    <w:t xml:space="preserve">New solution for key issue#1: Authentication of NF </w:t>
                  </w:r>
                  <w:r>
                    <w:rPr>
                      <w:sz w:val="16"/>
                      <w:szCs w:val="16"/>
                    </w:rPr>
                    <w:t>Service Producer</w:t>
                  </w:r>
                  <w:r w:rsidRPr="000957D9">
                    <w:rPr>
                      <w:sz w:val="16"/>
                      <w:szCs w:val="16"/>
                    </w:rPr>
                    <w:t xml:space="preserve"> in indirect communication</w:t>
                  </w:r>
                </w:p>
              </w:tc>
            </w:tr>
            <w:tr w:rsidR="00045BFD" w:rsidRPr="00417609" w14:paraId="24A5712F" w14:textId="77777777" w:rsidTr="000957D9">
              <w:tc>
                <w:tcPr>
                  <w:tcW w:w="1105" w:type="dxa"/>
                  <w:shd w:val="clear" w:color="auto" w:fill="auto"/>
                </w:tcPr>
                <w:p w14:paraId="092D1734" w14:textId="1936662E" w:rsidR="00045BFD" w:rsidRPr="000957D9" w:rsidRDefault="00045BFD" w:rsidP="003A22C5">
                  <w:pPr>
                    <w:pStyle w:val="TAL"/>
                    <w:framePr w:hSpace="141" w:wrap="around" w:vAnchor="text" w:hAnchor="text" w:y="1"/>
                    <w:suppressOverlap/>
                    <w:rPr>
                      <w:sz w:val="16"/>
                      <w:szCs w:val="16"/>
                    </w:rPr>
                  </w:pPr>
                  <w:r w:rsidRPr="00850E76">
                    <w:rPr>
                      <w:sz w:val="16"/>
                      <w:szCs w:val="16"/>
                    </w:rPr>
                    <w:t>S3-212298</w:t>
                  </w:r>
                </w:p>
              </w:tc>
              <w:tc>
                <w:tcPr>
                  <w:tcW w:w="3762" w:type="dxa"/>
                  <w:shd w:val="clear" w:color="auto" w:fill="auto"/>
                </w:tcPr>
                <w:p w14:paraId="21DFE01D" w14:textId="21E497C4" w:rsidR="00045BFD" w:rsidRPr="000957D9" w:rsidRDefault="00045BFD" w:rsidP="003A22C5">
                  <w:pPr>
                    <w:pStyle w:val="TAL"/>
                    <w:framePr w:hSpace="141" w:wrap="around" w:vAnchor="text" w:hAnchor="text" w:y="1"/>
                    <w:suppressOverlap/>
                    <w:rPr>
                      <w:sz w:val="16"/>
                      <w:szCs w:val="16"/>
                    </w:rPr>
                  </w:pPr>
                  <w:r w:rsidRPr="00850E76">
                    <w:rPr>
                      <w:sz w:val="16"/>
                      <w:szCs w:val="16"/>
                    </w:rPr>
                    <w:t>Sol1 deployment scenarios</w:t>
                  </w:r>
                </w:p>
              </w:tc>
            </w:tr>
            <w:tr w:rsidR="00045BFD" w:rsidRPr="00417609" w14:paraId="4654B20F" w14:textId="77777777" w:rsidTr="000957D9">
              <w:tc>
                <w:tcPr>
                  <w:tcW w:w="1105" w:type="dxa"/>
                  <w:shd w:val="clear" w:color="auto" w:fill="auto"/>
                </w:tcPr>
                <w:p w14:paraId="6BC950B1" w14:textId="64E83DF3" w:rsidR="00045BFD" w:rsidRPr="00850E76" w:rsidRDefault="00045BFD" w:rsidP="003A22C5">
                  <w:pPr>
                    <w:pStyle w:val="TAL"/>
                    <w:framePr w:hSpace="141" w:wrap="around" w:vAnchor="text" w:hAnchor="text" w:y="1"/>
                    <w:suppressOverlap/>
                    <w:rPr>
                      <w:sz w:val="16"/>
                      <w:szCs w:val="16"/>
                    </w:rPr>
                  </w:pPr>
                  <w:r w:rsidRPr="00DF1CB5">
                    <w:rPr>
                      <w:sz w:val="16"/>
                      <w:szCs w:val="16"/>
                    </w:rPr>
                    <w:t>S3-212299</w:t>
                  </w:r>
                </w:p>
              </w:tc>
              <w:tc>
                <w:tcPr>
                  <w:tcW w:w="3762" w:type="dxa"/>
                  <w:shd w:val="clear" w:color="auto" w:fill="auto"/>
                </w:tcPr>
                <w:p w14:paraId="25298EB6" w14:textId="72367C74" w:rsidR="00045BFD" w:rsidRPr="00850E76" w:rsidRDefault="00045BFD" w:rsidP="003A22C5">
                  <w:pPr>
                    <w:pStyle w:val="TAL"/>
                    <w:framePr w:hSpace="141" w:wrap="around" w:vAnchor="text" w:hAnchor="text" w:y="1"/>
                    <w:suppressOverlap/>
                    <w:rPr>
                      <w:sz w:val="16"/>
                      <w:szCs w:val="16"/>
                    </w:rPr>
                  </w:pPr>
                  <w:r w:rsidRPr="00DF1CB5">
                    <w:rPr>
                      <w:sz w:val="16"/>
                      <w:szCs w:val="16"/>
                    </w:rPr>
                    <w:t>ENs on Sol1 Service response verification in model C</w:t>
                  </w:r>
                </w:p>
              </w:tc>
            </w:tr>
            <w:tr w:rsidR="00045BFD" w:rsidRPr="00417609" w14:paraId="6905FB5C" w14:textId="77777777" w:rsidTr="000957D9">
              <w:tc>
                <w:tcPr>
                  <w:tcW w:w="1105" w:type="dxa"/>
                  <w:shd w:val="clear" w:color="auto" w:fill="auto"/>
                </w:tcPr>
                <w:p w14:paraId="7108D88B" w14:textId="4358BFB2" w:rsidR="00045BFD" w:rsidRPr="00DF1CB5" w:rsidRDefault="00045BFD" w:rsidP="003A22C5">
                  <w:pPr>
                    <w:pStyle w:val="TAL"/>
                    <w:framePr w:hSpace="141" w:wrap="around" w:vAnchor="text" w:hAnchor="text" w:y="1"/>
                    <w:suppressOverlap/>
                    <w:rPr>
                      <w:sz w:val="16"/>
                      <w:szCs w:val="16"/>
                    </w:rPr>
                  </w:pPr>
                  <w:r w:rsidRPr="00040EF6">
                    <w:rPr>
                      <w:sz w:val="16"/>
                      <w:szCs w:val="16"/>
                    </w:rPr>
                    <w:t>S3-212300</w:t>
                  </w:r>
                </w:p>
              </w:tc>
              <w:tc>
                <w:tcPr>
                  <w:tcW w:w="3762" w:type="dxa"/>
                  <w:shd w:val="clear" w:color="auto" w:fill="auto"/>
                </w:tcPr>
                <w:p w14:paraId="7B683D56" w14:textId="39E8BFB0" w:rsidR="00045BFD" w:rsidRPr="00DF1CB5" w:rsidRDefault="00045BFD" w:rsidP="003A22C5">
                  <w:pPr>
                    <w:pStyle w:val="TAL"/>
                    <w:framePr w:hSpace="141" w:wrap="around" w:vAnchor="text" w:hAnchor="text" w:y="1"/>
                    <w:suppressOverlap/>
                    <w:rPr>
                      <w:sz w:val="16"/>
                      <w:szCs w:val="16"/>
                    </w:rPr>
                  </w:pPr>
                  <w:r w:rsidRPr="00040EF6">
                    <w:rPr>
                      <w:sz w:val="16"/>
                      <w:szCs w:val="16"/>
                    </w:rPr>
                    <w:t xml:space="preserve">EN resolution on sol 2 - </w:t>
                  </w:r>
                  <w:proofErr w:type="spellStart"/>
                  <w:r w:rsidRPr="00040EF6">
                    <w:rPr>
                      <w:sz w:val="16"/>
                      <w:szCs w:val="16"/>
                    </w:rPr>
                    <w:t>NFc</w:t>
                  </w:r>
                  <w:proofErr w:type="spellEnd"/>
                  <w:r w:rsidRPr="00040EF6">
                    <w:rPr>
                      <w:sz w:val="16"/>
                      <w:szCs w:val="16"/>
                    </w:rPr>
                    <w:t xml:space="preserve"> authorizing SCP to act on its behalf</w:t>
                  </w:r>
                </w:p>
              </w:tc>
            </w:tr>
            <w:tr w:rsidR="00045BFD" w:rsidRPr="00417609" w14:paraId="49F61089" w14:textId="77777777" w:rsidTr="000957D9">
              <w:tc>
                <w:tcPr>
                  <w:tcW w:w="1105" w:type="dxa"/>
                  <w:shd w:val="clear" w:color="auto" w:fill="auto"/>
                </w:tcPr>
                <w:p w14:paraId="58EE61BD" w14:textId="128DC555" w:rsidR="00045BFD" w:rsidRPr="00040EF6" w:rsidRDefault="00045BFD" w:rsidP="003A22C5">
                  <w:pPr>
                    <w:pStyle w:val="TAL"/>
                    <w:framePr w:hSpace="141" w:wrap="around" w:vAnchor="text" w:hAnchor="text" w:y="1"/>
                    <w:suppressOverlap/>
                    <w:rPr>
                      <w:sz w:val="16"/>
                      <w:szCs w:val="16"/>
                    </w:rPr>
                  </w:pPr>
                  <w:r w:rsidRPr="007C2B81">
                    <w:rPr>
                      <w:sz w:val="16"/>
                      <w:szCs w:val="16"/>
                    </w:rPr>
                    <w:t>S3-212301</w:t>
                  </w:r>
                </w:p>
              </w:tc>
              <w:tc>
                <w:tcPr>
                  <w:tcW w:w="3762" w:type="dxa"/>
                  <w:shd w:val="clear" w:color="auto" w:fill="auto"/>
                </w:tcPr>
                <w:p w14:paraId="4C2887FF" w14:textId="14CBCE74" w:rsidR="00045BFD" w:rsidRPr="00040EF6" w:rsidRDefault="00045BFD" w:rsidP="003A22C5">
                  <w:pPr>
                    <w:pStyle w:val="TAL"/>
                    <w:framePr w:hSpace="141" w:wrap="around" w:vAnchor="text" w:hAnchor="text" w:y="1"/>
                    <w:suppressOverlap/>
                    <w:rPr>
                      <w:sz w:val="16"/>
                      <w:szCs w:val="16"/>
                    </w:rPr>
                  </w:pPr>
                  <w:r w:rsidRPr="007C2B81">
                    <w:rPr>
                      <w:sz w:val="16"/>
                      <w:szCs w:val="16"/>
                    </w:rPr>
                    <w:t xml:space="preserve">Evaluation on sol 2 - </w:t>
                  </w:r>
                  <w:proofErr w:type="spellStart"/>
                  <w:r w:rsidRPr="007C2B81">
                    <w:rPr>
                      <w:sz w:val="16"/>
                      <w:szCs w:val="16"/>
                    </w:rPr>
                    <w:t>NFc</w:t>
                  </w:r>
                  <w:proofErr w:type="spellEnd"/>
                  <w:r w:rsidRPr="007C2B81">
                    <w:rPr>
                      <w:sz w:val="16"/>
                      <w:szCs w:val="16"/>
                    </w:rPr>
                    <w:t xml:space="preserve"> authorizing SCP to act on its behalf</w:t>
                  </w:r>
                </w:p>
              </w:tc>
            </w:tr>
            <w:tr w:rsidR="00045BFD" w:rsidRPr="00417609" w14:paraId="3EDAAC83" w14:textId="77777777" w:rsidTr="000957D9">
              <w:tc>
                <w:tcPr>
                  <w:tcW w:w="1105" w:type="dxa"/>
                  <w:shd w:val="clear" w:color="auto" w:fill="auto"/>
                </w:tcPr>
                <w:p w14:paraId="0F7841C8" w14:textId="750CD67B" w:rsidR="00045BFD" w:rsidRPr="007C2B81" w:rsidRDefault="00045BFD" w:rsidP="003A22C5">
                  <w:pPr>
                    <w:pStyle w:val="TAL"/>
                    <w:framePr w:hSpace="141" w:wrap="around" w:vAnchor="text" w:hAnchor="text" w:y="1"/>
                    <w:suppressOverlap/>
                    <w:rPr>
                      <w:sz w:val="16"/>
                      <w:szCs w:val="16"/>
                    </w:rPr>
                  </w:pPr>
                  <w:r w:rsidRPr="0086045C">
                    <w:rPr>
                      <w:sz w:val="16"/>
                      <w:szCs w:val="16"/>
                    </w:rPr>
                    <w:t>S3-211973</w:t>
                  </w:r>
                </w:p>
              </w:tc>
              <w:tc>
                <w:tcPr>
                  <w:tcW w:w="3762" w:type="dxa"/>
                  <w:shd w:val="clear" w:color="auto" w:fill="auto"/>
                </w:tcPr>
                <w:p w14:paraId="13805F74" w14:textId="09558E73" w:rsidR="00045BFD" w:rsidRPr="007C2B81" w:rsidRDefault="00045BFD" w:rsidP="003A22C5">
                  <w:pPr>
                    <w:pStyle w:val="TAL"/>
                    <w:framePr w:hSpace="141" w:wrap="around" w:vAnchor="text" w:hAnchor="text" w:y="1"/>
                    <w:suppressOverlap/>
                    <w:rPr>
                      <w:sz w:val="16"/>
                      <w:szCs w:val="16"/>
                    </w:rPr>
                  </w:pPr>
                  <w:r w:rsidRPr="0086045C">
                    <w:rPr>
                      <w:sz w:val="16"/>
                      <w:szCs w:val="16"/>
                    </w:rPr>
                    <w:t>KI on Access token usage by all NFs of an NF Set</w:t>
                  </w:r>
                </w:p>
              </w:tc>
            </w:tr>
            <w:tr w:rsidR="00045BFD" w:rsidRPr="00417609" w14:paraId="4824C7AC" w14:textId="77777777" w:rsidTr="000957D9">
              <w:tc>
                <w:tcPr>
                  <w:tcW w:w="1105" w:type="dxa"/>
                  <w:shd w:val="clear" w:color="auto" w:fill="auto"/>
                </w:tcPr>
                <w:p w14:paraId="069E436D" w14:textId="6FD11C19" w:rsidR="00045BFD" w:rsidRPr="0086045C" w:rsidRDefault="00045BFD" w:rsidP="003A22C5">
                  <w:pPr>
                    <w:pStyle w:val="TAL"/>
                    <w:framePr w:hSpace="141" w:wrap="around" w:vAnchor="text" w:hAnchor="text" w:y="1"/>
                    <w:suppressOverlap/>
                    <w:rPr>
                      <w:sz w:val="16"/>
                      <w:szCs w:val="16"/>
                    </w:rPr>
                  </w:pPr>
                  <w:r w:rsidRPr="0086045C">
                    <w:rPr>
                      <w:sz w:val="16"/>
                      <w:szCs w:val="16"/>
                    </w:rPr>
                    <w:t>S3-21</w:t>
                  </w:r>
                  <w:r>
                    <w:rPr>
                      <w:sz w:val="16"/>
                      <w:szCs w:val="16"/>
                    </w:rPr>
                    <w:t>2394</w:t>
                  </w:r>
                </w:p>
              </w:tc>
              <w:tc>
                <w:tcPr>
                  <w:tcW w:w="3762" w:type="dxa"/>
                  <w:shd w:val="clear" w:color="auto" w:fill="auto"/>
                </w:tcPr>
                <w:p w14:paraId="008D4F38" w14:textId="775D9870" w:rsidR="00045BFD" w:rsidRPr="0086045C" w:rsidRDefault="00045BFD" w:rsidP="003A22C5">
                  <w:pPr>
                    <w:pStyle w:val="TAL"/>
                    <w:framePr w:hSpace="141" w:wrap="around" w:vAnchor="text" w:hAnchor="text" w:y="1"/>
                    <w:suppressOverlap/>
                    <w:rPr>
                      <w:sz w:val="16"/>
                      <w:szCs w:val="16"/>
                    </w:rPr>
                  </w:pPr>
                  <w:r w:rsidRPr="0086045C">
                    <w:rPr>
                      <w:sz w:val="16"/>
                      <w:szCs w:val="16"/>
                    </w:rPr>
                    <w:t>Solution on Access token request for NF Set</w:t>
                  </w:r>
                </w:p>
              </w:tc>
            </w:tr>
            <w:tr w:rsidR="00045BFD" w:rsidRPr="00417609" w14:paraId="5A2797F9" w14:textId="77777777" w:rsidTr="000957D9">
              <w:tc>
                <w:tcPr>
                  <w:tcW w:w="1105" w:type="dxa"/>
                  <w:shd w:val="clear" w:color="auto" w:fill="auto"/>
                </w:tcPr>
                <w:p w14:paraId="57E74486" w14:textId="783C0B26" w:rsidR="00045BFD" w:rsidRPr="009E4882" w:rsidRDefault="00045BFD" w:rsidP="003A22C5">
                  <w:pPr>
                    <w:pStyle w:val="TAL"/>
                    <w:framePr w:hSpace="141" w:wrap="around" w:vAnchor="text" w:hAnchor="text" w:y="1"/>
                    <w:suppressOverlap/>
                    <w:rPr>
                      <w:sz w:val="16"/>
                      <w:szCs w:val="16"/>
                    </w:rPr>
                  </w:pPr>
                  <w:r w:rsidRPr="009E4882">
                    <w:rPr>
                      <w:sz w:val="16"/>
                      <w:szCs w:val="16"/>
                    </w:rPr>
                    <w:t>S3-212303</w:t>
                  </w:r>
                </w:p>
              </w:tc>
              <w:tc>
                <w:tcPr>
                  <w:tcW w:w="3762" w:type="dxa"/>
                  <w:shd w:val="clear" w:color="auto" w:fill="auto"/>
                </w:tcPr>
                <w:p w14:paraId="5E3CB639" w14:textId="58956058" w:rsidR="00045BFD" w:rsidRPr="0086045C" w:rsidRDefault="00045BFD" w:rsidP="003A22C5">
                  <w:pPr>
                    <w:pStyle w:val="TAL"/>
                    <w:framePr w:hSpace="141" w:wrap="around" w:vAnchor="text" w:hAnchor="text" w:y="1"/>
                    <w:suppressOverlap/>
                    <w:rPr>
                      <w:sz w:val="16"/>
                      <w:szCs w:val="16"/>
                    </w:rPr>
                  </w:pPr>
                  <w:r w:rsidRPr="002413E1">
                    <w:rPr>
                      <w:sz w:val="16"/>
                      <w:szCs w:val="16"/>
                    </w:rPr>
                    <w:t>Trust model</w:t>
                  </w:r>
                </w:p>
              </w:tc>
            </w:tr>
            <w:tr w:rsidR="00045BFD" w:rsidRPr="00417609" w14:paraId="6AFC520D" w14:textId="77777777" w:rsidTr="000957D9">
              <w:tc>
                <w:tcPr>
                  <w:tcW w:w="1105" w:type="dxa"/>
                  <w:shd w:val="clear" w:color="auto" w:fill="auto"/>
                </w:tcPr>
                <w:p w14:paraId="0E8689CF" w14:textId="7B9ECD4A" w:rsidR="00045BFD" w:rsidRPr="009E4882" w:rsidRDefault="00045BFD" w:rsidP="003A22C5">
                  <w:pPr>
                    <w:pStyle w:val="TAL"/>
                    <w:framePr w:hSpace="141" w:wrap="around" w:vAnchor="text" w:hAnchor="text" w:y="1"/>
                    <w:suppressOverlap/>
                    <w:rPr>
                      <w:sz w:val="16"/>
                      <w:szCs w:val="16"/>
                    </w:rPr>
                  </w:pPr>
                  <w:r w:rsidRPr="009E4882">
                    <w:rPr>
                      <w:sz w:val="16"/>
                      <w:szCs w:val="16"/>
                    </w:rPr>
                    <w:t>S3-21</w:t>
                  </w:r>
                  <w:r w:rsidRPr="005E7D2E">
                    <w:rPr>
                      <w:sz w:val="16"/>
                      <w:szCs w:val="16"/>
                    </w:rPr>
                    <w:t>2372</w:t>
                  </w:r>
                </w:p>
              </w:tc>
              <w:tc>
                <w:tcPr>
                  <w:tcW w:w="3762" w:type="dxa"/>
                  <w:shd w:val="clear" w:color="auto" w:fill="auto"/>
                </w:tcPr>
                <w:p w14:paraId="5A618A1D" w14:textId="7EB26C37" w:rsidR="00045BFD" w:rsidRPr="002413E1" w:rsidRDefault="00045BFD" w:rsidP="003A22C5">
                  <w:pPr>
                    <w:pStyle w:val="TAL"/>
                    <w:framePr w:hSpace="141" w:wrap="around" w:vAnchor="text" w:hAnchor="text" w:y="1"/>
                    <w:suppressOverlap/>
                    <w:rPr>
                      <w:sz w:val="16"/>
                      <w:szCs w:val="16"/>
                    </w:rPr>
                  </w:pPr>
                  <w:r w:rsidRPr="001E0356">
                    <w:rPr>
                      <w:sz w:val="16"/>
                      <w:szCs w:val="16"/>
                    </w:rPr>
                    <w:t xml:space="preserve">Evaluation of Solution #3 "Using existing procedures for authorization of SCP to act on behalf of an </w:t>
                  </w:r>
                  <w:r>
                    <w:rPr>
                      <w:sz w:val="16"/>
                      <w:szCs w:val="16"/>
                    </w:rPr>
                    <w:t>NF Service Consumer</w:t>
                  </w:r>
                  <w:r w:rsidRPr="001E0356">
                    <w:rPr>
                      <w:sz w:val="16"/>
                      <w:szCs w:val="16"/>
                    </w:rPr>
                    <w:t>"</w:t>
                  </w:r>
                </w:p>
              </w:tc>
            </w:tr>
          </w:tbl>
          <w:p w14:paraId="48F58B5C" w14:textId="77777777" w:rsidR="00045BFD" w:rsidRPr="00624C6B" w:rsidRDefault="00045BFD">
            <w:pPr>
              <w:pStyle w:val="TAL"/>
              <w:rPr>
                <w:sz w:val="16"/>
                <w:szCs w:val="16"/>
              </w:rPr>
            </w:pPr>
          </w:p>
        </w:tc>
        <w:tc>
          <w:tcPr>
            <w:tcW w:w="708" w:type="dxa"/>
            <w:shd w:val="solid" w:color="FFFFFF" w:fill="auto"/>
          </w:tcPr>
          <w:p w14:paraId="0EF023C3" w14:textId="7E30782E" w:rsidR="00045BFD" w:rsidRDefault="00045BFD">
            <w:pPr>
              <w:pStyle w:val="TAC"/>
              <w:jc w:val="left"/>
              <w:rPr>
                <w:sz w:val="16"/>
                <w:szCs w:val="16"/>
              </w:rPr>
            </w:pPr>
            <w:r>
              <w:rPr>
                <w:sz w:val="16"/>
                <w:szCs w:val="16"/>
              </w:rPr>
              <w:t>0.3.0</w:t>
            </w:r>
          </w:p>
        </w:tc>
      </w:tr>
      <w:tr w:rsidR="00045BFD" w:rsidRPr="006B0D02" w14:paraId="2C0B86BD" w14:textId="77777777" w:rsidTr="003A22C5">
        <w:tc>
          <w:tcPr>
            <w:tcW w:w="803" w:type="dxa"/>
            <w:shd w:val="solid" w:color="FFFFFF" w:fill="auto"/>
          </w:tcPr>
          <w:p w14:paraId="3446AA91" w14:textId="168E431C" w:rsidR="00045BFD" w:rsidRDefault="00045BFD">
            <w:pPr>
              <w:pStyle w:val="TAC"/>
              <w:jc w:val="left"/>
              <w:rPr>
                <w:sz w:val="16"/>
                <w:szCs w:val="16"/>
              </w:rPr>
            </w:pPr>
            <w:r>
              <w:rPr>
                <w:sz w:val="16"/>
                <w:szCs w:val="16"/>
              </w:rPr>
              <w:t>2021-08</w:t>
            </w:r>
          </w:p>
        </w:tc>
        <w:tc>
          <w:tcPr>
            <w:tcW w:w="992" w:type="dxa"/>
            <w:shd w:val="solid" w:color="FFFFFF" w:fill="auto"/>
          </w:tcPr>
          <w:p w14:paraId="160A3BEB" w14:textId="3661DCBE" w:rsidR="00045BFD" w:rsidRDefault="00045BFD">
            <w:pPr>
              <w:pStyle w:val="TAC"/>
              <w:jc w:val="left"/>
              <w:rPr>
                <w:sz w:val="16"/>
                <w:szCs w:val="16"/>
              </w:rPr>
            </w:pPr>
            <w:r>
              <w:rPr>
                <w:sz w:val="16"/>
                <w:szCs w:val="16"/>
              </w:rPr>
              <w:t>SA3-104-e</w:t>
            </w:r>
          </w:p>
        </w:tc>
        <w:tc>
          <w:tcPr>
            <w:tcW w:w="709" w:type="dxa"/>
            <w:shd w:val="solid" w:color="FFFFFF" w:fill="auto"/>
          </w:tcPr>
          <w:p w14:paraId="21A9658A" w14:textId="41E55327" w:rsidR="00045BFD" w:rsidRPr="000957D9" w:rsidRDefault="00045BFD">
            <w:pPr>
              <w:pStyle w:val="TAC"/>
              <w:jc w:val="left"/>
              <w:rPr>
                <w:sz w:val="16"/>
                <w:szCs w:val="16"/>
              </w:rPr>
            </w:pPr>
            <w:r w:rsidRPr="00CD4D4B">
              <w:rPr>
                <w:sz w:val="16"/>
                <w:szCs w:val="16"/>
              </w:rPr>
              <w:t>S3-213167</w:t>
            </w:r>
          </w:p>
        </w:tc>
        <w:tc>
          <w:tcPr>
            <w:tcW w:w="5245" w:type="dxa"/>
            <w:shd w:val="solid" w:color="FFFFFF" w:fill="auto"/>
          </w:tcPr>
          <w:tbl>
            <w:tblPr>
              <w:tblW w:w="4867" w:type="dxa"/>
              <w:tblLayout w:type="fixed"/>
              <w:tblLook w:val="04A0" w:firstRow="1" w:lastRow="0" w:firstColumn="1" w:lastColumn="0" w:noHBand="0" w:noVBand="1"/>
            </w:tblPr>
            <w:tblGrid>
              <w:gridCol w:w="1105"/>
              <w:gridCol w:w="3762"/>
            </w:tblGrid>
            <w:tr w:rsidR="00045BFD" w:rsidRPr="00D90ECC" w14:paraId="2612ABBB" w14:textId="77777777" w:rsidTr="000B03E1">
              <w:tc>
                <w:tcPr>
                  <w:tcW w:w="1105" w:type="dxa"/>
                  <w:shd w:val="clear" w:color="auto" w:fill="auto"/>
                </w:tcPr>
                <w:p w14:paraId="5F9AF3CA" w14:textId="65D3CD23" w:rsidR="00045BFD" w:rsidRPr="009E4882" w:rsidRDefault="00045BFD" w:rsidP="003A22C5">
                  <w:pPr>
                    <w:pStyle w:val="TAL"/>
                    <w:framePr w:hSpace="141" w:wrap="around" w:vAnchor="text" w:hAnchor="text" w:y="1"/>
                    <w:suppressOverlap/>
                    <w:rPr>
                      <w:sz w:val="16"/>
                      <w:szCs w:val="16"/>
                    </w:rPr>
                  </w:pPr>
                  <w:r w:rsidRPr="009E4882">
                    <w:rPr>
                      <w:sz w:val="16"/>
                      <w:szCs w:val="16"/>
                    </w:rPr>
                    <w:t>S3-21</w:t>
                  </w:r>
                  <w:r>
                    <w:rPr>
                      <w:sz w:val="16"/>
                      <w:szCs w:val="16"/>
                    </w:rPr>
                    <w:t>3053</w:t>
                  </w:r>
                </w:p>
              </w:tc>
              <w:tc>
                <w:tcPr>
                  <w:tcW w:w="3762" w:type="dxa"/>
                  <w:shd w:val="clear" w:color="auto" w:fill="auto"/>
                </w:tcPr>
                <w:p w14:paraId="568777FB" w14:textId="477129A6" w:rsidR="00045BFD" w:rsidRPr="002413E1" w:rsidRDefault="00045BFD" w:rsidP="003A22C5">
                  <w:pPr>
                    <w:pStyle w:val="TAL"/>
                    <w:framePr w:hSpace="141" w:wrap="around" w:vAnchor="text" w:hAnchor="text" w:y="1"/>
                    <w:suppressOverlap/>
                    <w:rPr>
                      <w:sz w:val="16"/>
                      <w:szCs w:val="16"/>
                    </w:rPr>
                  </w:pPr>
                  <w:r w:rsidRPr="007A33F0">
                    <w:rPr>
                      <w:sz w:val="16"/>
                      <w:szCs w:val="16"/>
                    </w:rPr>
                    <w:t xml:space="preserve">Sol 1 </w:t>
                  </w:r>
                  <w:proofErr w:type="spellStart"/>
                  <w:r w:rsidRPr="007A33F0">
                    <w:rPr>
                      <w:sz w:val="16"/>
                      <w:szCs w:val="16"/>
                    </w:rPr>
                    <w:t>NFp</w:t>
                  </w:r>
                  <w:proofErr w:type="spellEnd"/>
                  <w:r w:rsidRPr="007A33F0">
                    <w:rPr>
                      <w:sz w:val="16"/>
                      <w:szCs w:val="16"/>
                    </w:rPr>
                    <w:t xml:space="preserve"> verification – EN resolutions and evaluation</w:t>
                  </w:r>
                </w:p>
              </w:tc>
            </w:tr>
            <w:tr w:rsidR="00045BFD" w:rsidRPr="00D90ECC" w14:paraId="10D26AC4" w14:textId="77777777" w:rsidTr="000B03E1">
              <w:tc>
                <w:tcPr>
                  <w:tcW w:w="1105" w:type="dxa"/>
                  <w:shd w:val="clear" w:color="auto" w:fill="auto"/>
                </w:tcPr>
                <w:p w14:paraId="57156C2E" w14:textId="77777777" w:rsidR="00045BFD" w:rsidRDefault="00045BFD" w:rsidP="003A22C5">
                  <w:pPr>
                    <w:pStyle w:val="TAL"/>
                    <w:framePr w:hSpace="141" w:wrap="around" w:vAnchor="text" w:hAnchor="text" w:y="1"/>
                    <w:suppressOverlap/>
                    <w:rPr>
                      <w:sz w:val="16"/>
                      <w:szCs w:val="16"/>
                    </w:rPr>
                  </w:pPr>
                  <w:r w:rsidRPr="009E4401">
                    <w:rPr>
                      <w:sz w:val="16"/>
                      <w:szCs w:val="16"/>
                    </w:rPr>
                    <w:t>S3-213141</w:t>
                  </w:r>
                </w:p>
                <w:p w14:paraId="0EEDD0D4" w14:textId="4FA479D3" w:rsidR="00045BFD" w:rsidRPr="009E4882" w:rsidRDefault="00045BFD" w:rsidP="003A22C5">
                  <w:pPr>
                    <w:pStyle w:val="TAL"/>
                    <w:framePr w:hSpace="141" w:wrap="around" w:vAnchor="text" w:hAnchor="text" w:y="1"/>
                    <w:suppressOverlap/>
                    <w:rPr>
                      <w:sz w:val="16"/>
                      <w:szCs w:val="16"/>
                    </w:rPr>
                  </w:pPr>
                  <w:r w:rsidRPr="001F702A">
                    <w:rPr>
                      <w:sz w:val="16"/>
                      <w:szCs w:val="16"/>
                    </w:rPr>
                    <w:t>S3-213142</w:t>
                  </w:r>
                </w:p>
              </w:tc>
              <w:tc>
                <w:tcPr>
                  <w:tcW w:w="3762" w:type="dxa"/>
                  <w:shd w:val="clear" w:color="auto" w:fill="auto"/>
                </w:tcPr>
                <w:p w14:paraId="47A43C57" w14:textId="77777777" w:rsidR="00045BFD" w:rsidRDefault="00045BFD" w:rsidP="003A22C5">
                  <w:pPr>
                    <w:pStyle w:val="TAL"/>
                    <w:framePr w:hSpace="141" w:wrap="around" w:vAnchor="text" w:hAnchor="text" w:y="1"/>
                    <w:suppressOverlap/>
                    <w:rPr>
                      <w:sz w:val="16"/>
                      <w:szCs w:val="16"/>
                    </w:rPr>
                  </w:pPr>
                  <w:r w:rsidRPr="009E4401">
                    <w:rPr>
                      <w:sz w:val="16"/>
                      <w:szCs w:val="16"/>
                    </w:rPr>
                    <w:t>Update on Solution 6</w:t>
                  </w:r>
                </w:p>
                <w:p w14:paraId="54711228" w14:textId="7A8BFEF4" w:rsidR="00045BFD" w:rsidRPr="007A33F0" w:rsidRDefault="00045BFD" w:rsidP="003A22C5">
                  <w:pPr>
                    <w:pStyle w:val="TAL"/>
                    <w:framePr w:hSpace="141" w:wrap="around" w:vAnchor="text" w:hAnchor="text" w:y="1"/>
                    <w:suppressOverlap/>
                    <w:rPr>
                      <w:sz w:val="16"/>
                      <w:szCs w:val="16"/>
                    </w:rPr>
                  </w:pPr>
                  <w:r w:rsidRPr="001F702A">
                    <w:rPr>
                      <w:sz w:val="16"/>
                      <w:szCs w:val="16"/>
                    </w:rPr>
                    <w:t>Evaluation for solution 1</w:t>
                  </w:r>
                </w:p>
              </w:tc>
            </w:tr>
            <w:tr w:rsidR="00045BFD" w:rsidRPr="00D90ECC" w14:paraId="4273E89A" w14:textId="77777777" w:rsidTr="000B03E1">
              <w:tc>
                <w:tcPr>
                  <w:tcW w:w="1105" w:type="dxa"/>
                  <w:shd w:val="clear" w:color="auto" w:fill="auto"/>
                </w:tcPr>
                <w:p w14:paraId="06F59691" w14:textId="6908B55E" w:rsidR="00045BFD" w:rsidRPr="00D90ECC" w:rsidRDefault="00045BFD" w:rsidP="003A22C5">
                  <w:pPr>
                    <w:framePr w:hSpace="141" w:wrap="around" w:vAnchor="text" w:hAnchor="text" w:y="1"/>
                    <w:spacing w:after="0"/>
                    <w:suppressOverlap/>
                    <w:rPr>
                      <w:sz w:val="16"/>
                      <w:szCs w:val="16"/>
                    </w:rPr>
                  </w:pPr>
                  <w:r w:rsidRPr="003537CD">
                    <w:rPr>
                      <w:rFonts w:ascii="Arial" w:hAnsi="Arial"/>
                      <w:sz w:val="16"/>
                      <w:szCs w:val="16"/>
                    </w:rPr>
                    <w:t>S3-213166</w:t>
                  </w:r>
                </w:p>
              </w:tc>
              <w:tc>
                <w:tcPr>
                  <w:tcW w:w="3762" w:type="dxa"/>
                  <w:shd w:val="clear" w:color="auto" w:fill="auto"/>
                </w:tcPr>
                <w:p w14:paraId="169DE557" w14:textId="212CB34D" w:rsidR="00045BFD" w:rsidRPr="009E4401" w:rsidRDefault="00045BFD" w:rsidP="003A22C5">
                  <w:pPr>
                    <w:pStyle w:val="TAL"/>
                    <w:framePr w:hSpace="141" w:wrap="around" w:vAnchor="text" w:hAnchor="text" w:y="1"/>
                    <w:suppressOverlap/>
                    <w:rPr>
                      <w:sz w:val="16"/>
                      <w:szCs w:val="16"/>
                    </w:rPr>
                  </w:pPr>
                  <w:r w:rsidRPr="00FD73C5">
                    <w:rPr>
                      <w:sz w:val="16"/>
                      <w:szCs w:val="16"/>
                    </w:rPr>
                    <w:t>Requirement of subscribe-notification key issue</w:t>
                  </w:r>
                </w:p>
              </w:tc>
            </w:tr>
            <w:tr w:rsidR="00045BFD" w:rsidRPr="00D90ECC" w14:paraId="18D0C820" w14:textId="77777777" w:rsidTr="000B03E1">
              <w:tc>
                <w:tcPr>
                  <w:tcW w:w="1105" w:type="dxa"/>
                  <w:shd w:val="clear" w:color="auto" w:fill="auto"/>
                </w:tcPr>
                <w:p w14:paraId="1DBC8BF6" w14:textId="77777777" w:rsidR="00045BFD" w:rsidRDefault="00045BFD" w:rsidP="003A22C5">
                  <w:pPr>
                    <w:pStyle w:val="TAL"/>
                    <w:framePr w:hSpace="141" w:wrap="around" w:vAnchor="text" w:hAnchor="text" w:y="1"/>
                    <w:suppressOverlap/>
                    <w:rPr>
                      <w:sz w:val="16"/>
                      <w:szCs w:val="16"/>
                    </w:rPr>
                  </w:pPr>
                  <w:r>
                    <w:rPr>
                      <w:sz w:val="16"/>
                      <w:szCs w:val="16"/>
                    </w:rPr>
                    <w:t>S3-213054</w:t>
                  </w:r>
                </w:p>
                <w:p w14:paraId="4A80DF3C" w14:textId="77777777" w:rsidR="00045BFD" w:rsidRDefault="00045BFD" w:rsidP="003A22C5">
                  <w:pPr>
                    <w:pStyle w:val="TAL"/>
                    <w:framePr w:hSpace="141" w:wrap="around" w:vAnchor="text" w:hAnchor="text" w:y="1"/>
                    <w:suppressOverlap/>
                    <w:rPr>
                      <w:sz w:val="16"/>
                      <w:szCs w:val="16"/>
                    </w:rPr>
                  </w:pPr>
                  <w:r w:rsidRPr="003D5558">
                    <w:rPr>
                      <w:sz w:val="16"/>
                      <w:szCs w:val="16"/>
                    </w:rPr>
                    <w:t>S3-212888</w:t>
                  </w:r>
                </w:p>
                <w:p w14:paraId="76A5E927" w14:textId="77777777" w:rsidR="00045BFD" w:rsidRDefault="00045BFD" w:rsidP="003A22C5">
                  <w:pPr>
                    <w:pStyle w:val="TAL"/>
                    <w:framePr w:hSpace="141" w:wrap="around" w:vAnchor="text" w:hAnchor="text" w:y="1"/>
                    <w:suppressOverlap/>
                    <w:rPr>
                      <w:sz w:val="16"/>
                      <w:szCs w:val="16"/>
                    </w:rPr>
                  </w:pPr>
                  <w:r w:rsidRPr="003D5558">
                    <w:rPr>
                      <w:sz w:val="16"/>
                      <w:szCs w:val="16"/>
                    </w:rPr>
                    <w:t>S3-212763</w:t>
                  </w:r>
                </w:p>
                <w:p w14:paraId="03FE5DF1" w14:textId="77777777" w:rsidR="00045BFD" w:rsidRDefault="00045BFD" w:rsidP="003A22C5">
                  <w:pPr>
                    <w:pStyle w:val="TAL"/>
                    <w:framePr w:hSpace="141" w:wrap="around" w:vAnchor="text" w:hAnchor="text" w:y="1"/>
                    <w:suppressOverlap/>
                    <w:rPr>
                      <w:sz w:val="16"/>
                      <w:szCs w:val="16"/>
                    </w:rPr>
                  </w:pPr>
                  <w:r w:rsidRPr="00090F61">
                    <w:rPr>
                      <w:sz w:val="16"/>
                      <w:szCs w:val="16"/>
                    </w:rPr>
                    <w:t>S3-213043</w:t>
                  </w:r>
                </w:p>
                <w:p w14:paraId="67901D12" w14:textId="58C1203B" w:rsidR="00045BFD" w:rsidRPr="009E4401" w:rsidRDefault="00045BFD" w:rsidP="003A22C5">
                  <w:pPr>
                    <w:pStyle w:val="TAL"/>
                    <w:framePr w:hSpace="141" w:wrap="around" w:vAnchor="text" w:hAnchor="text" w:y="1"/>
                    <w:suppressOverlap/>
                    <w:rPr>
                      <w:sz w:val="16"/>
                      <w:szCs w:val="16"/>
                    </w:rPr>
                  </w:pPr>
                </w:p>
              </w:tc>
              <w:tc>
                <w:tcPr>
                  <w:tcW w:w="3762" w:type="dxa"/>
                  <w:shd w:val="clear" w:color="auto" w:fill="auto"/>
                </w:tcPr>
                <w:p w14:paraId="6AC5379F" w14:textId="77777777" w:rsidR="00045BFD" w:rsidRDefault="00045BFD" w:rsidP="003A22C5">
                  <w:pPr>
                    <w:pStyle w:val="TAL"/>
                    <w:framePr w:hSpace="141" w:wrap="around" w:vAnchor="text" w:hAnchor="text" w:y="1"/>
                    <w:suppressOverlap/>
                    <w:rPr>
                      <w:sz w:val="16"/>
                      <w:szCs w:val="16"/>
                    </w:rPr>
                  </w:pPr>
                  <w:r>
                    <w:rPr>
                      <w:sz w:val="16"/>
                      <w:szCs w:val="16"/>
                    </w:rPr>
                    <w:t>SCP authorization</w:t>
                  </w:r>
                </w:p>
                <w:p w14:paraId="5456303D" w14:textId="77777777" w:rsidR="00045BFD" w:rsidRDefault="00045BFD" w:rsidP="003A22C5">
                  <w:pPr>
                    <w:pStyle w:val="TAL"/>
                    <w:framePr w:hSpace="141" w:wrap="around" w:vAnchor="text" w:hAnchor="text" w:y="1"/>
                    <w:suppressOverlap/>
                    <w:rPr>
                      <w:sz w:val="16"/>
                      <w:szCs w:val="16"/>
                    </w:rPr>
                  </w:pPr>
                  <w:r w:rsidRPr="003D5558">
                    <w:rPr>
                      <w:sz w:val="16"/>
                      <w:szCs w:val="16"/>
                    </w:rPr>
                    <w:t>SCP authorization solution evaluation</w:t>
                  </w:r>
                </w:p>
                <w:p w14:paraId="2D793883" w14:textId="77777777" w:rsidR="00045BFD" w:rsidRDefault="00045BFD" w:rsidP="003A22C5">
                  <w:pPr>
                    <w:pStyle w:val="TAL"/>
                    <w:framePr w:hSpace="141" w:wrap="around" w:vAnchor="text" w:hAnchor="text" w:y="1"/>
                    <w:suppressOverlap/>
                    <w:rPr>
                      <w:sz w:val="16"/>
                      <w:szCs w:val="16"/>
                    </w:rPr>
                  </w:pPr>
                  <w:r w:rsidRPr="003D5558">
                    <w:rPr>
                      <w:sz w:val="16"/>
                      <w:szCs w:val="16"/>
                    </w:rPr>
                    <w:t>Correction of implementation of S3-211046</w:t>
                  </w:r>
                </w:p>
                <w:p w14:paraId="1EB820D8" w14:textId="1DEE7949" w:rsidR="00045BFD" w:rsidRPr="009E4401" w:rsidRDefault="00045BFD" w:rsidP="003A22C5">
                  <w:pPr>
                    <w:pStyle w:val="TAL"/>
                    <w:framePr w:hSpace="141" w:wrap="around" w:vAnchor="text" w:hAnchor="text" w:y="1"/>
                    <w:suppressOverlap/>
                    <w:rPr>
                      <w:sz w:val="16"/>
                      <w:szCs w:val="16"/>
                    </w:rPr>
                  </w:pPr>
                  <w:r w:rsidRPr="00090F61">
                    <w:rPr>
                      <w:sz w:val="16"/>
                      <w:szCs w:val="16"/>
                    </w:rPr>
                    <w:t xml:space="preserve">Update to Solution #3 "Using existing procedures for authorization of SCP to act on behalf of an </w:t>
                  </w:r>
                  <w:r>
                    <w:rPr>
                      <w:sz w:val="16"/>
                      <w:szCs w:val="16"/>
                    </w:rPr>
                    <w:t>NF Service Consumer</w:t>
                  </w:r>
                  <w:r w:rsidRPr="00090F61">
                    <w:rPr>
                      <w:sz w:val="16"/>
                      <w:szCs w:val="16"/>
                    </w:rPr>
                    <w:t>"</w:t>
                  </w:r>
                </w:p>
              </w:tc>
            </w:tr>
            <w:tr w:rsidR="00045BFD" w:rsidRPr="00D90ECC" w14:paraId="6E3FE700" w14:textId="77777777" w:rsidTr="000B03E1">
              <w:tc>
                <w:tcPr>
                  <w:tcW w:w="1105" w:type="dxa"/>
                  <w:shd w:val="clear" w:color="auto" w:fill="auto"/>
                </w:tcPr>
                <w:p w14:paraId="12203667" w14:textId="074AB70D" w:rsidR="00045BFD" w:rsidRDefault="00045BFD" w:rsidP="003A22C5">
                  <w:pPr>
                    <w:pStyle w:val="TAL"/>
                    <w:framePr w:hSpace="141" w:wrap="around" w:vAnchor="text" w:hAnchor="text" w:y="1"/>
                    <w:suppressOverlap/>
                    <w:rPr>
                      <w:sz w:val="16"/>
                      <w:szCs w:val="16"/>
                    </w:rPr>
                  </w:pPr>
                  <w:r w:rsidRPr="00090F61">
                    <w:rPr>
                      <w:sz w:val="16"/>
                      <w:szCs w:val="16"/>
                    </w:rPr>
                    <w:t>S3-212764</w:t>
                  </w:r>
                </w:p>
              </w:tc>
              <w:tc>
                <w:tcPr>
                  <w:tcW w:w="3762" w:type="dxa"/>
                  <w:shd w:val="clear" w:color="auto" w:fill="auto"/>
                </w:tcPr>
                <w:p w14:paraId="78D3BE7E" w14:textId="794696F7" w:rsidR="00045BFD" w:rsidRDefault="00045BFD" w:rsidP="003A22C5">
                  <w:pPr>
                    <w:pStyle w:val="TAL"/>
                    <w:framePr w:hSpace="141" w:wrap="around" w:vAnchor="text" w:hAnchor="text" w:y="1"/>
                    <w:suppressOverlap/>
                    <w:rPr>
                      <w:sz w:val="16"/>
                      <w:szCs w:val="16"/>
                    </w:rPr>
                  </w:pPr>
                  <w:r w:rsidRPr="00090F61">
                    <w:rPr>
                      <w:sz w:val="16"/>
                      <w:szCs w:val="16"/>
                    </w:rPr>
                    <w:t>Update Solution #5: End-to-end integrity protection of HTTP body and method</w:t>
                  </w:r>
                </w:p>
              </w:tc>
            </w:tr>
            <w:tr w:rsidR="00045BFD" w:rsidRPr="00D90ECC" w14:paraId="41F77AFE" w14:textId="77777777" w:rsidTr="000B03E1">
              <w:tc>
                <w:tcPr>
                  <w:tcW w:w="1105" w:type="dxa"/>
                  <w:shd w:val="clear" w:color="auto" w:fill="auto"/>
                </w:tcPr>
                <w:p w14:paraId="1B11E210" w14:textId="16EB62EF" w:rsidR="00045BFD" w:rsidRPr="00090F61" w:rsidRDefault="00045BFD" w:rsidP="003A22C5">
                  <w:pPr>
                    <w:pStyle w:val="TAL"/>
                    <w:framePr w:hSpace="141" w:wrap="around" w:vAnchor="text" w:hAnchor="text" w:y="1"/>
                    <w:suppressOverlap/>
                    <w:rPr>
                      <w:sz w:val="16"/>
                      <w:szCs w:val="16"/>
                    </w:rPr>
                  </w:pPr>
                  <w:r w:rsidRPr="008E59CF">
                    <w:rPr>
                      <w:sz w:val="16"/>
                      <w:szCs w:val="16"/>
                    </w:rPr>
                    <w:t>S3-212930</w:t>
                  </w:r>
                </w:p>
              </w:tc>
              <w:tc>
                <w:tcPr>
                  <w:tcW w:w="3762" w:type="dxa"/>
                  <w:shd w:val="clear" w:color="auto" w:fill="auto"/>
                </w:tcPr>
                <w:p w14:paraId="181A3F34" w14:textId="5597A42C" w:rsidR="00045BFD" w:rsidRPr="00090F61" w:rsidRDefault="00045BFD" w:rsidP="003A22C5">
                  <w:pPr>
                    <w:pStyle w:val="TAL"/>
                    <w:framePr w:hSpace="141" w:wrap="around" w:vAnchor="text" w:hAnchor="text" w:y="1"/>
                    <w:suppressOverlap/>
                    <w:rPr>
                      <w:sz w:val="16"/>
                      <w:szCs w:val="16"/>
                    </w:rPr>
                  </w:pPr>
                  <w:r w:rsidRPr="008E59CF">
                    <w:rPr>
                      <w:sz w:val="16"/>
                      <w:szCs w:val="16"/>
                    </w:rPr>
                    <w:t>Evaluation for solution 4</w:t>
                  </w:r>
                </w:p>
              </w:tc>
            </w:tr>
            <w:tr w:rsidR="00045BFD" w:rsidRPr="00D90ECC" w14:paraId="31C8BE49" w14:textId="77777777" w:rsidTr="000B03E1">
              <w:tc>
                <w:tcPr>
                  <w:tcW w:w="1105" w:type="dxa"/>
                  <w:shd w:val="clear" w:color="auto" w:fill="auto"/>
                </w:tcPr>
                <w:p w14:paraId="4E8643CC" w14:textId="4E0F04D2" w:rsidR="00045BFD" w:rsidRPr="008E59CF" w:rsidRDefault="00045BFD" w:rsidP="003A22C5">
                  <w:pPr>
                    <w:pStyle w:val="TAL"/>
                    <w:framePr w:hSpace="141" w:wrap="around" w:vAnchor="text" w:hAnchor="text" w:y="1"/>
                    <w:suppressOverlap/>
                    <w:rPr>
                      <w:sz w:val="16"/>
                      <w:szCs w:val="16"/>
                    </w:rPr>
                  </w:pPr>
                  <w:r w:rsidRPr="008E59CF">
                    <w:rPr>
                      <w:sz w:val="16"/>
                      <w:szCs w:val="16"/>
                    </w:rPr>
                    <w:t>S3-213143</w:t>
                  </w:r>
                </w:p>
              </w:tc>
              <w:tc>
                <w:tcPr>
                  <w:tcW w:w="3762" w:type="dxa"/>
                  <w:shd w:val="clear" w:color="auto" w:fill="auto"/>
                </w:tcPr>
                <w:p w14:paraId="0FE3D0AA" w14:textId="763A3E90" w:rsidR="00045BFD" w:rsidRPr="008E59CF" w:rsidRDefault="00045BFD" w:rsidP="003A22C5">
                  <w:pPr>
                    <w:pStyle w:val="TAL"/>
                    <w:framePr w:hSpace="141" w:wrap="around" w:vAnchor="text" w:hAnchor="text" w:y="1"/>
                    <w:suppressOverlap/>
                    <w:rPr>
                      <w:sz w:val="16"/>
                      <w:szCs w:val="16"/>
                    </w:rPr>
                  </w:pPr>
                  <w:r w:rsidRPr="008E59CF">
                    <w:rPr>
                      <w:sz w:val="16"/>
                      <w:szCs w:val="16"/>
                    </w:rPr>
                    <w:t>Evaluation for solution 5</w:t>
                  </w:r>
                </w:p>
              </w:tc>
            </w:tr>
            <w:tr w:rsidR="00045BFD" w:rsidRPr="00D90ECC" w14:paraId="5CECAEBF" w14:textId="77777777" w:rsidTr="000B03E1">
              <w:tc>
                <w:tcPr>
                  <w:tcW w:w="1105" w:type="dxa"/>
                  <w:shd w:val="clear" w:color="auto" w:fill="auto"/>
                </w:tcPr>
                <w:p w14:paraId="1054EA6D" w14:textId="071FD4FA" w:rsidR="00045BFD" w:rsidRPr="008E59CF" w:rsidRDefault="00045BFD" w:rsidP="003A22C5">
                  <w:pPr>
                    <w:pStyle w:val="TAL"/>
                    <w:framePr w:hSpace="141" w:wrap="around" w:vAnchor="text" w:hAnchor="text" w:y="1"/>
                    <w:suppressOverlap/>
                    <w:rPr>
                      <w:sz w:val="16"/>
                      <w:szCs w:val="16"/>
                    </w:rPr>
                  </w:pPr>
                  <w:r w:rsidRPr="000F17B5">
                    <w:rPr>
                      <w:sz w:val="16"/>
                      <w:szCs w:val="16"/>
                    </w:rPr>
                    <w:t>S3-212928</w:t>
                  </w:r>
                </w:p>
              </w:tc>
              <w:tc>
                <w:tcPr>
                  <w:tcW w:w="3762" w:type="dxa"/>
                  <w:shd w:val="clear" w:color="auto" w:fill="auto"/>
                </w:tcPr>
                <w:p w14:paraId="24B20814" w14:textId="62E9E715" w:rsidR="00045BFD" w:rsidRPr="008E59CF" w:rsidRDefault="00045BFD" w:rsidP="003A22C5">
                  <w:pPr>
                    <w:pStyle w:val="TAL"/>
                    <w:framePr w:hSpace="141" w:wrap="around" w:vAnchor="text" w:hAnchor="text" w:y="1"/>
                    <w:suppressOverlap/>
                    <w:rPr>
                      <w:sz w:val="16"/>
                      <w:szCs w:val="16"/>
                    </w:rPr>
                  </w:pPr>
                  <w:r w:rsidRPr="000F17B5">
                    <w:rPr>
                      <w:sz w:val="16"/>
                      <w:szCs w:val="16"/>
                    </w:rPr>
                    <w:t>New solution on key issue #5</w:t>
                  </w:r>
                </w:p>
              </w:tc>
            </w:tr>
            <w:tr w:rsidR="00045BFD" w:rsidRPr="00D90ECC" w14:paraId="55E71B70" w14:textId="77777777" w:rsidTr="000B03E1">
              <w:tc>
                <w:tcPr>
                  <w:tcW w:w="1105" w:type="dxa"/>
                  <w:shd w:val="clear" w:color="auto" w:fill="auto"/>
                </w:tcPr>
                <w:p w14:paraId="33A75E4E" w14:textId="755051A2" w:rsidR="00045BFD" w:rsidRPr="000F17B5" w:rsidRDefault="00045BFD" w:rsidP="003A22C5">
                  <w:pPr>
                    <w:pStyle w:val="TAL"/>
                    <w:framePr w:hSpace="141" w:wrap="around" w:vAnchor="text" w:hAnchor="text" w:y="1"/>
                    <w:suppressOverlap/>
                    <w:rPr>
                      <w:sz w:val="16"/>
                      <w:szCs w:val="16"/>
                    </w:rPr>
                  </w:pPr>
                  <w:r>
                    <w:rPr>
                      <w:sz w:val="16"/>
                      <w:szCs w:val="16"/>
                    </w:rPr>
                    <w:t>S3-213055</w:t>
                  </w:r>
                </w:p>
              </w:tc>
              <w:tc>
                <w:tcPr>
                  <w:tcW w:w="3762" w:type="dxa"/>
                  <w:shd w:val="clear" w:color="auto" w:fill="auto"/>
                </w:tcPr>
                <w:p w14:paraId="36D9A04B" w14:textId="31808D0C" w:rsidR="00045BFD" w:rsidRPr="000F17B5" w:rsidRDefault="00045BFD" w:rsidP="003A22C5">
                  <w:pPr>
                    <w:pStyle w:val="TAL"/>
                    <w:framePr w:hSpace="141" w:wrap="around" w:vAnchor="text" w:hAnchor="text" w:y="1"/>
                    <w:suppressOverlap/>
                    <w:rPr>
                      <w:sz w:val="16"/>
                      <w:szCs w:val="16"/>
                    </w:rPr>
                  </w:pPr>
                  <w:r w:rsidRPr="000F17B5">
                    <w:rPr>
                      <w:sz w:val="16"/>
                      <w:szCs w:val="16"/>
                    </w:rPr>
                    <w:t>Access token request for NF Set – EN resolution</w:t>
                  </w:r>
                </w:p>
              </w:tc>
            </w:tr>
            <w:tr w:rsidR="00045BFD" w:rsidRPr="00D90ECC" w14:paraId="67B952A3" w14:textId="77777777" w:rsidTr="000B03E1">
              <w:tc>
                <w:tcPr>
                  <w:tcW w:w="1105" w:type="dxa"/>
                  <w:shd w:val="clear" w:color="auto" w:fill="auto"/>
                </w:tcPr>
                <w:p w14:paraId="65134C4E" w14:textId="3CFAFB5D" w:rsidR="00045BFD" w:rsidRDefault="00045BFD" w:rsidP="003A22C5">
                  <w:pPr>
                    <w:pStyle w:val="TAL"/>
                    <w:framePr w:hSpace="141" w:wrap="around" w:vAnchor="text" w:hAnchor="text" w:y="1"/>
                    <w:suppressOverlap/>
                    <w:rPr>
                      <w:sz w:val="16"/>
                      <w:szCs w:val="16"/>
                    </w:rPr>
                  </w:pPr>
                  <w:r w:rsidRPr="00FD73C5">
                    <w:rPr>
                      <w:sz w:val="16"/>
                      <w:szCs w:val="16"/>
                    </w:rPr>
                    <w:t>S3-213056</w:t>
                  </w:r>
                </w:p>
              </w:tc>
              <w:tc>
                <w:tcPr>
                  <w:tcW w:w="3762" w:type="dxa"/>
                  <w:shd w:val="clear" w:color="auto" w:fill="auto"/>
                </w:tcPr>
                <w:p w14:paraId="30632CC5" w14:textId="6EE4D59C" w:rsidR="00045BFD" w:rsidRPr="000F17B5" w:rsidRDefault="00045BFD" w:rsidP="003A22C5">
                  <w:pPr>
                    <w:pStyle w:val="TAL"/>
                    <w:framePr w:hSpace="141" w:wrap="around" w:vAnchor="text" w:hAnchor="text" w:y="1"/>
                    <w:suppressOverlap/>
                    <w:rPr>
                      <w:sz w:val="16"/>
                      <w:szCs w:val="16"/>
                    </w:rPr>
                  </w:pPr>
                  <w:r w:rsidRPr="00FD73C5">
                    <w:rPr>
                      <w:sz w:val="16"/>
                      <w:szCs w:val="16"/>
                    </w:rPr>
                    <w:t>Access token request for NF Set – RFC clarification</w:t>
                  </w:r>
                </w:p>
              </w:tc>
            </w:tr>
            <w:tr w:rsidR="00045BFD" w:rsidRPr="00D90ECC" w14:paraId="521D12B8" w14:textId="77777777" w:rsidTr="000B03E1">
              <w:tc>
                <w:tcPr>
                  <w:tcW w:w="1105" w:type="dxa"/>
                  <w:shd w:val="clear" w:color="auto" w:fill="auto"/>
                </w:tcPr>
                <w:p w14:paraId="07EF7D1F" w14:textId="16F0C8E7" w:rsidR="00045BFD" w:rsidRDefault="00045BFD" w:rsidP="003A22C5">
                  <w:pPr>
                    <w:pStyle w:val="TAL"/>
                    <w:framePr w:hSpace="141" w:wrap="around" w:vAnchor="text" w:hAnchor="text" w:y="1"/>
                    <w:suppressOverlap/>
                    <w:rPr>
                      <w:sz w:val="16"/>
                      <w:szCs w:val="16"/>
                    </w:rPr>
                  </w:pPr>
                  <w:r>
                    <w:rPr>
                      <w:sz w:val="16"/>
                      <w:szCs w:val="16"/>
                    </w:rPr>
                    <w:lastRenderedPageBreak/>
                    <w:t>S3-213120</w:t>
                  </w:r>
                </w:p>
              </w:tc>
              <w:tc>
                <w:tcPr>
                  <w:tcW w:w="3762" w:type="dxa"/>
                  <w:shd w:val="clear" w:color="auto" w:fill="auto"/>
                </w:tcPr>
                <w:p w14:paraId="099FCA35" w14:textId="538963A5" w:rsidR="00045BFD" w:rsidRPr="000F17B5" w:rsidRDefault="00045BFD" w:rsidP="003A22C5">
                  <w:pPr>
                    <w:pStyle w:val="TAL"/>
                    <w:framePr w:hSpace="141" w:wrap="around" w:vAnchor="text" w:hAnchor="text" w:y="1"/>
                    <w:suppressOverlap/>
                    <w:rPr>
                      <w:sz w:val="16"/>
                      <w:szCs w:val="16"/>
                    </w:rPr>
                  </w:pPr>
                  <w:r w:rsidRPr="000B03E1">
                    <w:rPr>
                      <w:sz w:val="16"/>
                      <w:szCs w:val="16"/>
                    </w:rPr>
                    <w:t>New Key issue on authorization mechanism negotiation</w:t>
                  </w:r>
                </w:p>
              </w:tc>
            </w:tr>
            <w:tr w:rsidR="00045BFD" w:rsidRPr="00D90ECC" w14:paraId="351C3E73" w14:textId="77777777" w:rsidTr="000B03E1">
              <w:tc>
                <w:tcPr>
                  <w:tcW w:w="1105" w:type="dxa"/>
                  <w:shd w:val="clear" w:color="auto" w:fill="auto"/>
                </w:tcPr>
                <w:p w14:paraId="694B3B48" w14:textId="248B423B" w:rsidR="00045BFD" w:rsidRDefault="00045BFD" w:rsidP="003A22C5">
                  <w:pPr>
                    <w:pStyle w:val="TAL"/>
                    <w:framePr w:hSpace="141" w:wrap="around" w:vAnchor="text" w:hAnchor="text" w:y="1"/>
                    <w:suppressOverlap/>
                    <w:rPr>
                      <w:sz w:val="16"/>
                      <w:szCs w:val="16"/>
                    </w:rPr>
                  </w:pPr>
                  <w:r>
                    <w:rPr>
                      <w:sz w:val="16"/>
                      <w:szCs w:val="16"/>
                    </w:rPr>
                    <w:t>S3-213121</w:t>
                  </w:r>
                </w:p>
              </w:tc>
              <w:tc>
                <w:tcPr>
                  <w:tcW w:w="3762" w:type="dxa"/>
                  <w:shd w:val="clear" w:color="auto" w:fill="auto"/>
                </w:tcPr>
                <w:p w14:paraId="062E310C" w14:textId="4EC3DBF7" w:rsidR="00045BFD" w:rsidRPr="000F17B5" w:rsidRDefault="00045BFD" w:rsidP="003A22C5">
                  <w:pPr>
                    <w:pStyle w:val="TAL"/>
                    <w:framePr w:hSpace="141" w:wrap="around" w:vAnchor="text" w:hAnchor="text" w:y="1"/>
                    <w:suppressOverlap/>
                    <w:rPr>
                      <w:sz w:val="16"/>
                      <w:szCs w:val="16"/>
                    </w:rPr>
                  </w:pPr>
                  <w:r w:rsidRPr="006B175F">
                    <w:rPr>
                      <w:sz w:val="16"/>
                      <w:szCs w:val="16"/>
                    </w:rPr>
                    <w:t>New solution for the authorization mechanism negotiation</w:t>
                  </w:r>
                </w:p>
              </w:tc>
            </w:tr>
            <w:tr w:rsidR="00045BFD" w:rsidRPr="00D90ECC" w14:paraId="03DC4A42" w14:textId="77777777" w:rsidTr="000B03E1">
              <w:tc>
                <w:tcPr>
                  <w:tcW w:w="1105" w:type="dxa"/>
                  <w:shd w:val="clear" w:color="auto" w:fill="auto"/>
                </w:tcPr>
                <w:p w14:paraId="01898242" w14:textId="7F2C19E3" w:rsidR="00045BFD" w:rsidRDefault="00045BFD" w:rsidP="003A22C5">
                  <w:pPr>
                    <w:pStyle w:val="TAL"/>
                    <w:framePr w:hSpace="141" w:wrap="around" w:vAnchor="text" w:hAnchor="text" w:y="1"/>
                    <w:suppressOverlap/>
                    <w:rPr>
                      <w:sz w:val="16"/>
                      <w:szCs w:val="16"/>
                    </w:rPr>
                  </w:pPr>
                  <w:r>
                    <w:rPr>
                      <w:sz w:val="16"/>
                      <w:szCs w:val="16"/>
                    </w:rPr>
                    <w:t>S3-213057</w:t>
                  </w:r>
                </w:p>
              </w:tc>
              <w:tc>
                <w:tcPr>
                  <w:tcW w:w="3762" w:type="dxa"/>
                  <w:shd w:val="clear" w:color="auto" w:fill="auto"/>
                </w:tcPr>
                <w:p w14:paraId="1356CBFC" w14:textId="351B05D9" w:rsidR="00045BFD" w:rsidRPr="006B175F" w:rsidRDefault="00045BFD" w:rsidP="003A22C5">
                  <w:pPr>
                    <w:pStyle w:val="TAL"/>
                    <w:framePr w:hSpace="141" w:wrap="around" w:vAnchor="text" w:hAnchor="text" w:y="1"/>
                    <w:suppressOverlap/>
                    <w:rPr>
                      <w:sz w:val="16"/>
                      <w:szCs w:val="16"/>
                    </w:rPr>
                  </w:pPr>
                  <w:r w:rsidRPr="008655C6">
                    <w:rPr>
                      <w:sz w:val="16"/>
                      <w:szCs w:val="16"/>
                    </w:rPr>
                    <w:t>KI and solution to NRF deployments</w:t>
                  </w:r>
                </w:p>
              </w:tc>
            </w:tr>
            <w:tr w:rsidR="00045BFD" w:rsidRPr="00D90ECC" w14:paraId="300CCA24" w14:textId="77777777" w:rsidTr="000B03E1">
              <w:tc>
                <w:tcPr>
                  <w:tcW w:w="1105" w:type="dxa"/>
                  <w:shd w:val="clear" w:color="auto" w:fill="auto"/>
                </w:tcPr>
                <w:p w14:paraId="37774C2E" w14:textId="4D25DB75" w:rsidR="00045BFD" w:rsidRDefault="00045BFD" w:rsidP="003A22C5">
                  <w:pPr>
                    <w:pStyle w:val="TAL"/>
                    <w:framePr w:hSpace="141" w:wrap="around" w:vAnchor="text" w:hAnchor="text" w:y="1"/>
                    <w:suppressOverlap/>
                    <w:rPr>
                      <w:sz w:val="16"/>
                      <w:szCs w:val="16"/>
                    </w:rPr>
                  </w:pPr>
                  <w:r>
                    <w:rPr>
                      <w:sz w:val="16"/>
                      <w:szCs w:val="16"/>
                    </w:rPr>
                    <w:t>S3-213139</w:t>
                  </w:r>
                </w:p>
              </w:tc>
              <w:tc>
                <w:tcPr>
                  <w:tcW w:w="3762" w:type="dxa"/>
                  <w:shd w:val="clear" w:color="auto" w:fill="auto"/>
                </w:tcPr>
                <w:p w14:paraId="76B244F8" w14:textId="0FF19406" w:rsidR="00045BFD" w:rsidRPr="008655C6" w:rsidRDefault="00045BFD" w:rsidP="003A22C5">
                  <w:pPr>
                    <w:pStyle w:val="TAL"/>
                    <w:framePr w:hSpace="141" w:wrap="around" w:vAnchor="text" w:hAnchor="text" w:y="1"/>
                    <w:suppressOverlap/>
                    <w:rPr>
                      <w:sz w:val="16"/>
                      <w:szCs w:val="16"/>
                    </w:rPr>
                  </w:pPr>
                  <w:r w:rsidRPr="00A56AEB">
                    <w:rPr>
                      <w:sz w:val="16"/>
                      <w:szCs w:val="16"/>
                    </w:rPr>
                    <w:t>KI on Authorization for Inter-Slice Access</w:t>
                  </w:r>
                </w:p>
              </w:tc>
            </w:tr>
            <w:tr w:rsidR="00045BFD" w:rsidRPr="00D90ECC" w14:paraId="0B1B7089" w14:textId="77777777" w:rsidTr="000B03E1">
              <w:tc>
                <w:tcPr>
                  <w:tcW w:w="1105" w:type="dxa"/>
                  <w:shd w:val="clear" w:color="auto" w:fill="auto"/>
                </w:tcPr>
                <w:p w14:paraId="164E66E9" w14:textId="7D3F7419" w:rsidR="00045BFD" w:rsidRDefault="00045BFD" w:rsidP="003A22C5">
                  <w:pPr>
                    <w:pStyle w:val="TAL"/>
                    <w:framePr w:hSpace="141" w:wrap="around" w:vAnchor="text" w:hAnchor="text" w:y="1"/>
                    <w:suppressOverlap/>
                    <w:rPr>
                      <w:sz w:val="16"/>
                      <w:szCs w:val="16"/>
                    </w:rPr>
                  </w:pPr>
                  <w:r w:rsidRPr="00A56AEB">
                    <w:rPr>
                      <w:sz w:val="16"/>
                      <w:szCs w:val="16"/>
                    </w:rPr>
                    <w:t>S3-212883</w:t>
                  </w:r>
                </w:p>
              </w:tc>
              <w:tc>
                <w:tcPr>
                  <w:tcW w:w="3762" w:type="dxa"/>
                  <w:shd w:val="clear" w:color="auto" w:fill="auto"/>
                </w:tcPr>
                <w:p w14:paraId="58CEA84D" w14:textId="6D899A26" w:rsidR="00045BFD" w:rsidRPr="00A56AEB" w:rsidRDefault="00045BFD" w:rsidP="003A22C5">
                  <w:pPr>
                    <w:pStyle w:val="TAL"/>
                    <w:framePr w:hSpace="141" w:wrap="around" w:vAnchor="text" w:hAnchor="text" w:y="1"/>
                    <w:suppressOverlap/>
                    <w:rPr>
                      <w:sz w:val="16"/>
                      <w:szCs w:val="16"/>
                    </w:rPr>
                  </w:pPr>
                  <w:r w:rsidRPr="00A56AEB">
                    <w:rPr>
                      <w:sz w:val="16"/>
                      <w:szCs w:val="16"/>
                    </w:rPr>
                    <w:t>Editorial update on trust clause</w:t>
                  </w:r>
                </w:p>
              </w:tc>
            </w:tr>
            <w:tr w:rsidR="00045BFD" w:rsidRPr="00D90ECC" w14:paraId="7D68788E" w14:textId="77777777" w:rsidTr="000B03E1">
              <w:tc>
                <w:tcPr>
                  <w:tcW w:w="1105" w:type="dxa"/>
                  <w:shd w:val="clear" w:color="auto" w:fill="auto"/>
                </w:tcPr>
                <w:p w14:paraId="321F6BBE" w14:textId="25A419E7" w:rsidR="00045BFD" w:rsidRPr="00A56AEB" w:rsidRDefault="00045BFD" w:rsidP="003A22C5">
                  <w:pPr>
                    <w:pStyle w:val="TAL"/>
                    <w:framePr w:hSpace="141" w:wrap="around" w:vAnchor="text" w:hAnchor="text" w:y="1"/>
                    <w:suppressOverlap/>
                    <w:rPr>
                      <w:sz w:val="16"/>
                      <w:szCs w:val="16"/>
                    </w:rPr>
                  </w:pPr>
                  <w:r w:rsidRPr="000B03E1">
                    <w:rPr>
                      <w:sz w:val="16"/>
                      <w:szCs w:val="16"/>
                    </w:rPr>
                    <w:t>S3-213058</w:t>
                  </w:r>
                </w:p>
              </w:tc>
              <w:tc>
                <w:tcPr>
                  <w:tcW w:w="3762" w:type="dxa"/>
                  <w:shd w:val="clear" w:color="auto" w:fill="auto"/>
                </w:tcPr>
                <w:p w14:paraId="7A753468" w14:textId="7CC9D5DF" w:rsidR="00045BFD" w:rsidRPr="00A56AEB" w:rsidRDefault="00045BFD" w:rsidP="003A22C5">
                  <w:pPr>
                    <w:pStyle w:val="TAL"/>
                    <w:framePr w:hSpace="141" w:wrap="around" w:vAnchor="text" w:hAnchor="text" w:y="1"/>
                    <w:suppressOverlap/>
                    <w:rPr>
                      <w:sz w:val="16"/>
                      <w:szCs w:val="16"/>
                    </w:rPr>
                  </w:pPr>
                  <w:r w:rsidRPr="000B03E1">
                    <w:rPr>
                      <w:sz w:val="16"/>
                      <w:szCs w:val="16"/>
                    </w:rPr>
                    <w:t>EN resolution on trust model for SCP</w:t>
                  </w:r>
                </w:p>
              </w:tc>
            </w:tr>
            <w:tr w:rsidR="00045BFD" w:rsidRPr="00D90ECC" w14:paraId="4E0BFFA0" w14:textId="77777777" w:rsidTr="000B03E1">
              <w:tc>
                <w:tcPr>
                  <w:tcW w:w="1105" w:type="dxa"/>
                  <w:shd w:val="clear" w:color="auto" w:fill="auto"/>
                </w:tcPr>
                <w:p w14:paraId="1D998908" w14:textId="0759002F" w:rsidR="00045BFD" w:rsidRPr="000B03E1" w:rsidRDefault="00045BFD" w:rsidP="003A22C5">
                  <w:pPr>
                    <w:pStyle w:val="TAL"/>
                    <w:framePr w:hSpace="141" w:wrap="around" w:vAnchor="text" w:hAnchor="text" w:y="1"/>
                    <w:suppressOverlap/>
                    <w:rPr>
                      <w:sz w:val="16"/>
                      <w:szCs w:val="16"/>
                    </w:rPr>
                  </w:pPr>
                  <w:bookmarkStart w:id="1279" w:name="_Hlk80717070"/>
                  <w:r>
                    <w:rPr>
                      <w:sz w:val="16"/>
                      <w:szCs w:val="16"/>
                    </w:rPr>
                    <w:t>rapporteur</w:t>
                  </w:r>
                </w:p>
              </w:tc>
              <w:tc>
                <w:tcPr>
                  <w:tcW w:w="3762" w:type="dxa"/>
                  <w:shd w:val="clear" w:color="auto" w:fill="auto"/>
                </w:tcPr>
                <w:p w14:paraId="262AABC2" w14:textId="07F31141" w:rsidR="00045BFD" w:rsidRPr="000B03E1" w:rsidRDefault="00045BFD" w:rsidP="003A22C5">
                  <w:pPr>
                    <w:pStyle w:val="TAL"/>
                    <w:framePr w:hSpace="141" w:wrap="around" w:vAnchor="text" w:hAnchor="text" w:y="1"/>
                    <w:suppressOverlap/>
                    <w:rPr>
                      <w:sz w:val="16"/>
                      <w:szCs w:val="16"/>
                    </w:rPr>
                  </w:pPr>
                  <w:r>
                    <w:rPr>
                      <w:sz w:val="16"/>
                      <w:szCs w:val="16"/>
                    </w:rPr>
                    <w:t>Mapping table update in clause 6.0</w:t>
                  </w:r>
                </w:p>
              </w:tc>
            </w:tr>
            <w:bookmarkEnd w:id="1279"/>
          </w:tbl>
          <w:p w14:paraId="4863154B" w14:textId="77777777" w:rsidR="00045BFD" w:rsidRPr="000957D9" w:rsidRDefault="00045BFD">
            <w:pPr>
              <w:pStyle w:val="TAL"/>
              <w:rPr>
                <w:sz w:val="16"/>
                <w:szCs w:val="16"/>
              </w:rPr>
            </w:pPr>
          </w:p>
        </w:tc>
        <w:tc>
          <w:tcPr>
            <w:tcW w:w="708" w:type="dxa"/>
            <w:shd w:val="solid" w:color="FFFFFF" w:fill="auto"/>
          </w:tcPr>
          <w:p w14:paraId="1C34AE32" w14:textId="503FDCA5" w:rsidR="00045BFD" w:rsidRDefault="00045BFD">
            <w:pPr>
              <w:pStyle w:val="TAC"/>
              <w:jc w:val="left"/>
              <w:rPr>
                <w:sz w:val="16"/>
                <w:szCs w:val="16"/>
              </w:rPr>
            </w:pPr>
            <w:r>
              <w:rPr>
                <w:sz w:val="16"/>
                <w:szCs w:val="16"/>
              </w:rPr>
              <w:lastRenderedPageBreak/>
              <w:t>0.4.0</w:t>
            </w:r>
          </w:p>
        </w:tc>
      </w:tr>
      <w:tr w:rsidR="00045BFD" w:rsidRPr="006B0D02" w14:paraId="71A94BC0" w14:textId="77777777" w:rsidTr="003A22C5">
        <w:tc>
          <w:tcPr>
            <w:tcW w:w="803" w:type="dxa"/>
            <w:shd w:val="solid" w:color="FFFFFF" w:fill="auto"/>
          </w:tcPr>
          <w:p w14:paraId="40FF82A6" w14:textId="5BB345B0" w:rsidR="00045BFD" w:rsidRDefault="00045BFD">
            <w:pPr>
              <w:pStyle w:val="TAC"/>
              <w:jc w:val="left"/>
              <w:rPr>
                <w:sz w:val="16"/>
                <w:szCs w:val="16"/>
              </w:rPr>
            </w:pPr>
            <w:r>
              <w:rPr>
                <w:sz w:val="16"/>
                <w:szCs w:val="16"/>
              </w:rPr>
              <w:t>2021-11</w:t>
            </w:r>
          </w:p>
        </w:tc>
        <w:tc>
          <w:tcPr>
            <w:tcW w:w="992" w:type="dxa"/>
            <w:shd w:val="solid" w:color="FFFFFF" w:fill="auto"/>
          </w:tcPr>
          <w:p w14:paraId="2543FF89" w14:textId="72C1B6E5" w:rsidR="00045BFD" w:rsidRDefault="00045BFD">
            <w:pPr>
              <w:pStyle w:val="TAC"/>
              <w:jc w:val="left"/>
              <w:rPr>
                <w:sz w:val="16"/>
                <w:szCs w:val="16"/>
              </w:rPr>
            </w:pPr>
            <w:r>
              <w:rPr>
                <w:sz w:val="16"/>
                <w:szCs w:val="16"/>
              </w:rPr>
              <w:t>SA3#105-e</w:t>
            </w:r>
          </w:p>
        </w:tc>
        <w:tc>
          <w:tcPr>
            <w:tcW w:w="709" w:type="dxa"/>
            <w:shd w:val="solid" w:color="FFFFFF" w:fill="auto"/>
          </w:tcPr>
          <w:p w14:paraId="3CAEED75" w14:textId="072955A6" w:rsidR="00045BFD" w:rsidRPr="00FF0EFC" w:rsidRDefault="00045BFD">
            <w:pPr>
              <w:pStyle w:val="TAC"/>
              <w:jc w:val="left"/>
              <w:rPr>
                <w:sz w:val="16"/>
                <w:szCs w:val="16"/>
              </w:rPr>
            </w:pPr>
            <w:r w:rsidRPr="00FF0EFC">
              <w:rPr>
                <w:sz w:val="16"/>
                <w:szCs w:val="16"/>
              </w:rPr>
              <w:t>S3-214369</w:t>
            </w:r>
          </w:p>
        </w:tc>
        <w:tc>
          <w:tcPr>
            <w:tcW w:w="5245" w:type="dxa"/>
            <w:shd w:val="solid" w:color="FFFFFF" w:fill="auto"/>
          </w:tcPr>
          <w:tbl>
            <w:tblPr>
              <w:tblW w:w="4867" w:type="dxa"/>
              <w:tblLayout w:type="fixed"/>
              <w:tblLook w:val="04A0" w:firstRow="1" w:lastRow="0" w:firstColumn="1" w:lastColumn="0" w:noHBand="0" w:noVBand="1"/>
            </w:tblPr>
            <w:tblGrid>
              <w:gridCol w:w="1105"/>
              <w:gridCol w:w="3762"/>
            </w:tblGrid>
            <w:tr w:rsidR="00045BFD" w:rsidRPr="00A56AEB" w14:paraId="5F96131B" w14:textId="77777777" w:rsidTr="00494FD0">
              <w:tc>
                <w:tcPr>
                  <w:tcW w:w="1105" w:type="dxa"/>
                  <w:shd w:val="clear" w:color="auto" w:fill="auto"/>
                </w:tcPr>
                <w:p w14:paraId="1DECD923" w14:textId="4BC6F822" w:rsidR="00045BFD" w:rsidRDefault="00045BFD" w:rsidP="003A22C5">
                  <w:pPr>
                    <w:pStyle w:val="TAL"/>
                    <w:framePr w:hSpace="141" w:wrap="around" w:vAnchor="text" w:hAnchor="text" w:y="1"/>
                    <w:suppressOverlap/>
                    <w:rPr>
                      <w:sz w:val="16"/>
                      <w:szCs w:val="16"/>
                    </w:rPr>
                  </w:pPr>
                  <w:r w:rsidRPr="00494FD0">
                    <w:rPr>
                      <w:sz w:val="16"/>
                      <w:szCs w:val="16"/>
                    </w:rPr>
                    <w:t>S3-214183</w:t>
                  </w:r>
                </w:p>
              </w:tc>
              <w:tc>
                <w:tcPr>
                  <w:tcW w:w="3762" w:type="dxa"/>
                  <w:shd w:val="clear" w:color="auto" w:fill="auto"/>
                </w:tcPr>
                <w:p w14:paraId="2252DA86" w14:textId="15B3E78C" w:rsidR="00045BFD" w:rsidRPr="00A56AEB" w:rsidRDefault="00045BFD" w:rsidP="003A22C5">
                  <w:pPr>
                    <w:framePr w:hSpace="141" w:wrap="around" w:vAnchor="text" w:hAnchor="text" w:y="1"/>
                    <w:spacing w:after="0"/>
                    <w:suppressOverlap/>
                  </w:pPr>
                  <w:proofErr w:type="spellStart"/>
                  <w:r>
                    <w:rPr>
                      <w:rFonts w:ascii="Arial" w:hAnsi="Arial" w:cs="Arial"/>
                      <w:sz w:val="16"/>
                      <w:szCs w:val="16"/>
                      <w:lang w:val="en-US" w:eastAsia="de-DE"/>
                    </w:rPr>
                    <w:t>eSBA</w:t>
                  </w:r>
                  <w:proofErr w:type="spellEnd"/>
                  <w:r>
                    <w:rPr>
                      <w:rFonts w:ascii="Arial" w:hAnsi="Arial" w:cs="Arial"/>
                      <w:sz w:val="16"/>
                      <w:szCs w:val="16"/>
                      <w:lang w:val="en-US" w:eastAsia="de-DE"/>
                    </w:rPr>
                    <w:t xml:space="preserve"> Editorial updates to 33875-040</w:t>
                  </w:r>
                </w:p>
              </w:tc>
            </w:tr>
            <w:tr w:rsidR="00045BFD" w:rsidRPr="00A56AEB" w14:paraId="38C6B1E7" w14:textId="77777777" w:rsidTr="00494FD0">
              <w:tc>
                <w:tcPr>
                  <w:tcW w:w="1105" w:type="dxa"/>
                  <w:shd w:val="clear" w:color="auto" w:fill="auto"/>
                </w:tcPr>
                <w:p w14:paraId="1B67D724" w14:textId="13C5B448" w:rsidR="00045BFD" w:rsidRPr="00A56AEB" w:rsidRDefault="00045BFD" w:rsidP="003A22C5">
                  <w:pPr>
                    <w:pStyle w:val="TAL"/>
                    <w:framePr w:hSpace="141" w:wrap="around" w:vAnchor="text" w:hAnchor="text" w:y="1"/>
                    <w:suppressOverlap/>
                    <w:rPr>
                      <w:sz w:val="16"/>
                      <w:szCs w:val="16"/>
                    </w:rPr>
                  </w:pPr>
                  <w:r w:rsidRPr="00044CB5">
                    <w:rPr>
                      <w:sz w:val="16"/>
                      <w:szCs w:val="16"/>
                    </w:rPr>
                    <w:t>S3-214387</w:t>
                  </w:r>
                </w:p>
              </w:tc>
              <w:tc>
                <w:tcPr>
                  <w:tcW w:w="3762" w:type="dxa"/>
                  <w:shd w:val="clear" w:color="auto" w:fill="auto"/>
                </w:tcPr>
                <w:p w14:paraId="79B53BDE" w14:textId="25F17471" w:rsidR="00045BFD" w:rsidRPr="00A56AEB" w:rsidRDefault="00045BFD" w:rsidP="003A22C5">
                  <w:pPr>
                    <w:pStyle w:val="TAL"/>
                    <w:framePr w:hSpace="141" w:wrap="around" w:vAnchor="text" w:hAnchor="text" w:y="1"/>
                    <w:suppressOverlap/>
                    <w:rPr>
                      <w:sz w:val="16"/>
                      <w:szCs w:val="16"/>
                    </w:rPr>
                  </w:pPr>
                  <w:r>
                    <w:rPr>
                      <w:rFonts w:cs="Arial"/>
                      <w:sz w:val="16"/>
                      <w:szCs w:val="16"/>
                      <w:lang w:eastAsia="de-DE"/>
                    </w:rPr>
                    <w:t>Adding the evaluation for solution #9</w:t>
                  </w:r>
                </w:p>
              </w:tc>
            </w:tr>
            <w:tr w:rsidR="00045BFD" w:rsidRPr="00A56AEB" w14:paraId="3C2A6AEF" w14:textId="77777777" w:rsidTr="00494FD0">
              <w:tc>
                <w:tcPr>
                  <w:tcW w:w="1105" w:type="dxa"/>
                  <w:shd w:val="clear" w:color="auto" w:fill="auto"/>
                </w:tcPr>
                <w:p w14:paraId="51D124DA" w14:textId="52DC0F35" w:rsidR="00045BFD" w:rsidRPr="00044CB5" w:rsidRDefault="00045BFD" w:rsidP="003A22C5">
                  <w:pPr>
                    <w:pStyle w:val="TAL"/>
                    <w:framePr w:hSpace="141" w:wrap="around" w:vAnchor="text" w:hAnchor="text" w:y="1"/>
                    <w:suppressOverlap/>
                    <w:rPr>
                      <w:sz w:val="16"/>
                      <w:szCs w:val="16"/>
                    </w:rPr>
                  </w:pPr>
                  <w:r>
                    <w:rPr>
                      <w:sz w:val="16"/>
                      <w:szCs w:val="16"/>
                    </w:rPr>
                    <w:t>S3-214388</w:t>
                  </w:r>
                </w:p>
              </w:tc>
              <w:tc>
                <w:tcPr>
                  <w:tcW w:w="3762" w:type="dxa"/>
                  <w:shd w:val="clear" w:color="auto" w:fill="auto"/>
                </w:tcPr>
                <w:p w14:paraId="5F7F92AA" w14:textId="749A4DC1" w:rsidR="00045BFD" w:rsidRDefault="00045BFD" w:rsidP="003A22C5">
                  <w:pPr>
                    <w:pStyle w:val="TAL"/>
                    <w:framePr w:hSpace="141" w:wrap="around" w:vAnchor="text" w:hAnchor="text" w:y="1"/>
                    <w:suppressOverlap/>
                    <w:rPr>
                      <w:rFonts w:cs="Arial"/>
                      <w:sz w:val="16"/>
                      <w:szCs w:val="16"/>
                      <w:lang w:eastAsia="de-DE"/>
                    </w:rPr>
                  </w:pPr>
                  <w:r>
                    <w:rPr>
                      <w:rFonts w:cs="Arial"/>
                      <w:sz w:val="16"/>
                      <w:szCs w:val="16"/>
                      <w:lang w:eastAsia="de-DE"/>
                    </w:rPr>
                    <w:t>Adding the conclusion for key issue #5</w:t>
                  </w:r>
                </w:p>
              </w:tc>
            </w:tr>
            <w:tr w:rsidR="00045BFD" w:rsidRPr="00A56AEB" w14:paraId="6EEFC143" w14:textId="77777777" w:rsidTr="00494FD0">
              <w:tc>
                <w:tcPr>
                  <w:tcW w:w="1105" w:type="dxa"/>
                  <w:shd w:val="clear" w:color="auto" w:fill="auto"/>
                </w:tcPr>
                <w:p w14:paraId="42C1F42A" w14:textId="4017DA8C" w:rsidR="00045BFD" w:rsidRDefault="00045BFD" w:rsidP="003A22C5">
                  <w:pPr>
                    <w:pStyle w:val="TAL"/>
                    <w:framePr w:hSpace="141" w:wrap="around" w:vAnchor="text" w:hAnchor="text" w:y="1"/>
                    <w:suppressOverlap/>
                    <w:rPr>
                      <w:sz w:val="16"/>
                      <w:szCs w:val="16"/>
                    </w:rPr>
                  </w:pPr>
                  <w:r w:rsidRPr="00DB3234">
                    <w:rPr>
                      <w:sz w:val="16"/>
                      <w:szCs w:val="16"/>
                    </w:rPr>
                    <w:t>S3-214365</w:t>
                  </w:r>
                </w:p>
              </w:tc>
              <w:tc>
                <w:tcPr>
                  <w:tcW w:w="3762" w:type="dxa"/>
                  <w:shd w:val="clear" w:color="auto" w:fill="auto"/>
                </w:tcPr>
                <w:p w14:paraId="25C0C26E" w14:textId="0E0732AA" w:rsidR="00045BFD" w:rsidRPr="00FF0EFC" w:rsidRDefault="00045BFD" w:rsidP="003A22C5">
                  <w:pPr>
                    <w:framePr w:hSpace="141" w:wrap="around" w:vAnchor="text" w:hAnchor="text" w:y="1"/>
                    <w:spacing w:after="0"/>
                    <w:suppressOverlap/>
                    <w:rPr>
                      <w:lang w:val="en-US"/>
                    </w:rPr>
                  </w:pPr>
                  <w:proofErr w:type="spellStart"/>
                  <w:r>
                    <w:rPr>
                      <w:rFonts w:ascii="Arial" w:hAnsi="Arial" w:cs="Arial"/>
                      <w:sz w:val="16"/>
                      <w:szCs w:val="16"/>
                      <w:lang w:val="en-US" w:eastAsia="de-DE"/>
                    </w:rPr>
                    <w:t>eSBA</w:t>
                  </w:r>
                  <w:proofErr w:type="spellEnd"/>
                  <w:r>
                    <w:rPr>
                      <w:rFonts w:ascii="Arial" w:hAnsi="Arial" w:cs="Arial"/>
                      <w:sz w:val="16"/>
                      <w:szCs w:val="16"/>
                      <w:lang w:val="en-US" w:eastAsia="de-DE"/>
                    </w:rPr>
                    <w:t xml:space="preserve"> KI#5 EN resolution</w:t>
                  </w:r>
                </w:p>
              </w:tc>
            </w:tr>
            <w:tr w:rsidR="00045BFD" w:rsidRPr="00A56AEB" w14:paraId="59F1AF0C" w14:textId="77777777" w:rsidTr="00494FD0">
              <w:tc>
                <w:tcPr>
                  <w:tcW w:w="1105" w:type="dxa"/>
                  <w:shd w:val="clear" w:color="auto" w:fill="auto"/>
                </w:tcPr>
                <w:p w14:paraId="6AE85705" w14:textId="4BFA9259" w:rsidR="00045BFD" w:rsidRPr="00DB3234" w:rsidRDefault="00045BFD" w:rsidP="003A22C5">
                  <w:pPr>
                    <w:pStyle w:val="TAL"/>
                    <w:framePr w:hSpace="141" w:wrap="around" w:vAnchor="text" w:hAnchor="text" w:y="1"/>
                    <w:suppressOverlap/>
                    <w:rPr>
                      <w:sz w:val="16"/>
                      <w:szCs w:val="16"/>
                    </w:rPr>
                  </w:pPr>
                  <w:r w:rsidRPr="00DB3234">
                    <w:rPr>
                      <w:sz w:val="16"/>
                      <w:szCs w:val="16"/>
                    </w:rPr>
                    <w:t>S3-214366</w:t>
                  </w:r>
                </w:p>
              </w:tc>
              <w:tc>
                <w:tcPr>
                  <w:tcW w:w="3762" w:type="dxa"/>
                  <w:shd w:val="clear" w:color="auto" w:fill="auto"/>
                </w:tcPr>
                <w:p w14:paraId="6E5F52A0" w14:textId="516DF5F7" w:rsidR="00045BFD" w:rsidRDefault="00045BFD" w:rsidP="003A22C5">
                  <w:pPr>
                    <w:framePr w:hSpace="141" w:wrap="around" w:vAnchor="text" w:hAnchor="text" w:y="1"/>
                    <w:spacing w:after="0"/>
                    <w:suppressOverlap/>
                    <w:rPr>
                      <w:rFonts w:ascii="Arial" w:hAnsi="Arial" w:cs="Arial"/>
                      <w:sz w:val="16"/>
                      <w:szCs w:val="16"/>
                      <w:lang w:val="en-US" w:eastAsia="de-DE"/>
                    </w:rPr>
                  </w:pPr>
                  <w:proofErr w:type="spellStart"/>
                  <w:r>
                    <w:rPr>
                      <w:rFonts w:ascii="Arial" w:hAnsi="Arial" w:cs="Arial"/>
                      <w:sz w:val="16"/>
                      <w:szCs w:val="16"/>
                      <w:lang w:val="en-US" w:eastAsia="de-DE"/>
                    </w:rPr>
                    <w:t>eSBA</w:t>
                  </w:r>
                  <w:proofErr w:type="spellEnd"/>
                  <w:r>
                    <w:rPr>
                      <w:rFonts w:ascii="Arial" w:hAnsi="Arial" w:cs="Arial"/>
                      <w:sz w:val="16"/>
                      <w:szCs w:val="16"/>
                      <w:lang w:val="en-US" w:eastAsia="de-DE"/>
                    </w:rPr>
                    <w:t xml:space="preserve"> KI#4 conclusion</w:t>
                  </w:r>
                </w:p>
              </w:tc>
            </w:tr>
            <w:tr w:rsidR="00045BFD" w:rsidRPr="00A56AEB" w14:paraId="05CC899C" w14:textId="77777777" w:rsidTr="00494FD0">
              <w:tc>
                <w:tcPr>
                  <w:tcW w:w="1105" w:type="dxa"/>
                  <w:shd w:val="clear" w:color="auto" w:fill="auto"/>
                </w:tcPr>
                <w:p w14:paraId="024D28B6" w14:textId="15BF5F51" w:rsidR="00045BFD" w:rsidRPr="00DB3234" w:rsidRDefault="00045BFD" w:rsidP="003A22C5">
                  <w:pPr>
                    <w:pStyle w:val="TAL"/>
                    <w:framePr w:hSpace="141" w:wrap="around" w:vAnchor="text" w:hAnchor="text" w:y="1"/>
                    <w:suppressOverlap/>
                    <w:rPr>
                      <w:sz w:val="16"/>
                      <w:szCs w:val="16"/>
                    </w:rPr>
                  </w:pPr>
                  <w:r>
                    <w:rPr>
                      <w:sz w:val="16"/>
                      <w:szCs w:val="16"/>
                    </w:rPr>
                    <w:t>S3-214397</w:t>
                  </w:r>
                </w:p>
              </w:tc>
              <w:tc>
                <w:tcPr>
                  <w:tcW w:w="3762" w:type="dxa"/>
                  <w:shd w:val="clear" w:color="auto" w:fill="auto"/>
                </w:tcPr>
                <w:p w14:paraId="651F88B6" w14:textId="43841E39" w:rsidR="00045BFD" w:rsidRDefault="00045BFD" w:rsidP="003A22C5">
                  <w:pPr>
                    <w:framePr w:hSpace="141" w:wrap="around" w:vAnchor="text" w:hAnchor="text" w:y="1"/>
                    <w:spacing w:after="0"/>
                    <w:suppressOverlap/>
                    <w:rPr>
                      <w:rFonts w:ascii="Arial" w:hAnsi="Arial" w:cs="Arial"/>
                      <w:sz w:val="16"/>
                      <w:szCs w:val="16"/>
                      <w:lang w:val="en-US" w:eastAsia="de-DE"/>
                    </w:rPr>
                  </w:pPr>
                  <w:r>
                    <w:rPr>
                      <w:rFonts w:ascii="Arial" w:hAnsi="Arial" w:cs="Arial"/>
                      <w:sz w:val="16"/>
                      <w:szCs w:val="16"/>
                      <w:lang w:eastAsia="de-DE"/>
                    </w:rPr>
                    <w:t>[</w:t>
                  </w:r>
                  <w:proofErr w:type="spellStart"/>
                  <w:r>
                    <w:rPr>
                      <w:rFonts w:ascii="Arial" w:hAnsi="Arial" w:cs="Arial"/>
                      <w:sz w:val="16"/>
                      <w:szCs w:val="16"/>
                      <w:lang w:eastAsia="de-DE"/>
                    </w:rPr>
                    <w:t>eSBA</w:t>
                  </w:r>
                  <w:proofErr w:type="spellEnd"/>
                  <w:r>
                    <w:rPr>
                      <w:rFonts w:ascii="Arial" w:hAnsi="Arial" w:cs="Arial"/>
                      <w:sz w:val="16"/>
                      <w:szCs w:val="16"/>
                      <w:lang w:eastAsia="de-DE"/>
                    </w:rPr>
                    <w:t>] KI on inter slice access</w:t>
                  </w:r>
                </w:p>
              </w:tc>
            </w:tr>
            <w:tr w:rsidR="00045BFD" w:rsidRPr="00A56AEB" w14:paraId="432B6F8A" w14:textId="77777777" w:rsidTr="00494FD0">
              <w:tc>
                <w:tcPr>
                  <w:tcW w:w="1105" w:type="dxa"/>
                  <w:shd w:val="clear" w:color="auto" w:fill="auto"/>
                </w:tcPr>
                <w:p w14:paraId="4A8FDCB3" w14:textId="4FA75F41" w:rsidR="00045BFD" w:rsidRDefault="00045BFD" w:rsidP="003A22C5">
                  <w:pPr>
                    <w:pStyle w:val="TAL"/>
                    <w:framePr w:hSpace="141" w:wrap="around" w:vAnchor="text" w:hAnchor="text" w:y="1"/>
                    <w:suppressOverlap/>
                    <w:rPr>
                      <w:sz w:val="16"/>
                      <w:szCs w:val="16"/>
                    </w:rPr>
                  </w:pPr>
                  <w:r w:rsidRPr="009824D5">
                    <w:rPr>
                      <w:sz w:val="16"/>
                      <w:szCs w:val="16"/>
                    </w:rPr>
                    <w:t>S3-2143</w:t>
                  </w:r>
                  <w:r>
                    <w:rPr>
                      <w:sz w:val="16"/>
                      <w:szCs w:val="16"/>
                    </w:rPr>
                    <w:t>98</w:t>
                  </w:r>
                </w:p>
              </w:tc>
              <w:tc>
                <w:tcPr>
                  <w:tcW w:w="3762" w:type="dxa"/>
                  <w:shd w:val="clear" w:color="auto" w:fill="auto"/>
                </w:tcPr>
                <w:p w14:paraId="0C12AAB4" w14:textId="68769F8D" w:rsidR="00045BFD" w:rsidRDefault="00045BFD" w:rsidP="003A22C5">
                  <w:pPr>
                    <w:framePr w:hSpace="141" w:wrap="around" w:vAnchor="text" w:hAnchor="text" w:y="1"/>
                    <w:spacing w:after="0"/>
                    <w:suppressOverlap/>
                    <w:rPr>
                      <w:rFonts w:ascii="Arial" w:hAnsi="Arial" w:cs="Arial"/>
                      <w:sz w:val="16"/>
                      <w:szCs w:val="16"/>
                      <w:lang w:eastAsia="de-DE"/>
                    </w:rPr>
                  </w:pPr>
                  <w:r w:rsidRPr="009824D5">
                    <w:rPr>
                      <w:rFonts w:ascii="Arial" w:hAnsi="Arial" w:cs="Arial"/>
                      <w:sz w:val="16"/>
                      <w:szCs w:val="16"/>
                      <w:lang w:eastAsia="de-DE"/>
                    </w:rPr>
                    <w:t>Solution to KI#9: Authorization for Inter-Slice Access</w:t>
                  </w:r>
                </w:p>
              </w:tc>
            </w:tr>
            <w:tr w:rsidR="00045BFD" w:rsidRPr="00A56AEB" w14:paraId="5FA9CF3F" w14:textId="77777777" w:rsidTr="00494FD0">
              <w:tc>
                <w:tcPr>
                  <w:tcW w:w="1105" w:type="dxa"/>
                  <w:shd w:val="clear" w:color="auto" w:fill="auto"/>
                </w:tcPr>
                <w:p w14:paraId="0E4BF036" w14:textId="682C6F9B" w:rsidR="00045BFD" w:rsidRPr="009824D5" w:rsidRDefault="00045BFD" w:rsidP="003A22C5">
                  <w:pPr>
                    <w:pStyle w:val="TAL"/>
                    <w:framePr w:hSpace="141" w:wrap="around" w:vAnchor="text" w:hAnchor="text" w:y="1"/>
                    <w:suppressOverlap/>
                    <w:rPr>
                      <w:sz w:val="16"/>
                      <w:szCs w:val="16"/>
                    </w:rPr>
                  </w:pPr>
                  <w:r w:rsidRPr="00A21E93">
                    <w:rPr>
                      <w:sz w:val="16"/>
                      <w:szCs w:val="16"/>
                    </w:rPr>
                    <w:t>S3-214399</w:t>
                  </w:r>
                </w:p>
              </w:tc>
              <w:tc>
                <w:tcPr>
                  <w:tcW w:w="3762" w:type="dxa"/>
                  <w:shd w:val="clear" w:color="auto" w:fill="auto"/>
                </w:tcPr>
                <w:p w14:paraId="124AEE6F" w14:textId="2902F164" w:rsidR="00045BFD" w:rsidRPr="009824D5" w:rsidRDefault="00045BFD" w:rsidP="003A22C5">
                  <w:pPr>
                    <w:framePr w:hSpace="141" w:wrap="around" w:vAnchor="text" w:hAnchor="text" w:y="1"/>
                    <w:spacing w:after="0"/>
                    <w:suppressOverlap/>
                    <w:rPr>
                      <w:rFonts w:ascii="Arial" w:hAnsi="Arial" w:cs="Arial"/>
                      <w:sz w:val="16"/>
                      <w:szCs w:val="16"/>
                      <w:lang w:eastAsia="de-DE"/>
                    </w:rPr>
                  </w:pPr>
                  <w:r>
                    <w:rPr>
                      <w:rFonts w:ascii="Arial" w:hAnsi="Arial" w:cs="Arial"/>
                      <w:sz w:val="16"/>
                      <w:szCs w:val="16"/>
                      <w:lang w:eastAsia="de-DE"/>
                    </w:rPr>
                    <w:t>[</w:t>
                  </w:r>
                  <w:proofErr w:type="spellStart"/>
                  <w:r>
                    <w:rPr>
                      <w:rFonts w:ascii="Arial" w:hAnsi="Arial" w:cs="Arial"/>
                      <w:sz w:val="16"/>
                      <w:szCs w:val="16"/>
                      <w:lang w:eastAsia="de-DE"/>
                    </w:rPr>
                    <w:t>eSBA</w:t>
                  </w:r>
                  <w:proofErr w:type="spellEnd"/>
                  <w:r>
                    <w:rPr>
                      <w:rFonts w:ascii="Arial" w:hAnsi="Arial" w:cs="Arial"/>
                      <w:sz w:val="16"/>
                      <w:szCs w:val="16"/>
                      <w:lang w:eastAsia="de-DE"/>
                    </w:rPr>
                    <w:t>] New Solution for Key Issue #3: Authorization of notification endpoint</w:t>
                  </w:r>
                </w:p>
              </w:tc>
            </w:tr>
            <w:tr w:rsidR="00045BFD" w:rsidRPr="00A56AEB" w14:paraId="79D3643B" w14:textId="77777777" w:rsidTr="00494FD0">
              <w:tc>
                <w:tcPr>
                  <w:tcW w:w="1105" w:type="dxa"/>
                  <w:shd w:val="clear" w:color="auto" w:fill="auto"/>
                </w:tcPr>
                <w:p w14:paraId="3129C90A" w14:textId="7D705170" w:rsidR="00045BFD" w:rsidRPr="00A21E93" w:rsidRDefault="00045BFD" w:rsidP="003A22C5">
                  <w:pPr>
                    <w:pStyle w:val="TAL"/>
                    <w:framePr w:hSpace="141" w:wrap="around" w:vAnchor="text" w:hAnchor="text" w:y="1"/>
                    <w:suppressOverlap/>
                    <w:rPr>
                      <w:sz w:val="16"/>
                      <w:szCs w:val="16"/>
                    </w:rPr>
                  </w:pPr>
                  <w:r>
                    <w:rPr>
                      <w:sz w:val="16"/>
                      <w:szCs w:val="16"/>
                    </w:rPr>
                    <w:t>rapporteur</w:t>
                  </w:r>
                </w:p>
              </w:tc>
              <w:tc>
                <w:tcPr>
                  <w:tcW w:w="3762" w:type="dxa"/>
                  <w:shd w:val="clear" w:color="auto" w:fill="auto"/>
                </w:tcPr>
                <w:p w14:paraId="2B125854" w14:textId="1E63F9E1" w:rsidR="00045BFD" w:rsidRDefault="00045BFD" w:rsidP="003A22C5">
                  <w:pPr>
                    <w:framePr w:hSpace="141" w:wrap="around" w:vAnchor="text" w:hAnchor="text" w:y="1"/>
                    <w:spacing w:after="0"/>
                    <w:suppressOverlap/>
                    <w:rPr>
                      <w:rFonts w:ascii="Arial" w:hAnsi="Arial" w:cs="Arial"/>
                      <w:sz w:val="16"/>
                      <w:szCs w:val="16"/>
                      <w:lang w:eastAsia="de-DE"/>
                    </w:rPr>
                  </w:pPr>
                  <w:r>
                    <w:rPr>
                      <w:rFonts w:ascii="Arial" w:hAnsi="Arial" w:cs="Arial"/>
                      <w:sz w:val="16"/>
                      <w:szCs w:val="16"/>
                      <w:lang w:eastAsia="de-DE"/>
                    </w:rPr>
                    <w:t xml:space="preserve">Mapping table update in clause 6.0, corrections to formatting and typos, adding of </w:t>
                  </w:r>
                  <w:proofErr w:type="spellStart"/>
                  <w:r>
                    <w:rPr>
                      <w:rFonts w:ascii="Arial" w:hAnsi="Arial" w:cs="Arial"/>
                      <w:sz w:val="16"/>
                      <w:szCs w:val="16"/>
                      <w:lang w:eastAsia="de-DE"/>
                    </w:rPr>
                    <w:t>subheadlines</w:t>
                  </w:r>
                  <w:proofErr w:type="spellEnd"/>
                  <w:r>
                    <w:rPr>
                      <w:rFonts w:ascii="Arial" w:hAnsi="Arial" w:cs="Arial"/>
                      <w:sz w:val="16"/>
                      <w:szCs w:val="16"/>
                      <w:lang w:eastAsia="de-DE"/>
                    </w:rPr>
                    <w:t xml:space="preserve"> in conclusion clause</w:t>
                  </w:r>
                </w:p>
              </w:tc>
            </w:tr>
          </w:tbl>
          <w:p w14:paraId="176DE10A" w14:textId="6995CA28" w:rsidR="00045BFD" w:rsidRPr="009E4882" w:rsidRDefault="00045BFD">
            <w:pPr>
              <w:pStyle w:val="TAL"/>
              <w:rPr>
                <w:sz w:val="16"/>
                <w:szCs w:val="16"/>
              </w:rPr>
            </w:pPr>
          </w:p>
        </w:tc>
        <w:tc>
          <w:tcPr>
            <w:tcW w:w="708" w:type="dxa"/>
            <w:shd w:val="solid" w:color="FFFFFF" w:fill="auto"/>
          </w:tcPr>
          <w:p w14:paraId="6D5F0755" w14:textId="566C948E" w:rsidR="00045BFD" w:rsidRDefault="00045BFD">
            <w:pPr>
              <w:pStyle w:val="TAC"/>
              <w:jc w:val="left"/>
              <w:rPr>
                <w:sz w:val="16"/>
                <w:szCs w:val="16"/>
              </w:rPr>
            </w:pPr>
            <w:r>
              <w:rPr>
                <w:sz w:val="16"/>
                <w:szCs w:val="16"/>
              </w:rPr>
              <w:t>0.5.0</w:t>
            </w:r>
          </w:p>
        </w:tc>
      </w:tr>
      <w:tr w:rsidR="00045BFD" w:rsidRPr="006B0D02" w14:paraId="1ED94C81" w14:textId="77777777" w:rsidTr="003A22C5">
        <w:tc>
          <w:tcPr>
            <w:tcW w:w="803" w:type="dxa"/>
            <w:shd w:val="solid" w:color="FFFFFF" w:fill="auto"/>
          </w:tcPr>
          <w:p w14:paraId="4AD57714" w14:textId="3FCD3E08" w:rsidR="00045BFD" w:rsidRDefault="00045BFD">
            <w:pPr>
              <w:pStyle w:val="TAC"/>
              <w:jc w:val="left"/>
              <w:rPr>
                <w:sz w:val="16"/>
                <w:szCs w:val="16"/>
              </w:rPr>
            </w:pPr>
            <w:r>
              <w:rPr>
                <w:sz w:val="16"/>
                <w:szCs w:val="16"/>
              </w:rPr>
              <w:t>2021-12</w:t>
            </w:r>
          </w:p>
        </w:tc>
        <w:tc>
          <w:tcPr>
            <w:tcW w:w="992" w:type="dxa"/>
            <w:shd w:val="solid" w:color="FFFFFF" w:fill="auto"/>
          </w:tcPr>
          <w:p w14:paraId="7A4619A5" w14:textId="74F5827D" w:rsidR="00045BFD" w:rsidRDefault="00045BFD">
            <w:pPr>
              <w:pStyle w:val="TAC"/>
              <w:jc w:val="left"/>
              <w:rPr>
                <w:sz w:val="16"/>
                <w:szCs w:val="16"/>
              </w:rPr>
            </w:pPr>
            <w:r>
              <w:rPr>
                <w:sz w:val="16"/>
                <w:szCs w:val="16"/>
              </w:rPr>
              <w:t>SA#94e</w:t>
            </w:r>
          </w:p>
        </w:tc>
        <w:tc>
          <w:tcPr>
            <w:tcW w:w="709" w:type="dxa"/>
            <w:shd w:val="solid" w:color="FFFFFF" w:fill="auto"/>
          </w:tcPr>
          <w:p w14:paraId="6E52D7E8" w14:textId="00CC6CDD" w:rsidR="00045BFD" w:rsidRPr="00FF0EFC" w:rsidRDefault="00045BFD">
            <w:pPr>
              <w:pStyle w:val="TAC"/>
              <w:jc w:val="left"/>
              <w:rPr>
                <w:sz w:val="16"/>
                <w:szCs w:val="16"/>
              </w:rPr>
            </w:pPr>
            <w:r>
              <w:rPr>
                <w:sz w:val="16"/>
                <w:szCs w:val="16"/>
              </w:rPr>
              <w:t>SP-211401</w:t>
            </w:r>
          </w:p>
        </w:tc>
        <w:tc>
          <w:tcPr>
            <w:tcW w:w="5245" w:type="dxa"/>
            <w:shd w:val="solid" w:color="FFFFFF" w:fill="auto"/>
          </w:tcPr>
          <w:p w14:paraId="683306D6" w14:textId="0AAF59BE" w:rsidR="00045BFD" w:rsidRPr="00494FD0" w:rsidRDefault="00045BFD">
            <w:pPr>
              <w:pStyle w:val="TAL"/>
              <w:rPr>
                <w:sz w:val="16"/>
                <w:szCs w:val="16"/>
              </w:rPr>
            </w:pPr>
            <w:r>
              <w:rPr>
                <w:sz w:val="16"/>
                <w:szCs w:val="16"/>
              </w:rPr>
              <w:t>Presented for information</w:t>
            </w:r>
          </w:p>
        </w:tc>
        <w:tc>
          <w:tcPr>
            <w:tcW w:w="708" w:type="dxa"/>
            <w:shd w:val="solid" w:color="FFFFFF" w:fill="auto"/>
          </w:tcPr>
          <w:p w14:paraId="089A3469" w14:textId="43FB2740" w:rsidR="00045BFD" w:rsidRDefault="00045BFD">
            <w:pPr>
              <w:pStyle w:val="TAC"/>
              <w:jc w:val="left"/>
              <w:rPr>
                <w:sz w:val="16"/>
                <w:szCs w:val="16"/>
              </w:rPr>
            </w:pPr>
            <w:r>
              <w:rPr>
                <w:sz w:val="16"/>
                <w:szCs w:val="16"/>
              </w:rPr>
              <w:t>1.0.0</w:t>
            </w:r>
          </w:p>
        </w:tc>
      </w:tr>
      <w:tr w:rsidR="00045BFD" w:rsidRPr="006B0D02" w14:paraId="21A9F12D" w14:textId="77777777" w:rsidTr="003A22C5">
        <w:tc>
          <w:tcPr>
            <w:tcW w:w="803" w:type="dxa"/>
            <w:shd w:val="solid" w:color="FFFFFF" w:fill="auto"/>
          </w:tcPr>
          <w:p w14:paraId="281FDEFB" w14:textId="502E6170" w:rsidR="00045BFD" w:rsidRDefault="00045BFD">
            <w:pPr>
              <w:pStyle w:val="TAC"/>
              <w:jc w:val="left"/>
              <w:rPr>
                <w:sz w:val="16"/>
                <w:szCs w:val="16"/>
              </w:rPr>
            </w:pPr>
            <w:r>
              <w:rPr>
                <w:sz w:val="16"/>
                <w:szCs w:val="16"/>
              </w:rPr>
              <w:t>2022-02</w:t>
            </w:r>
          </w:p>
        </w:tc>
        <w:tc>
          <w:tcPr>
            <w:tcW w:w="992" w:type="dxa"/>
            <w:shd w:val="solid" w:color="FFFFFF" w:fill="auto"/>
          </w:tcPr>
          <w:p w14:paraId="69BA1C0C" w14:textId="5517D78B" w:rsidR="00045BFD" w:rsidRDefault="00045BFD">
            <w:pPr>
              <w:pStyle w:val="TAC"/>
              <w:jc w:val="left"/>
              <w:rPr>
                <w:sz w:val="16"/>
                <w:szCs w:val="16"/>
              </w:rPr>
            </w:pPr>
            <w:r>
              <w:rPr>
                <w:sz w:val="16"/>
                <w:szCs w:val="16"/>
              </w:rPr>
              <w:t>SA3#106e</w:t>
            </w:r>
          </w:p>
        </w:tc>
        <w:tc>
          <w:tcPr>
            <w:tcW w:w="709" w:type="dxa"/>
            <w:shd w:val="solid" w:color="FFFFFF" w:fill="auto"/>
          </w:tcPr>
          <w:p w14:paraId="23D2E289" w14:textId="26EBC2BE" w:rsidR="00045BFD" w:rsidRDefault="00045BFD">
            <w:pPr>
              <w:pStyle w:val="TAC"/>
              <w:jc w:val="left"/>
              <w:rPr>
                <w:sz w:val="16"/>
                <w:szCs w:val="16"/>
              </w:rPr>
            </w:pPr>
            <w:r>
              <w:rPr>
                <w:sz w:val="16"/>
                <w:szCs w:val="16"/>
              </w:rPr>
              <w:t>S3-210512</w:t>
            </w:r>
          </w:p>
        </w:tc>
        <w:tc>
          <w:tcPr>
            <w:tcW w:w="5245" w:type="dxa"/>
            <w:shd w:val="solid" w:color="FFFFFF" w:fill="auto"/>
          </w:tcPr>
          <w:tbl>
            <w:tblPr>
              <w:tblW w:w="4867" w:type="dxa"/>
              <w:tblLayout w:type="fixed"/>
              <w:tblLook w:val="04A0" w:firstRow="1" w:lastRow="0" w:firstColumn="1" w:lastColumn="0" w:noHBand="0" w:noVBand="1"/>
            </w:tblPr>
            <w:tblGrid>
              <w:gridCol w:w="1105"/>
              <w:gridCol w:w="3762"/>
            </w:tblGrid>
            <w:tr w:rsidR="00045BFD" w:rsidRPr="00A56AEB" w14:paraId="1A8EC3FF" w14:textId="77777777" w:rsidTr="00247C05">
              <w:tc>
                <w:tcPr>
                  <w:tcW w:w="1105" w:type="dxa"/>
                  <w:shd w:val="clear" w:color="auto" w:fill="auto"/>
                </w:tcPr>
                <w:p w14:paraId="31FB8A53" w14:textId="2E402E28" w:rsidR="00045BFD" w:rsidRDefault="00045BFD" w:rsidP="003A22C5">
                  <w:pPr>
                    <w:pStyle w:val="TAL"/>
                    <w:framePr w:hSpace="141" w:wrap="around" w:vAnchor="text" w:hAnchor="text" w:y="1"/>
                    <w:suppressOverlap/>
                    <w:rPr>
                      <w:sz w:val="16"/>
                      <w:szCs w:val="16"/>
                    </w:rPr>
                  </w:pPr>
                  <w:r w:rsidRPr="00260415">
                    <w:rPr>
                      <w:sz w:val="16"/>
                      <w:szCs w:val="16"/>
                    </w:rPr>
                    <w:t>S3-220498</w:t>
                  </w:r>
                </w:p>
              </w:tc>
              <w:tc>
                <w:tcPr>
                  <w:tcW w:w="3762" w:type="dxa"/>
                  <w:shd w:val="clear" w:color="auto" w:fill="auto"/>
                </w:tcPr>
                <w:p w14:paraId="19F657B0" w14:textId="3F1EBE0D" w:rsidR="00045BFD" w:rsidRPr="00A24B99" w:rsidRDefault="00045BFD" w:rsidP="003A22C5">
                  <w:pPr>
                    <w:framePr w:hSpace="141" w:wrap="around" w:vAnchor="text" w:hAnchor="text" w:y="1"/>
                    <w:spacing w:after="0"/>
                    <w:suppressOverlap/>
                    <w:rPr>
                      <w:rFonts w:ascii="Arial" w:hAnsi="Arial" w:cs="Arial"/>
                      <w:sz w:val="16"/>
                      <w:szCs w:val="16"/>
                      <w:lang w:eastAsia="de-DE"/>
                    </w:rPr>
                  </w:pPr>
                  <w:r w:rsidRPr="00A24B99">
                    <w:rPr>
                      <w:rFonts w:ascii="Arial" w:hAnsi="Arial" w:cs="Arial"/>
                      <w:sz w:val="16"/>
                      <w:szCs w:val="16"/>
                      <w:lang w:eastAsia="de-DE"/>
                    </w:rPr>
                    <w:t>Evaluation and Conclusion for Key Issue#9</w:t>
                  </w:r>
                </w:p>
              </w:tc>
            </w:tr>
            <w:tr w:rsidR="00045BFD" w:rsidRPr="00A56AEB" w14:paraId="4271AE24" w14:textId="77777777" w:rsidTr="00247C05">
              <w:tc>
                <w:tcPr>
                  <w:tcW w:w="1105" w:type="dxa"/>
                  <w:shd w:val="clear" w:color="auto" w:fill="auto"/>
                </w:tcPr>
                <w:p w14:paraId="7201C4EE" w14:textId="5801A197" w:rsidR="00045BFD" w:rsidRPr="00A56AEB" w:rsidRDefault="00045BFD" w:rsidP="003A22C5">
                  <w:pPr>
                    <w:pStyle w:val="TAL"/>
                    <w:framePr w:hSpace="141" w:wrap="around" w:vAnchor="text" w:hAnchor="text" w:y="1"/>
                    <w:suppressOverlap/>
                    <w:rPr>
                      <w:sz w:val="16"/>
                      <w:szCs w:val="16"/>
                    </w:rPr>
                  </w:pPr>
                  <w:r>
                    <w:rPr>
                      <w:sz w:val="16"/>
                      <w:szCs w:val="16"/>
                    </w:rPr>
                    <w:t>S3-220511</w:t>
                  </w:r>
                </w:p>
              </w:tc>
              <w:tc>
                <w:tcPr>
                  <w:tcW w:w="3762" w:type="dxa"/>
                  <w:shd w:val="clear" w:color="auto" w:fill="auto"/>
                </w:tcPr>
                <w:p w14:paraId="48ECE09C" w14:textId="04EB8819" w:rsidR="00045BFD" w:rsidRPr="00A56AEB" w:rsidRDefault="00045BFD" w:rsidP="003A22C5">
                  <w:pPr>
                    <w:pStyle w:val="TAL"/>
                    <w:framePr w:hSpace="141" w:wrap="around" w:vAnchor="text" w:hAnchor="text" w:y="1"/>
                    <w:suppressOverlap/>
                    <w:rPr>
                      <w:sz w:val="16"/>
                      <w:szCs w:val="16"/>
                    </w:rPr>
                  </w:pPr>
                  <w:r w:rsidRPr="00247C05">
                    <w:rPr>
                      <w:sz w:val="16"/>
                      <w:szCs w:val="16"/>
                    </w:rPr>
                    <w:t>New KI on N32 security in Roaming Hub scenarios</w:t>
                  </w:r>
                </w:p>
              </w:tc>
            </w:tr>
            <w:tr w:rsidR="00045BFD" w14:paraId="412EAD49" w14:textId="77777777" w:rsidTr="00247C05">
              <w:tc>
                <w:tcPr>
                  <w:tcW w:w="1105" w:type="dxa"/>
                  <w:shd w:val="clear" w:color="auto" w:fill="auto"/>
                </w:tcPr>
                <w:p w14:paraId="1E328361" w14:textId="02395399" w:rsidR="00045BFD" w:rsidRPr="00044CB5" w:rsidRDefault="00045BFD" w:rsidP="003A22C5">
                  <w:pPr>
                    <w:pStyle w:val="TAL"/>
                    <w:framePr w:hSpace="141" w:wrap="around" w:vAnchor="text" w:hAnchor="text" w:y="1"/>
                    <w:suppressOverlap/>
                    <w:rPr>
                      <w:sz w:val="16"/>
                      <w:szCs w:val="16"/>
                    </w:rPr>
                  </w:pPr>
                  <w:r w:rsidRPr="00247C05">
                    <w:rPr>
                      <w:sz w:val="16"/>
                      <w:szCs w:val="16"/>
                    </w:rPr>
                    <w:t>S3-220409</w:t>
                  </w:r>
                </w:p>
              </w:tc>
              <w:tc>
                <w:tcPr>
                  <w:tcW w:w="3762" w:type="dxa"/>
                  <w:shd w:val="clear" w:color="auto" w:fill="auto"/>
                </w:tcPr>
                <w:p w14:paraId="12E6F416" w14:textId="2C795AFC" w:rsidR="00045BFD" w:rsidRDefault="00045BFD" w:rsidP="003A22C5">
                  <w:pPr>
                    <w:pStyle w:val="TAL"/>
                    <w:framePr w:hSpace="141" w:wrap="around" w:vAnchor="text" w:hAnchor="text" w:y="1"/>
                    <w:suppressOverlap/>
                    <w:rPr>
                      <w:rFonts w:cs="Arial"/>
                      <w:sz w:val="16"/>
                      <w:szCs w:val="16"/>
                      <w:lang w:eastAsia="de-DE"/>
                    </w:rPr>
                  </w:pPr>
                  <w:r w:rsidRPr="00247C05">
                    <w:rPr>
                      <w:rFonts w:cs="Arial"/>
                      <w:sz w:val="16"/>
                      <w:szCs w:val="16"/>
                      <w:lang w:eastAsia="de-DE"/>
                    </w:rPr>
                    <w:t>Resolution EN on NF Set per KI6-Sol7</w:t>
                  </w:r>
                </w:p>
              </w:tc>
            </w:tr>
          </w:tbl>
          <w:p w14:paraId="7EDEB5A5" w14:textId="77777777" w:rsidR="00045BFD" w:rsidRDefault="00045BFD">
            <w:pPr>
              <w:pStyle w:val="TAL"/>
              <w:rPr>
                <w:sz w:val="16"/>
                <w:szCs w:val="16"/>
              </w:rPr>
            </w:pPr>
          </w:p>
        </w:tc>
        <w:tc>
          <w:tcPr>
            <w:tcW w:w="708" w:type="dxa"/>
            <w:shd w:val="solid" w:color="FFFFFF" w:fill="auto"/>
          </w:tcPr>
          <w:p w14:paraId="40EB65B7" w14:textId="58233817" w:rsidR="00045BFD" w:rsidRDefault="00045BFD">
            <w:pPr>
              <w:pStyle w:val="TAC"/>
              <w:jc w:val="left"/>
              <w:rPr>
                <w:sz w:val="16"/>
                <w:szCs w:val="16"/>
              </w:rPr>
            </w:pPr>
            <w:r>
              <w:rPr>
                <w:sz w:val="16"/>
                <w:szCs w:val="16"/>
              </w:rPr>
              <w:t>1.1.0</w:t>
            </w:r>
          </w:p>
        </w:tc>
      </w:tr>
      <w:tr w:rsidR="00045BFD" w:rsidRPr="006B0D02" w14:paraId="19559312" w14:textId="77777777" w:rsidTr="003A22C5">
        <w:tc>
          <w:tcPr>
            <w:tcW w:w="803" w:type="dxa"/>
            <w:shd w:val="solid" w:color="FFFFFF" w:fill="auto"/>
          </w:tcPr>
          <w:p w14:paraId="4C5B96FF" w14:textId="19385159" w:rsidR="00045BFD" w:rsidRDefault="00045BFD">
            <w:pPr>
              <w:pStyle w:val="TAC"/>
              <w:jc w:val="left"/>
              <w:rPr>
                <w:sz w:val="16"/>
                <w:szCs w:val="16"/>
              </w:rPr>
            </w:pPr>
            <w:r>
              <w:rPr>
                <w:sz w:val="16"/>
                <w:szCs w:val="16"/>
              </w:rPr>
              <w:t>2022-05</w:t>
            </w:r>
          </w:p>
        </w:tc>
        <w:tc>
          <w:tcPr>
            <w:tcW w:w="992" w:type="dxa"/>
            <w:shd w:val="solid" w:color="FFFFFF" w:fill="auto"/>
          </w:tcPr>
          <w:p w14:paraId="70BC84E2" w14:textId="6B0AE560" w:rsidR="00045BFD" w:rsidRDefault="00045BFD">
            <w:pPr>
              <w:pStyle w:val="TAC"/>
              <w:jc w:val="left"/>
              <w:rPr>
                <w:sz w:val="16"/>
                <w:szCs w:val="16"/>
              </w:rPr>
            </w:pPr>
            <w:r>
              <w:rPr>
                <w:sz w:val="16"/>
                <w:szCs w:val="16"/>
              </w:rPr>
              <w:t>SA3#107e</w:t>
            </w:r>
          </w:p>
        </w:tc>
        <w:tc>
          <w:tcPr>
            <w:tcW w:w="709" w:type="dxa"/>
            <w:shd w:val="solid" w:color="FFFFFF" w:fill="auto"/>
          </w:tcPr>
          <w:p w14:paraId="0B42C08D" w14:textId="0B28CBB5" w:rsidR="00045BFD" w:rsidRDefault="00045BFD">
            <w:pPr>
              <w:pStyle w:val="TAC"/>
              <w:jc w:val="left"/>
              <w:rPr>
                <w:sz w:val="16"/>
                <w:szCs w:val="16"/>
              </w:rPr>
            </w:pPr>
            <w:r>
              <w:rPr>
                <w:sz w:val="16"/>
                <w:szCs w:val="16"/>
              </w:rPr>
              <w:t>S3-221280</w:t>
            </w:r>
          </w:p>
        </w:tc>
        <w:tc>
          <w:tcPr>
            <w:tcW w:w="5245" w:type="dxa"/>
            <w:shd w:val="solid" w:color="FFFFFF" w:fill="auto"/>
          </w:tcPr>
          <w:tbl>
            <w:tblPr>
              <w:tblW w:w="4867" w:type="dxa"/>
              <w:tblLayout w:type="fixed"/>
              <w:tblLook w:val="04A0" w:firstRow="1" w:lastRow="0" w:firstColumn="1" w:lastColumn="0" w:noHBand="0" w:noVBand="1"/>
            </w:tblPr>
            <w:tblGrid>
              <w:gridCol w:w="1105"/>
              <w:gridCol w:w="3762"/>
            </w:tblGrid>
            <w:tr w:rsidR="00045BFD" w:rsidRPr="00A24B99" w14:paraId="68B782FB" w14:textId="77777777" w:rsidTr="00BE4436">
              <w:tc>
                <w:tcPr>
                  <w:tcW w:w="1105" w:type="dxa"/>
                  <w:shd w:val="clear" w:color="auto" w:fill="auto"/>
                </w:tcPr>
                <w:p w14:paraId="6C15B0EF" w14:textId="77777777" w:rsidR="00045BFD" w:rsidRDefault="00045BFD" w:rsidP="003A22C5">
                  <w:pPr>
                    <w:pStyle w:val="TAL"/>
                    <w:framePr w:hSpace="141" w:wrap="around" w:vAnchor="text" w:hAnchor="text" w:y="1"/>
                    <w:suppressOverlap/>
                    <w:rPr>
                      <w:sz w:val="16"/>
                      <w:szCs w:val="16"/>
                    </w:rPr>
                  </w:pPr>
                  <w:r w:rsidRPr="00260415">
                    <w:rPr>
                      <w:sz w:val="16"/>
                      <w:szCs w:val="16"/>
                    </w:rPr>
                    <w:t>S3-</w:t>
                  </w:r>
                  <w:r>
                    <w:rPr>
                      <w:sz w:val="16"/>
                      <w:szCs w:val="16"/>
                    </w:rPr>
                    <w:t>220910</w:t>
                  </w:r>
                </w:p>
              </w:tc>
              <w:tc>
                <w:tcPr>
                  <w:tcW w:w="3762" w:type="dxa"/>
                  <w:shd w:val="clear" w:color="auto" w:fill="auto"/>
                </w:tcPr>
                <w:p w14:paraId="1731B348" w14:textId="77777777" w:rsidR="00045BFD" w:rsidRPr="00A24B99" w:rsidRDefault="00045BFD" w:rsidP="003A22C5">
                  <w:pPr>
                    <w:framePr w:hSpace="141" w:wrap="around" w:vAnchor="text" w:hAnchor="text" w:y="1"/>
                    <w:spacing w:after="0"/>
                    <w:suppressOverlap/>
                    <w:rPr>
                      <w:rFonts w:ascii="Arial" w:hAnsi="Arial" w:cs="Arial"/>
                      <w:sz w:val="16"/>
                      <w:szCs w:val="16"/>
                      <w:lang w:eastAsia="de-DE"/>
                    </w:rPr>
                  </w:pPr>
                  <w:r>
                    <w:rPr>
                      <w:rFonts w:ascii="Arial" w:hAnsi="Arial" w:cs="Arial"/>
                      <w:sz w:val="16"/>
                      <w:szCs w:val="16"/>
                      <w:lang w:eastAsia="de-DE"/>
                    </w:rPr>
                    <w:t>Rapporteur update to TR 33.875</w:t>
                  </w:r>
                </w:p>
              </w:tc>
            </w:tr>
            <w:tr w:rsidR="00045BFD" w:rsidRPr="00A24B99" w14:paraId="726B7831" w14:textId="77777777" w:rsidTr="00BE4436">
              <w:tc>
                <w:tcPr>
                  <w:tcW w:w="1105" w:type="dxa"/>
                  <w:shd w:val="clear" w:color="auto" w:fill="auto"/>
                </w:tcPr>
                <w:p w14:paraId="2EB5D401" w14:textId="43A2CACD" w:rsidR="00045BFD" w:rsidRPr="00260415" w:rsidRDefault="00045BFD" w:rsidP="003A22C5">
                  <w:pPr>
                    <w:pStyle w:val="TAL"/>
                    <w:framePr w:hSpace="141" w:wrap="around" w:vAnchor="text" w:hAnchor="text" w:y="1"/>
                    <w:suppressOverlap/>
                    <w:rPr>
                      <w:sz w:val="16"/>
                      <w:szCs w:val="16"/>
                    </w:rPr>
                  </w:pPr>
                  <w:r w:rsidRPr="00100AF3">
                    <w:rPr>
                      <w:sz w:val="16"/>
                      <w:szCs w:val="16"/>
                    </w:rPr>
                    <w:t>S3-220932</w:t>
                  </w:r>
                </w:p>
              </w:tc>
              <w:tc>
                <w:tcPr>
                  <w:tcW w:w="3762" w:type="dxa"/>
                  <w:shd w:val="clear" w:color="auto" w:fill="auto"/>
                </w:tcPr>
                <w:p w14:paraId="1092FFC9" w14:textId="0CCB52B3" w:rsidR="00045BFD" w:rsidRDefault="00045BFD" w:rsidP="003A22C5">
                  <w:pPr>
                    <w:framePr w:hSpace="141" w:wrap="around" w:vAnchor="text" w:hAnchor="text" w:y="1"/>
                    <w:spacing w:after="0"/>
                    <w:suppressOverlap/>
                    <w:rPr>
                      <w:rFonts w:ascii="Arial" w:hAnsi="Arial" w:cs="Arial"/>
                      <w:sz w:val="16"/>
                      <w:szCs w:val="16"/>
                      <w:lang w:eastAsia="de-DE"/>
                    </w:rPr>
                  </w:pPr>
                  <w:r>
                    <w:rPr>
                      <w:rFonts w:ascii="Arial" w:hAnsi="Arial" w:cs="Arial"/>
                      <w:sz w:val="16"/>
                      <w:szCs w:val="16"/>
                      <w:lang w:eastAsia="de-DE"/>
                    </w:rPr>
                    <w:t>Update to KI on roaming hub</w:t>
                  </w:r>
                </w:p>
              </w:tc>
            </w:tr>
            <w:tr w:rsidR="00045BFD" w:rsidRPr="00A24B99" w14:paraId="594DFAA6" w14:textId="77777777" w:rsidTr="00BE4436">
              <w:tc>
                <w:tcPr>
                  <w:tcW w:w="1105" w:type="dxa"/>
                  <w:shd w:val="clear" w:color="auto" w:fill="auto"/>
                </w:tcPr>
                <w:p w14:paraId="0940E0D3" w14:textId="189A34FE" w:rsidR="00045BFD" w:rsidRPr="00100AF3" w:rsidRDefault="00045BFD" w:rsidP="003A22C5">
                  <w:pPr>
                    <w:pStyle w:val="TAL"/>
                    <w:framePr w:hSpace="141" w:wrap="around" w:vAnchor="text" w:hAnchor="text" w:y="1"/>
                    <w:suppressOverlap/>
                    <w:rPr>
                      <w:sz w:val="16"/>
                      <w:szCs w:val="16"/>
                    </w:rPr>
                  </w:pPr>
                  <w:r w:rsidRPr="00100AF3">
                    <w:rPr>
                      <w:sz w:val="16"/>
                      <w:szCs w:val="16"/>
                    </w:rPr>
                    <w:t>S3-221287</w:t>
                  </w:r>
                </w:p>
              </w:tc>
              <w:tc>
                <w:tcPr>
                  <w:tcW w:w="3762" w:type="dxa"/>
                  <w:shd w:val="clear" w:color="auto" w:fill="auto"/>
                </w:tcPr>
                <w:p w14:paraId="18FDBD25" w14:textId="42708EB6" w:rsidR="00045BFD" w:rsidRDefault="00045BFD" w:rsidP="003A22C5">
                  <w:pPr>
                    <w:framePr w:hSpace="141" w:wrap="around" w:vAnchor="text" w:hAnchor="text" w:y="1"/>
                    <w:spacing w:after="0"/>
                    <w:suppressOverlap/>
                    <w:rPr>
                      <w:rFonts w:ascii="Arial" w:hAnsi="Arial" w:cs="Arial"/>
                      <w:sz w:val="16"/>
                      <w:szCs w:val="16"/>
                      <w:lang w:eastAsia="de-DE"/>
                    </w:rPr>
                  </w:pPr>
                  <w:r w:rsidRPr="00100AF3">
                    <w:rPr>
                      <w:rFonts w:ascii="Arial" w:hAnsi="Arial" w:cs="Arial"/>
                      <w:sz w:val="16"/>
                      <w:szCs w:val="16"/>
                      <w:lang w:eastAsia="de-DE"/>
                    </w:rPr>
                    <w:t>Requirement to KI on roaming hub</w:t>
                  </w:r>
                </w:p>
              </w:tc>
            </w:tr>
            <w:tr w:rsidR="00045BFD" w:rsidRPr="00A24B99" w14:paraId="740ECA24" w14:textId="77777777" w:rsidTr="00BE4436">
              <w:tc>
                <w:tcPr>
                  <w:tcW w:w="1105" w:type="dxa"/>
                  <w:shd w:val="clear" w:color="auto" w:fill="auto"/>
                </w:tcPr>
                <w:p w14:paraId="7E57BC53" w14:textId="2AAB4CA8" w:rsidR="00045BFD" w:rsidRPr="00100AF3" w:rsidRDefault="00045BFD" w:rsidP="003A22C5">
                  <w:pPr>
                    <w:pStyle w:val="TAL"/>
                    <w:framePr w:hSpace="141" w:wrap="around" w:vAnchor="text" w:hAnchor="text" w:y="1"/>
                    <w:suppressOverlap/>
                    <w:rPr>
                      <w:sz w:val="16"/>
                      <w:szCs w:val="16"/>
                    </w:rPr>
                  </w:pPr>
                  <w:r>
                    <w:rPr>
                      <w:sz w:val="16"/>
                      <w:szCs w:val="16"/>
                    </w:rPr>
                    <w:t>S3-220955</w:t>
                  </w:r>
                </w:p>
              </w:tc>
              <w:tc>
                <w:tcPr>
                  <w:tcW w:w="3762" w:type="dxa"/>
                  <w:shd w:val="clear" w:color="auto" w:fill="auto"/>
                </w:tcPr>
                <w:p w14:paraId="06E0AB0D" w14:textId="4247455F" w:rsidR="00045BFD" w:rsidRPr="00100AF3" w:rsidRDefault="00045BFD" w:rsidP="003A22C5">
                  <w:pPr>
                    <w:framePr w:hSpace="141" w:wrap="around" w:vAnchor="text" w:hAnchor="text" w:y="1"/>
                    <w:spacing w:after="0"/>
                    <w:suppressOverlap/>
                    <w:rPr>
                      <w:rFonts w:ascii="Arial" w:hAnsi="Arial" w:cs="Arial"/>
                      <w:sz w:val="16"/>
                      <w:szCs w:val="16"/>
                      <w:lang w:eastAsia="de-DE"/>
                    </w:rPr>
                  </w:pPr>
                  <w:r>
                    <w:rPr>
                      <w:rFonts w:ascii="Arial" w:hAnsi="Arial" w:cs="Arial"/>
                      <w:sz w:val="16"/>
                      <w:szCs w:val="16"/>
                      <w:lang w:eastAsia="de-DE"/>
                    </w:rPr>
                    <w:t xml:space="preserve">New KI, NRF validation of </w:t>
                  </w:r>
                  <w:proofErr w:type="spellStart"/>
                  <w:r>
                    <w:rPr>
                      <w:rFonts w:ascii="Arial" w:hAnsi="Arial" w:cs="Arial"/>
                      <w:sz w:val="16"/>
                      <w:szCs w:val="16"/>
                      <w:lang w:eastAsia="de-DE"/>
                    </w:rPr>
                    <w:t>NFc</w:t>
                  </w:r>
                  <w:proofErr w:type="spellEnd"/>
                  <w:r>
                    <w:rPr>
                      <w:rFonts w:ascii="Arial" w:hAnsi="Arial" w:cs="Arial"/>
                      <w:sz w:val="16"/>
                      <w:szCs w:val="16"/>
                      <w:lang w:eastAsia="de-DE"/>
                    </w:rPr>
                    <w:t xml:space="preserve"> for access token requests</w:t>
                  </w:r>
                </w:p>
              </w:tc>
            </w:tr>
            <w:tr w:rsidR="00045BFD" w:rsidRPr="00A24B99" w14:paraId="0681D61D" w14:textId="77777777" w:rsidTr="00BE4436">
              <w:tc>
                <w:tcPr>
                  <w:tcW w:w="1105" w:type="dxa"/>
                  <w:shd w:val="clear" w:color="auto" w:fill="auto"/>
                </w:tcPr>
                <w:p w14:paraId="68580E3A" w14:textId="3BE0E1C4" w:rsidR="00045BFD" w:rsidRDefault="00045BFD" w:rsidP="003A22C5">
                  <w:pPr>
                    <w:pStyle w:val="TAL"/>
                    <w:framePr w:hSpace="141" w:wrap="around" w:vAnchor="text" w:hAnchor="text" w:y="1"/>
                    <w:suppressOverlap/>
                    <w:rPr>
                      <w:sz w:val="16"/>
                      <w:szCs w:val="16"/>
                    </w:rPr>
                  </w:pPr>
                  <w:r w:rsidRPr="00721D23">
                    <w:rPr>
                      <w:sz w:val="16"/>
                      <w:szCs w:val="16"/>
                    </w:rPr>
                    <w:t>S3-221232</w:t>
                  </w:r>
                </w:p>
              </w:tc>
              <w:tc>
                <w:tcPr>
                  <w:tcW w:w="3762" w:type="dxa"/>
                  <w:shd w:val="clear" w:color="auto" w:fill="auto"/>
                </w:tcPr>
                <w:p w14:paraId="1526A482" w14:textId="36BF137A" w:rsidR="00045BFD" w:rsidRDefault="00045BFD" w:rsidP="003A22C5">
                  <w:pPr>
                    <w:framePr w:hSpace="141" w:wrap="around" w:vAnchor="text" w:hAnchor="text" w:y="1"/>
                    <w:spacing w:after="0"/>
                    <w:suppressOverlap/>
                    <w:rPr>
                      <w:rFonts w:ascii="Arial" w:hAnsi="Arial" w:cs="Arial"/>
                      <w:sz w:val="16"/>
                      <w:szCs w:val="16"/>
                      <w:lang w:eastAsia="de-DE"/>
                    </w:rPr>
                  </w:pPr>
                  <w:r w:rsidRPr="00721D23">
                    <w:rPr>
                      <w:rFonts w:ascii="Arial" w:hAnsi="Arial" w:cs="Arial"/>
                      <w:sz w:val="16"/>
                      <w:szCs w:val="16"/>
                      <w:lang w:eastAsia="de-DE"/>
                    </w:rPr>
                    <w:t>Update of Solution #12</w:t>
                  </w:r>
                </w:p>
              </w:tc>
            </w:tr>
          </w:tbl>
          <w:p w14:paraId="58F0A054" w14:textId="77777777" w:rsidR="00045BFD" w:rsidRPr="00260415" w:rsidRDefault="00045BFD">
            <w:pPr>
              <w:pStyle w:val="TAL"/>
              <w:rPr>
                <w:sz w:val="16"/>
                <w:szCs w:val="16"/>
              </w:rPr>
            </w:pPr>
          </w:p>
        </w:tc>
        <w:tc>
          <w:tcPr>
            <w:tcW w:w="708" w:type="dxa"/>
            <w:shd w:val="solid" w:color="FFFFFF" w:fill="auto"/>
          </w:tcPr>
          <w:p w14:paraId="2243AD21" w14:textId="35246B81" w:rsidR="00045BFD" w:rsidRDefault="00045BFD">
            <w:pPr>
              <w:pStyle w:val="TAC"/>
              <w:jc w:val="left"/>
              <w:rPr>
                <w:sz w:val="16"/>
                <w:szCs w:val="16"/>
              </w:rPr>
            </w:pPr>
            <w:r>
              <w:rPr>
                <w:sz w:val="16"/>
                <w:szCs w:val="16"/>
              </w:rPr>
              <w:t>1.2.0</w:t>
            </w:r>
          </w:p>
        </w:tc>
      </w:tr>
      <w:tr w:rsidR="00045BFD" w:rsidRPr="006B0D02" w14:paraId="49EB5EC8" w14:textId="77777777" w:rsidTr="003A22C5">
        <w:tc>
          <w:tcPr>
            <w:tcW w:w="803" w:type="dxa"/>
            <w:shd w:val="solid" w:color="FFFFFF" w:fill="auto"/>
          </w:tcPr>
          <w:p w14:paraId="694530AE" w14:textId="4F9D0D2C" w:rsidR="00045BFD" w:rsidRDefault="00045BFD">
            <w:pPr>
              <w:pStyle w:val="TAC"/>
              <w:jc w:val="left"/>
              <w:rPr>
                <w:sz w:val="16"/>
                <w:szCs w:val="16"/>
              </w:rPr>
            </w:pPr>
            <w:r>
              <w:rPr>
                <w:sz w:val="16"/>
                <w:szCs w:val="16"/>
              </w:rPr>
              <w:t>2022-08</w:t>
            </w:r>
          </w:p>
        </w:tc>
        <w:tc>
          <w:tcPr>
            <w:tcW w:w="992" w:type="dxa"/>
            <w:shd w:val="solid" w:color="FFFFFF" w:fill="auto"/>
          </w:tcPr>
          <w:p w14:paraId="1E69648C" w14:textId="76308CD6" w:rsidR="00045BFD" w:rsidRDefault="00045BFD">
            <w:pPr>
              <w:pStyle w:val="TAC"/>
              <w:jc w:val="left"/>
              <w:rPr>
                <w:sz w:val="16"/>
                <w:szCs w:val="16"/>
              </w:rPr>
            </w:pPr>
            <w:r>
              <w:rPr>
                <w:sz w:val="16"/>
                <w:szCs w:val="16"/>
              </w:rPr>
              <w:t>SA3#108e</w:t>
            </w:r>
          </w:p>
        </w:tc>
        <w:tc>
          <w:tcPr>
            <w:tcW w:w="709" w:type="dxa"/>
            <w:shd w:val="solid" w:color="FFFFFF" w:fill="auto"/>
          </w:tcPr>
          <w:p w14:paraId="4C430076" w14:textId="4CDE2BCE" w:rsidR="00045BFD" w:rsidRDefault="00045BFD">
            <w:pPr>
              <w:pStyle w:val="TAC"/>
              <w:jc w:val="left"/>
              <w:rPr>
                <w:sz w:val="16"/>
                <w:szCs w:val="16"/>
              </w:rPr>
            </w:pPr>
            <w:r>
              <w:rPr>
                <w:sz w:val="16"/>
                <w:szCs w:val="16"/>
              </w:rPr>
              <w:t>S3-222295</w:t>
            </w:r>
          </w:p>
        </w:tc>
        <w:tc>
          <w:tcPr>
            <w:tcW w:w="5245" w:type="dxa"/>
            <w:shd w:val="solid" w:color="FFFFFF" w:fill="auto"/>
          </w:tcPr>
          <w:tbl>
            <w:tblPr>
              <w:tblW w:w="4862" w:type="dxa"/>
              <w:tblLayout w:type="fixed"/>
              <w:tblLook w:val="04A0" w:firstRow="1" w:lastRow="0" w:firstColumn="1" w:lastColumn="0" w:noHBand="0" w:noVBand="1"/>
            </w:tblPr>
            <w:tblGrid>
              <w:gridCol w:w="1105"/>
              <w:gridCol w:w="3757"/>
            </w:tblGrid>
            <w:tr w:rsidR="00045BFD" w14:paraId="58AF37D5" w14:textId="77777777" w:rsidTr="00AD5AE8">
              <w:tc>
                <w:tcPr>
                  <w:tcW w:w="1105" w:type="dxa"/>
                  <w:shd w:val="clear" w:color="auto" w:fill="auto"/>
                </w:tcPr>
                <w:p w14:paraId="490E01F8" w14:textId="7D09DA0F" w:rsidR="00045BFD" w:rsidRPr="00260415" w:rsidRDefault="00045BFD" w:rsidP="003A22C5">
                  <w:pPr>
                    <w:pStyle w:val="TAL"/>
                    <w:framePr w:hSpace="141" w:wrap="around" w:vAnchor="text" w:hAnchor="text" w:y="1"/>
                    <w:suppressOverlap/>
                    <w:rPr>
                      <w:sz w:val="16"/>
                      <w:szCs w:val="16"/>
                    </w:rPr>
                  </w:pPr>
                  <w:r w:rsidRPr="006B79BC">
                    <w:rPr>
                      <w:sz w:val="16"/>
                      <w:szCs w:val="16"/>
                    </w:rPr>
                    <w:t>S3-222278</w:t>
                  </w:r>
                </w:p>
              </w:tc>
              <w:tc>
                <w:tcPr>
                  <w:tcW w:w="3757" w:type="dxa"/>
                  <w:shd w:val="clear" w:color="auto" w:fill="auto"/>
                </w:tcPr>
                <w:p w14:paraId="396E5492" w14:textId="36965580" w:rsidR="00045BFD" w:rsidRDefault="00045BFD" w:rsidP="003A22C5">
                  <w:pPr>
                    <w:framePr w:hSpace="141" w:wrap="around" w:vAnchor="text" w:hAnchor="text" w:y="1"/>
                    <w:spacing w:after="0"/>
                    <w:suppressOverlap/>
                    <w:rPr>
                      <w:rFonts w:ascii="Arial" w:hAnsi="Arial" w:cs="Arial"/>
                      <w:sz w:val="16"/>
                      <w:szCs w:val="16"/>
                      <w:lang w:eastAsia="de-DE"/>
                    </w:rPr>
                  </w:pPr>
                  <w:r w:rsidRPr="006B79BC">
                    <w:rPr>
                      <w:rFonts w:ascii="Arial" w:hAnsi="Arial" w:cs="Arial"/>
                      <w:sz w:val="16"/>
                      <w:szCs w:val="16"/>
                      <w:lang w:eastAsia="de-DE"/>
                    </w:rPr>
                    <w:t>Editorial updates to 33875-120</w:t>
                  </w:r>
                  <w:r>
                    <w:rPr>
                      <w:rFonts w:ascii="Arial" w:hAnsi="Arial" w:cs="Arial"/>
                      <w:sz w:val="16"/>
                      <w:szCs w:val="16"/>
                      <w:lang w:eastAsia="de-DE"/>
                    </w:rPr>
                    <w:t xml:space="preserve"> by rapporteur</w:t>
                  </w:r>
                </w:p>
              </w:tc>
            </w:tr>
            <w:tr w:rsidR="00045BFD" w14:paraId="2426CAF0" w14:textId="77777777" w:rsidTr="00AD5AE8">
              <w:tc>
                <w:tcPr>
                  <w:tcW w:w="1105" w:type="dxa"/>
                  <w:shd w:val="clear" w:color="auto" w:fill="auto"/>
                </w:tcPr>
                <w:p w14:paraId="54FDDB91" w14:textId="2A6775C6" w:rsidR="00045BFD" w:rsidRPr="00100AF3" w:rsidRDefault="00045BFD" w:rsidP="003A22C5">
                  <w:pPr>
                    <w:pStyle w:val="TAL"/>
                    <w:framePr w:hSpace="141" w:wrap="around" w:vAnchor="text" w:hAnchor="text" w:y="1"/>
                    <w:suppressOverlap/>
                    <w:rPr>
                      <w:sz w:val="16"/>
                      <w:szCs w:val="16"/>
                    </w:rPr>
                  </w:pPr>
                  <w:r w:rsidRPr="00235C36">
                    <w:rPr>
                      <w:sz w:val="16"/>
                      <w:szCs w:val="16"/>
                    </w:rPr>
                    <w:t>S3-222279</w:t>
                  </w:r>
                </w:p>
              </w:tc>
              <w:tc>
                <w:tcPr>
                  <w:tcW w:w="3757" w:type="dxa"/>
                  <w:shd w:val="clear" w:color="auto" w:fill="auto"/>
                </w:tcPr>
                <w:p w14:paraId="29DD26D0" w14:textId="59904169" w:rsidR="00045BFD" w:rsidRDefault="00045BFD" w:rsidP="003A22C5">
                  <w:pPr>
                    <w:framePr w:hSpace="141" w:wrap="around" w:vAnchor="text" w:hAnchor="text" w:y="1"/>
                    <w:spacing w:after="0"/>
                    <w:suppressOverlap/>
                    <w:rPr>
                      <w:rFonts w:ascii="Arial" w:hAnsi="Arial" w:cs="Arial"/>
                      <w:sz w:val="16"/>
                      <w:szCs w:val="16"/>
                      <w:lang w:eastAsia="de-DE"/>
                    </w:rPr>
                  </w:pPr>
                  <w:r w:rsidRPr="00235C36">
                    <w:rPr>
                      <w:rFonts w:ascii="Arial" w:hAnsi="Arial" w:cs="Arial"/>
                      <w:sz w:val="16"/>
                      <w:szCs w:val="16"/>
                      <w:lang w:eastAsia="de-DE"/>
                    </w:rPr>
                    <w:t>Scope update</w:t>
                  </w:r>
                </w:p>
              </w:tc>
            </w:tr>
            <w:tr w:rsidR="00045BFD" w:rsidRPr="00100AF3" w14:paraId="7D4D6DB2" w14:textId="77777777" w:rsidTr="00AD5AE8">
              <w:trPr>
                <w:trHeight w:val="194"/>
              </w:trPr>
              <w:tc>
                <w:tcPr>
                  <w:tcW w:w="1105" w:type="dxa"/>
                  <w:shd w:val="clear" w:color="auto" w:fill="auto"/>
                </w:tcPr>
                <w:p w14:paraId="7F4416B3" w14:textId="7A65DC90" w:rsidR="00045BFD" w:rsidRPr="00100AF3" w:rsidRDefault="00045BFD" w:rsidP="003A22C5">
                  <w:pPr>
                    <w:pStyle w:val="TAL"/>
                    <w:framePr w:hSpace="141" w:wrap="around" w:vAnchor="text" w:hAnchor="text" w:y="1"/>
                    <w:suppressOverlap/>
                    <w:rPr>
                      <w:sz w:val="16"/>
                      <w:szCs w:val="16"/>
                    </w:rPr>
                  </w:pPr>
                  <w:r>
                    <w:rPr>
                      <w:sz w:val="16"/>
                      <w:szCs w:val="16"/>
                    </w:rPr>
                    <w:t>S3-221845</w:t>
                  </w:r>
                </w:p>
              </w:tc>
              <w:tc>
                <w:tcPr>
                  <w:tcW w:w="3757" w:type="dxa"/>
                  <w:shd w:val="clear" w:color="auto" w:fill="auto"/>
                </w:tcPr>
                <w:p w14:paraId="7227D619" w14:textId="3042D178" w:rsidR="00045BFD" w:rsidRPr="00100AF3" w:rsidRDefault="00045BFD" w:rsidP="003A22C5">
                  <w:pPr>
                    <w:framePr w:hSpace="141" w:wrap="around" w:vAnchor="text" w:hAnchor="text" w:y="1"/>
                    <w:spacing w:after="0"/>
                    <w:suppressOverlap/>
                    <w:rPr>
                      <w:rFonts w:ascii="Arial" w:hAnsi="Arial" w:cs="Arial"/>
                      <w:sz w:val="16"/>
                      <w:szCs w:val="16"/>
                      <w:lang w:eastAsia="de-DE"/>
                    </w:rPr>
                  </w:pPr>
                  <w:r w:rsidRPr="003E1AC4">
                    <w:rPr>
                      <w:rFonts w:ascii="Arial" w:hAnsi="Arial" w:cs="Arial"/>
                      <w:sz w:val="16"/>
                      <w:szCs w:val="16"/>
                      <w:lang w:eastAsia="de-DE"/>
                    </w:rPr>
                    <w:t xml:space="preserve">Clause 3 </w:t>
                  </w:r>
                  <w:proofErr w:type="spellStart"/>
                  <w:r w:rsidRPr="003E1AC4">
                    <w:rPr>
                      <w:rFonts w:ascii="Arial" w:hAnsi="Arial" w:cs="Arial"/>
                      <w:sz w:val="16"/>
                      <w:szCs w:val="16"/>
                      <w:lang w:eastAsia="de-DE"/>
                    </w:rPr>
                    <w:t>clean up</w:t>
                  </w:r>
                  <w:proofErr w:type="spellEnd"/>
                  <w:r w:rsidRPr="003E1AC4">
                    <w:rPr>
                      <w:rFonts w:ascii="Arial" w:hAnsi="Arial" w:cs="Arial"/>
                      <w:sz w:val="16"/>
                      <w:szCs w:val="16"/>
                      <w:lang w:eastAsia="de-DE"/>
                    </w:rPr>
                    <w:t xml:space="preserve"> of subsections</w:t>
                  </w:r>
                </w:p>
              </w:tc>
            </w:tr>
            <w:tr w:rsidR="00045BFD" w:rsidRPr="00100AF3" w14:paraId="6C695F7E" w14:textId="77777777" w:rsidTr="00AD5AE8">
              <w:tc>
                <w:tcPr>
                  <w:tcW w:w="1105" w:type="dxa"/>
                  <w:shd w:val="clear" w:color="auto" w:fill="auto"/>
                </w:tcPr>
                <w:p w14:paraId="24285EBE" w14:textId="1FA60FD1" w:rsidR="00045BFD" w:rsidRDefault="00045BFD" w:rsidP="003A22C5">
                  <w:pPr>
                    <w:pStyle w:val="TAL"/>
                    <w:framePr w:hSpace="141" w:wrap="around" w:vAnchor="text" w:hAnchor="text" w:y="1"/>
                    <w:suppressOverlap/>
                    <w:rPr>
                      <w:sz w:val="16"/>
                      <w:szCs w:val="16"/>
                    </w:rPr>
                  </w:pPr>
                  <w:r w:rsidRPr="0038564B">
                    <w:rPr>
                      <w:sz w:val="16"/>
                      <w:szCs w:val="16"/>
                    </w:rPr>
                    <w:t>S3-222280</w:t>
                  </w:r>
                </w:p>
              </w:tc>
              <w:tc>
                <w:tcPr>
                  <w:tcW w:w="3757" w:type="dxa"/>
                  <w:shd w:val="clear" w:color="auto" w:fill="auto"/>
                </w:tcPr>
                <w:p w14:paraId="3BC76B3A" w14:textId="181C1C05" w:rsidR="00045BFD" w:rsidRPr="003E1AC4" w:rsidRDefault="00045BFD" w:rsidP="003A22C5">
                  <w:pPr>
                    <w:framePr w:hSpace="141" w:wrap="around" w:vAnchor="text" w:hAnchor="text" w:y="1"/>
                    <w:spacing w:after="0"/>
                    <w:suppressOverlap/>
                    <w:rPr>
                      <w:rFonts w:ascii="Arial" w:hAnsi="Arial" w:cs="Arial"/>
                      <w:sz w:val="16"/>
                      <w:szCs w:val="16"/>
                      <w:lang w:eastAsia="de-DE"/>
                    </w:rPr>
                  </w:pPr>
                  <w:r w:rsidRPr="0038564B">
                    <w:rPr>
                      <w:rFonts w:ascii="Arial" w:hAnsi="Arial" w:cs="Arial"/>
                      <w:sz w:val="16"/>
                      <w:szCs w:val="16"/>
                      <w:lang w:eastAsia="de-DE"/>
                    </w:rPr>
                    <w:t>Scope general remark</w:t>
                  </w:r>
                </w:p>
              </w:tc>
            </w:tr>
            <w:tr w:rsidR="00045BFD" w14:paraId="4204D59D" w14:textId="77777777" w:rsidTr="00AD5AE8">
              <w:tc>
                <w:tcPr>
                  <w:tcW w:w="1105" w:type="dxa"/>
                  <w:shd w:val="clear" w:color="auto" w:fill="auto"/>
                </w:tcPr>
                <w:p w14:paraId="1E76462B" w14:textId="069A4F63" w:rsidR="00045BFD" w:rsidRDefault="00045BFD" w:rsidP="003A22C5">
                  <w:pPr>
                    <w:pStyle w:val="TAL"/>
                    <w:framePr w:hSpace="141" w:wrap="around" w:vAnchor="text" w:hAnchor="text" w:y="1"/>
                    <w:suppressOverlap/>
                    <w:rPr>
                      <w:sz w:val="16"/>
                      <w:szCs w:val="16"/>
                    </w:rPr>
                  </w:pPr>
                  <w:r w:rsidRPr="0038564B">
                    <w:rPr>
                      <w:sz w:val="16"/>
                      <w:szCs w:val="16"/>
                    </w:rPr>
                    <w:t>S3-222281</w:t>
                  </w:r>
                </w:p>
              </w:tc>
              <w:tc>
                <w:tcPr>
                  <w:tcW w:w="3757" w:type="dxa"/>
                  <w:shd w:val="clear" w:color="auto" w:fill="auto"/>
                </w:tcPr>
                <w:p w14:paraId="3A6EA6E1" w14:textId="68C913BF" w:rsidR="00045BFD" w:rsidRDefault="00045BFD" w:rsidP="003A22C5">
                  <w:pPr>
                    <w:framePr w:hSpace="141" w:wrap="around" w:vAnchor="text" w:hAnchor="text" w:y="1"/>
                    <w:spacing w:after="0"/>
                    <w:suppressOverlap/>
                    <w:rPr>
                      <w:rFonts w:ascii="Arial" w:hAnsi="Arial" w:cs="Arial"/>
                      <w:sz w:val="16"/>
                      <w:szCs w:val="16"/>
                      <w:lang w:eastAsia="de-DE"/>
                    </w:rPr>
                  </w:pPr>
                  <w:r w:rsidRPr="0038564B">
                    <w:rPr>
                      <w:rFonts w:ascii="Arial" w:hAnsi="Arial" w:cs="Arial"/>
                      <w:sz w:val="16"/>
                      <w:szCs w:val="16"/>
                      <w:lang w:eastAsia="de-DE"/>
                    </w:rPr>
                    <w:t>Trust clause editorial update</w:t>
                  </w:r>
                </w:p>
              </w:tc>
            </w:tr>
            <w:tr w:rsidR="00045BFD" w14:paraId="3C53B2ED" w14:textId="77777777" w:rsidTr="00AD5AE8">
              <w:tc>
                <w:tcPr>
                  <w:tcW w:w="1105" w:type="dxa"/>
                  <w:shd w:val="clear" w:color="auto" w:fill="auto"/>
                </w:tcPr>
                <w:p w14:paraId="53C5835C" w14:textId="758148FC" w:rsidR="00045BFD" w:rsidRDefault="00045BFD" w:rsidP="003A22C5">
                  <w:pPr>
                    <w:pStyle w:val="TAL"/>
                    <w:framePr w:hSpace="141" w:wrap="around" w:vAnchor="text" w:hAnchor="text" w:y="1"/>
                    <w:suppressOverlap/>
                    <w:rPr>
                      <w:sz w:val="16"/>
                      <w:szCs w:val="16"/>
                    </w:rPr>
                  </w:pPr>
                  <w:r w:rsidRPr="00745615">
                    <w:rPr>
                      <w:sz w:val="16"/>
                      <w:szCs w:val="16"/>
                    </w:rPr>
                    <w:t>S3-22228</w:t>
                  </w:r>
                  <w:r>
                    <w:rPr>
                      <w:sz w:val="16"/>
                      <w:szCs w:val="16"/>
                    </w:rPr>
                    <w:t>2</w:t>
                  </w:r>
                </w:p>
              </w:tc>
              <w:tc>
                <w:tcPr>
                  <w:tcW w:w="3757" w:type="dxa"/>
                  <w:shd w:val="clear" w:color="auto" w:fill="auto"/>
                </w:tcPr>
                <w:p w14:paraId="5B4D376A" w14:textId="16BBDD78" w:rsidR="00045BFD" w:rsidRDefault="00045BFD" w:rsidP="003A22C5">
                  <w:pPr>
                    <w:framePr w:hSpace="141" w:wrap="around" w:vAnchor="text" w:hAnchor="text" w:y="1"/>
                    <w:spacing w:after="0"/>
                    <w:suppressOverlap/>
                    <w:rPr>
                      <w:rFonts w:ascii="Arial" w:hAnsi="Arial" w:cs="Arial"/>
                      <w:sz w:val="16"/>
                      <w:szCs w:val="16"/>
                      <w:lang w:eastAsia="de-DE"/>
                    </w:rPr>
                  </w:pPr>
                  <w:r w:rsidRPr="00745615">
                    <w:rPr>
                      <w:rFonts w:ascii="Arial" w:hAnsi="Arial" w:cs="Arial"/>
                      <w:sz w:val="16"/>
                      <w:szCs w:val="16"/>
                      <w:lang w:eastAsia="de-DE"/>
                    </w:rPr>
                    <w:t>KI1 EN resolution in KI1 - threat clarification</w:t>
                  </w:r>
                </w:p>
              </w:tc>
            </w:tr>
            <w:tr w:rsidR="00045BFD" w14:paraId="6B25F4DE" w14:textId="77777777" w:rsidTr="00AD5AE8">
              <w:tc>
                <w:tcPr>
                  <w:tcW w:w="1105" w:type="dxa"/>
                  <w:shd w:val="clear" w:color="auto" w:fill="auto"/>
                </w:tcPr>
                <w:p w14:paraId="1E14F2F3" w14:textId="0B681BEA" w:rsidR="00045BFD" w:rsidRDefault="00045BFD" w:rsidP="003A22C5">
                  <w:pPr>
                    <w:pStyle w:val="TAL"/>
                    <w:framePr w:hSpace="141" w:wrap="around" w:vAnchor="text" w:hAnchor="text" w:y="1"/>
                    <w:suppressOverlap/>
                    <w:rPr>
                      <w:sz w:val="16"/>
                      <w:szCs w:val="16"/>
                    </w:rPr>
                  </w:pPr>
                  <w:r w:rsidRPr="00516DAD">
                    <w:rPr>
                      <w:sz w:val="16"/>
                      <w:szCs w:val="16"/>
                    </w:rPr>
                    <w:t>S3-222327</w:t>
                  </w:r>
                </w:p>
              </w:tc>
              <w:tc>
                <w:tcPr>
                  <w:tcW w:w="3757" w:type="dxa"/>
                  <w:shd w:val="clear" w:color="auto" w:fill="auto"/>
                </w:tcPr>
                <w:p w14:paraId="24B9134B" w14:textId="668B4866" w:rsidR="00045BFD" w:rsidRDefault="00045BFD" w:rsidP="003A22C5">
                  <w:pPr>
                    <w:framePr w:hSpace="141" w:wrap="around" w:vAnchor="text" w:hAnchor="text" w:y="1"/>
                    <w:spacing w:after="0"/>
                    <w:suppressOverlap/>
                    <w:rPr>
                      <w:rFonts w:ascii="Arial" w:hAnsi="Arial" w:cs="Arial"/>
                      <w:sz w:val="16"/>
                      <w:szCs w:val="16"/>
                      <w:lang w:eastAsia="de-DE"/>
                    </w:rPr>
                  </w:pPr>
                  <w:r w:rsidRPr="00516DAD">
                    <w:rPr>
                      <w:rFonts w:ascii="Arial" w:hAnsi="Arial" w:cs="Arial"/>
                      <w:sz w:val="16"/>
                      <w:szCs w:val="16"/>
                      <w:lang w:eastAsia="de-DE"/>
                    </w:rPr>
                    <w:t>Resolving EN in solution #6</w:t>
                  </w:r>
                </w:p>
              </w:tc>
            </w:tr>
            <w:tr w:rsidR="00045BFD" w14:paraId="51E35C5B" w14:textId="77777777" w:rsidTr="00AD5AE8">
              <w:tc>
                <w:tcPr>
                  <w:tcW w:w="1105" w:type="dxa"/>
                  <w:shd w:val="clear" w:color="auto" w:fill="auto"/>
                </w:tcPr>
                <w:p w14:paraId="216CF744" w14:textId="7CC0F49A" w:rsidR="00045BFD" w:rsidRDefault="00045BFD" w:rsidP="003A22C5">
                  <w:pPr>
                    <w:pStyle w:val="TAL"/>
                    <w:framePr w:hSpace="141" w:wrap="around" w:vAnchor="text" w:hAnchor="text" w:y="1"/>
                    <w:suppressOverlap/>
                    <w:rPr>
                      <w:sz w:val="16"/>
                      <w:szCs w:val="16"/>
                    </w:rPr>
                  </w:pPr>
                  <w:r w:rsidRPr="00D24AFB">
                    <w:rPr>
                      <w:sz w:val="16"/>
                      <w:szCs w:val="16"/>
                    </w:rPr>
                    <w:t>S3-22232</w:t>
                  </w:r>
                  <w:r>
                    <w:rPr>
                      <w:sz w:val="16"/>
                      <w:szCs w:val="16"/>
                    </w:rPr>
                    <w:t>6</w:t>
                  </w:r>
                </w:p>
              </w:tc>
              <w:tc>
                <w:tcPr>
                  <w:tcW w:w="3757" w:type="dxa"/>
                  <w:shd w:val="clear" w:color="auto" w:fill="auto"/>
                </w:tcPr>
                <w:p w14:paraId="6C569D74" w14:textId="60AFB05F" w:rsidR="00045BFD" w:rsidRDefault="00045BFD" w:rsidP="003A22C5">
                  <w:pPr>
                    <w:framePr w:hSpace="141" w:wrap="around" w:vAnchor="text" w:hAnchor="text" w:y="1"/>
                    <w:spacing w:after="0"/>
                    <w:suppressOverlap/>
                    <w:rPr>
                      <w:rFonts w:ascii="Arial" w:hAnsi="Arial" w:cs="Arial"/>
                      <w:sz w:val="16"/>
                      <w:szCs w:val="16"/>
                      <w:lang w:eastAsia="de-DE"/>
                    </w:rPr>
                  </w:pPr>
                  <w:r w:rsidRPr="00D24AFB">
                    <w:rPr>
                      <w:rFonts w:ascii="Arial" w:hAnsi="Arial" w:cs="Arial"/>
                      <w:sz w:val="16"/>
                      <w:szCs w:val="16"/>
                      <w:lang w:eastAsia="de-DE"/>
                    </w:rPr>
                    <w:t xml:space="preserve">Authentication of </w:t>
                  </w:r>
                  <w:r>
                    <w:rPr>
                      <w:rFonts w:ascii="Arial" w:hAnsi="Arial" w:cs="Arial"/>
                      <w:sz w:val="16"/>
                      <w:szCs w:val="16"/>
                      <w:lang w:eastAsia="de-DE"/>
                    </w:rPr>
                    <w:t>NF Service Producer</w:t>
                  </w:r>
                  <w:r w:rsidRPr="00D24AFB">
                    <w:rPr>
                      <w:rFonts w:ascii="Arial" w:hAnsi="Arial" w:cs="Arial"/>
                      <w:sz w:val="16"/>
                      <w:szCs w:val="16"/>
                      <w:lang w:eastAsia="de-DE"/>
                    </w:rPr>
                    <w:t xml:space="preserve"> in Indirect Communication</w:t>
                  </w:r>
                </w:p>
              </w:tc>
            </w:tr>
            <w:tr w:rsidR="00045BFD" w14:paraId="6580D411" w14:textId="77777777" w:rsidTr="00AD5AE8">
              <w:tc>
                <w:tcPr>
                  <w:tcW w:w="1105" w:type="dxa"/>
                  <w:shd w:val="clear" w:color="auto" w:fill="auto"/>
                </w:tcPr>
                <w:p w14:paraId="215D0384" w14:textId="5C1BB25D" w:rsidR="00045BFD" w:rsidRDefault="00045BFD" w:rsidP="003A22C5">
                  <w:pPr>
                    <w:pStyle w:val="TAL"/>
                    <w:framePr w:hSpace="141" w:wrap="around" w:vAnchor="text" w:hAnchor="text" w:y="1"/>
                    <w:suppressOverlap/>
                    <w:rPr>
                      <w:sz w:val="16"/>
                      <w:szCs w:val="16"/>
                    </w:rPr>
                  </w:pPr>
                  <w:r w:rsidRPr="00EA0D6F">
                    <w:rPr>
                      <w:sz w:val="16"/>
                      <w:szCs w:val="16"/>
                    </w:rPr>
                    <w:t>S3-222283</w:t>
                  </w:r>
                </w:p>
              </w:tc>
              <w:tc>
                <w:tcPr>
                  <w:tcW w:w="3757" w:type="dxa"/>
                  <w:shd w:val="clear" w:color="auto" w:fill="auto"/>
                </w:tcPr>
                <w:p w14:paraId="085CA70A" w14:textId="5F52DF4D" w:rsidR="00045BFD" w:rsidRDefault="00045BFD" w:rsidP="003A22C5">
                  <w:pPr>
                    <w:framePr w:hSpace="141" w:wrap="around" w:vAnchor="text" w:hAnchor="text" w:y="1"/>
                    <w:spacing w:after="0"/>
                    <w:suppressOverlap/>
                    <w:rPr>
                      <w:rFonts w:ascii="Arial" w:hAnsi="Arial" w:cs="Arial"/>
                      <w:sz w:val="16"/>
                      <w:szCs w:val="16"/>
                      <w:lang w:eastAsia="de-DE"/>
                    </w:rPr>
                  </w:pPr>
                  <w:r w:rsidRPr="00EA0D6F">
                    <w:rPr>
                      <w:rFonts w:ascii="Arial" w:hAnsi="Arial" w:cs="Arial"/>
                      <w:sz w:val="16"/>
                      <w:szCs w:val="16"/>
                      <w:lang w:eastAsia="de-DE"/>
                    </w:rPr>
                    <w:t>KI2 update with solution and conclusion on trust domain</w:t>
                  </w:r>
                </w:p>
              </w:tc>
            </w:tr>
            <w:tr w:rsidR="00045BFD" w14:paraId="27DE0A50" w14:textId="77777777" w:rsidTr="00AD5AE8">
              <w:tc>
                <w:tcPr>
                  <w:tcW w:w="1105" w:type="dxa"/>
                  <w:shd w:val="clear" w:color="auto" w:fill="auto"/>
                </w:tcPr>
                <w:p w14:paraId="3ED5C361" w14:textId="66EDDE69" w:rsidR="00045BFD" w:rsidRDefault="00045BFD" w:rsidP="003A22C5">
                  <w:pPr>
                    <w:pStyle w:val="TAL"/>
                    <w:framePr w:hSpace="141" w:wrap="around" w:vAnchor="text" w:hAnchor="text" w:y="1"/>
                    <w:suppressOverlap/>
                    <w:rPr>
                      <w:sz w:val="16"/>
                      <w:szCs w:val="16"/>
                    </w:rPr>
                  </w:pPr>
                  <w:r w:rsidRPr="009862A7">
                    <w:rPr>
                      <w:sz w:val="16"/>
                      <w:szCs w:val="16"/>
                    </w:rPr>
                    <w:t>S3-222328</w:t>
                  </w:r>
                </w:p>
              </w:tc>
              <w:tc>
                <w:tcPr>
                  <w:tcW w:w="3757" w:type="dxa"/>
                  <w:shd w:val="clear" w:color="auto" w:fill="auto"/>
                </w:tcPr>
                <w:p w14:paraId="29B535CF" w14:textId="67BB1048" w:rsidR="00045BFD" w:rsidRDefault="00045BFD" w:rsidP="003A22C5">
                  <w:pPr>
                    <w:framePr w:hSpace="141" w:wrap="around" w:vAnchor="text" w:hAnchor="text" w:y="1"/>
                    <w:spacing w:after="0"/>
                    <w:suppressOverlap/>
                    <w:rPr>
                      <w:rFonts w:ascii="Arial" w:hAnsi="Arial" w:cs="Arial"/>
                      <w:sz w:val="16"/>
                      <w:szCs w:val="16"/>
                      <w:lang w:eastAsia="de-DE"/>
                    </w:rPr>
                  </w:pPr>
                  <w:r w:rsidRPr="009862A7">
                    <w:rPr>
                      <w:rFonts w:ascii="Arial" w:hAnsi="Arial" w:cs="Arial"/>
                      <w:sz w:val="16"/>
                      <w:szCs w:val="16"/>
                      <w:lang w:eastAsia="de-DE"/>
                    </w:rPr>
                    <w:t>New solution for the authorization of the delegated subscribe</w:t>
                  </w:r>
                </w:p>
              </w:tc>
            </w:tr>
            <w:tr w:rsidR="00045BFD" w14:paraId="50ABFF24" w14:textId="77777777" w:rsidTr="00AD5AE8">
              <w:tc>
                <w:tcPr>
                  <w:tcW w:w="1105" w:type="dxa"/>
                  <w:shd w:val="clear" w:color="auto" w:fill="auto"/>
                </w:tcPr>
                <w:p w14:paraId="74A16CCE" w14:textId="6B9BEB16" w:rsidR="00045BFD" w:rsidRDefault="00045BFD" w:rsidP="003A22C5">
                  <w:pPr>
                    <w:pStyle w:val="TAL"/>
                    <w:framePr w:hSpace="141" w:wrap="around" w:vAnchor="text" w:hAnchor="text" w:y="1"/>
                    <w:suppressOverlap/>
                    <w:rPr>
                      <w:sz w:val="16"/>
                      <w:szCs w:val="16"/>
                    </w:rPr>
                  </w:pPr>
                  <w:r w:rsidRPr="00CC2CF8">
                    <w:rPr>
                      <w:sz w:val="16"/>
                      <w:szCs w:val="16"/>
                    </w:rPr>
                    <w:t>S3-222284</w:t>
                  </w:r>
                </w:p>
              </w:tc>
              <w:tc>
                <w:tcPr>
                  <w:tcW w:w="3757" w:type="dxa"/>
                  <w:shd w:val="clear" w:color="auto" w:fill="auto"/>
                </w:tcPr>
                <w:p w14:paraId="6FD81BB6" w14:textId="79898EDD" w:rsidR="00045BFD" w:rsidRDefault="00045BFD" w:rsidP="003A22C5">
                  <w:pPr>
                    <w:framePr w:hSpace="141" w:wrap="around" w:vAnchor="text" w:hAnchor="text" w:y="1"/>
                    <w:spacing w:after="0"/>
                    <w:suppressOverlap/>
                    <w:rPr>
                      <w:rFonts w:ascii="Arial" w:hAnsi="Arial" w:cs="Arial"/>
                      <w:sz w:val="16"/>
                      <w:szCs w:val="16"/>
                      <w:lang w:eastAsia="de-DE"/>
                    </w:rPr>
                  </w:pPr>
                  <w:r w:rsidRPr="00CC2CF8">
                    <w:rPr>
                      <w:rFonts w:ascii="Arial" w:hAnsi="Arial" w:cs="Arial"/>
                      <w:sz w:val="16"/>
                      <w:szCs w:val="16"/>
                      <w:lang w:eastAsia="de-DE"/>
                    </w:rPr>
                    <w:t>KI4 EN resolution of solution 3</w:t>
                  </w:r>
                </w:p>
              </w:tc>
            </w:tr>
            <w:tr w:rsidR="00045BFD" w14:paraId="02832B78" w14:textId="77777777" w:rsidTr="00AD5AE8">
              <w:tc>
                <w:tcPr>
                  <w:tcW w:w="1105" w:type="dxa"/>
                  <w:shd w:val="clear" w:color="auto" w:fill="auto"/>
                </w:tcPr>
                <w:p w14:paraId="40757266" w14:textId="05A9AC77" w:rsidR="00045BFD" w:rsidRDefault="00045BFD" w:rsidP="003A22C5">
                  <w:pPr>
                    <w:pStyle w:val="TAL"/>
                    <w:framePr w:hSpace="141" w:wrap="around" w:vAnchor="text" w:hAnchor="text" w:y="1"/>
                    <w:suppressOverlap/>
                    <w:rPr>
                      <w:sz w:val="16"/>
                      <w:szCs w:val="16"/>
                    </w:rPr>
                  </w:pPr>
                  <w:r w:rsidRPr="00CC2CF8">
                    <w:rPr>
                      <w:sz w:val="16"/>
                      <w:szCs w:val="16"/>
                    </w:rPr>
                    <w:t>S3-22228</w:t>
                  </w:r>
                  <w:r>
                    <w:rPr>
                      <w:sz w:val="16"/>
                      <w:szCs w:val="16"/>
                    </w:rPr>
                    <w:t>5</w:t>
                  </w:r>
                </w:p>
              </w:tc>
              <w:tc>
                <w:tcPr>
                  <w:tcW w:w="3757" w:type="dxa"/>
                  <w:shd w:val="clear" w:color="auto" w:fill="auto"/>
                </w:tcPr>
                <w:p w14:paraId="74B29821" w14:textId="7939DF75" w:rsidR="00045BFD" w:rsidRDefault="00045BFD" w:rsidP="003A22C5">
                  <w:pPr>
                    <w:framePr w:hSpace="141" w:wrap="around" w:vAnchor="text" w:hAnchor="text" w:y="1"/>
                    <w:spacing w:after="0"/>
                    <w:suppressOverlap/>
                    <w:rPr>
                      <w:rFonts w:ascii="Arial" w:hAnsi="Arial" w:cs="Arial"/>
                      <w:sz w:val="16"/>
                      <w:szCs w:val="16"/>
                      <w:lang w:eastAsia="de-DE"/>
                    </w:rPr>
                  </w:pPr>
                  <w:r w:rsidRPr="00CC2CF8">
                    <w:rPr>
                      <w:rFonts w:ascii="Arial" w:hAnsi="Arial" w:cs="Arial"/>
                      <w:sz w:val="16"/>
                      <w:szCs w:val="16"/>
                      <w:lang w:eastAsia="de-DE"/>
                    </w:rPr>
                    <w:t>KI4 conclusion on authorization of SCP to act on behalf of another SCP</w:t>
                  </w:r>
                </w:p>
              </w:tc>
            </w:tr>
            <w:tr w:rsidR="00045BFD" w14:paraId="2C6CE65C" w14:textId="77777777" w:rsidTr="00AD5AE8">
              <w:tc>
                <w:tcPr>
                  <w:tcW w:w="1105" w:type="dxa"/>
                  <w:shd w:val="clear" w:color="auto" w:fill="auto"/>
                </w:tcPr>
                <w:p w14:paraId="04D1D9A7" w14:textId="0EA57ECA" w:rsidR="00045BFD" w:rsidRDefault="00045BFD" w:rsidP="003A22C5">
                  <w:pPr>
                    <w:pStyle w:val="TAL"/>
                    <w:framePr w:hSpace="141" w:wrap="around" w:vAnchor="text" w:hAnchor="text" w:y="1"/>
                    <w:suppressOverlap/>
                    <w:rPr>
                      <w:sz w:val="16"/>
                      <w:szCs w:val="16"/>
                    </w:rPr>
                  </w:pPr>
                  <w:r w:rsidRPr="000911AD">
                    <w:rPr>
                      <w:sz w:val="16"/>
                      <w:szCs w:val="16"/>
                    </w:rPr>
                    <w:t>S3-222286</w:t>
                  </w:r>
                </w:p>
              </w:tc>
              <w:tc>
                <w:tcPr>
                  <w:tcW w:w="3757" w:type="dxa"/>
                  <w:shd w:val="clear" w:color="auto" w:fill="auto"/>
                </w:tcPr>
                <w:p w14:paraId="01978243" w14:textId="125879E4" w:rsidR="00045BFD" w:rsidRDefault="00045BFD" w:rsidP="003A22C5">
                  <w:pPr>
                    <w:framePr w:hSpace="141" w:wrap="around" w:vAnchor="text" w:hAnchor="text" w:y="1"/>
                    <w:spacing w:after="0"/>
                    <w:suppressOverlap/>
                    <w:rPr>
                      <w:rFonts w:ascii="Arial" w:hAnsi="Arial" w:cs="Arial"/>
                      <w:sz w:val="16"/>
                      <w:szCs w:val="16"/>
                      <w:lang w:eastAsia="de-DE"/>
                    </w:rPr>
                  </w:pPr>
                  <w:r w:rsidRPr="000911AD">
                    <w:rPr>
                      <w:rFonts w:ascii="Arial" w:hAnsi="Arial" w:cs="Arial"/>
                      <w:sz w:val="16"/>
                      <w:szCs w:val="16"/>
                      <w:lang w:eastAsia="de-DE"/>
                    </w:rPr>
                    <w:t>KI5 Sol</w:t>
                  </w:r>
                  <w:r>
                    <w:rPr>
                      <w:rFonts w:ascii="Arial" w:hAnsi="Arial" w:cs="Arial"/>
                      <w:sz w:val="16"/>
                      <w:szCs w:val="16"/>
                      <w:lang w:eastAsia="de-DE"/>
                    </w:rPr>
                    <w:t>4</w:t>
                  </w:r>
                  <w:r w:rsidRPr="000911AD">
                    <w:rPr>
                      <w:rFonts w:ascii="Arial" w:hAnsi="Arial" w:cs="Arial"/>
                      <w:sz w:val="16"/>
                      <w:szCs w:val="16"/>
                      <w:lang w:eastAsia="de-DE"/>
                    </w:rPr>
                    <w:t xml:space="preserve"> ENs resolution</w:t>
                  </w:r>
                </w:p>
              </w:tc>
            </w:tr>
            <w:tr w:rsidR="00045BFD" w14:paraId="2CBDA7C6" w14:textId="77777777" w:rsidTr="00AD5AE8">
              <w:tc>
                <w:tcPr>
                  <w:tcW w:w="1105" w:type="dxa"/>
                  <w:shd w:val="clear" w:color="auto" w:fill="auto"/>
                </w:tcPr>
                <w:p w14:paraId="4E8E43FB" w14:textId="0E915441" w:rsidR="00045BFD" w:rsidRDefault="00045BFD" w:rsidP="003A22C5">
                  <w:pPr>
                    <w:pStyle w:val="TAL"/>
                    <w:framePr w:hSpace="141" w:wrap="around" w:vAnchor="text" w:hAnchor="text" w:y="1"/>
                    <w:suppressOverlap/>
                    <w:rPr>
                      <w:sz w:val="16"/>
                      <w:szCs w:val="16"/>
                    </w:rPr>
                  </w:pPr>
                  <w:r w:rsidRPr="00282695">
                    <w:rPr>
                      <w:sz w:val="16"/>
                      <w:szCs w:val="16"/>
                    </w:rPr>
                    <w:t>S3-221858</w:t>
                  </w:r>
                </w:p>
              </w:tc>
              <w:tc>
                <w:tcPr>
                  <w:tcW w:w="3757" w:type="dxa"/>
                  <w:shd w:val="clear" w:color="auto" w:fill="auto"/>
                </w:tcPr>
                <w:p w14:paraId="42D2D18B" w14:textId="6FB71C1D" w:rsidR="00045BFD" w:rsidRDefault="00045BFD" w:rsidP="003A22C5">
                  <w:pPr>
                    <w:framePr w:hSpace="141" w:wrap="around" w:vAnchor="text" w:hAnchor="text" w:y="1"/>
                    <w:spacing w:after="0"/>
                    <w:suppressOverlap/>
                    <w:rPr>
                      <w:rFonts w:ascii="Arial" w:hAnsi="Arial" w:cs="Arial"/>
                      <w:sz w:val="16"/>
                      <w:szCs w:val="16"/>
                      <w:lang w:eastAsia="de-DE"/>
                    </w:rPr>
                  </w:pPr>
                  <w:r w:rsidRPr="00282695">
                    <w:rPr>
                      <w:rFonts w:ascii="Arial" w:hAnsi="Arial" w:cs="Arial"/>
                      <w:sz w:val="16"/>
                      <w:szCs w:val="16"/>
                      <w:lang w:eastAsia="de-DE"/>
                    </w:rPr>
                    <w:t>KI5 Sol5 ENs resolution</w:t>
                  </w:r>
                </w:p>
              </w:tc>
            </w:tr>
            <w:tr w:rsidR="00045BFD" w14:paraId="73AB564C" w14:textId="77777777" w:rsidTr="00AD5AE8">
              <w:tc>
                <w:tcPr>
                  <w:tcW w:w="1105" w:type="dxa"/>
                  <w:shd w:val="clear" w:color="auto" w:fill="auto"/>
                </w:tcPr>
                <w:p w14:paraId="1CD56B31" w14:textId="677DC3AA" w:rsidR="00045BFD" w:rsidRPr="00282695" w:rsidRDefault="00045BFD" w:rsidP="003A22C5">
                  <w:pPr>
                    <w:pStyle w:val="TAL"/>
                    <w:framePr w:hSpace="141" w:wrap="around" w:vAnchor="text" w:hAnchor="text" w:y="1"/>
                    <w:suppressOverlap/>
                    <w:rPr>
                      <w:sz w:val="16"/>
                      <w:szCs w:val="16"/>
                    </w:rPr>
                  </w:pPr>
                  <w:r w:rsidRPr="00282695">
                    <w:rPr>
                      <w:sz w:val="16"/>
                      <w:szCs w:val="16"/>
                    </w:rPr>
                    <w:t>S3-22185</w:t>
                  </w:r>
                  <w:r>
                    <w:rPr>
                      <w:sz w:val="16"/>
                      <w:szCs w:val="16"/>
                    </w:rPr>
                    <w:t>9</w:t>
                  </w:r>
                </w:p>
              </w:tc>
              <w:tc>
                <w:tcPr>
                  <w:tcW w:w="3757" w:type="dxa"/>
                  <w:shd w:val="clear" w:color="auto" w:fill="auto"/>
                </w:tcPr>
                <w:p w14:paraId="427DEAF3" w14:textId="680D81FB" w:rsidR="00045BFD" w:rsidRPr="00282695" w:rsidRDefault="00045BFD" w:rsidP="003A22C5">
                  <w:pPr>
                    <w:framePr w:hSpace="141" w:wrap="around" w:vAnchor="text" w:hAnchor="text" w:y="1"/>
                    <w:spacing w:after="0"/>
                    <w:suppressOverlap/>
                    <w:rPr>
                      <w:rFonts w:ascii="Arial" w:hAnsi="Arial" w:cs="Arial"/>
                      <w:sz w:val="16"/>
                      <w:szCs w:val="16"/>
                      <w:lang w:eastAsia="de-DE"/>
                    </w:rPr>
                  </w:pPr>
                  <w:r w:rsidRPr="00282695">
                    <w:rPr>
                      <w:rFonts w:ascii="Arial" w:hAnsi="Arial" w:cs="Arial"/>
                      <w:sz w:val="16"/>
                      <w:szCs w:val="16"/>
                      <w:lang w:eastAsia="de-DE"/>
                    </w:rPr>
                    <w:t>KI5 Sol</w:t>
                  </w:r>
                  <w:r>
                    <w:rPr>
                      <w:rFonts w:ascii="Arial" w:hAnsi="Arial" w:cs="Arial"/>
                      <w:sz w:val="16"/>
                      <w:szCs w:val="16"/>
                      <w:lang w:eastAsia="de-DE"/>
                    </w:rPr>
                    <w:t>8</w:t>
                  </w:r>
                  <w:r w:rsidRPr="00282695">
                    <w:rPr>
                      <w:rFonts w:ascii="Arial" w:hAnsi="Arial" w:cs="Arial"/>
                      <w:sz w:val="16"/>
                      <w:szCs w:val="16"/>
                      <w:lang w:eastAsia="de-DE"/>
                    </w:rPr>
                    <w:t xml:space="preserve"> ENs resolution</w:t>
                  </w:r>
                </w:p>
              </w:tc>
            </w:tr>
            <w:tr w:rsidR="00045BFD" w14:paraId="5F7F3025" w14:textId="77777777" w:rsidTr="00AD5AE8">
              <w:tc>
                <w:tcPr>
                  <w:tcW w:w="1105" w:type="dxa"/>
                  <w:shd w:val="clear" w:color="auto" w:fill="auto"/>
                </w:tcPr>
                <w:p w14:paraId="721E1545" w14:textId="298A4C17" w:rsidR="00045BFD" w:rsidRPr="00282695" w:rsidRDefault="00045BFD" w:rsidP="003A22C5">
                  <w:pPr>
                    <w:pStyle w:val="TAL"/>
                    <w:framePr w:hSpace="141" w:wrap="around" w:vAnchor="text" w:hAnchor="text" w:y="1"/>
                    <w:suppressOverlap/>
                    <w:rPr>
                      <w:sz w:val="16"/>
                      <w:szCs w:val="16"/>
                    </w:rPr>
                  </w:pPr>
                  <w:r w:rsidRPr="006F39D4">
                    <w:rPr>
                      <w:sz w:val="16"/>
                      <w:szCs w:val="16"/>
                    </w:rPr>
                    <w:t>S3-222339</w:t>
                  </w:r>
                </w:p>
              </w:tc>
              <w:tc>
                <w:tcPr>
                  <w:tcW w:w="3757" w:type="dxa"/>
                  <w:shd w:val="clear" w:color="auto" w:fill="auto"/>
                </w:tcPr>
                <w:p w14:paraId="0722DCD9" w14:textId="66356C66" w:rsidR="00045BFD" w:rsidRPr="00282695" w:rsidRDefault="00045BFD" w:rsidP="003A22C5">
                  <w:pPr>
                    <w:framePr w:hSpace="141" w:wrap="around" w:vAnchor="text" w:hAnchor="text" w:y="1"/>
                    <w:spacing w:after="0"/>
                    <w:suppressOverlap/>
                    <w:rPr>
                      <w:rFonts w:ascii="Arial" w:hAnsi="Arial" w:cs="Arial"/>
                      <w:sz w:val="16"/>
                      <w:szCs w:val="16"/>
                      <w:lang w:eastAsia="de-DE"/>
                    </w:rPr>
                  </w:pPr>
                  <w:r w:rsidRPr="006F39D4">
                    <w:rPr>
                      <w:rFonts w:ascii="Arial" w:hAnsi="Arial" w:cs="Arial"/>
                      <w:sz w:val="16"/>
                      <w:szCs w:val="16"/>
                      <w:lang w:eastAsia="de-DE"/>
                    </w:rPr>
                    <w:t>Selective End of End Protection of HTTP Request and Response in Indirect</w:t>
                  </w:r>
                </w:p>
              </w:tc>
            </w:tr>
            <w:tr w:rsidR="00045BFD" w14:paraId="00D473FE" w14:textId="77777777" w:rsidTr="00AD5AE8">
              <w:tc>
                <w:tcPr>
                  <w:tcW w:w="1105" w:type="dxa"/>
                  <w:shd w:val="clear" w:color="auto" w:fill="auto"/>
                </w:tcPr>
                <w:p w14:paraId="3C10971B" w14:textId="2F29FA6E" w:rsidR="00045BFD" w:rsidRPr="006F39D4" w:rsidRDefault="00045BFD" w:rsidP="003A22C5">
                  <w:pPr>
                    <w:pStyle w:val="TAL"/>
                    <w:framePr w:hSpace="141" w:wrap="around" w:vAnchor="text" w:hAnchor="text" w:y="1"/>
                    <w:suppressOverlap/>
                    <w:rPr>
                      <w:sz w:val="16"/>
                      <w:szCs w:val="16"/>
                    </w:rPr>
                  </w:pPr>
                  <w:r w:rsidRPr="006F39D4">
                    <w:rPr>
                      <w:sz w:val="16"/>
                      <w:szCs w:val="16"/>
                    </w:rPr>
                    <w:t>S3-222287</w:t>
                  </w:r>
                </w:p>
              </w:tc>
              <w:tc>
                <w:tcPr>
                  <w:tcW w:w="3757" w:type="dxa"/>
                  <w:shd w:val="clear" w:color="auto" w:fill="auto"/>
                </w:tcPr>
                <w:p w14:paraId="6381ACF1" w14:textId="793DA3D4" w:rsidR="00045BFD" w:rsidRPr="006F39D4" w:rsidRDefault="00045BFD" w:rsidP="003A22C5">
                  <w:pPr>
                    <w:framePr w:hSpace="141" w:wrap="around" w:vAnchor="text" w:hAnchor="text" w:y="1"/>
                    <w:spacing w:after="0"/>
                    <w:suppressOverlap/>
                    <w:rPr>
                      <w:rFonts w:ascii="Arial" w:hAnsi="Arial" w:cs="Arial"/>
                      <w:sz w:val="16"/>
                      <w:szCs w:val="16"/>
                      <w:lang w:eastAsia="de-DE"/>
                    </w:rPr>
                  </w:pPr>
                  <w:r w:rsidRPr="006F39D4">
                    <w:rPr>
                      <w:rFonts w:ascii="Arial" w:hAnsi="Arial" w:cs="Arial"/>
                      <w:sz w:val="16"/>
                      <w:szCs w:val="16"/>
                      <w:lang w:eastAsia="de-DE"/>
                    </w:rPr>
                    <w:t xml:space="preserve">KI5 conclusion on e2e integrity </w:t>
                  </w:r>
                  <w:proofErr w:type="spellStart"/>
                  <w:r w:rsidRPr="006F39D4">
                    <w:rPr>
                      <w:rFonts w:ascii="Arial" w:hAnsi="Arial" w:cs="Arial"/>
                      <w:sz w:val="16"/>
                      <w:szCs w:val="16"/>
                      <w:lang w:eastAsia="de-DE"/>
                    </w:rPr>
                    <w:t>prot</w:t>
                  </w:r>
                  <w:proofErr w:type="spellEnd"/>
                  <w:r w:rsidRPr="006F39D4">
                    <w:rPr>
                      <w:rFonts w:ascii="Arial" w:hAnsi="Arial" w:cs="Arial"/>
                      <w:sz w:val="16"/>
                      <w:szCs w:val="16"/>
                      <w:lang w:eastAsia="de-DE"/>
                    </w:rPr>
                    <w:t xml:space="preserve"> of HTTP </w:t>
                  </w:r>
                  <w:proofErr w:type="spellStart"/>
                  <w:r w:rsidRPr="006F39D4">
                    <w:rPr>
                      <w:rFonts w:ascii="Arial" w:hAnsi="Arial" w:cs="Arial"/>
                      <w:sz w:val="16"/>
                      <w:szCs w:val="16"/>
                      <w:lang w:eastAsia="de-DE"/>
                    </w:rPr>
                    <w:t>msg</w:t>
                  </w:r>
                  <w:proofErr w:type="spellEnd"/>
                </w:p>
              </w:tc>
            </w:tr>
            <w:tr w:rsidR="00045BFD" w:rsidRPr="006F39D4" w14:paraId="1C40700C" w14:textId="77777777" w:rsidTr="00AD5AE8">
              <w:tc>
                <w:tcPr>
                  <w:tcW w:w="1105" w:type="dxa"/>
                  <w:shd w:val="clear" w:color="auto" w:fill="auto"/>
                </w:tcPr>
                <w:p w14:paraId="600DB38E" w14:textId="77777777" w:rsidR="00045BFD" w:rsidRPr="006F39D4" w:rsidRDefault="00045BFD" w:rsidP="003A22C5">
                  <w:pPr>
                    <w:pStyle w:val="TAL"/>
                    <w:framePr w:hSpace="141" w:wrap="around" w:vAnchor="text" w:hAnchor="text" w:y="1"/>
                    <w:suppressOverlap/>
                    <w:rPr>
                      <w:sz w:val="16"/>
                      <w:szCs w:val="16"/>
                    </w:rPr>
                  </w:pPr>
                  <w:r w:rsidRPr="0094022E">
                    <w:rPr>
                      <w:sz w:val="16"/>
                      <w:szCs w:val="16"/>
                    </w:rPr>
                    <w:t>S3-222288</w:t>
                  </w:r>
                </w:p>
              </w:tc>
              <w:tc>
                <w:tcPr>
                  <w:tcW w:w="3757" w:type="dxa"/>
                  <w:shd w:val="clear" w:color="auto" w:fill="auto"/>
                </w:tcPr>
                <w:p w14:paraId="08AE27FB" w14:textId="77777777" w:rsidR="00045BFD" w:rsidRPr="006F39D4" w:rsidRDefault="00045BFD" w:rsidP="003A22C5">
                  <w:pPr>
                    <w:framePr w:hSpace="141" w:wrap="around" w:vAnchor="text" w:hAnchor="text" w:y="1"/>
                    <w:spacing w:after="0"/>
                    <w:suppressOverlap/>
                    <w:rPr>
                      <w:rFonts w:ascii="Arial" w:hAnsi="Arial" w:cs="Arial"/>
                      <w:sz w:val="16"/>
                      <w:szCs w:val="16"/>
                      <w:lang w:eastAsia="de-DE"/>
                    </w:rPr>
                  </w:pPr>
                  <w:r w:rsidRPr="0094022E">
                    <w:rPr>
                      <w:rFonts w:ascii="Arial" w:hAnsi="Arial" w:cs="Arial"/>
                      <w:sz w:val="16"/>
                      <w:szCs w:val="16"/>
                      <w:lang w:eastAsia="de-DE"/>
                    </w:rPr>
                    <w:t>KI6 EN resolution in KI threat</w:t>
                  </w:r>
                </w:p>
              </w:tc>
            </w:tr>
            <w:tr w:rsidR="00045BFD" w14:paraId="3DD68708" w14:textId="77777777" w:rsidTr="00AD5AE8">
              <w:tc>
                <w:tcPr>
                  <w:tcW w:w="1105" w:type="dxa"/>
                  <w:shd w:val="clear" w:color="auto" w:fill="auto"/>
                </w:tcPr>
                <w:p w14:paraId="55F1DB2B" w14:textId="0C24996D" w:rsidR="00045BFD" w:rsidRPr="006F39D4" w:rsidRDefault="00045BFD" w:rsidP="003A22C5">
                  <w:pPr>
                    <w:pStyle w:val="TAL"/>
                    <w:framePr w:hSpace="141" w:wrap="around" w:vAnchor="text" w:hAnchor="text" w:y="1"/>
                    <w:suppressOverlap/>
                    <w:rPr>
                      <w:sz w:val="16"/>
                      <w:szCs w:val="16"/>
                    </w:rPr>
                  </w:pPr>
                  <w:r w:rsidRPr="0094022E">
                    <w:rPr>
                      <w:sz w:val="16"/>
                      <w:szCs w:val="16"/>
                    </w:rPr>
                    <w:t>S3-222289</w:t>
                  </w:r>
                </w:p>
              </w:tc>
              <w:tc>
                <w:tcPr>
                  <w:tcW w:w="3757" w:type="dxa"/>
                  <w:shd w:val="clear" w:color="auto" w:fill="auto"/>
                </w:tcPr>
                <w:p w14:paraId="3A71E121" w14:textId="731E96E1" w:rsidR="00045BFD" w:rsidRPr="006F39D4" w:rsidRDefault="00045BFD" w:rsidP="003A22C5">
                  <w:pPr>
                    <w:framePr w:hSpace="141" w:wrap="around" w:vAnchor="text" w:hAnchor="text" w:y="1"/>
                    <w:spacing w:after="0"/>
                    <w:suppressOverlap/>
                    <w:rPr>
                      <w:rFonts w:ascii="Arial" w:hAnsi="Arial" w:cs="Arial"/>
                      <w:sz w:val="16"/>
                      <w:szCs w:val="16"/>
                      <w:lang w:eastAsia="de-DE"/>
                    </w:rPr>
                  </w:pPr>
                  <w:r w:rsidRPr="0094022E">
                    <w:rPr>
                      <w:rFonts w:ascii="Arial" w:hAnsi="Arial" w:cs="Arial"/>
                      <w:sz w:val="16"/>
                      <w:szCs w:val="16"/>
                      <w:lang w:eastAsia="de-DE"/>
                    </w:rPr>
                    <w:t>KI6 related Sol7 update and conclusion on access token usage by NFs of an NF Set</w:t>
                  </w:r>
                </w:p>
              </w:tc>
            </w:tr>
            <w:tr w:rsidR="00045BFD" w14:paraId="0DF2A829" w14:textId="77777777" w:rsidTr="00AD5AE8">
              <w:tc>
                <w:tcPr>
                  <w:tcW w:w="1105" w:type="dxa"/>
                  <w:shd w:val="clear" w:color="auto" w:fill="auto"/>
                </w:tcPr>
                <w:p w14:paraId="71CE2945" w14:textId="072FBD2B" w:rsidR="00045BFD" w:rsidRPr="0094022E" w:rsidRDefault="00045BFD" w:rsidP="003A22C5">
                  <w:pPr>
                    <w:pStyle w:val="TAL"/>
                    <w:framePr w:hSpace="141" w:wrap="around" w:vAnchor="text" w:hAnchor="text" w:y="1"/>
                    <w:suppressOverlap/>
                    <w:rPr>
                      <w:sz w:val="16"/>
                      <w:szCs w:val="16"/>
                    </w:rPr>
                  </w:pPr>
                  <w:r>
                    <w:rPr>
                      <w:sz w:val="16"/>
                      <w:szCs w:val="16"/>
                    </w:rPr>
                    <w:t>S3-222290</w:t>
                  </w:r>
                </w:p>
              </w:tc>
              <w:tc>
                <w:tcPr>
                  <w:tcW w:w="3757" w:type="dxa"/>
                  <w:shd w:val="clear" w:color="auto" w:fill="auto"/>
                </w:tcPr>
                <w:p w14:paraId="0D12311C" w14:textId="389303D1" w:rsidR="00045BFD" w:rsidRPr="0094022E" w:rsidRDefault="00045BFD" w:rsidP="003A22C5">
                  <w:pPr>
                    <w:framePr w:hSpace="141" w:wrap="around" w:vAnchor="text" w:hAnchor="text" w:y="1"/>
                    <w:spacing w:after="0"/>
                    <w:suppressOverlap/>
                    <w:rPr>
                      <w:rFonts w:ascii="Arial" w:hAnsi="Arial" w:cs="Arial"/>
                      <w:sz w:val="16"/>
                      <w:szCs w:val="16"/>
                      <w:lang w:eastAsia="de-DE"/>
                    </w:rPr>
                  </w:pPr>
                  <w:r w:rsidRPr="007A161A">
                    <w:rPr>
                      <w:rFonts w:ascii="Arial" w:hAnsi="Arial" w:cs="Arial"/>
                      <w:sz w:val="16"/>
                      <w:szCs w:val="16"/>
                      <w:lang w:eastAsia="de-DE"/>
                    </w:rPr>
                    <w:t>KI7 evaluation of solution 9 on authorization method negotiation</w:t>
                  </w:r>
                </w:p>
              </w:tc>
            </w:tr>
            <w:tr w:rsidR="00045BFD" w14:paraId="7EDF6A05" w14:textId="77777777" w:rsidTr="00AD5AE8">
              <w:tc>
                <w:tcPr>
                  <w:tcW w:w="1105" w:type="dxa"/>
                  <w:shd w:val="clear" w:color="auto" w:fill="auto"/>
                </w:tcPr>
                <w:p w14:paraId="3532126F" w14:textId="1DFD2533" w:rsidR="00045BFD" w:rsidRDefault="00045BFD" w:rsidP="003A22C5">
                  <w:pPr>
                    <w:pStyle w:val="TAL"/>
                    <w:framePr w:hSpace="141" w:wrap="around" w:vAnchor="text" w:hAnchor="text" w:y="1"/>
                    <w:suppressOverlap/>
                    <w:rPr>
                      <w:sz w:val="16"/>
                      <w:szCs w:val="16"/>
                    </w:rPr>
                  </w:pPr>
                  <w:r>
                    <w:rPr>
                      <w:sz w:val="16"/>
                      <w:szCs w:val="16"/>
                    </w:rPr>
                    <w:t>S3-222291</w:t>
                  </w:r>
                </w:p>
              </w:tc>
              <w:tc>
                <w:tcPr>
                  <w:tcW w:w="3757" w:type="dxa"/>
                  <w:shd w:val="clear" w:color="auto" w:fill="auto"/>
                </w:tcPr>
                <w:p w14:paraId="5CFA06B0" w14:textId="1EAE30C8" w:rsidR="00045BFD" w:rsidRPr="007A161A" w:rsidRDefault="00045BFD" w:rsidP="003A22C5">
                  <w:pPr>
                    <w:framePr w:hSpace="141" w:wrap="around" w:vAnchor="text" w:hAnchor="text" w:y="1"/>
                    <w:spacing w:after="0"/>
                    <w:suppressOverlap/>
                    <w:rPr>
                      <w:rFonts w:ascii="Arial" w:hAnsi="Arial" w:cs="Arial"/>
                      <w:sz w:val="16"/>
                      <w:szCs w:val="16"/>
                      <w:lang w:eastAsia="de-DE"/>
                    </w:rPr>
                  </w:pPr>
                  <w:r w:rsidRPr="00614B78">
                    <w:rPr>
                      <w:rFonts w:ascii="Arial" w:hAnsi="Arial" w:cs="Arial"/>
                      <w:sz w:val="16"/>
                      <w:szCs w:val="16"/>
                      <w:lang w:eastAsia="de-DE"/>
                    </w:rPr>
                    <w:t>KI7 Adding a solution on how to handle static auth in roaming with existing methods</w:t>
                  </w:r>
                </w:p>
              </w:tc>
            </w:tr>
            <w:tr w:rsidR="00045BFD" w14:paraId="1A45EB81" w14:textId="77777777" w:rsidTr="00AD5AE8">
              <w:tc>
                <w:tcPr>
                  <w:tcW w:w="1105" w:type="dxa"/>
                  <w:shd w:val="clear" w:color="auto" w:fill="auto"/>
                </w:tcPr>
                <w:p w14:paraId="32AC1191" w14:textId="1C095CF8" w:rsidR="00045BFD" w:rsidRDefault="00045BFD" w:rsidP="003A22C5">
                  <w:pPr>
                    <w:pStyle w:val="TAL"/>
                    <w:framePr w:hSpace="141" w:wrap="around" w:vAnchor="text" w:hAnchor="text" w:y="1"/>
                    <w:suppressOverlap/>
                    <w:rPr>
                      <w:sz w:val="16"/>
                      <w:szCs w:val="16"/>
                    </w:rPr>
                  </w:pPr>
                  <w:r w:rsidRPr="006E641D">
                    <w:rPr>
                      <w:sz w:val="16"/>
                      <w:szCs w:val="16"/>
                    </w:rPr>
                    <w:t>S3-222292</w:t>
                  </w:r>
                </w:p>
              </w:tc>
              <w:tc>
                <w:tcPr>
                  <w:tcW w:w="3757" w:type="dxa"/>
                  <w:shd w:val="clear" w:color="auto" w:fill="auto"/>
                </w:tcPr>
                <w:p w14:paraId="0E2AC7F6" w14:textId="3042FEAC" w:rsidR="00045BFD" w:rsidRPr="00614B78" w:rsidRDefault="00045BFD" w:rsidP="003A22C5">
                  <w:pPr>
                    <w:framePr w:hSpace="141" w:wrap="around" w:vAnchor="text" w:hAnchor="text" w:y="1"/>
                    <w:spacing w:after="0"/>
                    <w:suppressOverlap/>
                    <w:rPr>
                      <w:rFonts w:ascii="Arial" w:hAnsi="Arial" w:cs="Arial"/>
                      <w:sz w:val="16"/>
                      <w:szCs w:val="16"/>
                      <w:lang w:eastAsia="de-DE"/>
                    </w:rPr>
                  </w:pPr>
                  <w:r w:rsidRPr="006E641D">
                    <w:rPr>
                      <w:rFonts w:ascii="Arial" w:hAnsi="Arial" w:cs="Arial"/>
                      <w:sz w:val="16"/>
                      <w:szCs w:val="16"/>
                      <w:lang w:eastAsia="de-DE"/>
                    </w:rPr>
                    <w:t>KI8 update of solution 10 and evaluation</w:t>
                  </w:r>
                </w:p>
              </w:tc>
            </w:tr>
            <w:tr w:rsidR="00045BFD" w14:paraId="5612B38C" w14:textId="77777777" w:rsidTr="00AD5AE8">
              <w:tc>
                <w:tcPr>
                  <w:tcW w:w="1105" w:type="dxa"/>
                  <w:shd w:val="clear" w:color="auto" w:fill="auto"/>
                </w:tcPr>
                <w:p w14:paraId="0CFDE7C9" w14:textId="0FB1FFAB" w:rsidR="00045BFD" w:rsidRPr="006E641D" w:rsidRDefault="00045BFD" w:rsidP="003A22C5">
                  <w:pPr>
                    <w:pStyle w:val="TAL"/>
                    <w:framePr w:hSpace="141" w:wrap="around" w:vAnchor="text" w:hAnchor="text" w:y="1"/>
                    <w:suppressOverlap/>
                    <w:rPr>
                      <w:sz w:val="16"/>
                      <w:szCs w:val="16"/>
                    </w:rPr>
                  </w:pPr>
                  <w:r w:rsidRPr="006E641D">
                    <w:rPr>
                      <w:sz w:val="16"/>
                      <w:szCs w:val="16"/>
                    </w:rPr>
                    <w:t>S3-222293</w:t>
                  </w:r>
                </w:p>
              </w:tc>
              <w:tc>
                <w:tcPr>
                  <w:tcW w:w="3757" w:type="dxa"/>
                  <w:shd w:val="clear" w:color="auto" w:fill="auto"/>
                </w:tcPr>
                <w:p w14:paraId="03B1C657" w14:textId="3AAA0AFA" w:rsidR="00045BFD" w:rsidRPr="006E641D" w:rsidRDefault="00045BFD" w:rsidP="003A22C5">
                  <w:pPr>
                    <w:framePr w:hSpace="141" w:wrap="around" w:vAnchor="text" w:hAnchor="text" w:y="1"/>
                    <w:spacing w:after="0"/>
                    <w:suppressOverlap/>
                    <w:rPr>
                      <w:rFonts w:ascii="Arial" w:hAnsi="Arial" w:cs="Arial"/>
                      <w:sz w:val="16"/>
                      <w:szCs w:val="16"/>
                      <w:lang w:eastAsia="de-DE"/>
                    </w:rPr>
                  </w:pPr>
                  <w:r w:rsidRPr="006E641D">
                    <w:rPr>
                      <w:rFonts w:ascii="Arial" w:hAnsi="Arial" w:cs="Arial"/>
                      <w:sz w:val="16"/>
                      <w:szCs w:val="16"/>
                      <w:lang w:eastAsia="de-DE"/>
                    </w:rPr>
                    <w:t>KI8 conclusion on deploying multiple NRFs</w:t>
                  </w:r>
                </w:p>
              </w:tc>
            </w:tr>
            <w:tr w:rsidR="00045BFD" w14:paraId="3EBBFCD1" w14:textId="77777777" w:rsidTr="00AD5AE8">
              <w:tc>
                <w:tcPr>
                  <w:tcW w:w="1105" w:type="dxa"/>
                  <w:shd w:val="clear" w:color="auto" w:fill="auto"/>
                </w:tcPr>
                <w:p w14:paraId="3A0F70AC" w14:textId="43E01878" w:rsidR="00045BFD" w:rsidRPr="006E641D" w:rsidRDefault="00045BFD" w:rsidP="003A22C5">
                  <w:pPr>
                    <w:pStyle w:val="TAL"/>
                    <w:framePr w:hSpace="141" w:wrap="around" w:vAnchor="text" w:hAnchor="text" w:y="1"/>
                    <w:suppressOverlap/>
                    <w:rPr>
                      <w:sz w:val="16"/>
                      <w:szCs w:val="16"/>
                    </w:rPr>
                  </w:pPr>
                  <w:r w:rsidRPr="00DC0F7E">
                    <w:rPr>
                      <w:sz w:val="16"/>
                      <w:szCs w:val="16"/>
                    </w:rPr>
                    <w:t>S3-222311</w:t>
                  </w:r>
                </w:p>
              </w:tc>
              <w:tc>
                <w:tcPr>
                  <w:tcW w:w="3757" w:type="dxa"/>
                  <w:shd w:val="clear" w:color="auto" w:fill="auto"/>
                </w:tcPr>
                <w:p w14:paraId="7D6249F3" w14:textId="6B991B0A" w:rsidR="00045BFD" w:rsidRPr="006E641D" w:rsidRDefault="00045BFD" w:rsidP="003A22C5">
                  <w:pPr>
                    <w:framePr w:hSpace="141" w:wrap="around" w:vAnchor="text" w:hAnchor="text" w:y="1"/>
                    <w:spacing w:after="0"/>
                    <w:suppressOverlap/>
                    <w:rPr>
                      <w:rFonts w:ascii="Arial" w:hAnsi="Arial" w:cs="Arial"/>
                      <w:sz w:val="16"/>
                      <w:szCs w:val="16"/>
                      <w:lang w:eastAsia="de-DE"/>
                    </w:rPr>
                  </w:pPr>
                  <w:r w:rsidRPr="00DC0F7E">
                    <w:rPr>
                      <w:rFonts w:ascii="Arial" w:hAnsi="Arial" w:cs="Arial"/>
                      <w:sz w:val="16"/>
                      <w:szCs w:val="16"/>
                      <w:lang w:eastAsia="de-DE"/>
                    </w:rPr>
                    <w:t>Resolve EN for solution#11</w:t>
                  </w:r>
                </w:p>
              </w:tc>
            </w:tr>
            <w:tr w:rsidR="00045BFD" w14:paraId="26E3921B" w14:textId="77777777" w:rsidTr="00AD5AE8">
              <w:tc>
                <w:tcPr>
                  <w:tcW w:w="1105" w:type="dxa"/>
                  <w:shd w:val="clear" w:color="auto" w:fill="auto"/>
                </w:tcPr>
                <w:p w14:paraId="3214AE55" w14:textId="3E581FD4" w:rsidR="00045BFD" w:rsidRPr="00DC0F7E" w:rsidRDefault="00045BFD" w:rsidP="003A22C5">
                  <w:pPr>
                    <w:pStyle w:val="TAL"/>
                    <w:framePr w:hSpace="141" w:wrap="around" w:vAnchor="text" w:hAnchor="text" w:y="1"/>
                    <w:suppressOverlap/>
                    <w:rPr>
                      <w:sz w:val="16"/>
                      <w:szCs w:val="16"/>
                    </w:rPr>
                  </w:pPr>
                  <w:r w:rsidRPr="00B1738D">
                    <w:rPr>
                      <w:sz w:val="16"/>
                      <w:szCs w:val="16"/>
                    </w:rPr>
                    <w:t>S3-222294</w:t>
                  </w:r>
                </w:p>
              </w:tc>
              <w:tc>
                <w:tcPr>
                  <w:tcW w:w="3757" w:type="dxa"/>
                  <w:shd w:val="clear" w:color="auto" w:fill="auto"/>
                </w:tcPr>
                <w:p w14:paraId="5E70C287" w14:textId="2BBFD64A" w:rsidR="00045BFD" w:rsidRPr="00DC0F7E" w:rsidRDefault="00045BFD" w:rsidP="003A22C5">
                  <w:pPr>
                    <w:framePr w:hSpace="141" w:wrap="around" w:vAnchor="text" w:hAnchor="text" w:y="1"/>
                    <w:spacing w:after="0"/>
                    <w:suppressOverlap/>
                    <w:rPr>
                      <w:rFonts w:ascii="Arial" w:hAnsi="Arial" w:cs="Arial"/>
                      <w:sz w:val="16"/>
                      <w:szCs w:val="16"/>
                      <w:lang w:eastAsia="de-DE"/>
                    </w:rPr>
                  </w:pPr>
                  <w:r w:rsidRPr="00B1738D">
                    <w:rPr>
                      <w:rFonts w:ascii="Arial" w:hAnsi="Arial" w:cs="Arial"/>
                      <w:sz w:val="16"/>
                      <w:szCs w:val="16"/>
                      <w:lang w:eastAsia="de-DE"/>
                    </w:rPr>
                    <w:t>Conclusion on KI9 authorization for inter-slicing access</w:t>
                  </w:r>
                </w:p>
              </w:tc>
            </w:tr>
            <w:tr w:rsidR="00045BFD" w14:paraId="514B838A" w14:textId="77777777" w:rsidTr="00AD5AE8">
              <w:tc>
                <w:tcPr>
                  <w:tcW w:w="1105" w:type="dxa"/>
                  <w:shd w:val="clear" w:color="auto" w:fill="auto"/>
                </w:tcPr>
                <w:p w14:paraId="467F97D4" w14:textId="26D00961" w:rsidR="00045BFD" w:rsidRPr="00B1738D" w:rsidRDefault="00045BFD" w:rsidP="003A22C5">
                  <w:pPr>
                    <w:pStyle w:val="TAL"/>
                    <w:framePr w:hSpace="141" w:wrap="around" w:vAnchor="text" w:hAnchor="text" w:y="1"/>
                    <w:suppressOverlap/>
                    <w:rPr>
                      <w:sz w:val="16"/>
                      <w:szCs w:val="16"/>
                    </w:rPr>
                  </w:pPr>
                  <w:r w:rsidRPr="009555B3">
                    <w:rPr>
                      <w:sz w:val="16"/>
                      <w:szCs w:val="16"/>
                    </w:rPr>
                    <w:t>S3-222314</w:t>
                  </w:r>
                </w:p>
              </w:tc>
              <w:tc>
                <w:tcPr>
                  <w:tcW w:w="3757" w:type="dxa"/>
                  <w:shd w:val="clear" w:color="auto" w:fill="auto"/>
                </w:tcPr>
                <w:p w14:paraId="27F085D8" w14:textId="798C37E3" w:rsidR="00045BFD" w:rsidRPr="00B1738D" w:rsidRDefault="00045BFD" w:rsidP="003A22C5">
                  <w:pPr>
                    <w:framePr w:hSpace="141" w:wrap="around" w:vAnchor="text" w:hAnchor="text" w:y="1"/>
                    <w:spacing w:after="0"/>
                    <w:suppressOverlap/>
                    <w:rPr>
                      <w:rFonts w:ascii="Arial" w:hAnsi="Arial" w:cs="Arial"/>
                      <w:sz w:val="16"/>
                      <w:szCs w:val="16"/>
                      <w:lang w:eastAsia="de-DE"/>
                    </w:rPr>
                  </w:pPr>
                  <w:r w:rsidRPr="009555B3">
                    <w:rPr>
                      <w:rFonts w:ascii="Arial" w:hAnsi="Arial" w:cs="Arial"/>
                      <w:sz w:val="16"/>
                      <w:szCs w:val="16"/>
                      <w:lang w:eastAsia="de-DE"/>
                    </w:rPr>
                    <w:t>Conclusion for KI#9</w:t>
                  </w:r>
                </w:p>
              </w:tc>
            </w:tr>
            <w:tr w:rsidR="00045BFD" w14:paraId="4C597F5A" w14:textId="77777777" w:rsidTr="00AD5AE8">
              <w:tc>
                <w:tcPr>
                  <w:tcW w:w="1105" w:type="dxa"/>
                  <w:shd w:val="clear" w:color="auto" w:fill="auto"/>
                </w:tcPr>
                <w:p w14:paraId="7234EB80" w14:textId="0D460146" w:rsidR="00045BFD" w:rsidRPr="009555B3" w:rsidRDefault="00045BFD" w:rsidP="003A22C5">
                  <w:pPr>
                    <w:pStyle w:val="TAL"/>
                    <w:framePr w:hSpace="141" w:wrap="around" w:vAnchor="text" w:hAnchor="text" w:y="1"/>
                    <w:suppressOverlap/>
                    <w:rPr>
                      <w:sz w:val="16"/>
                      <w:szCs w:val="16"/>
                    </w:rPr>
                  </w:pPr>
                  <w:r w:rsidRPr="009555B3">
                    <w:rPr>
                      <w:sz w:val="16"/>
                      <w:szCs w:val="16"/>
                    </w:rPr>
                    <w:t>S3-222436</w:t>
                  </w:r>
                </w:p>
              </w:tc>
              <w:tc>
                <w:tcPr>
                  <w:tcW w:w="3757" w:type="dxa"/>
                  <w:shd w:val="clear" w:color="auto" w:fill="auto"/>
                </w:tcPr>
                <w:p w14:paraId="733B7DE4" w14:textId="2DC2A23D" w:rsidR="00045BFD" w:rsidRPr="009555B3" w:rsidRDefault="00045BFD" w:rsidP="003A22C5">
                  <w:pPr>
                    <w:framePr w:hSpace="141" w:wrap="around" w:vAnchor="text" w:hAnchor="text" w:y="1"/>
                    <w:spacing w:after="0"/>
                    <w:suppressOverlap/>
                    <w:rPr>
                      <w:rFonts w:ascii="Arial" w:hAnsi="Arial" w:cs="Arial"/>
                      <w:sz w:val="16"/>
                      <w:szCs w:val="16"/>
                      <w:lang w:eastAsia="de-DE"/>
                    </w:rPr>
                  </w:pPr>
                  <w:r w:rsidRPr="009555B3">
                    <w:rPr>
                      <w:rFonts w:ascii="Arial" w:hAnsi="Arial" w:cs="Arial"/>
                      <w:sz w:val="16"/>
                      <w:szCs w:val="16"/>
                      <w:lang w:eastAsia="de-DE"/>
                    </w:rPr>
                    <w:t>Update to and split of KI#10 to clarify the scenarios</w:t>
                  </w:r>
                </w:p>
              </w:tc>
            </w:tr>
            <w:tr w:rsidR="00045BFD" w14:paraId="31DB53A5" w14:textId="77777777" w:rsidTr="00AD5AE8">
              <w:tc>
                <w:tcPr>
                  <w:tcW w:w="1105" w:type="dxa"/>
                  <w:shd w:val="clear" w:color="auto" w:fill="auto"/>
                </w:tcPr>
                <w:p w14:paraId="4773E13B" w14:textId="2173182B" w:rsidR="00045BFD" w:rsidRPr="009555B3" w:rsidRDefault="00045BFD" w:rsidP="003A22C5">
                  <w:pPr>
                    <w:pStyle w:val="TAL"/>
                    <w:framePr w:hSpace="141" w:wrap="around" w:vAnchor="text" w:hAnchor="text" w:y="1"/>
                    <w:suppressOverlap/>
                    <w:rPr>
                      <w:sz w:val="16"/>
                      <w:szCs w:val="16"/>
                    </w:rPr>
                  </w:pPr>
                  <w:r w:rsidRPr="001179A9">
                    <w:rPr>
                      <w:sz w:val="16"/>
                      <w:szCs w:val="16"/>
                    </w:rPr>
                    <w:t>S3-222437</w:t>
                  </w:r>
                </w:p>
              </w:tc>
              <w:tc>
                <w:tcPr>
                  <w:tcW w:w="3757" w:type="dxa"/>
                  <w:shd w:val="clear" w:color="auto" w:fill="auto"/>
                </w:tcPr>
                <w:p w14:paraId="43947863" w14:textId="67B89555" w:rsidR="00045BFD" w:rsidRPr="009555B3" w:rsidRDefault="00045BFD" w:rsidP="003A22C5">
                  <w:pPr>
                    <w:framePr w:hSpace="141" w:wrap="around" w:vAnchor="text" w:hAnchor="text" w:y="1"/>
                    <w:spacing w:after="0"/>
                    <w:suppressOverlap/>
                    <w:rPr>
                      <w:rFonts w:ascii="Arial" w:hAnsi="Arial" w:cs="Arial"/>
                      <w:sz w:val="16"/>
                      <w:szCs w:val="16"/>
                      <w:lang w:eastAsia="de-DE"/>
                    </w:rPr>
                  </w:pPr>
                  <w:r w:rsidRPr="001179A9">
                    <w:rPr>
                      <w:rFonts w:ascii="Arial" w:hAnsi="Arial" w:cs="Arial"/>
                      <w:sz w:val="16"/>
                      <w:szCs w:val="16"/>
                      <w:lang w:eastAsia="de-DE"/>
                    </w:rPr>
                    <w:t>Solution for KI#10 (hosted SEPP)</w:t>
                  </w:r>
                </w:p>
              </w:tc>
            </w:tr>
            <w:tr w:rsidR="00045BFD" w14:paraId="6A05BB81" w14:textId="77777777" w:rsidTr="00AD5AE8">
              <w:tc>
                <w:tcPr>
                  <w:tcW w:w="1105" w:type="dxa"/>
                  <w:shd w:val="clear" w:color="auto" w:fill="auto"/>
                </w:tcPr>
                <w:p w14:paraId="70EAC43C" w14:textId="18A6EF54" w:rsidR="00045BFD" w:rsidRPr="001179A9" w:rsidRDefault="00045BFD" w:rsidP="003A22C5">
                  <w:pPr>
                    <w:pStyle w:val="TAL"/>
                    <w:framePr w:hSpace="141" w:wrap="around" w:vAnchor="text" w:hAnchor="text" w:y="1"/>
                    <w:suppressOverlap/>
                    <w:rPr>
                      <w:sz w:val="16"/>
                      <w:szCs w:val="16"/>
                    </w:rPr>
                  </w:pPr>
                  <w:r w:rsidRPr="00E21F8C">
                    <w:rPr>
                      <w:sz w:val="16"/>
                      <w:szCs w:val="16"/>
                    </w:rPr>
                    <w:t>S3-222438</w:t>
                  </w:r>
                </w:p>
              </w:tc>
              <w:tc>
                <w:tcPr>
                  <w:tcW w:w="3757" w:type="dxa"/>
                  <w:shd w:val="clear" w:color="auto" w:fill="auto"/>
                </w:tcPr>
                <w:p w14:paraId="79771FA3" w14:textId="7F5E4C9A" w:rsidR="00045BFD" w:rsidRPr="001179A9" w:rsidRDefault="00045BFD" w:rsidP="003A22C5">
                  <w:pPr>
                    <w:framePr w:hSpace="141" w:wrap="around" w:vAnchor="text" w:hAnchor="text" w:y="1"/>
                    <w:spacing w:after="0"/>
                    <w:suppressOverlap/>
                    <w:rPr>
                      <w:rFonts w:ascii="Arial" w:hAnsi="Arial" w:cs="Arial"/>
                      <w:sz w:val="16"/>
                      <w:szCs w:val="16"/>
                      <w:lang w:eastAsia="de-DE"/>
                    </w:rPr>
                  </w:pPr>
                  <w:proofErr w:type="spellStart"/>
                  <w:r w:rsidRPr="00CF240A">
                    <w:rPr>
                      <w:rFonts w:ascii="Arial" w:hAnsi="Arial" w:cs="Arial"/>
                      <w:sz w:val="16"/>
                      <w:szCs w:val="16"/>
                      <w:lang w:eastAsia="de-DE"/>
                    </w:rPr>
                    <w:t>pCR</w:t>
                  </w:r>
                  <w:proofErr w:type="spellEnd"/>
                  <w:r w:rsidRPr="00CF240A">
                    <w:rPr>
                      <w:rFonts w:ascii="Arial" w:hAnsi="Arial" w:cs="Arial"/>
                      <w:sz w:val="16"/>
                      <w:szCs w:val="16"/>
                      <w:lang w:eastAsia="de-DE"/>
                    </w:rPr>
                    <w:t xml:space="preserve"> to TR33.875 new solution on PRINS for roaming hubs</w:t>
                  </w:r>
                </w:p>
              </w:tc>
            </w:tr>
            <w:tr w:rsidR="00045BFD" w14:paraId="58732567" w14:textId="77777777" w:rsidTr="00AD5AE8">
              <w:tc>
                <w:tcPr>
                  <w:tcW w:w="1105" w:type="dxa"/>
                  <w:shd w:val="clear" w:color="auto" w:fill="auto"/>
                </w:tcPr>
                <w:p w14:paraId="1F55FB34" w14:textId="6B4A1001" w:rsidR="00045BFD" w:rsidRPr="00CA009A" w:rsidRDefault="00045BFD" w:rsidP="003A22C5">
                  <w:pPr>
                    <w:pStyle w:val="TAL"/>
                    <w:framePr w:hSpace="141" w:wrap="around" w:vAnchor="text" w:hAnchor="text" w:y="1"/>
                    <w:suppressOverlap/>
                    <w:rPr>
                      <w:sz w:val="16"/>
                      <w:szCs w:val="16"/>
                      <w:highlight w:val="yellow"/>
                    </w:rPr>
                  </w:pPr>
                  <w:r w:rsidRPr="00000027">
                    <w:rPr>
                      <w:sz w:val="16"/>
                      <w:szCs w:val="16"/>
                    </w:rPr>
                    <w:t>S3-221872</w:t>
                  </w:r>
                </w:p>
              </w:tc>
              <w:tc>
                <w:tcPr>
                  <w:tcW w:w="3757" w:type="dxa"/>
                  <w:shd w:val="clear" w:color="auto" w:fill="auto"/>
                </w:tcPr>
                <w:p w14:paraId="4092BD40" w14:textId="744125F6" w:rsidR="00045BFD" w:rsidRPr="00CF240A" w:rsidRDefault="00045BFD" w:rsidP="003A22C5">
                  <w:pPr>
                    <w:framePr w:hSpace="141" w:wrap="around" w:vAnchor="text" w:hAnchor="text" w:y="1"/>
                    <w:spacing w:after="0"/>
                    <w:suppressOverlap/>
                    <w:rPr>
                      <w:rFonts w:ascii="Arial" w:hAnsi="Arial" w:cs="Arial"/>
                      <w:sz w:val="16"/>
                      <w:szCs w:val="16"/>
                      <w:lang w:eastAsia="de-DE"/>
                    </w:rPr>
                  </w:pPr>
                  <w:r w:rsidRPr="00000027">
                    <w:rPr>
                      <w:rFonts w:ascii="Arial" w:hAnsi="Arial" w:cs="Arial"/>
                      <w:sz w:val="16"/>
                      <w:szCs w:val="16"/>
                      <w:lang w:eastAsia="de-DE"/>
                    </w:rPr>
                    <w:t>KI10 conclusion on N32 roaming</w:t>
                  </w:r>
                </w:p>
              </w:tc>
            </w:tr>
            <w:tr w:rsidR="00045BFD" w14:paraId="2B59006D" w14:textId="77777777" w:rsidTr="00AD5AE8">
              <w:tc>
                <w:tcPr>
                  <w:tcW w:w="1105" w:type="dxa"/>
                  <w:shd w:val="clear" w:color="auto" w:fill="auto"/>
                </w:tcPr>
                <w:p w14:paraId="550FE72A" w14:textId="1880110E" w:rsidR="00045BFD" w:rsidRPr="00000027" w:rsidRDefault="00045BFD" w:rsidP="003A22C5">
                  <w:pPr>
                    <w:pStyle w:val="TAL"/>
                    <w:framePr w:hSpace="141" w:wrap="around" w:vAnchor="text" w:hAnchor="text" w:y="1"/>
                    <w:suppressOverlap/>
                    <w:rPr>
                      <w:sz w:val="16"/>
                      <w:szCs w:val="16"/>
                    </w:rPr>
                  </w:pPr>
                  <w:r>
                    <w:rPr>
                      <w:sz w:val="16"/>
                      <w:szCs w:val="16"/>
                    </w:rPr>
                    <w:t>S3-222302</w:t>
                  </w:r>
                </w:p>
              </w:tc>
              <w:tc>
                <w:tcPr>
                  <w:tcW w:w="3757" w:type="dxa"/>
                  <w:shd w:val="clear" w:color="auto" w:fill="auto"/>
                </w:tcPr>
                <w:p w14:paraId="5E2422D4" w14:textId="2BBF8F02" w:rsidR="00045BFD" w:rsidRPr="00000027" w:rsidRDefault="00045BFD" w:rsidP="003A22C5">
                  <w:pPr>
                    <w:framePr w:hSpace="141" w:wrap="around" w:vAnchor="text" w:hAnchor="text" w:y="1"/>
                    <w:spacing w:after="0"/>
                    <w:suppressOverlap/>
                    <w:rPr>
                      <w:rFonts w:ascii="Arial" w:hAnsi="Arial" w:cs="Arial"/>
                      <w:sz w:val="16"/>
                      <w:szCs w:val="16"/>
                      <w:lang w:eastAsia="de-DE"/>
                    </w:rPr>
                  </w:pPr>
                  <w:r w:rsidRPr="00000027">
                    <w:rPr>
                      <w:rFonts w:ascii="Arial" w:hAnsi="Arial" w:cs="Arial"/>
                      <w:sz w:val="16"/>
                      <w:szCs w:val="16"/>
                      <w:lang w:eastAsia="de-DE"/>
                    </w:rPr>
                    <w:t xml:space="preserve">Certificate solution for NRF validation of </w:t>
                  </w:r>
                  <w:proofErr w:type="spellStart"/>
                  <w:r w:rsidRPr="00000027">
                    <w:rPr>
                      <w:rFonts w:ascii="Arial" w:hAnsi="Arial" w:cs="Arial"/>
                      <w:sz w:val="16"/>
                      <w:szCs w:val="16"/>
                      <w:lang w:eastAsia="de-DE"/>
                    </w:rPr>
                    <w:t>NFc</w:t>
                  </w:r>
                  <w:proofErr w:type="spellEnd"/>
                  <w:r w:rsidRPr="00000027">
                    <w:rPr>
                      <w:rFonts w:ascii="Arial" w:hAnsi="Arial" w:cs="Arial"/>
                      <w:sz w:val="16"/>
                      <w:szCs w:val="16"/>
                      <w:lang w:eastAsia="de-DE"/>
                    </w:rPr>
                    <w:t xml:space="preserve"> for access token requests</w:t>
                  </w:r>
                </w:p>
              </w:tc>
            </w:tr>
            <w:tr w:rsidR="00045BFD" w14:paraId="3BAFF8A0" w14:textId="77777777" w:rsidTr="00AD5AE8">
              <w:tc>
                <w:tcPr>
                  <w:tcW w:w="1105" w:type="dxa"/>
                  <w:shd w:val="clear" w:color="auto" w:fill="auto"/>
                </w:tcPr>
                <w:p w14:paraId="0551FAFE" w14:textId="14DB7265" w:rsidR="00045BFD" w:rsidRDefault="00045BFD" w:rsidP="003A22C5">
                  <w:pPr>
                    <w:pStyle w:val="TAL"/>
                    <w:framePr w:hSpace="141" w:wrap="around" w:vAnchor="text" w:hAnchor="text" w:y="1"/>
                    <w:suppressOverlap/>
                    <w:rPr>
                      <w:sz w:val="16"/>
                      <w:szCs w:val="16"/>
                    </w:rPr>
                  </w:pPr>
                  <w:r w:rsidRPr="00822B3F">
                    <w:rPr>
                      <w:sz w:val="16"/>
                      <w:szCs w:val="16"/>
                    </w:rPr>
                    <w:lastRenderedPageBreak/>
                    <w:t>S3-222303</w:t>
                  </w:r>
                </w:p>
              </w:tc>
              <w:tc>
                <w:tcPr>
                  <w:tcW w:w="3757" w:type="dxa"/>
                  <w:shd w:val="clear" w:color="auto" w:fill="auto"/>
                </w:tcPr>
                <w:p w14:paraId="35168318" w14:textId="020F7225" w:rsidR="00045BFD" w:rsidRPr="00000027" w:rsidRDefault="00045BFD" w:rsidP="003A22C5">
                  <w:pPr>
                    <w:framePr w:hSpace="141" w:wrap="around" w:vAnchor="text" w:hAnchor="text" w:y="1"/>
                    <w:spacing w:after="0"/>
                    <w:suppressOverlap/>
                    <w:rPr>
                      <w:rFonts w:ascii="Arial" w:hAnsi="Arial" w:cs="Arial"/>
                      <w:sz w:val="16"/>
                      <w:szCs w:val="16"/>
                      <w:lang w:eastAsia="de-DE"/>
                    </w:rPr>
                  </w:pPr>
                  <w:r w:rsidRPr="00822B3F">
                    <w:rPr>
                      <w:rFonts w:ascii="Arial" w:hAnsi="Arial" w:cs="Arial"/>
                      <w:sz w:val="16"/>
                      <w:szCs w:val="16"/>
                      <w:lang w:eastAsia="de-DE"/>
                    </w:rPr>
                    <w:t xml:space="preserve">Combined certificate and profile solution for NRF validation of </w:t>
                  </w:r>
                  <w:proofErr w:type="spellStart"/>
                  <w:r w:rsidRPr="00822B3F">
                    <w:rPr>
                      <w:rFonts w:ascii="Arial" w:hAnsi="Arial" w:cs="Arial"/>
                      <w:sz w:val="16"/>
                      <w:szCs w:val="16"/>
                      <w:lang w:eastAsia="de-DE"/>
                    </w:rPr>
                    <w:t>NFc</w:t>
                  </w:r>
                  <w:proofErr w:type="spellEnd"/>
                  <w:r w:rsidRPr="00822B3F">
                    <w:rPr>
                      <w:rFonts w:ascii="Arial" w:hAnsi="Arial" w:cs="Arial"/>
                      <w:sz w:val="16"/>
                      <w:szCs w:val="16"/>
                      <w:lang w:eastAsia="de-DE"/>
                    </w:rPr>
                    <w:t xml:space="preserve"> for access token requests</w:t>
                  </w:r>
                </w:p>
              </w:tc>
            </w:tr>
            <w:tr w:rsidR="00045BFD" w14:paraId="6A3F66CA" w14:textId="77777777" w:rsidTr="00AD5AE8">
              <w:tc>
                <w:tcPr>
                  <w:tcW w:w="1105" w:type="dxa"/>
                  <w:shd w:val="clear" w:color="auto" w:fill="auto"/>
                </w:tcPr>
                <w:p w14:paraId="018B17F7" w14:textId="323D1E74" w:rsidR="00045BFD" w:rsidRPr="00822B3F" w:rsidRDefault="00045BFD" w:rsidP="003A22C5">
                  <w:pPr>
                    <w:pStyle w:val="TAL"/>
                    <w:framePr w:hSpace="141" w:wrap="around" w:vAnchor="text" w:hAnchor="text" w:y="1"/>
                    <w:suppressOverlap/>
                    <w:rPr>
                      <w:sz w:val="16"/>
                      <w:szCs w:val="16"/>
                    </w:rPr>
                  </w:pPr>
                  <w:r>
                    <w:rPr>
                      <w:sz w:val="16"/>
                      <w:szCs w:val="16"/>
                    </w:rPr>
                    <w:t>S3-221873</w:t>
                  </w:r>
                </w:p>
              </w:tc>
              <w:tc>
                <w:tcPr>
                  <w:tcW w:w="3757" w:type="dxa"/>
                  <w:shd w:val="clear" w:color="auto" w:fill="auto"/>
                </w:tcPr>
                <w:p w14:paraId="50230338" w14:textId="61D54A9E" w:rsidR="00045BFD" w:rsidRPr="00822B3F" w:rsidRDefault="00045BFD" w:rsidP="003A22C5">
                  <w:pPr>
                    <w:framePr w:hSpace="141" w:wrap="around" w:vAnchor="text" w:hAnchor="text" w:y="1"/>
                    <w:spacing w:after="0"/>
                    <w:suppressOverlap/>
                    <w:rPr>
                      <w:rFonts w:ascii="Arial" w:hAnsi="Arial" w:cs="Arial"/>
                      <w:sz w:val="16"/>
                      <w:szCs w:val="16"/>
                      <w:lang w:eastAsia="de-DE"/>
                    </w:rPr>
                  </w:pPr>
                  <w:r w:rsidRPr="00822B3F">
                    <w:rPr>
                      <w:rFonts w:ascii="Arial" w:hAnsi="Arial" w:cs="Arial"/>
                      <w:sz w:val="16"/>
                      <w:szCs w:val="16"/>
                      <w:lang w:eastAsia="de-DE"/>
                    </w:rPr>
                    <w:t xml:space="preserve">KI11 conclusion on </w:t>
                  </w:r>
                  <w:proofErr w:type="spellStart"/>
                  <w:r w:rsidRPr="00822B3F">
                    <w:rPr>
                      <w:rFonts w:ascii="Arial" w:hAnsi="Arial" w:cs="Arial"/>
                      <w:sz w:val="16"/>
                      <w:szCs w:val="16"/>
                      <w:lang w:eastAsia="de-DE"/>
                    </w:rPr>
                    <w:t>NFc</w:t>
                  </w:r>
                  <w:proofErr w:type="spellEnd"/>
                  <w:r w:rsidRPr="00822B3F">
                    <w:rPr>
                      <w:rFonts w:ascii="Arial" w:hAnsi="Arial" w:cs="Arial"/>
                      <w:sz w:val="16"/>
                      <w:szCs w:val="16"/>
                      <w:lang w:eastAsia="de-DE"/>
                    </w:rPr>
                    <w:t xml:space="preserve"> registration at NRF</w:t>
                  </w:r>
                </w:p>
              </w:tc>
            </w:tr>
          </w:tbl>
          <w:p w14:paraId="3904C8AF" w14:textId="77777777" w:rsidR="00045BFD" w:rsidRPr="00260415" w:rsidRDefault="00045BFD">
            <w:pPr>
              <w:pStyle w:val="TAL"/>
              <w:rPr>
                <w:sz w:val="16"/>
                <w:szCs w:val="16"/>
              </w:rPr>
            </w:pPr>
          </w:p>
        </w:tc>
        <w:tc>
          <w:tcPr>
            <w:tcW w:w="708" w:type="dxa"/>
            <w:shd w:val="solid" w:color="FFFFFF" w:fill="auto"/>
          </w:tcPr>
          <w:p w14:paraId="0793BDF7" w14:textId="248B3488" w:rsidR="00045BFD" w:rsidRDefault="00045BFD">
            <w:pPr>
              <w:pStyle w:val="TAC"/>
              <w:jc w:val="left"/>
              <w:rPr>
                <w:sz w:val="16"/>
                <w:szCs w:val="16"/>
              </w:rPr>
            </w:pPr>
            <w:r>
              <w:rPr>
                <w:sz w:val="16"/>
                <w:szCs w:val="16"/>
              </w:rPr>
              <w:lastRenderedPageBreak/>
              <w:t>1.3.0</w:t>
            </w:r>
          </w:p>
        </w:tc>
      </w:tr>
      <w:tr w:rsidR="00045BFD" w:rsidRPr="006B0D02" w14:paraId="0EA5B0DE" w14:textId="77777777" w:rsidTr="003A22C5">
        <w:tc>
          <w:tcPr>
            <w:tcW w:w="803" w:type="dxa"/>
            <w:shd w:val="solid" w:color="FFFFFF" w:fill="auto"/>
          </w:tcPr>
          <w:p w14:paraId="75BB72B8" w14:textId="00E90FF5" w:rsidR="00045BFD" w:rsidRDefault="00045BFD">
            <w:pPr>
              <w:pStyle w:val="TAC"/>
              <w:jc w:val="left"/>
              <w:rPr>
                <w:sz w:val="16"/>
                <w:szCs w:val="16"/>
              </w:rPr>
            </w:pPr>
            <w:r>
              <w:rPr>
                <w:sz w:val="16"/>
                <w:szCs w:val="16"/>
              </w:rPr>
              <w:t>2022-10</w:t>
            </w:r>
          </w:p>
        </w:tc>
        <w:tc>
          <w:tcPr>
            <w:tcW w:w="992" w:type="dxa"/>
            <w:shd w:val="solid" w:color="FFFFFF" w:fill="auto"/>
          </w:tcPr>
          <w:p w14:paraId="332CFEB2" w14:textId="034923A8" w:rsidR="00045BFD" w:rsidRDefault="00045BFD">
            <w:pPr>
              <w:pStyle w:val="TAC"/>
              <w:jc w:val="left"/>
              <w:rPr>
                <w:sz w:val="16"/>
                <w:szCs w:val="16"/>
              </w:rPr>
            </w:pPr>
            <w:r w:rsidRPr="00AC2BE4">
              <w:rPr>
                <w:sz w:val="16"/>
                <w:szCs w:val="16"/>
              </w:rPr>
              <w:t xml:space="preserve">SA3#108-Ad Hoc-e </w:t>
            </w:r>
          </w:p>
        </w:tc>
        <w:tc>
          <w:tcPr>
            <w:tcW w:w="709" w:type="dxa"/>
            <w:shd w:val="solid" w:color="FFFFFF" w:fill="auto"/>
          </w:tcPr>
          <w:p w14:paraId="6033C442" w14:textId="7404E755" w:rsidR="00045BFD" w:rsidRDefault="00045BFD">
            <w:pPr>
              <w:pStyle w:val="TAC"/>
              <w:jc w:val="left"/>
              <w:rPr>
                <w:sz w:val="16"/>
                <w:szCs w:val="16"/>
              </w:rPr>
            </w:pPr>
            <w:r>
              <w:rPr>
                <w:sz w:val="16"/>
                <w:szCs w:val="16"/>
              </w:rPr>
              <w:t>S3-222981</w:t>
            </w:r>
          </w:p>
        </w:tc>
        <w:tc>
          <w:tcPr>
            <w:tcW w:w="5245" w:type="dxa"/>
            <w:shd w:val="solid" w:color="FFFFFF" w:fill="auto"/>
          </w:tcPr>
          <w:tbl>
            <w:tblPr>
              <w:tblW w:w="4862" w:type="dxa"/>
              <w:tblLayout w:type="fixed"/>
              <w:tblLook w:val="04A0" w:firstRow="1" w:lastRow="0" w:firstColumn="1" w:lastColumn="0" w:noHBand="0" w:noVBand="1"/>
            </w:tblPr>
            <w:tblGrid>
              <w:gridCol w:w="1105"/>
              <w:gridCol w:w="3757"/>
            </w:tblGrid>
            <w:tr w:rsidR="00045BFD" w14:paraId="4F253FDA" w14:textId="77777777" w:rsidTr="00B42125">
              <w:tc>
                <w:tcPr>
                  <w:tcW w:w="1105" w:type="dxa"/>
                  <w:shd w:val="clear" w:color="auto" w:fill="auto"/>
                </w:tcPr>
                <w:p w14:paraId="1169A06E" w14:textId="77777777" w:rsidR="00045BFD" w:rsidRPr="00260415" w:rsidRDefault="00045BFD" w:rsidP="003A22C5">
                  <w:pPr>
                    <w:pStyle w:val="TAL"/>
                    <w:framePr w:hSpace="141" w:wrap="around" w:vAnchor="text" w:hAnchor="text" w:y="1"/>
                    <w:suppressOverlap/>
                    <w:rPr>
                      <w:sz w:val="16"/>
                      <w:szCs w:val="16"/>
                    </w:rPr>
                  </w:pPr>
                  <w:r w:rsidRPr="008864CE">
                    <w:rPr>
                      <w:sz w:val="16"/>
                      <w:szCs w:val="16"/>
                    </w:rPr>
                    <w:t>S3-222802</w:t>
                  </w:r>
                </w:p>
              </w:tc>
              <w:tc>
                <w:tcPr>
                  <w:tcW w:w="3757" w:type="dxa"/>
                  <w:shd w:val="clear" w:color="auto" w:fill="auto"/>
                </w:tcPr>
                <w:p w14:paraId="1C3C44B9" w14:textId="77777777" w:rsidR="00045BFD" w:rsidRDefault="00045BFD" w:rsidP="003A22C5">
                  <w:pPr>
                    <w:framePr w:hSpace="141" w:wrap="around" w:vAnchor="text" w:hAnchor="text" w:y="1"/>
                    <w:spacing w:after="0"/>
                    <w:suppressOverlap/>
                    <w:rPr>
                      <w:rFonts w:ascii="Arial" w:hAnsi="Arial" w:cs="Arial"/>
                      <w:sz w:val="16"/>
                      <w:szCs w:val="16"/>
                      <w:lang w:eastAsia="de-DE"/>
                    </w:rPr>
                  </w:pPr>
                  <w:r w:rsidRPr="008864CE">
                    <w:rPr>
                      <w:rFonts w:ascii="Arial" w:hAnsi="Arial" w:cs="Arial"/>
                      <w:sz w:val="16"/>
                      <w:szCs w:val="16"/>
                      <w:lang w:eastAsia="de-DE"/>
                    </w:rPr>
                    <w:t>Editorial updates to</w:t>
                  </w:r>
                  <w:r>
                    <w:rPr>
                      <w:rFonts w:ascii="Arial" w:hAnsi="Arial" w:cs="Arial"/>
                      <w:sz w:val="16"/>
                      <w:szCs w:val="16"/>
                      <w:lang w:eastAsia="de-DE"/>
                    </w:rPr>
                    <w:t xml:space="preserve"> 33.875-1.3.0</w:t>
                  </w:r>
                </w:p>
              </w:tc>
            </w:tr>
            <w:tr w:rsidR="00045BFD" w14:paraId="41A1F8E9" w14:textId="77777777" w:rsidTr="00B42125">
              <w:tc>
                <w:tcPr>
                  <w:tcW w:w="1105" w:type="dxa"/>
                  <w:shd w:val="clear" w:color="auto" w:fill="auto"/>
                </w:tcPr>
                <w:p w14:paraId="19D3A123" w14:textId="61205E6E" w:rsidR="00045BFD" w:rsidRPr="008864CE" w:rsidRDefault="00045BFD" w:rsidP="003A22C5">
                  <w:pPr>
                    <w:pStyle w:val="TAL"/>
                    <w:framePr w:hSpace="141" w:wrap="around" w:vAnchor="text" w:hAnchor="text" w:y="1"/>
                    <w:suppressOverlap/>
                    <w:rPr>
                      <w:sz w:val="16"/>
                      <w:szCs w:val="16"/>
                    </w:rPr>
                  </w:pPr>
                  <w:r w:rsidRPr="00AC2BE4">
                    <w:rPr>
                      <w:rFonts w:cs="Arial"/>
                      <w:sz w:val="16"/>
                      <w:szCs w:val="16"/>
                      <w:lang w:eastAsia="de-DE"/>
                    </w:rPr>
                    <w:t>S3-222803</w:t>
                  </w:r>
                </w:p>
              </w:tc>
              <w:tc>
                <w:tcPr>
                  <w:tcW w:w="3757" w:type="dxa"/>
                  <w:shd w:val="clear" w:color="auto" w:fill="auto"/>
                </w:tcPr>
                <w:p w14:paraId="66D983CB" w14:textId="0D735CCF" w:rsidR="00045BFD" w:rsidRPr="008864CE" w:rsidRDefault="00045BFD" w:rsidP="003A22C5">
                  <w:pPr>
                    <w:framePr w:hSpace="141" w:wrap="around" w:vAnchor="text" w:hAnchor="text" w:y="1"/>
                    <w:spacing w:after="0"/>
                    <w:suppressOverlap/>
                    <w:rPr>
                      <w:rFonts w:ascii="Arial" w:hAnsi="Arial" w:cs="Arial"/>
                      <w:sz w:val="16"/>
                      <w:szCs w:val="16"/>
                      <w:lang w:eastAsia="de-DE"/>
                    </w:rPr>
                  </w:pPr>
                  <w:r w:rsidRPr="00AC2BE4">
                    <w:rPr>
                      <w:rFonts w:ascii="Arial" w:hAnsi="Arial" w:cs="Arial"/>
                      <w:sz w:val="16"/>
                      <w:szCs w:val="16"/>
                      <w:lang w:eastAsia="de-DE"/>
                    </w:rPr>
                    <w:t>Ab</w:t>
                  </w:r>
                  <w:r>
                    <w:rPr>
                      <w:rFonts w:ascii="Arial" w:hAnsi="Arial" w:cs="Arial"/>
                      <w:sz w:val="16"/>
                      <w:szCs w:val="16"/>
                      <w:lang w:eastAsia="de-DE"/>
                    </w:rPr>
                    <w:t>b</w:t>
                  </w:r>
                  <w:r w:rsidRPr="00AC2BE4">
                    <w:rPr>
                      <w:rFonts w:ascii="Arial" w:hAnsi="Arial" w:cs="Arial"/>
                      <w:sz w:val="16"/>
                      <w:szCs w:val="16"/>
                      <w:lang w:eastAsia="de-DE"/>
                    </w:rPr>
                    <w:t>reviations</w:t>
                  </w:r>
                </w:p>
              </w:tc>
            </w:tr>
            <w:tr w:rsidR="00045BFD" w14:paraId="69028B0A" w14:textId="77777777" w:rsidTr="00B42125">
              <w:tc>
                <w:tcPr>
                  <w:tcW w:w="1105" w:type="dxa"/>
                  <w:shd w:val="clear" w:color="auto" w:fill="auto"/>
                </w:tcPr>
                <w:p w14:paraId="6507468C" w14:textId="37F9C5A8" w:rsidR="00045BFD" w:rsidRPr="008864CE" w:rsidRDefault="00045BFD" w:rsidP="003A22C5">
                  <w:pPr>
                    <w:pStyle w:val="TAL"/>
                    <w:framePr w:hSpace="141" w:wrap="around" w:vAnchor="text" w:hAnchor="text" w:y="1"/>
                    <w:suppressOverlap/>
                    <w:rPr>
                      <w:sz w:val="16"/>
                      <w:szCs w:val="16"/>
                    </w:rPr>
                  </w:pPr>
                  <w:r w:rsidRPr="00AC2BE4">
                    <w:rPr>
                      <w:rFonts w:cs="Arial"/>
                      <w:sz w:val="16"/>
                      <w:szCs w:val="16"/>
                      <w:lang w:eastAsia="de-DE"/>
                    </w:rPr>
                    <w:t>S3-222962</w:t>
                  </w:r>
                </w:p>
              </w:tc>
              <w:tc>
                <w:tcPr>
                  <w:tcW w:w="3757" w:type="dxa"/>
                  <w:shd w:val="clear" w:color="auto" w:fill="auto"/>
                </w:tcPr>
                <w:p w14:paraId="632A4E16" w14:textId="010E722F" w:rsidR="00045BFD" w:rsidRPr="008864CE" w:rsidRDefault="00045BFD" w:rsidP="003A22C5">
                  <w:pPr>
                    <w:framePr w:hSpace="141" w:wrap="around" w:vAnchor="text" w:hAnchor="text" w:y="1"/>
                    <w:spacing w:after="0"/>
                    <w:suppressOverlap/>
                    <w:rPr>
                      <w:rFonts w:ascii="Arial" w:hAnsi="Arial" w:cs="Arial"/>
                      <w:sz w:val="16"/>
                      <w:szCs w:val="16"/>
                      <w:lang w:eastAsia="de-DE"/>
                    </w:rPr>
                  </w:pPr>
                  <w:r>
                    <w:rPr>
                      <w:rFonts w:ascii="Arial" w:hAnsi="Arial" w:cs="Arial"/>
                      <w:sz w:val="16"/>
                      <w:szCs w:val="16"/>
                      <w:lang w:eastAsia="de-DE"/>
                    </w:rPr>
                    <w:t>E</w:t>
                  </w:r>
                  <w:r w:rsidRPr="00AC2BE4">
                    <w:rPr>
                      <w:rFonts w:ascii="Arial" w:hAnsi="Arial" w:cs="Arial"/>
                      <w:sz w:val="16"/>
                      <w:szCs w:val="16"/>
                      <w:lang w:eastAsia="de-DE"/>
                    </w:rPr>
                    <w:t>xtend trust in inter-PLM</w:t>
                  </w:r>
                </w:p>
              </w:tc>
            </w:tr>
            <w:tr w:rsidR="00045BFD" w14:paraId="7F40C738" w14:textId="77777777" w:rsidTr="00B42125">
              <w:tc>
                <w:tcPr>
                  <w:tcW w:w="1105" w:type="dxa"/>
                  <w:shd w:val="clear" w:color="auto" w:fill="auto"/>
                </w:tcPr>
                <w:p w14:paraId="73195F4A" w14:textId="5BE60FFA" w:rsidR="00045BFD" w:rsidRPr="00AC2BE4" w:rsidRDefault="00045BFD" w:rsidP="003A22C5">
                  <w:pPr>
                    <w:pStyle w:val="TAL"/>
                    <w:framePr w:hSpace="141" w:wrap="around" w:vAnchor="text" w:hAnchor="text" w:y="1"/>
                    <w:suppressOverlap/>
                    <w:rPr>
                      <w:rFonts w:cs="Arial"/>
                      <w:sz w:val="16"/>
                      <w:szCs w:val="16"/>
                      <w:lang w:eastAsia="de-DE"/>
                    </w:rPr>
                  </w:pPr>
                  <w:r w:rsidRPr="00AC2BE4">
                    <w:rPr>
                      <w:rFonts w:cs="Arial"/>
                      <w:sz w:val="16"/>
                      <w:szCs w:val="16"/>
                      <w:lang w:eastAsia="de-DE"/>
                    </w:rPr>
                    <w:t>S3-222967</w:t>
                  </w:r>
                </w:p>
              </w:tc>
              <w:tc>
                <w:tcPr>
                  <w:tcW w:w="3757" w:type="dxa"/>
                  <w:shd w:val="clear" w:color="auto" w:fill="auto"/>
                </w:tcPr>
                <w:p w14:paraId="2F698C86" w14:textId="1F4DE2CA" w:rsidR="00045BFD" w:rsidRDefault="00045BFD" w:rsidP="003A22C5">
                  <w:pPr>
                    <w:framePr w:hSpace="141" w:wrap="around" w:vAnchor="text" w:hAnchor="text" w:y="1"/>
                    <w:spacing w:after="0"/>
                    <w:suppressOverlap/>
                    <w:rPr>
                      <w:rFonts w:ascii="Arial" w:hAnsi="Arial" w:cs="Arial"/>
                      <w:sz w:val="16"/>
                      <w:szCs w:val="16"/>
                      <w:lang w:eastAsia="de-DE"/>
                    </w:rPr>
                  </w:pPr>
                  <w:r w:rsidRPr="00AC2BE4">
                    <w:rPr>
                      <w:rFonts w:ascii="Arial" w:hAnsi="Arial" w:cs="Arial"/>
                      <w:sz w:val="16"/>
                      <w:szCs w:val="16"/>
                      <w:lang w:eastAsia="de-DE"/>
                    </w:rPr>
                    <w:t xml:space="preserve">KI1 analysis on </w:t>
                  </w:r>
                  <w:proofErr w:type="spellStart"/>
                  <w:r w:rsidRPr="00AC2BE4">
                    <w:rPr>
                      <w:rFonts w:ascii="Arial" w:hAnsi="Arial" w:cs="Arial"/>
                      <w:sz w:val="16"/>
                      <w:szCs w:val="16"/>
                      <w:lang w:eastAsia="de-DE"/>
                    </w:rPr>
                    <w:t>NFp</w:t>
                  </w:r>
                  <w:proofErr w:type="spellEnd"/>
                  <w:r w:rsidRPr="00AC2BE4">
                    <w:rPr>
                      <w:rFonts w:ascii="Arial" w:hAnsi="Arial" w:cs="Arial"/>
                      <w:sz w:val="16"/>
                      <w:szCs w:val="16"/>
                      <w:lang w:eastAsia="de-DE"/>
                    </w:rPr>
                    <w:t xml:space="preserve"> authentication in indirect com</w:t>
                  </w:r>
                  <w:r>
                    <w:rPr>
                      <w:rFonts w:ascii="Arial" w:hAnsi="Arial" w:cs="Arial"/>
                      <w:sz w:val="16"/>
                      <w:szCs w:val="16"/>
                      <w:lang w:eastAsia="de-DE"/>
                    </w:rPr>
                    <w:t>munication</w:t>
                  </w:r>
                </w:p>
              </w:tc>
            </w:tr>
            <w:tr w:rsidR="00045BFD" w14:paraId="39CE2A44" w14:textId="77777777" w:rsidTr="00B42125">
              <w:tc>
                <w:tcPr>
                  <w:tcW w:w="1105" w:type="dxa"/>
                  <w:shd w:val="clear" w:color="auto" w:fill="auto"/>
                </w:tcPr>
                <w:p w14:paraId="0410DE32" w14:textId="520993E3" w:rsidR="00045BFD" w:rsidRPr="00AC2BE4" w:rsidRDefault="00045BFD" w:rsidP="003A22C5">
                  <w:pPr>
                    <w:pStyle w:val="TAL"/>
                    <w:framePr w:hSpace="141" w:wrap="around" w:vAnchor="text" w:hAnchor="text" w:y="1"/>
                    <w:suppressOverlap/>
                    <w:rPr>
                      <w:rFonts w:cs="Arial"/>
                      <w:sz w:val="16"/>
                      <w:szCs w:val="16"/>
                      <w:lang w:eastAsia="de-DE"/>
                    </w:rPr>
                  </w:pPr>
                  <w:r w:rsidRPr="00372528">
                    <w:rPr>
                      <w:rFonts w:cs="Arial"/>
                      <w:sz w:val="16"/>
                      <w:szCs w:val="16"/>
                      <w:lang w:eastAsia="de-DE"/>
                    </w:rPr>
                    <w:t>S3-222954</w:t>
                  </w:r>
                </w:p>
              </w:tc>
              <w:tc>
                <w:tcPr>
                  <w:tcW w:w="3757" w:type="dxa"/>
                  <w:shd w:val="clear" w:color="auto" w:fill="auto"/>
                </w:tcPr>
                <w:p w14:paraId="1628E461" w14:textId="07EF0E8B" w:rsidR="00045BFD" w:rsidRPr="00AC2BE4" w:rsidRDefault="00045BFD" w:rsidP="003A22C5">
                  <w:pPr>
                    <w:framePr w:hSpace="141" w:wrap="around" w:vAnchor="text" w:hAnchor="text" w:y="1"/>
                    <w:spacing w:after="0"/>
                    <w:suppressOverlap/>
                    <w:rPr>
                      <w:rFonts w:ascii="Arial" w:hAnsi="Arial" w:cs="Arial"/>
                      <w:sz w:val="16"/>
                      <w:szCs w:val="16"/>
                      <w:lang w:eastAsia="de-DE"/>
                    </w:rPr>
                  </w:pPr>
                  <w:r w:rsidRPr="00372528">
                    <w:rPr>
                      <w:rFonts w:ascii="Arial" w:hAnsi="Arial" w:cs="Arial"/>
                      <w:sz w:val="16"/>
                      <w:szCs w:val="16"/>
                      <w:lang w:eastAsia="de-DE"/>
                    </w:rPr>
                    <w:t>Resolving ENs in Sol#12</w:t>
                  </w:r>
                </w:p>
              </w:tc>
            </w:tr>
            <w:tr w:rsidR="00045BFD" w14:paraId="2C7F8C5B" w14:textId="77777777" w:rsidTr="00B42125">
              <w:tc>
                <w:tcPr>
                  <w:tcW w:w="1105" w:type="dxa"/>
                  <w:shd w:val="clear" w:color="auto" w:fill="auto"/>
                </w:tcPr>
                <w:p w14:paraId="45F37980" w14:textId="2E55AC8C" w:rsidR="00045BFD" w:rsidRPr="00372528" w:rsidRDefault="00045BFD" w:rsidP="003A22C5">
                  <w:pPr>
                    <w:pStyle w:val="TAL"/>
                    <w:framePr w:hSpace="141" w:wrap="around" w:vAnchor="text" w:hAnchor="text" w:y="1"/>
                    <w:suppressOverlap/>
                    <w:rPr>
                      <w:rFonts w:cs="Arial"/>
                      <w:sz w:val="16"/>
                      <w:szCs w:val="16"/>
                      <w:lang w:eastAsia="de-DE"/>
                    </w:rPr>
                  </w:pPr>
                  <w:r w:rsidRPr="00870CD7">
                    <w:rPr>
                      <w:rFonts w:cs="Arial"/>
                      <w:sz w:val="16"/>
                      <w:szCs w:val="16"/>
                      <w:lang w:eastAsia="de-DE"/>
                    </w:rPr>
                    <w:t>S3-222953</w:t>
                  </w:r>
                </w:p>
              </w:tc>
              <w:tc>
                <w:tcPr>
                  <w:tcW w:w="3757" w:type="dxa"/>
                  <w:shd w:val="clear" w:color="auto" w:fill="auto"/>
                </w:tcPr>
                <w:p w14:paraId="28890B34" w14:textId="5CAB7E1B" w:rsidR="00045BFD" w:rsidRPr="00372528" w:rsidRDefault="00045BFD" w:rsidP="003A22C5">
                  <w:pPr>
                    <w:framePr w:hSpace="141" w:wrap="around" w:vAnchor="text" w:hAnchor="text" w:y="1"/>
                    <w:spacing w:after="0"/>
                    <w:suppressOverlap/>
                    <w:rPr>
                      <w:rFonts w:ascii="Arial" w:hAnsi="Arial" w:cs="Arial"/>
                      <w:sz w:val="16"/>
                      <w:szCs w:val="16"/>
                      <w:lang w:eastAsia="de-DE"/>
                    </w:rPr>
                  </w:pPr>
                  <w:r w:rsidRPr="00870CD7">
                    <w:rPr>
                      <w:rFonts w:ascii="Arial" w:hAnsi="Arial" w:cs="Arial"/>
                      <w:sz w:val="16"/>
                      <w:szCs w:val="16"/>
                      <w:lang w:eastAsia="de-DE"/>
                    </w:rPr>
                    <w:t>Resolving ENs in Sol#15</w:t>
                  </w:r>
                </w:p>
              </w:tc>
            </w:tr>
            <w:tr w:rsidR="00045BFD" w14:paraId="68D35B4A" w14:textId="77777777" w:rsidTr="00B42125">
              <w:tc>
                <w:tcPr>
                  <w:tcW w:w="1105" w:type="dxa"/>
                  <w:shd w:val="clear" w:color="auto" w:fill="auto"/>
                </w:tcPr>
                <w:p w14:paraId="2798CB20" w14:textId="13E5015B" w:rsidR="00045BFD" w:rsidRPr="00870CD7" w:rsidRDefault="00045BFD" w:rsidP="003A22C5">
                  <w:pPr>
                    <w:pStyle w:val="TAL"/>
                    <w:framePr w:hSpace="141" w:wrap="around" w:vAnchor="text" w:hAnchor="text" w:y="1"/>
                    <w:suppressOverlap/>
                    <w:rPr>
                      <w:rFonts w:cs="Arial"/>
                      <w:sz w:val="16"/>
                      <w:szCs w:val="16"/>
                      <w:lang w:eastAsia="de-DE"/>
                    </w:rPr>
                  </w:pPr>
                  <w:r w:rsidRPr="00870CD7">
                    <w:rPr>
                      <w:rFonts w:cs="Arial"/>
                      <w:sz w:val="16"/>
                      <w:szCs w:val="16"/>
                      <w:lang w:eastAsia="de-DE"/>
                    </w:rPr>
                    <w:t>S3-222975</w:t>
                  </w:r>
                </w:p>
              </w:tc>
              <w:tc>
                <w:tcPr>
                  <w:tcW w:w="3757" w:type="dxa"/>
                  <w:shd w:val="clear" w:color="auto" w:fill="auto"/>
                </w:tcPr>
                <w:p w14:paraId="2BB5643E" w14:textId="5C67CE6A" w:rsidR="00045BFD" w:rsidRPr="00870CD7" w:rsidRDefault="00045BFD" w:rsidP="003A22C5">
                  <w:pPr>
                    <w:framePr w:hSpace="141" w:wrap="around" w:vAnchor="text" w:hAnchor="text" w:y="1"/>
                    <w:spacing w:after="0"/>
                    <w:suppressOverlap/>
                    <w:rPr>
                      <w:rFonts w:ascii="Arial" w:hAnsi="Arial" w:cs="Arial"/>
                      <w:sz w:val="16"/>
                      <w:szCs w:val="16"/>
                      <w:lang w:eastAsia="de-DE"/>
                    </w:rPr>
                  </w:pPr>
                  <w:r w:rsidRPr="00870CD7">
                    <w:rPr>
                      <w:rFonts w:ascii="Arial" w:hAnsi="Arial" w:cs="Arial"/>
                      <w:sz w:val="16"/>
                      <w:szCs w:val="16"/>
                      <w:lang w:eastAsia="de-DE"/>
                    </w:rPr>
                    <w:t>KI6 EN resolution Sol7</w:t>
                  </w:r>
                </w:p>
              </w:tc>
            </w:tr>
            <w:tr w:rsidR="00045BFD" w14:paraId="018336F4" w14:textId="77777777" w:rsidTr="00B42125">
              <w:tc>
                <w:tcPr>
                  <w:tcW w:w="1105" w:type="dxa"/>
                  <w:shd w:val="clear" w:color="auto" w:fill="auto"/>
                </w:tcPr>
                <w:p w14:paraId="5B1AC36A" w14:textId="52E04352" w:rsidR="00045BFD" w:rsidRPr="00870CD7" w:rsidRDefault="00045BFD" w:rsidP="003A22C5">
                  <w:pPr>
                    <w:pStyle w:val="TAL"/>
                    <w:framePr w:hSpace="141" w:wrap="around" w:vAnchor="text" w:hAnchor="text" w:y="1"/>
                    <w:suppressOverlap/>
                    <w:rPr>
                      <w:rFonts w:cs="Arial"/>
                      <w:sz w:val="16"/>
                      <w:szCs w:val="16"/>
                      <w:lang w:eastAsia="de-DE"/>
                    </w:rPr>
                  </w:pPr>
                  <w:r w:rsidRPr="006E2BEE">
                    <w:rPr>
                      <w:rFonts w:cs="Arial"/>
                      <w:sz w:val="16"/>
                      <w:szCs w:val="16"/>
                      <w:lang w:eastAsia="de-DE"/>
                    </w:rPr>
                    <w:t>S3-222976</w:t>
                  </w:r>
                </w:p>
              </w:tc>
              <w:tc>
                <w:tcPr>
                  <w:tcW w:w="3757" w:type="dxa"/>
                  <w:shd w:val="clear" w:color="auto" w:fill="auto"/>
                </w:tcPr>
                <w:p w14:paraId="2CC7A149" w14:textId="5A338854" w:rsidR="00045BFD" w:rsidRPr="00870CD7" w:rsidRDefault="00045BFD" w:rsidP="003A22C5">
                  <w:pPr>
                    <w:framePr w:hSpace="141" w:wrap="around" w:vAnchor="text" w:hAnchor="text" w:y="1"/>
                    <w:spacing w:after="0"/>
                    <w:suppressOverlap/>
                    <w:rPr>
                      <w:rFonts w:ascii="Arial" w:hAnsi="Arial" w:cs="Arial"/>
                      <w:sz w:val="16"/>
                      <w:szCs w:val="16"/>
                      <w:lang w:eastAsia="de-DE"/>
                    </w:rPr>
                  </w:pPr>
                  <w:r w:rsidRPr="006E2BEE">
                    <w:rPr>
                      <w:rFonts w:ascii="Arial" w:hAnsi="Arial" w:cs="Arial"/>
                      <w:sz w:val="16"/>
                      <w:szCs w:val="16"/>
                      <w:lang w:eastAsia="de-DE"/>
                    </w:rPr>
                    <w:t>KI7 Sol17 EN resolution</w:t>
                  </w:r>
                </w:p>
              </w:tc>
            </w:tr>
            <w:tr w:rsidR="00045BFD" w14:paraId="4E226FD4" w14:textId="77777777" w:rsidTr="00B42125">
              <w:tc>
                <w:tcPr>
                  <w:tcW w:w="1105" w:type="dxa"/>
                  <w:shd w:val="clear" w:color="auto" w:fill="auto"/>
                </w:tcPr>
                <w:p w14:paraId="4589A611" w14:textId="4929C46C" w:rsidR="00045BFD" w:rsidRPr="006E2BEE" w:rsidRDefault="00045BFD" w:rsidP="003A22C5">
                  <w:pPr>
                    <w:pStyle w:val="TAL"/>
                    <w:framePr w:hSpace="141" w:wrap="around" w:vAnchor="text" w:hAnchor="text" w:y="1"/>
                    <w:suppressOverlap/>
                    <w:rPr>
                      <w:rFonts w:cs="Arial"/>
                      <w:sz w:val="16"/>
                      <w:szCs w:val="16"/>
                      <w:lang w:eastAsia="de-DE"/>
                    </w:rPr>
                  </w:pPr>
                  <w:r>
                    <w:rPr>
                      <w:rFonts w:cs="Arial"/>
                      <w:sz w:val="16"/>
                      <w:szCs w:val="16"/>
                      <w:lang w:eastAsia="de-DE"/>
                    </w:rPr>
                    <w:t>S3-222977</w:t>
                  </w:r>
                </w:p>
              </w:tc>
              <w:tc>
                <w:tcPr>
                  <w:tcW w:w="3757" w:type="dxa"/>
                  <w:shd w:val="clear" w:color="auto" w:fill="auto"/>
                </w:tcPr>
                <w:p w14:paraId="4CB4C626" w14:textId="756D1E10" w:rsidR="00045BFD" w:rsidRPr="006E2BEE" w:rsidRDefault="00045BFD" w:rsidP="003A22C5">
                  <w:pPr>
                    <w:framePr w:hSpace="141" w:wrap="around" w:vAnchor="text" w:hAnchor="text" w:y="1"/>
                    <w:spacing w:after="0"/>
                    <w:suppressOverlap/>
                    <w:rPr>
                      <w:rFonts w:ascii="Arial" w:hAnsi="Arial" w:cs="Arial"/>
                      <w:sz w:val="16"/>
                      <w:szCs w:val="16"/>
                      <w:lang w:eastAsia="de-DE"/>
                    </w:rPr>
                  </w:pPr>
                  <w:r w:rsidRPr="00A163D5">
                    <w:rPr>
                      <w:rFonts w:ascii="Arial" w:hAnsi="Arial" w:cs="Arial"/>
                      <w:sz w:val="16"/>
                      <w:szCs w:val="16"/>
                      <w:lang w:eastAsia="de-DE"/>
                    </w:rPr>
                    <w:t>KI7 conclusion</w:t>
                  </w:r>
                  <w:r>
                    <w:rPr>
                      <w:rFonts w:ascii="Arial" w:hAnsi="Arial" w:cs="Arial"/>
                      <w:sz w:val="16"/>
                      <w:szCs w:val="16"/>
                      <w:lang w:eastAsia="de-DE"/>
                    </w:rPr>
                    <w:t xml:space="preserve"> </w:t>
                  </w:r>
                  <w:r w:rsidRPr="00A163D5">
                    <w:rPr>
                      <w:rFonts w:ascii="Arial" w:hAnsi="Arial" w:cs="Arial"/>
                      <w:sz w:val="16"/>
                      <w:szCs w:val="16"/>
                      <w:lang w:eastAsia="de-DE"/>
                    </w:rPr>
                    <w:t>on authorization mechanism determination in inter-PLMN</w:t>
                  </w:r>
                </w:p>
              </w:tc>
            </w:tr>
            <w:tr w:rsidR="00045BFD" w14:paraId="6765D61A" w14:textId="77777777" w:rsidTr="00B42125">
              <w:tc>
                <w:tcPr>
                  <w:tcW w:w="1105" w:type="dxa"/>
                  <w:shd w:val="clear" w:color="auto" w:fill="auto"/>
                </w:tcPr>
                <w:p w14:paraId="6C3B4725" w14:textId="3D290F2E" w:rsidR="00045BFD" w:rsidRDefault="00045BFD" w:rsidP="003A22C5">
                  <w:pPr>
                    <w:pStyle w:val="TAL"/>
                    <w:framePr w:hSpace="141" w:wrap="around" w:vAnchor="text" w:hAnchor="text" w:y="1"/>
                    <w:suppressOverlap/>
                    <w:rPr>
                      <w:rFonts w:cs="Arial"/>
                      <w:sz w:val="16"/>
                      <w:szCs w:val="16"/>
                      <w:lang w:eastAsia="de-DE"/>
                    </w:rPr>
                  </w:pPr>
                  <w:r>
                    <w:rPr>
                      <w:rFonts w:cs="Arial"/>
                      <w:sz w:val="16"/>
                      <w:szCs w:val="16"/>
                      <w:lang w:eastAsia="de-DE"/>
                    </w:rPr>
                    <w:t>S3-222813</w:t>
                  </w:r>
                </w:p>
              </w:tc>
              <w:tc>
                <w:tcPr>
                  <w:tcW w:w="3757" w:type="dxa"/>
                  <w:shd w:val="clear" w:color="auto" w:fill="auto"/>
                </w:tcPr>
                <w:p w14:paraId="39254F74" w14:textId="7F78D05B" w:rsidR="00045BFD" w:rsidRPr="00A163D5" w:rsidRDefault="00045BFD" w:rsidP="003A22C5">
                  <w:pPr>
                    <w:framePr w:hSpace="141" w:wrap="around" w:vAnchor="text" w:hAnchor="text" w:y="1"/>
                    <w:spacing w:after="0"/>
                    <w:suppressOverlap/>
                    <w:rPr>
                      <w:rFonts w:ascii="Arial" w:hAnsi="Arial" w:cs="Arial"/>
                      <w:sz w:val="16"/>
                      <w:szCs w:val="16"/>
                      <w:lang w:eastAsia="de-DE"/>
                    </w:rPr>
                  </w:pPr>
                  <w:r w:rsidRPr="00A163D5">
                    <w:rPr>
                      <w:rFonts w:ascii="Arial" w:hAnsi="Arial" w:cs="Arial"/>
                      <w:sz w:val="16"/>
                      <w:szCs w:val="16"/>
                      <w:lang w:eastAsia="de-DE"/>
                    </w:rPr>
                    <w:t>Solution 18 update</w:t>
                  </w:r>
                </w:p>
              </w:tc>
            </w:tr>
            <w:tr w:rsidR="00045BFD" w14:paraId="06C83785" w14:textId="77777777" w:rsidTr="00B42125">
              <w:tc>
                <w:tcPr>
                  <w:tcW w:w="1105" w:type="dxa"/>
                  <w:shd w:val="clear" w:color="auto" w:fill="auto"/>
                </w:tcPr>
                <w:p w14:paraId="0ADB03D4" w14:textId="08747687" w:rsidR="00045BFD" w:rsidRDefault="00045BFD" w:rsidP="003A22C5">
                  <w:pPr>
                    <w:pStyle w:val="TAL"/>
                    <w:framePr w:hSpace="141" w:wrap="around" w:vAnchor="text" w:hAnchor="text" w:y="1"/>
                    <w:suppressOverlap/>
                    <w:rPr>
                      <w:rFonts w:cs="Arial"/>
                      <w:sz w:val="16"/>
                      <w:szCs w:val="16"/>
                      <w:lang w:eastAsia="de-DE"/>
                    </w:rPr>
                  </w:pPr>
                  <w:r>
                    <w:rPr>
                      <w:rFonts w:cs="Arial"/>
                      <w:sz w:val="16"/>
                      <w:szCs w:val="16"/>
                      <w:lang w:eastAsia="de-DE"/>
                    </w:rPr>
                    <w:t>S3-222814</w:t>
                  </w:r>
                </w:p>
              </w:tc>
              <w:tc>
                <w:tcPr>
                  <w:tcW w:w="3757" w:type="dxa"/>
                  <w:shd w:val="clear" w:color="auto" w:fill="auto"/>
                </w:tcPr>
                <w:p w14:paraId="0F2E859B" w14:textId="60F847AA" w:rsidR="00045BFD" w:rsidRPr="00A163D5" w:rsidRDefault="00045BFD" w:rsidP="003A22C5">
                  <w:pPr>
                    <w:framePr w:hSpace="141" w:wrap="around" w:vAnchor="text" w:hAnchor="text" w:y="1"/>
                    <w:spacing w:after="0"/>
                    <w:suppressOverlap/>
                    <w:rPr>
                      <w:rFonts w:ascii="Arial" w:hAnsi="Arial" w:cs="Arial"/>
                      <w:sz w:val="16"/>
                      <w:szCs w:val="16"/>
                      <w:lang w:eastAsia="de-DE"/>
                    </w:rPr>
                  </w:pPr>
                  <w:r w:rsidRPr="00035B72">
                    <w:rPr>
                      <w:rFonts w:ascii="Arial" w:hAnsi="Arial" w:cs="Arial"/>
                      <w:sz w:val="16"/>
                      <w:szCs w:val="16"/>
                      <w:lang w:eastAsia="de-DE"/>
                    </w:rPr>
                    <w:t>KI9 Sol11 EN resolution</w:t>
                  </w:r>
                </w:p>
              </w:tc>
            </w:tr>
            <w:tr w:rsidR="00045BFD" w14:paraId="6BD31E72" w14:textId="77777777" w:rsidTr="00B42125">
              <w:tc>
                <w:tcPr>
                  <w:tcW w:w="1105" w:type="dxa"/>
                  <w:shd w:val="clear" w:color="auto" w:fill="auto"/>
                </w:tcPr>
                <w:p w14:paraId="34F3DE25" w14:textId="0BA31CA9" w:rsidR="00045BFD" w:rsidRDefault="00045BFD" w:rsidP="003A22C5">
                  <w:pPr>
                    <w:pStyle w:val="TAL"/>
                    <w:framePr w:hSpace="141" w:wrap="around" w:vAnchor="text" w:hAnchor="text" w:y="1"/>
                    <w:suppressOverlap/>
                    <w:rPr>
                      <w:rFonts w:cs="Arial"/>
                      <w:sz w:val="16"/>
                      <w:szCs w:val="16"/>
                      <w:lang w:eastAsia="de-DE"/>
                    </w:rPr>
                  </w:pPr>
                  <w:r>
                    <w:rPr>
                      <w:rFonts w:cs="Arial"/>
                      <w:sz w:val="16"/>
                      <w:szCs w:val="16"/>
                      <w:lang w:eastAsia="de-DE"/>
                    </w:rPr>
                    <w:t>S3-222817</w:t>
                  </w:r>
                </w:p>
              </w:tc>
              <w:tc>
                <w:tcPr>
                  <w:tcW w:w="3757" w:type="dxa"/>
                  <w:shd w:val="clear" w:color="auto" w:fill="auto"/>
                </w:tcPr>
                <w:p w14:paraId="0A9E0930" w14:textId="6053CAE9" w:rsidR="00045BFD" w:rsidRPr="00035B72" w:rsidRDefault="00045BFD" w:rsidP="003A22C5">
                  <w:pPr>
                    <w:framePr w:hSpace="141" w:wrap="around" w:vAnchor="text" w:hAnchor="text" w:y="1"/>
                    <w:spacing w:after="0"/>
                    <w:suppressOverlap/>
                    <w:rPr>
                      <w:rFonts w:ascii="Arial" w:hAnsi="Arial" w:cs="Arial"/>
                      <w:sz w:val="16"/>
                      <w:szCs w:val="16"/>
                      <w:lang w:eastAsia="de-DE"/>
                    </w:rPr>
                  </w:pPr>
                  <w:r w:rsidRPr="00035B72">
                    <w:rPr>
                      <w:rFonts w:ascii="Arial" w:hAnsi="Arial" w:cs="Arial"/>
                      <w:sz w:val="16"/>
                      <w:szCs w:val="16"/>
                      <w:lang w:eastAsia="de-DE"/>
                    </w:rPr>
                    <w:t>Editorial update to Sol20 RHUB PRINS</w:t>
                  </w:r>
                </w:p>
              </w:tc>
            </w:tr>
            <w:tr w:rsidR="00045BFD" w14:paraId="1C90E35C" w14:textId="77777777" w:rsidTr="00B42125">
              <w:tc>
                <w:tcPr>
                  <w:tcW w:w="1105" w:type="dxa"/>
                  <w:shd w:val="clear" w:color="auto" w:fill="auto"/>
                </w:tcPr>
                <w:p w14:paraId="1756F9DE" w14:textId="365B88AD" w:rsidR="00045BFD" w:rsidRPr="0034531F" w:rsidRDefault="00045BFD" w:rsidP="003A22C5">
                  <w:pPr>
                    <w:pStyle w:val="TAL"/>
                    <w:framePr w:hSpace="141" w:wrap="around" w:vAnchor="text" w:hAnchor="text" w:y="1"/>
                    <w:suppressOverlap/>
                    <w:rPr>
                      <w:rFonts w:cs="Arial"/>
                      <w:sz w:val="16"/>
                      <w:szCs w:val="16"/>
                      <w:lang w:eastAsia="de-DE"/>
                    </w:rPr>
                  </w:pPr>
                </w:p>
              </w:tc>
              <w:tc>
                <w:tcPr>
                  <w:tcW w:w="3757" w:type="dxa"/>
                  <w:shd w:val="clear" w:color="auto" w:fill="auto"/>
                </w:tcPr>
                <w:p w14:paraId="7EBC658E" w14:textId="4E785543" w:rsidR="00045BFD" w:rsidRPr="0034531F" w:rsidRDefault="00045BFD" w:rsidP="003A22C5">
                  <w:pPr>
                    <w:framePr w:hSpace="141" w:wrap="around" w:vAnchor="text" w:hAnchor="text" w:y="1"/>
                    <w:spacing w:after="0"/>
                    <w:suppressOverlap/>
                    <w:rPr>
                      <w:rFonts w:ascii="Arial" w:hAnsi="Arial" w:cs="Arial"/>
                      <w:sz w:val="16"/>
                      <w:szCs w:val="16"/>
                      <w:lang w:eastAsia="de-DE"/>
                    </w:rPr>
                  </w:pPr>
                </w:p>
              </w:tc>
            </w:tr>
          </w:tbl>
          <w:p w14:paraId="6863EDCF" w14:textId="77777777" w:rsidR="00045BFD" w:rsidRPr="006B79BC" w:rsidRDefault="00045BFD">
            <w:pPr>
              <w:pStyle w:val="TAL"/>
              <w:rPr>
                <w:sz w:val="16"/>
                <w:szCs w:val="16"/>
              </w:rPr>
            </w:pPr>
          </w:p>
        </w:tc>
        <w:tc>
          <w:tcPr>
            <w:tcW w:w="708" w:type="dxa"/>
            <w:shd w:val="solid" w:color="FFFFFF" w:fill="auto"/>
          </w:tcPr>
          <w:p w14:paraId="5CA70633" w14:textId="7B98DA52" w:rsidR="00045BFD" w:rsidRDefault="00045BFD">
            <w:pPr>
              <w:pStyle w:val="TAC"/>
              <w:jc w:val="left"/>
              <w:rPr>
                <w:sz w:val="16"/>
                <w:szCs w:val="16"/>
              </w:rPr>
            </w:pPr>
            <w:r>
              <w:rPr>
                <w:sz w:val="16"/>
                <w:szCs w:val="16"/>
              </w:rPr>
              <w:t>1.4.0</w:t>
            </w:r>
          </w:p>
        </w:tc>
      </w:tr>
      <w:tr w:rsidR="004243E1" w:rsidRPr="006B0D02" w14:paraId="37693B1A" w14:textId="77777777" w:rsidTr="003A22C5">
        <w:tc>
          <w:tcPr>
            <w:tcW w:w="803" w:type="dxa"/>
            <w:shd w:val="solid" w:color="FFFFFF" w:fill="auto"/>
          </w:tcPr>
          <w:p w14:paraId="057EDC11" w14:textId="42218FE3" w:rsidR="004243E1" w:rsidRDefault="004243E1">
            <w:pPr>
              <w:pStyle w:val="TAC"/>
              <w:jc w:val="left"/>
              <w:rPr>
                <w:sz w:val="16"/>
                <w:szCs w:val="16"/>
              </w:rPr>
            </w:pPr>
            <w:r>
              <w:rPr>
                <w:sz w:val="16"/>
                <w:szCs w:val="16"/>
              </w:rPr>
              <w:t>2022-11</w:t>
            </w:r>
          </w:p>
        </w:tc>
        <w:tc>
          <w:tcPr>
            <w:tcW w:w="992" w:type="dxa"/>
            <w:shd w:val="solid" w:color="FFFFFF" w:fill="auto"/>
          </w:tcPr>
          <w:p w14:paraId="6ECD1A1E" w14:textId="000D4A17" w:rsidR="004243E1" w:rsidRDefault="004243E1">
            <w:pPr>
              <w:pStyle w:val="TAC"/>
              <w:jc w:val="left"/>
              <w:rPr>
                <w:sz w:val="16"/>
                <w:szCs w:val="16"/>
              </w:rPr>
            </w:pPr>
            <w:r>
              <w:rPr>
                <w:sz w:val="16"/>
                <w:szCs w:val="16"/>
              </w:rPr>
              <w:t>SA3#109</w:t>
            </w:r>
          </w:p>
        </w:tc>
        <w:tc>
          <w:tcPr>
            <w:tcW w:w="709" w:type="dxa"/>
            <w:shd w:val="solid" w:color="FFFFFF" w:fill="auto"/>
          </w:tcPr>
          <w:p w14:paraId="4D6FD59A" w14:textId="21449DF1" w:rsidR="004243E1" w:rsidRDefault="004243E1">
            <w:pPr>
              <w:pStyle w:val="TAC"/>
              <w:jc w:val="left"/>
              <w:rPr>
                <w:sz w:val="16"/>
                <w:szCs w:val="16"/>
              </w:rPr>
            </w:pPr>
            <w:r>
              <w:rPr>
                <w:sz w:val="16"/>
                <w:szCs w:val="16"/>
              </w:rPr>
              <w:t>S3-223983</w:t>
            </w:r>
          </w:p>
        </w:tc>
        <w:tc>
          <w:tcPr>
            <w:tcW w:w="5245" w:type="dxa"/>
            <w:shd w:val="solid" w:color="FFFFFF" w:fill="auto"/>
          </w:tcPr>
          <w:tbl>
            <w:tblPr>
              <w:tblW w:w="4862" w:type="dxa"/>
              <w:tblLayout w:type="fixed"/>
              <w:tblLook w:val="04A0" w:firstRow="1" w:lastRow="0" w:firstColumn="1" w:lastColumn="0" w:noHBand="0" w:noVBand="1"/>
            </w:tblPr>
            <w:tblGrid>
              <w:gridCol w:w="1105"/>
              <w:gridCol w:w="3757"/>
            </w:tblGrid>
            <w:tr w:rsidR="004243E1" w14:paraId="20217536" w14:textId="77777777" w:rsidTr="008723C2">
              <w:tc>
                <w:tcPr>
                  <w:tcW w:w="1105" w:type="dxa"/>
                  <w:shd w:val="clear" w:color="auto" w:fill="auto"/>
                </w:tcPr>
                <w:p w14:paraId="096FCEB9" w14:textId="75B2F4A1" w:rsidR="004243E1" w:rsidRPr="0032082D" w:rsidRDefault="004243E1" w:rsidP="003A22C5">
                  <w:pPr>
                    <w:pStyle w:val="TAL"/>
                    <w:framePr w:hSpace="141" w:wrap="around" w:vAnchor="text" w:hAnchor="text" w:y="1"/>
                    <w:suppressOverlap/>
                    <w:rPr>
                      <w:rFonts w:cs="Arial"/>
                      <w:sz w:val="16"/>
                      <w:szCs w:val="16"/>
                    </w:rPr>
                  </w:pPr>
                  <w:r w:rsidRPr="00EB4BF6">
                    <w:rPr>
                      <w:color w:val="000000"/>
                    </w:rPr>
                    <w:t>S3</w:t>
                  </w:r>
                  <w:r w:rsidRPr="00EB4BF6">
                    <w:rPr>
                      <w:color w:val="000000"/>
                    </w:rPr>
                    <w:noBreakHyphen/>
                    <w:t>223869</w:t>
                  </w:r>
                </w:p>
              </w:tc>
              <w:tc>
                <w:tcPr>
                  <w:tcW w:w="3757" w:type="dxa"/>
                  <w:shd w:val="clear" w:color="auto" w:fill="auto"/>
                </w:tcPr>
                <w:p w14:paraId="215A4BFA" w14:textId="614E0546" w:rsidR="004243E1" w:rsidRPr="004E420A" w:rsidRDefault="004243E1" w:rsidP="003A22C5">
                  <w:pPr>
                    <w:framePr w:hSpace="141" w:wrap="around" w:vAnchor="text" w:hAnchor="text" w:y="1"/>
                    <w:spacing w:after="0"/>
                    <w:suppressOverlap/>
                    <w:rPr>
                      <w:rFonts w:ascii="Arial" w:hAnsi="Arial" w:cs="Arial"/>
                      <w:sz w:val="16"/>
                      <w:szCs w:val="16"/>
                      <w:lang w:eastAsia="de-DE"/>
                    </w:rPr>
                  </w:pPr>
                  <w:r w:rsidRPr="004E420A">
                    <w:rPr>
                      <w:rFonts w:ascii="Arial" w:hAnsi="Arial" w:cs="Arial"/>
                      <w:color w:val="000000"/>
                      <w:sz w:val="16"/>
                      <w:szCs w:val="16"/>
                    </w:rPr>
                    <w:t>TR rapporteur updates - editorials</w:t>
                  </w:r>
                </w:p>
              </w:tc>
            </w:tr>
            <w:tr w:rsidR="0032082D" w14:paraId="77217A52" w14:textId="77777777" w:rsidTr="008723C2">
              <w:tc>
                <w:tcPr>
                  <w:tcW w:w="1105" w:type="dxa"/>
                  <w:shd w:val="clear" w:color="auto" w:fill="auto"/>
                </w:tcPr>
                <w:p w14:paraId="3E9A65B8" w14:textId="197C5F8E" w:rsidR="0032082D" w:rsidRPr="0032082D" w:rsidRDefault="0032082D" w:rsidP="003A22C5">
                  <w:pPr>
                    <w:pStyle w:val="TAL"/>
                    <w:framePr w:hSpace="141" w:wrap="around" w:vAnchor="text" w:hAnchor="text" w:y="1"/>
                    <w:suppressOverlap/>
                    <w:rPr>
                      <w:rFonts w:cs="Arial"/>
                      <w:sz w:val="16"/>
                      <w:szCs w:val="16"/>
                    </w:rPr>
                  </w:pPr>
                  <w:r w:rsidRPr="008723C2">
                    <w:rPr>
                      <w:rFonts w:cs="Arial"/>
                      <w:sz w:val="16"/>
                      <w:szCs w:val="16"/>
                    </w:rPr>
                    <w:t>S3</w:t>
                  </w:r>
                  <w:r w:rsidRPr="008723C2">
                    <w:rPr>
                      <w:rFonts w:cs="Arial"/>
                      <w:sz w:val="16"/>
                      <w:szCs w:val="16"/>
                    </w:rPr>
                    <w:noBreakHyphen/>
                    <w:t>224183</w:t>
                  </w:r>
                </w:p>
              </w:tc>
              <w:tc>
                <w:tcPr>
                  <w:tcW w:w="3757" w:type="dxa"/>
                  <w:shd w:val="clear" w:color="auto" w:fill="auto"/>
                </w:tcPr>
                <w:p w14:paraId="443D1A29" w14:textId="536A7F7C" w:rsidR="0032082D" w:rsidRPr="00EB4BF6" w:rsidRDefault="0032082D" w:rsidP="003A22C5">
                  <w:pPr>
                    <w:framePr w:hSpace="141" w:wrap="around" w:vAnchor="text" w:hAnchor="text" w:y="1"/>
                    <w:spacing w:after="0"/>
                    <w:suppressOverlap/>
                    <w:rPr>
                      <w:rFonts w:ascii="Arial" w:hAnsi="Arial" w:cs="Arial"/>
                      <w:sz w:val="16"/>
                      <w:szCs w:val="16"/>
                    </w:rPr>
                  </w:pPr>
                  <w:r w:rsidRPr="008723C2">
                    <w:rPr>
                      <w:rFonts w:ascii="Arial" w:hAnsi="Arial" w:cs="Arial"/>
                      <w:sz w:val="16"/>
                      <w:szCs w:val="16"/>
                    </w:rPr>
                    <w:t>Trust in service mesh and standalone SCP implementations</w:t>
                  </w:r>
                </w:p>
              </w:tc>
            </w:tr>
            <w:tr w:rsidR="004E420A" w14:paraId="2B0928F8" w14:textId="77777777" w:rsidTr="008723C2">
              <w:tc>
                <w:tcPr>
                  <w:tcW w:w="1105" w:type="dxa"/>
                  <w:shd w:val="clear" w:color="auto" w:fill="auto"/>
                </w:tcPr>
                <w:p w14:paraId="5A5E9D6A" w14:textId="5D013135" w:rsidR="004E420A" w:rsidRPr="0032082D" w:rsidRDefault="004E420A" w:rsidP="003A22C5">
                  <w:pPr>
                    <w:pStyle w:val="TAL"/>
                    <w:framePr w:hSpace="141" w:wrap="around" w:vAnchor="text" w:hAnchor="text" w:y="1"/>
                    <w:suppressOverlap/>
                    <w:rPr>
                      <w:rFonts w:cs="Arial"/>
                      <w:sz w:val="16"/>
                      <w:szCs w:val="16"/>
                    </w:rPr>
                  </w:pPr>
                  <w:r w:rsidRPr="008723C2">
                    <w:rPr>
                      <w:rFonts w:cs="Arial"/>
                      <w:sz w:val="16"/>
                      <w:szCs w:val="16"/>
                    </w:rPr>
                    <w:t>S3</w:t>
                  </w:r>
                  <w:r w:rsidRPr="008723C2">
                    <w:rPr>
                      <w:rFonts w:ascii="Cambria Math" w:hAnsi="Cambria Math" w:cs="Cambria Math"/>
                      <w:sz w:val="16"/>
                      <w:szCs w:val="16"/>
                    </w:rPr>
                    <w:t>‑</w:t>
                  </w:r>
                  <w:r w:rsidRPr="008723C2">
                    <w:rPr>
                      <w:rFonts w:cs="Arial"/>
                      <w:sz w:val="16"/>
                      <w:szCs w:val="16"/>
                    </w:rPr>
                    <w:t>223712</w:t>
                  </w:r>
                </w:p>
              </w:tc>
              <w:tc>
                <w:tcPr>
                  <w:tcW w:w="3757" w:type="dxa"/>
                  <w:shd w:val="clear" w:color="auto" w:fill="auto"/>
                </w:tcPr>
                <w:p w14:paraId="7AC9CEA2" w14:textId="11C9B0D3" w:rsidR="004E420A" w:rsidRPr="00EB4BF6" w:rsidRDefault="004E420A" w:rsidP="003A22C5">
                  <w:pPr>
                    <w:framePr w:hSpace="141" w:wrap="around" w:vAnchor="text" w:hAnchor="text" w:y="1"/>
                    <w:spacing w:after="0"/>
                    <w:suppressOverlap/>
                    <w:rPr>
                      <w:rFonts w:ascii="Arial" w:hAnsi="Arial" w:cs="Arial"/>
                      <w:sz w:val="16"/>
                      <w:szCs w:val="16"/>
                    </w:rPr>
                  </w:pPr>
                  <w:r w:rsidRPr="008723C2">
                    <w:rPr>
                      <w:rFonts w:ascii="Arial" w:hAnsi="Arial" w:cs="Arial"/>
                      <w:sz w:val="16"/>
                      <w:szCs w:val="16"/>
                    </w:rPr>
                    <w:t>Trust in inter-PLMN communication</w:t>
                  </w:r>
                </w:p>
              </w:tc>
            </w:tr>
            <w:tr w:rsidR="004E420A" w14:paraId="4F8A60E5" w14:textId="77777777" w:rsidTr="008723C2">
              <w:tc>
                <w:tcPr>
                  <w:tcW w:w="1105" w:type="dxa"/>
                  <w:shd w:val="clear" w:color="auto" w:fill="auto"/>
                </w:tcPr>
                <w:p w14:paraId="19757F59" w14:textId="239BD7F7" w:rsidR="004E420A" w:rsidRPr="0032082D" w:rsidRDefault="004E420A" w:rsidP="003A22C5">
                  <w:pPr>
                    <w:pStyle w:val="TAL"/>
                    <w:framePr w:hSpace="141" w:wrap="around" w:vAnchor="text" w:hAnchor="text" w:y="1"/>
                    <w:suppressOverlap/>
                    <w:rPr>
                      <w:rFonts w:cs="Arial"/>
                      <w:sz w:val="16"/>
                      <w:szCs w:val="16"/>
                      <w:lang w:eastAsia="de-DE"/>
                    </w:rPr>
                  </w:pPr>
                  <w:r w:rsidRPr="008723C2">
                    <w:rPr>
                      <w:rFonts w:cs="Arial"/>
                      <w:sz w:val="16"/>
                      <w:szCs w:val="16"/>
                    </w:rPr>
                    <w:t>S3</w:t>
                  </w:r>
                  <w:r w:rsidRPr="008723C2">
                    <w:rPr>
                      <w:rFonts w:ascii="Cambria Math" w:hAnsi="Cambria Math" w:cs="Cambria Math"/>
                      <w:sz w:val="16"/>
                      <w:szCs w:val="16"/>
                    </w:rPr>
                    <w:t>‑</w:t>
                  </w:r>
                  <w:r w:rsidRPr="008723C2">
                    <w:rPr>
                      <w:rFonts w:cs="Arial"/>
                      <w:sz w:val="16"/>
                      <w:szCs w:val="16"/>
                    </w:rPr>
                    <w:t>223984</w:t>
                  </w:r>
                </w:p>
              </w:tc>
              <w:tc>
                <w:tcPr>
                  <w:tcW w:w="3757" w:type="dxa"/>
                  <w:shd w:val="clear" w:color="auto" w:fill="auto"/>
                </w:tcPr>
                <w:p w14:paraId="4BA33739" w14:textId="227C0BC3" w:rsidR="004E420A" w:rsidRPr="0032082D" w:rsidRDefault="004E420A" w:rsidP="003A22C5">
                  <w:pPr>
                    <w:framePr w:hSpace="141" w:wrap="around" w:vAnchor="text" w:hAnchor="text" w:y="1"/>
                    <w:spacing w:after="0"/>
                    <w:suppressOverlap/>
                    <w:rPr>
                      <w:rFonts w:ascii="Arial" w:hAnsi="Arial" w:cs="Arial"/>
                      <w:sz w:val="16"/>
                      <w:szCs w:val="16"/>
                      <w:lang w:eastAsia="de-DE"/>
                    </w:rPr>
                  </w:pPr>
                  <w:r w:rsidRPr="008723C2">
                    <w:rPr>
                      <w:rFonts w:ascii="Arial" w:hAnsi="Arial" w:cs="Arial"/>
                      <w:sz w:val="16"/>
                      <w:szCs w:val="16"/>
                    </w:rPr>
                    <w:t>Conclusion on KI#1 in TR 33.875</w:t>
                  </w:r>
                </w:p>
              </w:tc>
            </w:tr>
            <w:tr w:rsidR="009E1420" w14:paraId="0A481CFD" w14:textId="77777777" w:rsidTr="008723C2">
              <w:tc>
                <w:tcPr>
                  <w:tcW w:w="1105" w:type="dxa"/>
                  <w:shd w:val="clear" w:color="auto" w:fill="auto"/>
                </w:tcPr>
                <w:p w14:paraId="0AB40D35" w14:textId="3516089E" w:rsidR="009E1420" w:rsidRPr="0032082D" w:rsidRDefault="009E1420" w:rsidP="003A22C5">
                  <w:pPr>
                    <w:pStyle w:val="TAL"/>
                    <w:framePr w:hSpace="141" w:wrap="around" w:vAnchor="text" w:hAnchor="text" w:y="1"/>
                    <w:suppressOverlap/>
                    <w:rPr>
                      <w:rFonts w:cs="Arial"/>
                      <w:sz w:val="16"/>
                      <w:szCs w:val="16"/>
                      <w:lang w:eastAsia="de-DE"/>
                    </w:rPr>
                  </w:pPr>
                  <w:r w:rsidRPr="008723C2">
                    <w:rPr>
                      <w:rFonts w:cs="Arial"/>
                      <w:color w:val="000000"/>
                      <w:sz w:val="16"/>
                      <w:szCs w:val="16"/>
                    </w:rPr>
                    <w:t>S3</w:t>
                  </w:r>
                  <w:r w:rsidRPr="008723C2">
                    <w:rPr>
                      <w:rFonts w:cs="Arial"/>
                      <w:color w:val="000000"/>
                      <w:sz w:val="16"/>
                      <w:szCs w:val="16"/>
                    </w:rPr>
                    <w:noBreakHyphen/>
                    <w:t>223985</w:t>
                  </w:r>
                </w:p>
              </w:tc>
              <w:tc>
                <w:tcPr>
                  <w:tcW w:w="3757" w:type="dxa"/>
                  <w:shd w:val="clear" w:color="auto" w:fill="auto"/>
                </w:tcPr>
                <w:p w14:paraId="386B5FD4" w14:textId="45358F46" w:rsidR="009E1420" w:rsidRPr="004E420A" w:rsidRDefault="009E1420" w:rsidP="003A22C5">
                  <w:pPr>
                    <w:framePr w:hSpace="141" w:wrap="around" w:vAnchor="text" w:hAnchor="text" w:y="1"/>
                    <w:spacing w:after="0"/>
                    <w:suppressOverlap/>
                    <w:rPr>
                      <w:rFonts w:ascii="Arial" w:hAnsi="Arial" w:cs="Arial"/>
                      <w:sz w:val="16"/>
                      <w:szCs w:val="16"/>
                      <w:lang w:eastAsia="de-DE"/>
                    </w:rPr>
                  </w:pPr>
                  <w:r w:rsidRPr="004E420A">
                    <w:rPr>
                      <w:rFonts w:ascii="Arial" w:hAnsi="Arial" w:cs="Arial"/>
                      <w:color w:val="000000"/>
                      <w:sz w:val="16"/>
                      <w:szCs w:val="16"/>
                    </w:rPr>
                    <w:t>KI3 update Subscribe-Notify – EN resolution</w:t>
                  </w:r>
                </w:p>
              </w:tc>
            </w:tr>
            <w:tr w:rsidR="000E0993" w14:paraId="39299FB3" w14:textId="77777777" w:rsidTr="008723C2">
              <w:tc>
                <w:tcPr>
                  <w:tcW w:w="1105" w:type="dxa"/>
                  <w:shd w:val="clear" w:color="auto" w:fill="auto"/>
                </w:tcPr>
                <w:p w14:paraId="0B8CC8A4" w14:textId="07F8650A" w:rsidR="000E0993" w:rsidRPr="0032082D" w:rsidRDefault="000E0993" w:rsidP="003A22C5">
                  <w:pPr>
                    <w:pStyle w:val="TAL"/>
                    <w:framePr w:hSpace="141" w:wrap="around" w:vAnchor="text" w:hAnchor="text" w:y="1"/>
                    <w:suppressOverlap/>
                    <w:rPr>
                      <w:rFonts w:cs="Arial"/>
                      <w:sz w:val="16"/>
                      <w:szCs w:val="16"/>
                      <w:lang w:eastAsia="de-DE"/>
                    </w:rPr>
                  </w:pPr>
                  <w:r w:rsidRPr="008723C2">
                    <w:rPr>
                      <w:rFonts w:cs="Arial"/>
                      <w:color w:val="000000"/>
                      <w:sz w:val="16"/>
                      <w:szCs w:val="16"/>
                    </w:rPr>
                    <w:t>S3</w:t>
                  </w:r>
                  <w:r w:rsidRPr="008723C2">
                    <w:rPr>
                      <w:rFonts w:cs="Arial"/>
                      <w:color w:val="000000"/>
                      <w:sz w:val="16"/>
                      <w:szCs w:val="16"/>
                    </w:rPr>
                    <w:noBreakHyphen/>
                    <w:t>224070</w:t>
                  </w:r>
                </w:p>
              </w:tc>
              <w:tc>
                <w:tcPr>
                  <w:tcW w:w="3757" w:type="dxa"/>
                  <w:shd w:val="clear" w:color="auto" w:fill="auto"/>
                </w:tcPr>
                <w:p w14:paraId="32F9EDEE" w14:textId="1B3F3967" w:rsidR="000E0993" w:rsidRPr="004E420A" w:rsidRDefault="000E0993" w:rsidP="003A22C5">
                  <w:pPr>
                    <w:framePr w:hSpace="141" w:wrap="around" w:vAnchor="text" w:hAnchor="text" w:y="1"/>
                    <w:spacing w:after="0"/>
                    <w:suppressOverlap/>
                    <w:rPr>
                      <w:rFonts w:ascii="Arial" w:hAnsi="Arial" w:cs="Arial"/>
                      <w:sz w:val="16"/>
                      <w:szCs w:val="16"/>
                      <w:lang w:eastAsia="de-DE"/>
                    </w:rPr>
                  </w:pPr>
                  <w:r w:rsidRPr="004E420A">
                    <w:rPr>
                      <w:rFonts w:ascii="Arial" w:hAnsi="Arial" w:cs="Arial"/>
                      <w:color w:val="000000"/>
                      <w:sz w:val="16"/>
                      <w:szCs w:val="16"/>
                    </w:rPr>
                    <w:t>KI4 Sol SCP authorization check by NRF</w:t>
                  </w:r>
                </w:p>
              </w:tc>
            </w:tr>
            <w:tr w:rsidR="000E0993" w14:paraId="22E27C98" w14:textId="77777777" w:rsidTr="008723C2">
              <w:tc>
                <w:tcPr>
                  <w:tcW w:w="1105" w:type="dxa"/>
                  <w:shd w:val="clear" w:color="auto" w:fill="auto"/>
                </w:tcPr>
                <w:p w14:paraId="0CE06082" w14:textId="0F120EF2" w:rsidR="000E0993" w:rsidRPr="0032082D" w:rsidRDefault="000E0993" w:rsidP="003A22C5">
                  <w:pPr>
                    <w:pStyle w:val="TAL"/>
                    <w:framePr w:hSpace="141" w:wrap="around" w:vAnchor="text" w:hAnchor="text" w:y="1"/>
                    <w:suppressOverlap/>
                    <w:rPr>
                      <w:rFonts w:cs="Arial"/>
                      <w:sz w:val="16"/>
                      <w:szCs w:val="16"/>
                      <w:lang w:eastAsia="de-DE"/>
                    </w:rPr>
                  </w:pPr>
                  <w:r w:rsidRPr="008723C2">
                    <w:rPr>
                      <w:rFonts w:cs="Arial"/>
                      <w:color w:val="000000"/>
                      <w:sz w:val="16"/>
                      <w:szCs w:val="16"/>
                    </w:rPr>
                    <w:t>S3</w:t>
                  </w:r>
                  <w:r w:rsidRPr="008723C2">
                    <w:rPr>
                      <w:rFonts w:cs="Arial"/>
                      <w:color w:val="000000"/>
                      <w:sz w:val="16"/>
                      <w:szCs w:val="16"/>
                    </w:rPr>
                    <w:noBreakHyphen/>
                    <w:t>223988</w:t>
                  </w:r>
                </w:p>
              </w:tc>
              <w:tc>
                <w:tcPr>
                  <w:tcW w:w="3757" w:type="dxa"/>
                  <w:shd w:val="clear" w:color="auto" w:fill="auto"/>
                </w:tcPr>
                <w:p w14:paraId="16E323D6" w14:textId="5C5B4369" w:rsidR="000E0993" w:rsidRPr="004E420A" w:rsidRDefault="000E0993" w:rsidP="003A22C5">
                  <w:pPr>
                    <w:framePr w:hSpace="141" w:wrap="around" w:vAnchor="text" w:hAnchor="text" w:y="1"/>
                    <w:spacing w:after="0"/>
                    <w:suppressOverlap/>
                    <w:rPr>
                      <w:rFonts w:ascii="Arial" w:hAnsi="Arial" w:cs="Arial"/>
                      <w:sz w:val="16"/>
                      <w:szCs w:val="16"/>
                      <w:lang w:eastAsia="de-DE"/>
                    </w:rPr>
                  </w:pPr>
                  <w:r w:rsidRPr="004E420A">
                    <w:rPr>
                      <w:rFonts w:ascii="Arial" w:hAnsi="Arial" w:cs="Arial"/>
                      <w:color w:val="000000"/>
                      <w:sz w:val="16"/>
                      <w:szCs w:val="16"/>
                    </w:rPr>
                    <w:t>Further Analysis for KI#4 in TR 33.875</w:t>
                  </w:r>
                </w:p>
              </w:tc>
            </w:tr>
            <w:tr w:rsidR="00A04D99" w14:paraId="084AF9B6" w14:textId="77777777" w:rsidTr="008723C2">
              <w:tc>
                <w:tcPr>
                  <w:tcW w:w="1105" w:type="dxa"/>
                  <w:shd w:val="clear" w:color="auto" w:fill="auto"/>
                </w:tcPr>
                <w:p w14:paraId="65D2A15E" w14:textId="33D2CB19" w:rsidR="00A04D99" w:rsidRPr="0032082D" w:rsidRDefault="00A04D99" w:rsidP="003A22C5">
                  <w:pPr>
                    <w:pStyle w:val="TAL"/>
                    <w:framePr w:hSpace="141" w:wrap="around" w:vAnchor="text" w:hAnchor="text" w:y="1"/>
                    <w:suppressOverlap/>
                    <w:rPr>
                      <w:rFonts w:cs="Arial"/>
                      <w:sz w:val="16"/>
                      <w:szCs w:val="16"/>
                      <w:lang w:eastAsia="de-DE"/>
                    </w:rPr>
                  </w:pPr>
                  <w:r w:rsidRPr="008723C2">
                    <w:rPr>
                      <w:rFonts w:cs="Arial"/>
                      <w:color w:val="000000"/>
                      <w:sz w:val="16"/>
                      <w:szCs w:val="16"/>
                    </w:rPr>
                    <w:t>S3</w:t>
                  </w:r>
                  <w:r w:rsidRPr="008723C2">
                    <w:rPr>
                      <w:rFonts w:cs="Arial"/>
                      <w:color w:val="000000"/>
                      <w:sz w:val="16"/>
                      <w:szCs w:val="16"/>
                    </w:rPr>
                    <w:noBreakHyphen/>
                    <w:t>223989</w:t>
                  </w:r>
                </w:p>
              </w:tc>
              <w:tc>
                <w:tcPr>
                  <w:tcW w:w="3757" w:type="dxa"/>
                  <w:shd w:val="clear" w:color="auto" w:fill="auto"/>
                </w:tcPr>
                <w:p w14:paraId="5C857E4B" w14:textId="601DF293" w:rsidR="00A04D99" w:rsidRPr="004E420A" w:rsidRDefault="00A04D99" w:rsidP="003A22C5">
                  <w:pPr>
                    <w:framePr w:hSpace="141" w:wrap="around" w:vAnchor="text" w:hAnchor="text" w:y="1"/>
                    <w:spacing w:after="0"/>
                    <w:suppressOverlap/>
                    <w:rPr>
                      <w:rFonts w:ascii="Arial" w:hAnsi="Arial" w:cs="Arial"/>
                      <w:sz w:val="16"/>
                      <w:szCs w:val="16"/>
                      <w:lang w:eastAsia="de-DE"/>
                    </w:rPr>
                  </w:pPr>
                  <w:r w:rsidRPr="004E420A">
                    <w:rPr>
                      <w:rFonts w:ascii="Arial" w:hAnsi="Arial" w:cs="Arial"/>
                      <w:color w:val="000000"/>
                      <w:sz w:val="16"/>
                      <w:szCs w:val="16"/>
                    </w:rPr>
                    <w:t>Conclusion for KI#4 in TR 33.875</w:t>
                  </w:r>
                </w:p>
              </w:tc>
            </w:tr>
            <w:tr w:rsidR="00A04D99" w14:paraId="295E6A7D" w14:textId="77777777" w:rsidTr="008723C2">
              <w:tc>
                <w:tcPr>
                  <w:tcW w:w="1105" w:type="dxa"/>
                  <w:shd w:val="clear" w:color="auto" w:fill="auto"/>
                </w:tcPr>
                <w:p w14:paraId="3F5A7543" w14:textId="30809C88" w:rsidR="00A04D99" w:rsidRPr="0032082D" w:rsidRDefault="00A04D99" w:rsidP="003A22C5">
                  <w:pPr>
                    <w:pStyle w:val="TAL"/>
                    <w:framePr w:hSpace="141" w:wrap="around" w:vAnchor="text" w:hAnchor="text" w:y="1"/>
                    <w:suppressOverlap/>
                    <w:rPr>
                      <w:rFonts w:cs="Arial"/>
                      <w:sz w:val="16"/>
                      <w:szCs w:val="16"/>
                      <w:lang w:eastAsia="de-DE"/>
                    </w:rPr>
                  </w:pPr>
                  <w:r w:rsidRPr="008723C2">
                    <w:rPr>
                      <w:rFonts w:cs="Arial"/>
                      <w:color w:val="000000"/>
                      <w:sz w:val="16"/>
                      <w:szCs w:val="16"/>
                    </w:rPr>
                    <w:t>S3</w:t>
                  </w:r>
                  <w:r w:rsidRPr="008723C2">
                    <w:rPr>
                      <w:rFonts w:cs="Arial"/>
                      <w:color w:val="000000"/>
                      <w:sz w:val="16"/>
                      <w:szCs w:val="16"/>
                    </w:rPr>
                    <w:noBreakHyphen/>
                    <w:t>224099</w:t>
                  </w:r>
                </w:p>
              </w:tc>
              <w:tc>
                <w:tcPr>
                  <w:tcW w:w="3757" w:type="dxa"/>
                  <w:shd w:val="clear" w:color="auto" w:fill="auto"/>
                </w:tcPr>
                <w:p w14:paraId="0C516362" w14:textId="5CA456A3" w:rsidR="00A04D99" w:rsidRPr="004E420A" w:rsidRDefault="00A04D99" w:rsidP="003A22C5">
                  <w:pPr>
                    <w:framePr w:hSpace="141" w:wrap="around" w:vAnchor="text" w:hAnchor="text" w:y="1"/>
                    <w:spacing w:after="0"/>
                    <w:suppressOverlap/>
                    <w:rPr>
                      <w:rFonts w:ascii="Arial" w:hAnsi="Arial" w:cs="Arial"/>
                      <w:sz w:val="16"/>
                      <w:szCs w:val="16"/>
                      <w:lang w:eastAsia="de-DE"/>
                    </w:rPr>
                  </w:pPr>
                  <w:r w:rsidRPr="004E420A">
                    <w:rPr>
                      <w:rFonts w:ascii="Arial" w:hAnsi="Arial" w:cs="Arial"/>
                      <w:color w:val="000000"/>
                      <w:sz w:val="16"/>
                      <w:szCs w:val="16"/>
                    </w:rPr>
                    <w:t>Resolving ENs in solution 6.16</w:t>
                  </w:r>
                </w:p>
              </w:tc>
            </w:tr>
            <w:tr w:rsidR="004733F2" w14:paraId="5C293A65" w14:textId="77777777" w:rsidTr="008723C2">
              <w:tc>
                <w:tcPr>
                  <w:tcW w:w="1105" w:type="dxa"/>
                  <w:shd w:val="clear" w:color="auto" w:fill="auto"/>
                </w:tcPr>
                <w:p w14:paraId="2628069E" w14:textId="315A0241" w:rsidR="004733F2" w:rsidRPr="0032082D" w:rsidRDefault="004733F2" w:rsidP="003A22C5">
                  <w:pPr>
                    <w:pStyle w:val="TAL"/>
                    <w:framePr w:hSpace="141" w:wrap="around" w:vAnchor="text" w:hAnchor="text" w:y="1"/>
                    <w:suppressOverlap/>
                    <w:rPr>
                      <w:rFonts w:cs="Arial"/>
                      <w:sz w:val="16"/>
                      <w:szCs w:val="16"/>
                      <w:lang w:eastAsia="de-DE"/>
                    </w:rPr>
                  </w:pPr>
                  <w:r w:rsidRPr="008723C2">
                    <w:rPr>
                      <w:rFonts w:cs="Arial"/>
                      <w:sz w:val="16"/>
                      <w:szCs w:val="16"/>
                    </w:rPr>
                    <w:t>S3</w:t>
                  </w:r>
                  <w:r w:rsidRPr="008723C2">
                    <w:rPr>
                      <w:rFonts w:ascii="Cambria Math" w:hAnsi="Cambria Math" w:cs="Cambria Math"/>
                      <w:sz w:val="16"/>
                      <w:szCs w:val="16"/>
                    </w:rPr>
                    <w:t>‑</w:t>
                  </w:r>
                  <w:r w:rsidRPr="008723C2">
                    <w:rPr>
                      <w:rFonts w:cs="Arial"/>
                      <w:sz w:val="16"/>
                      <w:szCs w:val="16"/>
                    </w:rPr>
                    <w:t>224100</w:t>
                  </w:r>
                </w:p>
              </w:tc>
              <w:tc>
                <w:tcPr>
                  <w:tcW w:w="3757" w:type="dxa"/>
                  <w:shd w:val="clear" w:color="auto" w:fill="auto"/>
                </w:tcPr>
                <w:p w14:paraId="6892A0A1" w14:textId="66E3ADAA" w:rsidR="004733F2" w:rsidRPr="0032082D" w:rsidRDefault="004733F2" w:rsidP="003A22C5">
                  <w:pPr>
                    <w:framePr w:hSpace="141" w:wrap="around" w:vAnchor="text" w:hAnchor="text" w:y="1"/>
                    <w:spacing w:after="0"/>
                    <w:suppressOverlap/>
                    <w:rPr>
                      <w:rFonts w:ascii="Arial" w:hAnsi="Arial" w:cs="Arial"/>
                      <w:sz w:val="16"/>
                      <w:szCs w:val="16"/>
                      <w:lang w:eastAsia="de-DE"/>
                    </w:rPr>
                  </w:pPr>
                  <w:r w:rsidRPr="00EB4BF6">
                    <w:rPr>
                      <w:rFonts w:ascii="Arial" w:hAnsi="Arial" w:cs="Arial"/>
                      <w:sz w:val="16"/>
                      <w:szCs w:val="16"/>
                    </w:rPr>
                    <w:t>Conclusion on KI#5 in TR 33.875</w:t>
                  </w:r>
                </w:p>
              </w:tc>
            </w:tr>
            <w:tr w:rsidR="004733F2" w14:paraId="665E7606" w14:textId="77777777" w:rsidTr="008723C2">
              <w:tc>
                <w:tcPr>
                  <w:tcW w:w="1105" w:type="dxa"/>
                  <w:shd w:val="clear" w:color="auto" w:fill="auto"/>
                </w:tcPr>
                <w:p w14:paraId="34B222D6" w14:textId="6942505E" w:rsidR="004733F2" w:rsidRPr="0032082D" w:rsidRDefault="004733F2" w:rsidP="003A22C5">
                  <w:pPr>
                    <w:pStyle w:val="TAL"/>
                    <w:framePr w:hSpace="141" w:wrap="around" w:vAnchor="text" w:hAnchor="text" w:y="1"/>
                    <w:suppressOverlap/>
                    <w:rPr>
                      <w:rFonts w:cs="Arial"/>
                      <w:sz w:val="16"/>
                      <w:szCs w:val="16"/>
                      <w:lang w:eastAsia="de-DE"/>
                    </w:rPr>
                  </w:pPr>
                  <w:r w:rsidRPr="008723C2">
                    <w:rPr>
                      <w:rFonts w:cs="Arial"/>
                      <w:color w:val="000000"/>
                      <w:sz w:val="16"/>
                      <w:szCs w:val="16"/>
                    </w:rPr>
                    <w:t>S3</w:t>
                  </w:r>
                  <w:r w:rsidRPr="008723C2">
                    <w:rPr>
                      <w:rFonts w:cs="Arial"/>
                      <w:color w:val="000000"/>
                      <w:sz w:val="16"/>
                      <w:szCs w:val="16"/>
                    </w:rPr>
                    <w:noBreakHyphen/>
                    <w:t>224102</w:t>
                  </w:r>
                </w:p>
              </w:tc>
              <w:tc>
                <w:tcPr>
                  <w:tcW w:w="3757" w:type="dxa"/>
                  <w:shd w:val="clear" w:color="auto" w:fill="auto"/>
                </w:tcPr>
                <w:p w14:paraId="30EF4608" w14:textId="7CC143AA" w:rsidR="004733F2" w:rsidRPr="004E420A" w:rsidRDefault="004733F2" w:rsidP="003A22C5">
                  <w:pPr>
                    <w:framePr w:hSpace="141" w:wrap="around" w:vAnchor="text" w:hAnchor="text" w:y="1"/>
                    <w:spacing w:after="0"/>
                    <w:suppressOverlap/>
                    <w:rPr>
                      <w:rFonts w:ascii="Arial" w:hAnsi="Arial" w:cs="Arial"/>
                      <w:sz w:val="16"/>
                      <w:szCs w:val="16"/>
                      <w:lang w:eastAsia="de-DE"/>
                    </w:rPr>
                  </w:pPr>
                  <w:r w:rsidRPr="004E420A">
                    <w:rPr>
                      <w:rFonts w:ascii="Arial" w:hAnsi="Arial" w:cs="Arial"/>
                      <w:color w:val="000000"/>
                      <w:sz w:val="16"/>
                      <w:szCs w:val="16"/>
                    </w:rPr>
                    <w:t>Conclusion for KI#6 in TR 33.875</w:t>
                  </w:r>
                </w:p>
              </w:tc>
            </w:tr>
            <w:tr w:rsidR="004733F2" w14:paraId="75901C8E" w14:textId="77777777" w:rsidTr="008723C2">
              <w:tc>
                <w:tcPr>
                  <w:tcW w:w="1105" w:type="dxa"/>
                  <w:shd w:val="clear" w:color="auto" w:fill="auto"/>
                </w:tcPr>
                <w:p w14:paraId="50E2AB35" w14:textId="54423AA6" w:rsidR="004733F2" w:rsidRPr="0032082D" w:rsidRDefault="00052C1C" w:rsidP="003A22C5">
                  <w:pPr>
                    <w:pStyle w:val="TAL"/>
                    <w:framePr w:hSpace="141" w:wrap="around" w:vAnchor="text" w:hAnchor="text" w:y="1"/>
                    <w:suppressOverlap/>
                    <w:rPr>
                      <w:rFonts w:cs="Arial"/>
                      <w:sz w:val="16"/>
                      <w:szCs w:val="16"/>
                      <w:lang w:eastAsia="de-DE"/>
                    </w:rPr>
                  </w:pPr>
                  <w:r w:rsidRPr="008723C2">
                    <w:rPr>
                      <w:rFonts w:cs="Arial"/>
                      <w:color w:val="000000"/>
                      <w:sz w:val="16"/>
                      <w:szCs w:val="16"/>
                    </w:rPr>
                    <w:t>S3</w:t>
                  </w:r>
                  <w:r w:rsidRPr="008723C2">
                    <w:rPr>
                      <w:rFonts w:cs="Arial"/>
                      <w:color w:val="000000"/>
                      <w:sz w:val="16"/>
                      <w:szCs w:val="16"/>
                    </w:rPr>
                    <w:noBreakHyphen/>
                    <w:t>223593</w:t>
                  </w:r>
                </w:p>
              </w:tc>
              <w:tc>
                <w:tcPr>
                  <w:tcW w:w="3757" w:type="dxa"/>
                  <w:shd w:val="clear" w:color="auto" w:fill="auto"/>
                </w:tcPr>
                <w:p w14:paraId="22CEE0BB" w14:textId="5F7BB90E" w:rsidR="004733F2" w:rsidRPr="004E420A" w:rsidRDefault="004733F2" w:rsidP="003A22C5">
                  <w:pPr>
                    <w:framePr w:hSpace="141" w:wrap="around" w:vAnchor="text" w:hAnchor="text" w:y="1"/>
                    <w:spacing w:after="0"/>
                    <w:suppressOverlap/>
                    <w:rPr>
                      <w:rFonts w:ascii="Arial" w:hAnsi="Arial" w:cs="Arial"/>
                      <w:sz w:val="16"/>
                      <w:szCs w:val="16"/>
                      <w:lang w:eastAsia="de-DE"/>
                    </w:rPr>
                  </w:pPr>
                  <w:r w:rsidRPr="004E420A">
                    <w:rPr>
                      <w:rFonts w:ascii="Arial" w:hAnsi="Arial" w:cs="Arial"/>
                      <w:color w:val="000000"/>
                      <w:sz w:val="16"/>
                      <w:szCs w:val="16"/>
                    </w:rPr>
                    <w:t>Solution for authorization negotiation with bootstrapping mechanism</w:t>
                  </w:r>
                </w:p>
              </w:tc>
            </w:tr>
            <w:tr w:rsidR="004733F2" w14:paraId="1DE7EB2B" w14:textId="77777777" w:rsidTr="008723C2">
              <w:tc>
                <w:tcPr>
                  <w:tcW w:w="1105" w:type="dxa"/>
                  <w:shd w:val="clear" w:color="auto" w:fill="auto"/>
                </w:tcPr>
                <w:p w14:paraId="34A45D63" w14:textId="5593AF8F" w:rsidR="004733F2" w:rsidRPr="0032082D" w:rsidRDefault="00052C1C" w:rsidP="003A22C5">
                  <w:pPr>
                    <w:pStyle w:val="TAL"/>
                    <w:framePr w:hSpace="141" w:wrap="around" w:vAnchor="text" w:hAnchor="text" w:y="1"/>
                    <w:suppressOverlap/>
                    <w:rPr>
                      <w:rFonts w:cs="Arial"/>
                      <w:sz w:val="16"/>
                      <w:szCs w:val="16"/>
                      <w:lang w:eastAsia="de-DE"/>
                    </w:rPr>
                  </w:pPr>
                  <w:r w:rsidRPr="008723C2">
                    <w:rPr>
                      <w:rFonts w:cs="Arial"/>
                      <w:color w:val="000000"/>
                      <w:sz w:val="16"/>
                      <w:szCs w:val="16"/>
                    </w:rPr>
                    <w:t>S3</w:t>
                  </w:r>
                  <w:r w:rsidRPr="008723C2">
                    <w:rPr>
                      <w:rFonts w:cs="Arial"/>
                      <w:color w:val="000000"/>
                      <w:sz w:val="16"/>
                      <w:szCs w:val="16"/>
                    </w:rPr>
                    <w:noBreakHyphen/>
                    <w:t>224104</w:t>
                  </w:r>
                </w:p>
              </w:tc>
              <w:tc>
                <w:tcPr>
                  <w:tcW w:w="3757" w:type="dxa"/>
                  <w:shd w:val="clear" w:color="auto" w:fill="auto"/>
                </w:tcPr>
                <w:p w14:paraId="209F64BA" w14:textId="7E6FCDE9" w:rsidR="004733F2" w:rsidRPr="009E1420" w:rsidRDefault="004733F2" w:rsidP="003A22C5">
                  <w:pPr>
                    <w:framePr w:hSpace="141" w:wrap="around" w:vAnchor="text" w:hAnchor="text" w:y="1"/>
                    <w:spacing w:after="0"/>
                    <w:suppressOverlap/>
                    <w:rPr>
                      <w:rFonts w:ascii="Arial" w:hAnsi="Arial" w:cs="Arial"/>
                      <w:sz w:val="16"/>
                      <w:szCs w:val="16"/>
                      <w:lang w:eastAsia="de-DE"/>
                    </w:rPr>
                  </w:pPr>
                  <w:r w:rsidRPr="004E420A">
                    <w:rPr>
                      <w:rFonts w:ascii="Arial" w:hAnsi="Arial" w:cs="Arial"/>
                      <w:color w:val="000000"/>
                      <w:sz w:val="16"/>
                      <w:szCs w:val="16"/>
                    </w:rPr>
                    <w:t>Conclusion on KI#7</w:t>
                  </w:r>
                </w:p>
              </w:tc>
            </w:tr>
            <w:tr w:rsidR="004733F2" w14:paraId="2977B2C5" w14:textId="77777777" w:rsidTr="008723C2">
              <w:tc>
                <w:tcPr>
                  <w:tcW w:w="1105" w:type="dxa"/>
                  <w:shd w:val="clear" w:color="auto" w:fill="auto"/>
                </w:tcPr>
                <w:p w14:paraId="51B17753" w14:textId="78D1B89B" w:rsidR="004733F2" w:rsidRPr="0032082D" w:rsidRDefault="00E97A1E" w:rsidP="003A22C5">
                  <w:pPr>
                    <w:pStyle w:val="TAL"/>
                    <w:framePr w:hSpace="141" w:wrap="around" w:vAnchor="text" w:hAnchor="text" w:y="1"/>
                    <w:suppressOverlap/>
                    <w:rPr>
                      <w:rFonts w:cs="Arial"/>
                      <w:sz w:val="16"/>
                      <w:szCs w:val="16"/>
                      <w:lang w:eastAsia="de-DE"/>
                    </w:rPr>
                  </w:pPr>
                  <w:r>
                    <w:rPr>
                      <w:rFonts w:cs="Arial"/>
                      <w:sz w:val="16"/>
                      <w:szCs w:val="16"/>
                      <w:lang w:eastAsia="de-DE"/>
                    </w:rPr>
                    <w:t>S3-224111</w:t>
                  </w:r>
                </w:p>
              </w:tc>
              <w:tc>
                <w:tcPr>
                  <w:tcW w:w="3757" w:type="dxa"/>
                  <w:shd w:val="clear" w:color="auto" w:fill="auto"/>
                </w:tcPr>
                <w:p w14:paraId="203B9960" w14:textId="152A4283" w:rsidR="004733F2" w:rsidRPr="004E420A" w:rsidRDefault="004733F2" w:rsidP="003A22C5">
                  <w:pPr>
                    <w:framePr w:hSpace="141" w:wrap="around" w:vAnchor="text" w:hAnchor="text" w:y="1"/>
                    <w:spacing w:after="0"/>
                    <w:suppressOverlap/>
                    <w:rPr>
                      <w:rFonts w:ascii="Arial" w:hAnsi="Arial" w:cs="Arial"/>
                      <w:sz w:val="16"/>
                      <w:szCs w:val="16"/>
                      <w:lang w:eastAsia="de-DE"/>
                    </w:rPr>
                  </w:pPr>
                  <w:proofErr w:type="spellStart"/>
                  <w:r w:rsidRPr="004E420A">
                    <w:rPr>
                      <w:rFonts w:ascii="Arial" w:hAnsi="Arial" w:cs="Arial"/>
                      <w:color w:val="000000"/>
                      <w:sz w:val="16"/>
                      <w:szCs w:val="16"/>
                    </w:rPr>
                    <w:t>pCR</w:t>
                  </w:r>
                  <w:proofErr w:type="spellEnd"/>
                  <w:r w:rsidRPr="004E420A">
                    <w:rPr>
                      <w:rFonts w:ascii="Arial" w:hAnsi="Arial" w:cs="Arial"/>
                      <w:color w:val="000000"/>
                      <w:sz w:val="16"/>
                      <w:szCs w:val="16"/>
                    </w:rPr>
                    <w:t xml:space="preserve"> to 33.875 - Update of Key Issue 10</w:t>
                  </w:r>
                </w:p>
              </w:tc>
            </w:tr>
            <w:tr w:rsidR="004733F2" w14:paraId="018902D9" w14:textId="77777777" w:rsidTr="008723C2">
              <w:tc>
                <w:tcPr>
                  <w:tcW w:w="1105" w:type="dxa"/>
                  <w:shd w:val="clear" w:color="auto" w:fill="auto"/>
                </w:tcPr>
                <w:p w14:paraId="3666E18B" w14:textId="6BDC2DD4" w:rsidR="004733F2" w:rsidRPr="0032082D" w:rsidRDefault="00E97A1E" w:rsidP="003A22C5">
                  <w:pPr>
                    <w:pStyle w:val="TAL"/>
                    <w:framePr w:hSpace="141" w:wrap="around" w:vAnchor="text" w:hAnchor="text" w:y="1"/>
                    <w:suppressOverlap/>
                    <w:rPr>
                      <w:rFonts w:cs="Arial"/>
                      <w:sz w:val="16"/>
                      <w:szCs w:val="16"/>
                      <w:lang w:eastAsia="de-DE"/>
                    </w:rPr>
                  </w:pPr>
                  <w:r w:rsidRPr="008723C2">
                    <w:rPr>
                      <w:rFonts w:cs="Arial"/>
                      <w:color w:val="000000"/>
                      <w:sz w:val="16"/>
                      <w:szCs w:val="16"/>
                    </w:rPr>
                    <w:t>S3</w:t>
                  </w:r>
                  <w:r w:rsidRPr="008723C2">
                    <w:rPr>
                      <w:rFonts w:cs="Arial"/>
                      <w:color w:val="000000"/>
                      <w:sz w:val="16"/>
                      <w:szCs w:val="16"/>
                    </w:rPr>
                    <w:noBreakHyphen/>
                    <w:t>224108</w:t>
                  </w:r>
                </w:p>
              </w:tc>
              <w:tc>
                <w:tcPr>
                  <w:tcW w:w="3757" w:type="dxa"/>
                  <w:shd w:val="clear" w:color="auto" w:fill="auto"/>
                </w:tcPr>
                <w:p w14:paraId="23E7753A" w14:textId="6AA5E74C" w:rsidR="004733F2" w:rsidRPr="004E420A" w:rsidRDefault="004733F2" w:rsidP="003A22C5">
                  <w:pPr>
                    <w:framePr w:hSpace="141" w:wrap="around" w:vAnchor="text" w:hAnchor="text" w:y="1"/>
                    <w:spacing w:after="0"/>
                    <w:suppressOverlap/>
                    <w:rPr>
                      <w:rFonts w:ascii="Arial" w:hAnsi="Arial" w:cs="Arial"/>
                      <w:sz w:val="16"/>
                      <w:szCs w:val="16"/>
                      <w:lang w:eastAsia="de-DE"/>
                    </w:rPr>
                  </w:pPr>
                  <w:r w:rsidRPr="004E420A">
                    <w:rPr>
                      <w:rFonts w:ascii="Arial" w:hAnsi="Arial" w:cs="Arial"/>
                      <w:color w:val="000000"/>
                      <w:sz w:val="16"/>
                      <w:szCs w:val="16"/>
                    </w:rPr>
                    <w:t>KI10 solution on N32 security profiles</w:t>
                  </w:r>
                </w:p>
              </w:tc>
            </w:tr>
            <w:tr w:rsidR="004733F2" w14:paraId="62E736EB" w14:textId="77777777" w:rsidTr="008723C2">
              <w:tc>
                <w:tcPr>
                  <w:tcW w:w="1105" w:type="dxa"/>
                  <w:shd w:val="clear" w:color="auto" w:fill="auto"/>
                </w:tcPr>
                <w:p w14:paraId="4A8684A6" w14:textId="286A2E56" w:rsidR="004733F2" w:rsidRPr="0032082D" w:rsidRDefault="000D0627" w:rsidP="003A22C5">
                  <w:pPr>
                    <w:pStyle w:val="TAL"/>
                    <w:framePr w:hSpace="141" w:wrap="around" w:vAnchor="text" w:hAnchor="text" w:y="1"/>
                    <w:suppressOverlap/>
                    <w:rPr>
                      <w:rFonts w:cs="Arial"/>
                      <w:sz w:val="16"/>
                      <w:szCs w:val="16"/>
                      <w:lang w:eastAsia="de-DE"/>
                    </w:rPr>
                  </w:pPr>
                  <w:r w:rsidRPr="008723C2">
                    <w:rPr>
                      <w:rFonts w:cs="Arial"/>
                      <w:color w:val="000000"/>
                      <w:sz w:val="16"/>
                      <w:szCs w:val="16"/>
                    </w:rPr>
                    <w:t>S3</w:t>
                  </w:r>
                  <w:r w:rsidRPr="008723C2">
                    <w:rPr>
                      <w:rFonts w:cs="Arial"/>
                      <w:color w:val="000000"/>
                      <w:sz w:val="16"/>
                      <w:szCs w:val="16"/>
                    </w:rPr>
                    <w:noBreakHyphen/>
                    <w:t>224110</w:t>
                  </w:r>
                </w:p>
              </w:tc>
              <w:tc>
                <w:tcPr>
                  <w:tcW w:w="3757" w:type="dxa"/>
                  <w:shd w:val="clear" w:color="auto" w:fill="auto"/>
                </w:tcPr>
                <w:p w14:paraId="259BBE7B" w14:textId="4516A69E" w:rsidR="004733F2" w:rsidRPr="004E420A" w:rsidRDefault="004733F2" w:rsidP="003A22C5">
                  <w:pPr>
                    <w:framePr w:hSpace="141" w:wrap="around" w:vAnchor="text" w:hAnchor="text" w:y="1"/>
                    <w:spacing w:after="0"/>
                    <w:suppressOverlap/>
                    <w:rPr>
                      <w:rFonts w:ascii="Arial" w:hAnsi="Arial" w:cs="Arial"/>
                      <w:sz w:val="16"/>
                      <w:szCs w:val="16"/>
                      <w:lang w:eastAsia="de-DE"/>
                    </w:rPr>
                  </w:pPr>
                  <w:r w:rsidRPr="004E420A">
                    <w:rPr>
                      <w:rFonts w:ascii="Arial" w:hAnsi="Arial" w:cs="Arial"/>
                      <w:color w:val="000000"/>
                      <w:sz w:val="16"/>
                      <w:szCs w:val="16"/>
                    </w:rPr>
                    <w:t>Resolving Editor’s Note in Solution #20</w:t>
                  </w:r>
                </w:p>
              </w:tc>
            </w:tr>
            <w:tr w:rsidR="004733F2" w14:paraId="2511F50C" w14:textId="77777777" w:rsidTr="008723C2">
              <w:tc>
                <w:tcPr>
                  <w:tcW w:w="1105" w:type="dxa"/>
                  <w:shd w:val="clear" w:color="auto" w:fill="auto"/>
                </w:tcPr>
                <w:p w14:paraId="08AF2A26" w14:textId="1AD2D18B" w:rsidR="004733F2" w:rsidRPr="0032082D" w:rsidRDefault="00265B5B" w:rsidP="003A22C5">
                  <w:pPr>
                    <w:pStyle w:val="TAL"/>
                    <w:framePr w:hSpace="141" w:wrap="around" w:vAnchor="text" w:hAnchor="text" w:y="1"/>
                    <w:suppressOverlap/>
                    <w:rPr>
                      <w:rFonts w:cs="Arial"/>
                      <w:color w:val="000000"/>
                      <w:sz w:val="16"/>
                      <w:szCs w:val="16"/>
                    </w:rPr>
                  </w:pPr>
                  <w:r w:rsidRPr="008723C2">
                    <w:rPr>
                      <w:rFonts w:cs="Arial"/>
                      <w:color w:val="000000"/>
                      <w:sz w:val="16"/>
                      <w:szCs w:val="16"/>
                    </w:rPr>
                    <w:t>S3</w:t>
                  </w:r>
                  <w:r w:rsidRPr="008723C2">
                    <w:rPr>
                      <w:rFonts w:cs="Arial"/>
                      <w:color w:val="000000"/>
                      <w:sz w:val="16"/>
                      <w:szCs w:val="16"/>
                    </w:rPr>
                    <w:noBreakHyphen/>
                    <w:t>223990</w:t>
                  </w:r>
                </w:p>
              </w:tc>
              <w:tc>
                <w:tcPr>
                  <w:tcW w:w="3757" w:type="dxa"/>
                  <w:shd w:val="clear" w:color="auto" w:fill="auto"/>
                </w:tcPr>
                <w:p w14:paraId="42F0A5B5" w14:textId="0E1018E9" w:rsidR="004733F2" w:rsidRPr="004E420A" w:rsidRDefault="00680B6C" w:rsidP="003A22C5">
                  <w:pPr>
                    <w:framePr w:hSpace="141" w:wrap="around" w:vAnchor="text" w:hAnchor="text" w:y="1"/>
                    <w:spacing w:after="0"/>
                    <w:suppressOverlap/>
                    <w:rPr>
                      <w:rFonts w:ascii="Arial" w:hAnsi="Arial" w:cs="Arial"/>
                      <w:color w:val="000000"/>
                      <w:sz w:val="16"/>
                      <w:szCs w:val="16"/>
                    </w:rPr>
                  </w:pPr>
                  <w:r>
                    <w:rPr>
                      <w:rFonts w:ascii="Arial" w:hAnsi="Arial" w:cs="Arial"/>
                      <w:color w:val="000000"/>
                      <w:sz w:val="16"/>
                      <w:szCs w:val="16"/>
                    </w:rPr>
                    <w:t>Solution</w:t>
                  </w:r>
                  <w:r w:rsidR="004733F2" w:rsidRPr="004E420A">
                    <w:rPr>
                      <w:rFonts w:ascii="Arial" w:hAnsi="Arial" w:cs="Arial"/>
                      <w:color w:val="000000"/>
                      <w:sz w:val="16"/>
                      <w:szCs w:val="16"/>
                    </w:rPr>
                    <w:t xml:space="preserve"> on KI#11 in TR 33.875</w:t>
                  </w:r>
                </w:p>
              </w:tc>
            </w:tr>
          </w:tbl>
          <w:p w14:paraId="0264DA82" w14:textId="77777777" w:rsidR="004243E1" w:rsidRPr="006B79BC" w:rsidRDefault="004243E1">
            <w:pPr>
              <w:pStyle w:val="TAL"/>
              <w:rPr>
                <w:sz w:val="16"/>
                <w:szCs w:val="16"/>
              </w:rPr>
            </w:pPr>
          </w:p>
        </w:tc>
        <w:tc>
          <w:tcPr>
            <w:tcW w:w="708" w:type="dxa"/>
            <w:shd w:val="solid" w:color="FFFFFF" w:fill="auto"/>
          </w:tcPr>
          <w:p w14:paraId="721F5769" w14:textId="1E0D4BB6" w:rsidR="004243E1" w:rsidRDefault="004243E1">
            <w:pPr>
              <w:pStyle w:val="TAC"/>
              <w:jc w:val="left"/>
              <w:rPr>
                <w:sz w:val="16"/>
                <w:szCs w:val="16"/>
              </w:rPr>
            </w:pPr>
            <w:r>
              <w:rPr>
                <w:sz w:val="16"/>
                <w:szCs w:val="16"/>
              </w:rPr>
              <w:t>1.5.0</w:t>
            </w:r>
          </w:p>
        </w:tc>
      </w:tr>
      <w:tr w:rsidR="00D544D5" w:rsidRPr="006B0D02" w14:paraId="4698CEE8" w14:textId="77777777" w:rsidTr="00D544D5">
        <w:tc>
          <w:tcPr>
            <w:tcW w:w="803" w:type="dxa"/>
            <w:shd w:val="solid" w:color="FFFFFF" w:fill="auto"/>
          </w:tcPr>
          <w:p w14:paraId="0A6C70C0" w14:textId="079094F8" w:rsidR="00D544D5" w:rsidRDefault="00CB0AF6" w:rsidP="00D544D5">
            <w:pPr>
              <w:pStyle w:val="TAC"/>
              <w:jc w:val="left"/>
              <w:rPr>
                <w:sz w:val="16"/>
                <w:szCs w:val="16"/>
              </w:rPr>
            </w:pPr>
            <w:r>
              <w:rPr>
                <w:sz w:val="16"/>
                <w:szCs w:val="16"/>
              </w:rPr>
              <w:t>2023-01</w:t>
            </w:r>
          </w:p>
        </w:tc>
        <w:tc>
          <w:tcPr>
            <w:tcW w:w="992" w:type="dxa"/>
            <w:shd w:val="solid" w:color="FFFFFF" w:fill="auto"/>
          </w:tcPr>
          <w:p w14:paraId="7D2E1A03" w14:textId="560CA64E" w:rsidR="00D544D5" w:rsidRDefault="00CB0AF6" w:rsidP="00D544D5">
            <w:pPr>
              <w:pStyle w:val="TAC"/>
              <w:jc w:val="left"/>
              <w:rPr>
                <w:sz w:val="16"/>
                <w:szCs w:val="16"/>
              </w:rPr>
            </w:pPr>
            <w:r>
              <w:rPr>
                <w:sz w:val="16"/>
                <w:szCs w:val="16"/>
              </w:rPr>
              <w:t>S3-#109-Adhoc-e</w:t>
            </w:r>
          </w:p>
        </w:tc>
        <w:tc>
          <w:tcPr>
            <w:tcW w:w="709" w:type="dxa"/>
            <w:shd w:val="solid" w:color="FFFFFF" w:fill="auto"/>
          </w:tcPr>
          <w:p w14:paraId="6CA8E1FE" w14:textId="490837EF" w:rsidR="00D544D5" w:rsidRDefault="00CB0AF6" w:rsidP="00D544D5">
            <w:pPr>
              <w:pStyle w:val="TAC"/>
              <w:jc w:val="left"/>
              <w:rPr>
                <w:sz w:val="16"/>
                <w:szCs w:val="16"/>
              </w:rPr>
            </w:pPr>
            <w:r w:rsidRPr="00CB0AF6">
              <w:rPr>
                <w:sz w:val="16"/>
                <w:szCs w:val="16"/>
              </w:rPr>
              <w:t>S3-230428</w:t>
            </w:r>
          </w:p>
        </w:tc>
        <w:tc>
          <w:tcPr>
            <w:tcW w:w="5245" w:type="dxa"/>
            <w:shd w:val="solid" w:color="FFFFFF" w:fill="auto"/>
          </w:tcPr>
          <w:tbl>
            <w:tblPr>
              <w:tblW w:w="4862" w:type="dxa"/>
              <w:tblLayout w:type="fixed"/>
              <w:tblLook w:val="04A0" w:firstRow="1" w:lastRow="0" w:firstColumn="1" w:lastColumn="0" w:noHBand="0" w:noVBand="1"/>
            </w:tblPr>
            <w:tblGrid>
              <w:gridCol w:w="1105"/>
              <w:gridCol w:w="3757"/>
            </w:tblGrid>
            <w:tr w:rsidR="00CB0AF6" w:rsidRPr="004E420A" w14:paraId="764903AF" w14:textId="77777777" w:rsidTr="00FB0EA9">
              <w:tc>
                <w:tcPr>
                  <w:tcW w:w="1105" w:type="dxa"/>
                  <w:shd w:val="clear" w:color="auto" w:fill="auto"/>
                </w:tcPr>
                <w:p w14:paraId="31ED11D2" w14:textId="00C4C9BB" w:rsidR="00CB0AF6" w:rsidRPr="0032082D" w:rsidRDefault="00CB0AF6" w:rsidP="00D4467F">
                  <w:pPr>
                    <w:pStyle w:val="TAL"/>
                    <w:framePr w:hSpace="141" w:wrap="around" w:vAnchor="text" w:hAnchor="text" w:y="1"/>
                    <w:suppressOverlap/>
                    <w:rPr>
                      <w:rFonts w:cs="Arial"/>
                      <w:sz w:val="16"/>
                      <w:szCs w:val="16"/>
                      <w:lang w:eastAsia="de-DE"/>
                    </w:rPr>
                  </w:pPr>
                  <w:r w:rsidRPr="00CB0AF6">
                    <w:rPr>
                      <w:rFonts w:cs="Arial"/>
                      <w:sz w:val="16"/>
                      <w:szCs w:val="16"/>
                      <w:lang w:eastAsia="de-DE"/>
                    </w:rPr>
                    <w:t>S3-230137</w:t>
                  </w:r>
                </w:p>
              </w:tc>
              <w:tc>
                <w:tcPr>
                  <w:tcW w:w="3757" w:type="dxa"/>
                  <w:shd w:val="clear" w:color="auto" w:fill="auto"/>
                </w:tcPr>
                <w:p w14:paraId="6ED180D9" w14:textId="3F5FEA76" w:rsidR="00CB0AF6" w:rsidRPr="004E420A" w:rsidRDefault="00CB0AF6" w:rsidP="00D4467F">
                  <w:pPr>
                    <w:framePr w:hSpace="141" w:wrap="around" w:vAnchor="text" w:hAnchor="text" w:y="1"/>
                    <w:spacing w:after="0"/>
                    <w:suppressOverlap/>
                    <w:rPr>
                      <w:rFonts w:ascii="Arial" w:hAnsi="Arial" w:cs="Arial"/>
                      <w:sz w:val="16"/>
                      <w:szCs w:val="16"/>
                      <w:lang w:eastAsia="de-DE"/>
                    </w:rPr>
                  </w:pPr>
                  <w:r w:rsidRPr="00CB0AF6">
                    <w:rPr>
                      <w:rFonts w:ascii="Arial" w:hAnsi="Arial" w:cs="Arial"/>
                      <w:sz w:val="16"/>
                      <w:szCs w:val="16"/>
                      <w:lang w:eastAsia="de-DE"/>
                    </w:rPr>
                    <w:t>KI10 analysis and conclusion on RHUB</w:t>
                  </w:r>
                </w:p>
              </w:tc>
            </w:tr>
            <w:tr w:rsidR="00CB0AF6" w:rsidRPr="004E420A" w14:paraId="76E002E2" w14:textId="77777777" w:rsidTr="00FB0EA9">
              <w:tc>
                <w:tcPr>
                  <w:tcW w:w="1105" w:type="dxa"/>
                  <w:shd w:val="clear" w:color="auto" w:fill="auto"/>
                </w:tcPr>
                <w:p w14:paraId="6A1F3E58" w14:textId="77C3A9F1" w:rsidR="00CB0AF6" w:rsidRPr="0032082D" w:rsidRDefault="00CB0AF6" w:rsidP="00D4467F">
                  <w:pPr>
                    <w:pStyle w:val="TAL"/>
                    <w:framePr w:hSpace="141" w:wrap="around" w:vAnchor="text" w:hAnchor="text" w:y="1"/>
                    <w:suppressOverlap/>
                    <w:rPr>
                      <w:rFonts w:cs="Arial"/>
                      <w:sz w:val="16"/>
                      <w:szCs w:val="16"/>
                      <w:lang w:eastAsia="de-DE"/>
                    </w:rPr>
                  </w:pPr>
                  <w:r w:rsidRPr="00CB0AF6">
                    <w:rPr>
                      <w:rFonts w:cs="Arial"/>
                      <w:sz w:val="16"/>
                      <w:szCs w:val="16"/>
                      <w:lang w:eastAsia="de-DE"/>
                    </w:rPr>
                    <w:t>S3-230138</w:t>
                  </w:r>
                </w:p>
              </w:tc>
              <w:tc>
                <w:tcPr>
                  <w:tcW w:w="3757" w:type="dxa"/>
                  <w:shd w:val="clear" w:color="auto" w:fill="auto"/>
                </w:tcPr>
                <w:p w14:paraId="4BA793DA" w14:textId="56B58097" w:rsidR="00CB0AF6" w:rsidRPr="004E420A" w:rsidRDefault="00CB0AF6" w:rsidP="00D4467F">
                  <w:pPr>
                    <w:framePr w:hSpace="141" w:wrap="around" w:vAnchor="text" w:hAnchor="text" w:y="1"/>
                    <w:spacing w:after="0"/>
                    <w:suppressOverlap/>
                    <w:rPr>
                      <w:rFonts w:ascii="Arial" w:hAnsi="Arial" w:cs="Arial"/>
                      <w:sz w:val="16"/>
                      <w:szCs w:val="16"/>
                      <w:lang w:eastAsia="de-DE"/>
                    </w:rPr>
                  </w:pPr>
                  <w:r>
                    <w:rPr>
                      <w:rFonts w:ascii="Arial" w:hAnsi="Arial" w:cs="Arial"/>
                      <w:sz w:val="16"/>
                      <w:szCs w:val="16"/>
                      <w:lang w:eastAsia="de-DE"/>
                    </w:rPr>
                    <w:t>KI10 sol20 EN resolution – reference to new study</w:t>
                  </w:r>
                </w:p>
              </w:tc>
            </w:tr>
            <w:tr w:rsidR="00CB0AF6" w:rsidRPr="004E420A" w14:paraId="7E4D4D7D" w14:textId="77777777" w:rsidTr="00FB0EA9">
              <w:tc>
                <w:tcPr>
                  <w:tcW w:w="1105" w:type="dxa"/>
                  <w:shd w:val="clear" w:color="auto" w:fill="auto"/>
                </w:tcPr>
                <w:p w14:paraId="0ADB9F80" w14:textId="3D25D68E" w:rsidR="00CB0AF6" w:rsidRPr="0032082D" w:rsidRDefault="00CB0AF6" w:rsidP="00D4467F">
                  <w:pPr>
                    <w:pStyle w:val="TAL"/>
                    <w:framePr w:hSpace="141" w:wrap="around" w:vAnchor="text" w:hAnchor="text" w:y="1"/>
                    <w:suppressOverlap/>
                    <w:rPr>
                      <w:rFonts w:cs="Arial"/>
                      <w:sz w:val="16"/>
                      <w:szCs w:val="16"/>
                      <w:lang w:eastAsia="de-DE"/>
                    </w:rPr>
                  </w:pPr>
                  <w:r w:rsidRPr="00CB0AF6">
                    <w:rPr>
                      <w:rFonts w:cs="Arial"/>
                      <w:sz w:val="16"/>
                      <w:szCs w:val="16"/>
                      <w:lang w:eastAsia="de-DE"/>
                    </w:rPr>
                    <w:t>S3-230142</w:t>
                  </w:r>
                </w:p>
              </w:tc>
              <w:tc>
                <w:tcPr>
                  <w:tcW w:w="3757" w:type="dxa"/>
                  <w:shd w:val="clear" w:color="auto" w:fill="auto"/>
                </w:tcPr>
                <w:p w14:paraId="2682ADAB" w14:textId="771C5C74" w:rsidR="00CB0AF6" w:rsidRPr="004E420A" w:rsidRDefault="00CB0AF6" w:rsidP="00D4467F">
                  <w:pPr>
                    <w:framePr w:hSpace="141" w:wrap="around" w:vAnchor="text" w:hAnchor="text" w:y="1"/>
                    <w:spacing w:after="0"/>
                    <w:suppressOverlap/>
                    <w:rPr>
                      <w:rFonts w:ascii="Arial" w:hAnsi="Arial" w:cs="Arial"/>
                      <w:sz w:val="16"/>
                      <w:szCs w:val="16"/>
                      <w:lang w:eastAsia="de-DE"/>
                    </w:rPr>
                  </w:pPr>
                  <w:r>
                    <w:rPr>
                      <w:rFonts w:ascii="Arial" w:hAnsi="Arial" w:cs="Arial"/>
                      <w:sz w:val="16"/>
                      <w:szCs w:val="16"/>
                      <w:lang w:eastAsia="de-DE"/>
                    </w:rPr>
                    <w:t>KI12 analysis and conclusion on hosted SEPP</w:t>
                  </w:r>
                </w:p>
              </w:tc>
            </w:tr>
            <w:tr w:rsidR="00CB0AF6" w:rsidRPr="004E420A" w14:paraId="2E820B8D" w14:textId="77777777" w:rsidTr="00FB0EA9">
              <w:tc>
                <w:tcPr>
                  <w:tcW w:w="1105" w:type="dxa"/>
                  <w:shd w:val="clear" w:color="auto" w:fill="auto"/>
                </w:tcPr>
                <w:p w14:paraId="76A2A27A" w14:textId="15258CC6" w:rsidR="00CB0AF6" w:rsidRPr="0032082D" w:rsidRDefault="009810B7" w:rsidP="00D4467F">
                  <w:pPr>
                    <w:pStyle w:val="TAL"/>
                    <w:framePr w:hSpace="141" w:wrap="around" w:vAnchor="text" w:hAnchor="text" w:y="1"/>
                    <w:suppressOverlap/>
                    <w:rPr>
                      <w:rFonts w:cs="Arial"/>
                      <w:sz w:val="16"/>
                      <w:szCs w:val="16"/>
                      <w:lang w:eastAsia="de-DE"/>
                    </w:rPr>
                  </w:pPr>
                  <w:r w:rsidRPr="009810B7">
                    <w:rPr>
                      <w:rFonts w:cs="Arial"/>
                      <w:sz w:val="16"/>
                      <w:szCs w:val="16"/>
                      <w:lang w:eastAsia="de-DE"/>
                    </w:rPr>
                    <w:t>S3-230140</w:t>
                  </w:r>
                </w:p>
              </w:tc>
              <w:tc>
                <w:tcPr>
                  <w:tcW w:w="3757" w:type="dxa"/>
                  <w:shd w:val="clear" w:color="auto" w:fill="auto"/>
                </w:tcPr>
                <w:p w14:paraId="58401C14" w14:textId="2B0B4EEA" w:rsidR="00CB0AF6" w:rsidRPr="004E420A" w:rsidRDefault="009810B7" w:rsidP="00D4467F">
                  <w:pPr>
                    <w:framePr w:hSpace="141" w:wrap="around" w:vAnchor="text" w:hAnchor="text" w:y="1"/>
                    <w:spacing w:after="0"/>
                    <w:suppressOverlap/>
                    <w:rPr>
                      <w:rFonts w:ascii="Arial" w:hAnsi="Arial" w:cs="Arial"/>
                      <w:sz w:val="16"/>
                      <w:szCs w:val="16"/>
                      <w:lang w:eastAsia="de-DE"/>
                    </w:rPr>
                  </w:pPr>
                  <w:r w:rsidRPr="009810B7">
                    <w:rPr>
                      <w:rFonts w:ascii="Arial" w:hAnsi="Arial" w:cs="Arial"/>
                      <w:sz w:val="16"/>
                      <w:szCs w:val="16"/>
                      <w:lang w:eastAsia="de-DE"/>
                    </w:rPr>
                    <w:t>KI12 sol19 EN resolution – reference to new study</w:t>
                  </w:r>
                </w:p>
              </w:tc>
            </w:tr>
            <w:tr w:rsidR="001341A3" w:rsidRPr="004E420A" w14:paraId="67985E90" w14:textId="77777777" w:rsidTr="00FB0EA9">
              <w:tc>
                <w:tcPr>
                  <w:tcW w:w="1105" w:type="dxa"/>
                  <w:shd w:val="clear" w:color="auto" w:fill="auto"/>
                </w:tcPr>
                <w:p w14:paraId="4E01E35C" w14:textId="7B92CA7E" w:rsidR="001341A3" w:rsidRPr="0032082D" w:rsidRDefault="001341A3" w:rsidP="00D4467F">
                  <w:pPr>
                    <w:pStyle w:val="TAL"/>
                    <w:framePr w:hSpace="141" w:wrap="around" w:vAnchor="text" w:hAnchor="text" w:y="1"/>
                    <w:suppressOverlap/>
                    <w:rPr>
                      <w:rFonts w:cs="Arial"/>
                      <w:sz w:val="16"/>
                      <w:szCs w:val="16"/>
                      <w:lang w:eastAsia="de-DE"/>
                    </w:rPr>
                  </w:pPr>
                  <w:r w:rsidRPr="001341A3">
                    <w:rPr>
                      <w:rFonts w:cs="Arial"/>
                      <w:sz w:val="16"/>
                      <w:szCs w:val="16"/>
                      <w:lang w:eastAsia="de-DE"/>
                    </w:rPr>
                    <w:t>S3-230127</w:t>
                  </w:r>
                </w:p>
              </w:tc>
              <w:tc>
                <w:tcPr>
                  <w:tcW w:w="3757" w:type="dxa"/>
                  <w:shd w:val="clear" w:color="auto" w:fill="auto"/>
                </w:tcPr>
                <w:p w14:paraId="397C10AC" w14:textId="496F324B" w:rsidR="001341A3" w:rsidRPr="004E420A" w:rsidRDefault="001341A3" w:rsidP="00D4467F">
                  <w:pPr>
                    <w:framePr w:hSpace="141" w:wrap="around" w:vAnchor="text" w:hAnchor="text" w:y="1"/>
                    <w:spacing w:after="0"/>
                    <w:suppressOverlap/>
                    <w:rPr>
                      <w:rFonts w:ascii="Arial" w:hAnsi="Arial" w:cs="Arial"/>
                      <w:sz w:val="16"/>
                      <w:szCs w:val="16"/>
                      <w:lang w:eastAsia="de-DE"/>
                    </w:rPr>
                  </w:pPr>
                  <w:r>
                    <w:rPr>
                      <w:rFonts w:ascii="Arial" w:hAnsi="Arial" w:cs="Arial"/>
                      <w:sz w:val="16"/>
                      <w:szCs w:val="16"/>
                      <w:lang w:eastAsia="de-DE"/>
                    </w:rPr>
                    <w:t>KI1 corrections</w:t>
                  </w:r>
                </w:p>
              </w:tc>
            </w:tr>
            <w:tr w:rsidR="001341A3" w:rsidRPr="004E420A" w14:paraId="64C2F10C" w14:textId="77777777" w:rsidTr="00FB0EA9">
              <w:tc>
                <w:tcPr>
                  <w:tcW w:w="1105" w:type="dxa"/>
                  <w:shd w:val="clear" w:color="auto" w:fill="auto"/>
                </w:tcPr>
                <w:p w14:paraId="2F8646F0" w14:textId="40EC4E03" w:rsidR="001341A3" w:rsidRPr="001341A3" w:rsidRDefault="00486CC2" w:rsidP="00D4467F">
                  <w:pPr>
                    <w:pStyle w:val="TAL"/>
                    <w:framePr w:hSpace="141" w:wrap="around" w:vAnchor="text" w:hAnchor="text" w:y="1"/>
                    <w:suppressOverlap/>
                    <w:rPr>
                      <w:rFonts w:cs="Arial"/>
                      <w:sz w:val="16"/>
                      <w:szCs w:val="16"/>
                      <w:lang w:eastAsia="de-DE"/>
                    </w:rPr>
                  </w:pPr>
                  <w:r w:rsidRPr="00486CC2">
                    <w:rPr>
                      <w:rFonts w:cs="Arial"/>
                      <w:sz w:val="16"/>
                      <w:szCs w:val="16"/>
                      <w:lang w:eastAsia="de-DE"/>
                    </w:rPr>
                    <w:t>S3-230577</w:t>
                  </w:r>
                </w:p>
              </w:tc>
              <w:tc>
                <w:tcPr>
                  <w:tcW w:w="3757" w:type="dxa"/>
                  <w:shd w:val="clear" w:color="auto" w:fill="auto"/>
                </w:tcPr>
                <w:p w14:paraId="4D5C30A4" w14:textId="2B8D0994" w:rsidR="001341A3" w:rsidRDefault="00486CC2" w:rsidP="00D4467F">
                  <w:pPr>
                    <w:framePr w:hSpace="141" w:wrap="around" w:vAnchor="text" w:hAnchor="text" w:y="1"/>
                    <w:spacing w:after="0"/>
                    <w:suppressOverlap/>
                    <w:rPr>
                      <w:rFonts w:ascii="Arial" w:hAnsi="Arial" w:cs="Arial"/>
                      <w:sz w:val="16"/>
                      <w:szCs w:val="16"/>
                      <w:lang w:eastAsia="de-DE"/>
                    </w:rPr>
                  </w:pPr>
                  <w:r w:rsidRPr="00486CC2">
                    <w:rPr>
                      <w:rFonts w:ascii="Arial" w:hAnsi="Arial" w:cs="Arial"/>
                      <w:sz w:val="16"/>
                      <w:szCs w:val="16"/>
                      <w:lang w:eastAsia="de-DE"/>
                    </w:rPr>
                    <w:t>KI1 sol13 EN resolution</w:t>
                  </w:r>
                </w:p>
              </w:tc>
            </w:tr>
            <w:tr w:rsidR="00486CC2" w:rsidRPr="004E420A" w14:paraId="096AB3A2" w14:textId="77777777" w:rsidTr="00FB0EA9">
              <w:tc>
                <w:tcPr>
                  <w:tcW w:w="1105" w:type="dxa"/>
                  <w:shd w:val="clear" w:color="auto" w:fill="auto"/>
                </w:tcPr>
                <w:p w14:paraId="0EA12081" w14:textId="0EDA9F3A" w:rsidR="00486CC2" w:rsidRPr="00486CC2" w:rsidRDefault="00486CC2" w:rsidP="00D4467F">
                  <w:pPr>
                    <w:pStyle w:val="TAL"/>
                    <w:framePr w:hSpace="141" w:wrap="around" w:vAnchor="text" w:hAnchor="text" w:y="1"/>
                    <w:suppressOverlap/>
                    <w:rPr>
                      <w:rFonts w:cs="Arial"/>
                      <w:sz w:val="16"/>
                      <w:szCs w:val="16"/>
                      <w:lang w:eastAsia="de-DE"/>
                    </w:rPr>
                  </w:pPr>
                  <w:r w:rsidRPr="00486CC2">
                    <w:rPr>
                      <w:rFonts w:cs="Arial"/>
                      <w:sz w:val="16"/>
                      <w:szCs w:val="16"/>
                      <w:lang w:eastAsia="de-DE"/>
                    </w:rPr>
                    <w:t>S3-230578</w:t>
                  </w:r>
                </w:p>
              </w:tc>
              <w:tc>
                <w:tcPr>
                  <w:tcW w:w="3757" w:type="dxa"/>
                  <w:shd w:val="clear" w:color="auto" w:fill="auto"/>
                </w:tcPr>
                <w:p w14:paraId="5668B168" w14:textId="3887A941" w:rsidR="00486CC2" w:rsidRPr="00486CC2" w:rsidRDefault="00486CC2" w:rsidP="00D4467F">
                  <w:pPr>
                    <w:framePr w:hSpace="141" w:wrap="around" w:vAnchor="text" w:hAnchor="text" w:y="1"/>
                    <w:spacing w:after="0"/>
                    <w:suppressOverlap/>
                    <w:rPr>
                      <w:rFonts w:ascii="Arial" w:hAnsi="Arial" w:cs="Arial"/>
                      <w:sz w:val="16"/>
                      <w:szCs w:val="16"/>
                      <w:lang w:eastAsia="de-DE"/>
                    </w:rPr>
                  </w:pPr>
                  <w:r w:rsidRPr="00486CC2">
                    <w:rPr>
                      <w:rFonts w:ascii="Arial" w:hAnsi="Arial" w:cs="Arial"/>
                      <w:sz w:val="16"/>
                      <w:szCs w:val="16"/>
                      <w:lang w:eastAsia="de-DE"/>
                    </w:rPr>
                    <w:t>KI1 analysis update</w:t>
                  </w:r>
                </w:p>
              </w:tc>
            </w:tr>
            <w:tr w:rsidR="00B62F09" w:rsidRPr="004E420A" w14:paraId="2DF75B97" w14:textId="77777777" w:rsidTr="00FB0EA9">
              <w:tc>
                <w:tcPr>
                  <w:tcW w:w="1105" w:type="dxa"/>
                  <w:shd w:val="clear" w:color="auto" w:fill="auto"/>
                </w:tcPr>
                <w:p w14:paraId="0F1B1394" w14:textId="63C26FBC" w:rsidR="00B62F09" w:rsidRPr="00486CC2" w:rsidRDefault="00B62F09" w:rsidP="00D4467F">
                  <w:pPr>
                    <w:pStyle w:val="TAL"/>
                    <w:framePr w:hSpace="141" w:wrap="around" w:vAnchor="text" w:hAnchor="text" w:y="1"/>
                    <w:suppressOverlap/>
                    <w:rPr>
                      <w:rFonts w:cs="Arial"/>
                      <w:sz w:val="16"/>
                      <w:szCs w:val="16"/>
                      <w:lang w:eastAsia="de-DE"/>
                    </w:rPr>
                  </w:pPr>
                  <w:r w:rsidRPr="00B62F09">
                    <w:rPr>
                      <w:rFonts w:cs="Arial"/>
                      <w:sz w:val="16"/>
                      <w:szCs w:val="16"/>
                      <w:lang w:eastAsia="de-DE"/>
                    </w:rPr>
                    <w:t>S3-230130</w:t>
                  </w:r>
                </w:p>
              </w:tc>
              <w:tc>
                <w:tcPr>
                  <w:tcW w:w="3757" w:type="dxa"/>
                  <w:shd w:val="clear" w:color="auto" w:fill="auto"/>
                </w:tcPr>
                <w:p w14:paraId="1CCADFC5" w14:textId="2DA58E26" w:rsidR="00B62F09" w:rsidRPr="00486CC2" w:rsidRDefault="00B62F09" w:rsidP="00D4467F">
                  <w:pPr>
                    <w:framePr w:hSpace="141" w:wrap="around" w:vAnchor="text" w:hAnchor="text" w:y="1"/>
                    <w:spacing w:after="0"/>
                    <w:suppressOverlap/>
                    <w:rPr>
                      <w:rFonts w:ascii="Arial" w:hAnsi="Arial" w:cs="Arial"/>
                      <w:sz w:val="16"/>
                      <w:szCs w:val="16"/>
                      <w:lang w:eastAsia="de-DE"/>
                    </w:rPr>
                  </w:pPr>
                  <w:r w:rsidRPr="00B62F09">
                    <w:rPr>
                      <w:rFonts w:ascii="Arial" w:hAnsi="Arial" w:cs="Arial"/>
                      <w:sz w:val="16"/>
                      <w:szCs w:val="16"/>
                      <w:lang w:eastAsia="de-DE"/>
                    </w:rPr>
                    <w:t>KI3 sol12 EN resolution</w:t>
                  </w:r>
                </w:p>
              </w:tc>
            </w:tr>
            <w:tr w:rsidR="00B62F09" w:rsidRPr="004E420A" w14:paraId="04869518" w14:textId="77777777" w:rsidTr="00FB0EA9">
              <w:tc>
                <w:tcPr>
                  <w:tcW w:w="1105" w:type="dxa"/>
                  <w:shd w:val="clear" w:color="auto" w:fill="auto"/>
                </w:tcPr>
                <w:p w14:paraId="676ACAF1" w14:textId="75F07C09" w:rsidR="00B62F09" w:rsidRPr="00B62F09" w:rsidRDefault="00B62F09" w:rsidP="00D4467F">
                  <w:pPr>
                    <w:pStyle w:val="TAL"/>
                    <w:framePr w:hSpace="141" w:wrap="around" w:vAnchor="text" w:hAnchor="text" w:y="1"/>
                    <w:suppressOverlap/>
                    <w:rPr>
                      <w:rFonts w:cs="Arial"/>
                      <w:sz w:val="16"/>
                      <w:szCs w:val="16"/>
                      <w:lang w:eastAsia="de-DE"/>
                    </w:rPr>
                  </w:pPr>
                  <w:r w:rsidRPr="00B62F09">
                    <w:rPr>
                      <w:rFonts w:cs="Arial"/>
                      <w:sz w:val="16"/>
                      <w:szCs w:val="16"/>
                      <w:lang w:eastAsia="de-DE"/>
                    </w:rPr>
                    <w:t>S3-230579</w:t>
                  </w:r>
                </w:p>
              </w:tc>
              <w:tc>
                <w:tcPr>
                  <w:tcW w:w="3757" w:type="dxa"/>
                  <w:shd w:val="clear" w:color="auto" w:fill="auto"/>
                </w:tcPr>
                <w:p w14:paraId="06F873FE" w14:textId="3892E1E8" w:rsidR="00B62F09" w:rsidRPr="00B62F09" w:rsidRDefault="00B62F09" w:rsidP="00D4467F">
                  <w:pPr>
                    <w:framePr w:hSpace="141" w:wrap="around" w:vAnchor="text" w:hAnchor="text" w:y="1"/>
                    <w:spacing w:after="0"/>
                    <w:suppressOverlap/>
                    <w:rPr>
                      <w:rFonts w:ascii="Arial" w:hAnsi="Arial" w:cs="Arial"/>
                      <w:sz w:val="16"/>
                      <w:szCs w:val="16"/>
                      <w:lang w:eastAsia="de-DE"/>
                    </w:rPr>
                  </w:pPr>
                  <w:r>
                    <w:rPr>
                      <w:rFonts w:ascii="Arial" w:hAnsi="Arial" w:cs="Arial"/>
                      <w:sz w:val="16"/>
                      <w:szCs w:val="16"/>
                      <w:lang w:eastAsia="de-DE"/>
                    </w:rPr>
                    <w:t>KI4 analysis and conclusion update</w:t>
                  </w:r>
                </w:p>
              </w:tc>
            </w:tr>
            <w:tr w:rsidR="00B62F09" w:rsidRPr="004E420A" w14:paraId="564739C5" w14:textId="77777777" w:rsidTr="00FB0EA9">
              <w:tc>
                <w:tcPr>
                  <w:tcW w:w="1105" w:type="dxa"/>
                  <w:shd w:val="clear" w:color="auto" w:fill="auto"/>
                </w:tcPr>
                <w:p w14:paraId="4B02BD03" w14:textId="0CC5EAC9" w:rsidR="00B62F09" w:rsidRPr="00B62F09" w:rsidRDefault="00B62F09" w:rsidP="00D4467F">
                  <w:pPr>
                    <w:pStyle w:val="TAL"/>
                    <w:framePr w:hSpace="141" w:wrap="around" w:vAnchor="text" w:hAnchor="text" w:y="1"/>
                    <w:suppressOverlap/>
                    <w:rPr>
                      <w:rFonts w:cs="Arial"/>
                      <w:sz w:val="16"/>
                      <w:szCs w:val="16"/>
                      <w:lang w:eastAsia="de-DE"/>
                    </w:rPr>
                  </w:pPr>
                  <w:r w:rsidRPr="00B62F09">
                    <w:rPr>
                      <w:rFonts w:cs="Arial"/>
                      <w:sz w:val="16"/>
                      <w:szCs w:val="16"/>
                      <w:lang w:eastAsia="de-DE"/>
                    </w:rPr>
                    <w:t>S3-230580</w:t>
                  </w:r>
                </w:p>
              </w:tc>
              <w:tc>
                <w:tcPr>
                  <w:tcW w:w="3757" w:type="dxa"/>
                  <w:shd w:val="clear" w:color="auto" w:fill="auto"/>
                </w:tcPr>
                <w:p w14:paraId="4319F7E1" w14:textId="5A65C141" w:rsidR="00B62F09" w:rsidRDefault="00B62F09" w:rsidP="00D4467F">
                  <w:pPr>
                    <w:framePr w:hSpace="141" w:wrap="around" w:vAnchor="text" w:hAnchor="text" w:y="1"/>
                    <w:spacing w:after="0"/>
                    <w:suppressOverlap/>
                    <w:rPr>
                      <w:rFonts w:ascii="Arial" w:hAnsi="Arial" w:cs="Arial"/>
                      <w:sz w:val="16"/>
                      <w:szCs w:val="16"/>
                      <w:lang w:eastAsia="de-DE"/>
                    </w:rPr>
                  </w:pPr>
                  <w:r>
                    <w:rPr>
                      <w:rFonts w:ascii="Arial" w:hAnsi="Arial" w:cs="Arial"/>
                      <w:sz w:val="16"/>
                      <w:szCs w:val="16"/>
                      <w:lang w:eastAsia="de-DE"/>
                    </w:rPr>
                    <w:t>KI5 sol16 EN resolution</w:t>
                  </w:r>
                </w:p>
              </w:tc>
            </w:tr>
            <w:tr w:rsidR="004F0FA4" w:rsidRPr="004E420A" w14:paraId="42EC1861" w14:textId="77777777" w:rsidTr="00FB0EA9">
              <w:tc>
                <w:tcPr>
                  <w:tcW w:w="1105" w:type="dxa"/>
                  <w:shd w:val="clear" w:color="auto" w:fill="auto"/>
                </w:tcPr>
                <w:p w14:paraId="520DAF51" w14:textId="0343EF7C" w:rsidR="004F0FA4" w:rsidRPr="00B62F09" w:rsidRDefault="004F0FA4" w:rsidP="00D4467F">
                  <w:pPr>
                    <w:pStyle w:val="TAL"/>
                    <w:framePr w:hSpace="141" w:wrap="around" w:vAnchor="text" w:hAnchor="text" w:y="1"/>
                    <w:suppressOverlap/>
                    <w:rPr>
                      <w:rFonts w:cs="Arial"/>
                      <w:sz w:val="16"/>
                      <w:szCs w:val="16"/>
                      <w:lang w:eastAsia="de-DE"/>
                    </w:rPr>
                  </w:pPr>
                  <w:r w:rsidRPr="004F0FA4">
                    <w:rPr>
                      <w:rFonts w:cs="Arial"/>
                      <w:sz w:val="16"/>
                      <w:szCs w:val="16"/>
                      <w:lang w:eastAsia="de-DE"/>
                    </w:rPr>
                    <w:t>S3-230581</w:t>
                  </w:r>
                </w:p>
              </w:tc>
              <w:tc>
                <w:tcPr>
                  <w:tcW w:w="3757" w:type="dxa"/>
                  <w:shd w:val="clear" w:color="auto" w:fill="auto"/>
                </w:tcPr>
                <w:p w14:paraId="720B9F53" w14:textId="5697CB90" w:rsidR="004F0FA4" w:rsidRDefault="004F0FA4" w:rsidP="00D4467F">
                  <w:pPr>
                    <w:framePr w:hSpace="141" w:wrap="around" w:vAnchor="text" w:hAnchor="text" w:y="1"/>
                    <w:spacing w:after="0"/>
                    <w:suppressOverlap/>
                    <w:rPr>
                      <w:rFonts w:ascii="Arial" w:hAnsi="Arial" w:cs="Arial"/>
                      <w:sz w:val="16"/>
                      <w:szCs w:val="16"/>
                      <w:lang w:eastAsia="de-DE"/>
                    </w:rPr>
                  </w:pPr>
                  <w:r w:rsidRPr="004F0FA4">
                    <w:rPr>
                      <w:rFonts w:ascii="Arial" w:hAnsi="Arial" w:cs="Arial"/>
                      <w:sz w:val="16"/>
                      <w:szCs w:val="16"/>
                      <w:lang w:eastAsia="de-DE"/>
                    </w:rPr>
                    <w:t>KI6 conclusion update</w:t>
                  </w:r>
                </w:p>
              </w:tc>
            </w:tr>
            <w:tr w:rsidR="004F0FA4" w:rsidRPr="004E420A" w14:paraId="5B02F2D7" w14:textId="77777777" w:rsidTr="00FB0EA9">
              <w:tc>
                <w:tcPr>
                  <w:tcW w:w="1105" w:type="dxa"/>
                  <w:shd w:val="clear" w:color="auto" w:fill="auto"/>
                </w:tcPr>
                <w:p w14:paraId="58F556EF" w14:textId="1889B7E1" w:rsidR="004F0FA4" w:rsidRPr="004F0FA4" w:rsidRDefault="004F0FA4" w:rsidP="00D4467F">
                  <w:pPr>
                    <w:pStyle w:val="TAL"/>
                    <w:framePr w:hSpace="141" w:wrap="around" w:vAnchor="text" w:hAnchor="text" w:y="1"/>
                    <w:suppressOverlap/>
                    <w:rPr>
                      <w:rFonts w:cs="Arial"/>
                      <w:sz w:val="16"/>
                      <w:szCs w:val="16"/>
                      <w:lang w:eastAsia="de-DE"/>
                    </w:rPr>
                  </w:pPr>
                  <w:r w:rsidRPr="004F0FA4">
                    <w:rPr>
                      <w:rFonts w:cs="Arial"/>
                      <w:sz w:val="16"/>
                      <w:szCs w:val="16"/>
                      <w:lang w:eastAsia="de-DE"/>
                    </w:rPr>
                    <w:t>S3-230135</w:t>
                  </w:r>
                </w:p>
              </w:tc>
              <w:tc>
                <w:tcPr>
                  <w:tcW w:w="3757" w:type="dxa"/>
                  <w:shd w:val="clear" w:color="auto" w:fill="auto"/>
                </w:tcPr>
                <w:p w14:paraId="5714FB8B" w14:textId="302F5D03" w:rsidR="004F0FA4" w:rsidRPr="003A22C5" w:rsidRDefault="004F0FA4" w:rsidP="009C3FAB">
                  <w:pPr>
                    <w:framePr w:hSpace="141" w:wrap="around" w:vAnchor="text" w:hAnchor="text" w:y="1"/>
                    <w:spacing w:after="0"/>
                    <w:suppressOverlap/>
                    <w:rPr>
                      <w:rFonts w:ascii="Arial" w:hAnsi="Arial" w:cs="Arial"/>
                      <w:sz w:val="16"/>
                      <w:szCs w:val="16"/>
                      <w:lang w:val="de-DE" w:eastAsia="de-DE"/>
                    </w:rPr>
                  </w:pPr>
                  <w:r>
                    <w:rPr>
                      <w:rFonts w:ascii="Arial" w:hAnsi="Arial" w:cs="Arial"/>
                      <w:sz w:val="16"/>
                      <w:szCs w:val="16"/>
                      <w:lang w:eastAsia="de-DE"/>
                    </w:rPr>
                    <w:t>KI7 Sol17 EN resolution</w:t>
                  </w:r>
                </w:p>
              </w:tc>
            </w:tr>
            <w:tr w:rsidR="004F0FA4" w:rsidRPr="004E420A" w14:paraId="34A0D09D" w14:textId="77777777" w:rsidTr="00FB0EA9">
              <w:tc>
                <w:tcPr>
                  <w:tcW w:w="1105" w:type="dxa"/>
                  <w:shd w:val="clear" w:color="auto" w:fill="auto"/>
                </w:tcPr>
                <w:p w14:paraId="2185083D" w14:textId="2D6C4F61" w:rsidR="004F0FA4" w:rsidRPr="004F0FA4" w:rsidRDefault="006622E8" w:rsidP="00D4467F">
                  <w:pPr>
                    <w:pStyle w:val="TAL"/>
                    <w:framePr w:hSpace="141" w:wrap="around" w:vAnchor="text" w:hAnchor="text" w:y="1"/>
                    <w:suppressOverlap/>
                    <w:rPr>
                      <w:rFonts w:cs="Arial"/>
                      <w:sz w:val="16"/>
                      <w:szCs w:val="16"/>
                      <w:lang w:eastAsia="de-DE"/>
                    </w:rPr>
                  </w:pPr>
                  <w:r w:rsidRPr="006622E8">
                    <w:rPr>
                      <w:rFonts w:cs="Arial"/>
                      <w:sz w:val="16"/>
                      <w:szCs w:val="16"/>
                      <w:lang w:eastAsia="de-DE"/>
                    </w:rPr>
                    <w:t>S3-230582</w:t>
                  </w:r>
                </w:p>
              </w:tc>
              <w:tc>
                <w:tcPr>
                  <w:tcW w:w="3757" w:type="dxa"/>
                  <w:shd w:val="clear" w:color="auto" w:fill="auto"/>
                </w:tcPr>
                <w:p w14:paraId="0799DC30" w14:textId="5A7D457B" w:rsidR="004F0FA4" w:rsidRDefault="006622E8" w:rsidP="00D4467F">
                  <w:pPr>
                    <w:framePr w:hSpace="141" w:wrap="around" w:vAnchor="text" w:hAnchor="text" w:y="1"/>
                    <w:spacing w:after="0"/>
                    <w:suppressOverlap/>
                    <w:rPr>
                      <w:rFonts w:ascii="Arial" w:hAnsi="Arial" w:cs="Arial"/>
                      <w:sz w:val="16"/>
                      <w:szCs w:val="16"/>
                      <w:lang w:eastAsia="de-DE"/>
                    </w:rPr>
                  </w:pPr>
                  <w:r>
                    <w:rPr>
                      <w:rFonts w:ascii="Arial" w:hAnsi="Arial" w:cs="Arial"/>
                      <w:sz w:val="16"/>
                      <w:szCs w:val="16"/>
                      <w:lang w:eastAsia="de-DE"/>
                    </w:rPr>
                    <w:t>KI8 conclusion update</w:t>
                  </w:r>
                </w:p>
              </w:tc>
            </w:tr>
            <w:tr w:rsidR="00D0343D" w:rsidRPr="004E420A" w14:paraId="1935DD35" w14:textId="77777777" w:rsidTr="00FB0EA9">
              <w:tc>
                <w:tcPr>
                  <w:tcW w:w="1105" w:type="dxa"/>
                  <w:shd w:val="clear" w:color="auto" w:fill="auto"/>
                </w:tcPr>
                <w:p w14:paraId="16698893" w14:textId="40971FB1" w:rsidR="00D0343D" w:rsidRPr="006622E8" w:rsidRDefault="00D0343D" w:rsidP="00D4467F">
                  <w:pPr>
                    <w:pStyle w:val="TAL"/>
                    <w:framePr w:hSpace="141" w:wrap="around" w:vAnchor="text" w:hAnchor="text" w:y="1"/>
                    <w:suppressOverlap/>
                    <w:rPr>
                      <w:rFonts w:cs="Arial"/>
                      <w:sz w:val="16"/>
                      <w:szCs w:val="16"/>
                      <w:lang w:eastAsia="de-DE"/>
                    </w:rPr>
                  </w:pPr>
                  <w:r w:rsidRPr="00D0343D">
                    <w:rPr>
                      <w:rFonts w:cs="Arial"/>
                      <w:sz w:val="16"/>
                      <w:szCs w:val="16"/>
                      <w:lang w:eastAsia="de-DE"/>
                    </w:rPr>
                    <w:t>S3-230496</w:t>
                  </w:r>
                </w:p>
              </w:tc>
              <w:tc>
                <w:tcPr>
                  <w:tcW w:w="3757" w:type="dxa"/>
                  <w:shd w:val="clear" w:color="auto" w:fill="auto"/>
                </w:tcPr>
                <w:p w14:paraId="69A92679" w14:textId="234E74A1" w:rsidR="00D0343D" w:rsidRDefault="00D0343D" w:rsidP="00D4467F">
                  <w:pPr>
                    <w:framePr w:hSpace="141" w:wrap="around" w:vAnchor="text" w:hAnchor="text" w:y="1"/>
                    <w:spacing w:after="0"/>
                    <w:suppressOverlap/>
                    <w:rPr>
                      <w:rFonts w:ascii="Arial" w:hAnsi="Arial" w:cs="Arial"/>
                      <w:sz w:val="16"/>
                      <w:szCs w:val="16"/>
                      <w:lang w:eastAsia="de-DE"/>
                    </w:rPr>
                  </w:pPr>
                  <w:r w:rsidRPr="00D0343D">
                    <w:rPr>
                      <w:rFonts w:ascii="Arial" w:hAnsi="Arial" w:cs="Arial"/>
                      <w:sz w:val="16"/>
                      <w:szCs w:val="16"/>
                      <w:lang w:eastAsia="de-DE"/>
                    </w:rPr>
                    <w:t>KI10 update on RHUB</w:t>
                  </w:r>
                </w:p>
              </w:tc>
            </w:tr>
            <w:tr w:rsidR="004359CF" w:rsidRPr="004E420A" w14:paraId="70009D8D" w14:textId="77777777" w:rsidTr="00FB0EA9">
              <w:tc>
                <w:tcPr>
                  <w:tcW w:w="1105" w:type="dxa"/>
                  <w:shd w:val="clear" w:color="auto" w:fill="auto"/>
                </w:tcPr>
                <w:p w14:paraId="020BBFEE" w14:textId="412B3798" w:rsidR="004359CF" w:rsidRPr="00D0343D" w:rsidRDefault="004359CF" w:rsidP="00D4467F">
                  <w:pPr>
                    <w:pStyle w:val="TAL"/>
                    <w:framePr w:hSpace="141" w:wrap="around" w:vAnchor="text" w:hAnchor="text" w:y="1"/>
                    <w:suppressOverlap/>
                    <w:rPr>
                      <w:rFonts w:cs="Arial"/>
                      <w:sz w:val="16"/>
                      <w:szCs w:val="16"/>
                      <w:lang w:eastAsia="de-DE"/>
                    </w:rPr>
                  </w:pPr>
                  <w:r>
                    <w:rPr>
                      <w:rFonts w:cs="Arial"/>
                      <w:sz w:val="16"/>
                      <w:szCs w:val="16"/>
                      <w:lang w:eastAsia="de-DE"/>
                    </w:rPr>
                    <w:t>S3-230493</w:t>
                  </w:r>
                </w:p>
              </w:tc>
              <w:tc>
                <w:tcPr>
                  <w:tcW w:w="3757" w:type="dxa"/>
                  <w:shd w:val="clear" w:color="auto" w:fill="auto"/>
                </w:tcPr>
                <w:p w14:paraId="17CEB4F3" w14:textId="18CEA0FF" w:rsidR="004359CF" w:rsidRPr="00D0343D" w:rsidRDefault="004359CF" w:rsidP="00D4467F">
                  <w:pPr>
                    <w:framePr w:hSpace="141" w:wrap="around" w:vAnchor="text" w:hAnchor="text" w:y="1"/>
                    <w:spacing w:after="0"/>
                    <w:suppressOverlap/>
                    <w:rPr>
                      <w:rFonts w:ascii="Arial" w:hAnsi="Arial" w:cs="Arial"/>
                      <w:sz w:val="16"/>
                      <w:szCs w:val="16"/>
                      <w:lang w:eastAsia="de-DE"/>
                    </w:rPr>
                  </w:pPr>
                  <w:r>
                    <w:rPr>
                      <w:rFonts w:ascii="Arial" w:hAnsi="Arial" w:cs="Arial"/>
                      <w:sz w:val="16"/>
                      <w:szCs w:val="16"/>
                      <w:lang w:eastAsia="de-DE"/>
                    </w:rPr>
                    <w:t xml:space="preserve">KI10 solution 25 </w:t>
                  </w:r>
                  <w:proofErr w:type="gramStart"/>
                  <w:r>
                    <w:rPr>
                      <w:rFonts w:ascii="Arial" w:hAnsi="Arial" w:cs="Arial"/>
                      <w:sz w:val="16"/>
                      <w:szCs w:val="16"/>
                      <w:lang w:eastAsia="de-DE"/>
                    </w:rPr>
                    <w:t>update</w:t>
                  </w:r>
                  <w:proofErr w:type="gramEnd"/>
                  <w:r>
                    <w:rPr>
                      <w:rFonts w:ascii="Arial" w:hAnsi="Arial" w:cs="Arial"/>
                      <w:sz w:val="16"/>
                      <w:szCs w:val="16"/>
                      <w:lang w:eastAsia="de-DE"/>
                    </w:rPr>
                    <w:t xml:space="preserve"> on security profiles</w:t>
                  </w:r>
                </w:p>
              </w:tc>
            </w:tr>
            <w:tr w:rsidR="004359CF" w:rsidRPr="004E420A" w14:paraId="13E17FAF" w14:textId="77777777" w:rsidTr="00FB0EA9">
              <w:tc>
                <w:tcPr>
                  <w:tcW w:w="1105" w:type="dxa"/>
                  <w:shd w:val="clear" w:color="auto" w:fill="auto"/>
                </w:tcPr>
                <w:p w14:paraId="10DFEBC2" w14:textId="09112B1B" w:rsidR="004359CF" w:rsidRDefault="004359CF" w:rsidP="00D4467F">
                  <w:pPr>
                    <w:pStyle w:val="TAL"/>
                    <w:framePr w:hSpace="141" w:wrap="around" w:vAnchor="text" w:hAnchor="text" w:y="1"/>
                    <w:suppressOverlap/>
                    <w:rPr>
                      <w:rFonts w:cs="Arial"/>
                      <w:sz w:val="16"/>
                      <w:szCs w:val="16"/>
                      <w:lang w:eastAsia="de-DE"/>
                    </w:rPr>
                  </w:pPr>
                  <w:r w:rsidRPr="004359CF">
                    <w:rPr>
                      <w:rFonts w:cs="Arial"/>
                      <w:sz w:val="16"/>
                      <w:szCs w:val="16"/>
                      <w:lang w:eastAsia="de-DE"/>
                    </w:rPr>
                    <w:t>S3-230507</w:t>
                  </w:r>
                </w:p>
              </w:tc>
              <w:tc>
                <w:tcPr>
                  <w:tcW w:w="3757" w:type="dxa"/>
                  <w:shd w:val="clear" w:color="auto" w:fill="auto"/>
                </w:tcPr>
                <w:p w14:paraId="79643210" w14:textId="44FCC2A4" w:rsidR="004359CF" w:rsidRDefault="004359CF" w:rsidP="00D4467F">
                  <w:pPr>
                    <w:framePr w:hSpace="141" w:wrap="around" w:vAnchor="text" w:hAnchor="text" w:y="1"/>
                    <w:spacing w:after="0"/>
                    <w:suppressOverlap/>
                    <w:rPr>
                      <w:rFonts w:ascii="Arial" w:hAnsi="Arial" w:cs="Arial"/>
                      <w:sz w:val="16"/>
                      <w:szCs w:val="16"/>
                      <w:lang w:eastAsia="de-DE"/>
                    </w:rPr>
                  </w:pPr>
                  <w:r>
                    <w:rPr>
                      <w:rFonts w:ascii="Arial" w:hAnsi="Arial" w:cs="Arial"/>
                      <w:sz w:val="16"/>
                      <w:szCs w:val="16"/>
                      <w:lang w:eastAsia="de-DE"/>
                    </w:rPr>
                    <w:t xml:space="preserve">KI12 solution 19 </w:t>
                  </w:r>
                  <w:proofErr w:type="gramStart"/>
                  <w:r>
                    <w:rPr>
                      <w:rFonts w:ascii="Arial" w:hAnsi="Arial" w:cs="Arial"/>
                      <w:sz w:val="16"/>
                      <w:szCs w:val="16"/>
                      <w:lang w:eastAsia="de-DE"/>
                    </w:rPr>
                    <w:t>update</w:t>
                  </w:r>
                  <w:proofErr w:type="gramEnd"/>
                  <w:r>
                    <w:rPr>
                      <w:rFonts w:ascii="Arial" w:hAnsi="Arial" w:cs="Arial"/>
                      <w:sz w:val="16"/>
                      <w:szCs w:val="16"/>
                      <w:lang w:eastAsia="de-DE"/>
                    </w:rPr>
                    <w:t xml:space="preserve"> on hosted SEPP</w:t>
                  </w:r>
                </w:p>
              </w:tc>
            </w:tr>
            <w:tr w:rsidR="004359CF" w:rsidRPr="004E420A" w14:paraId="424E92CA" w14:textId="77777777" w:rsidTr="00FB0EA9">
              <w:tc>
                <w:tcPr>
                  <w:tcW w:w="1105" w:type="dxa"/>
                  <w:shd w:val="clear" w:color="auto" w:fill="auto"/>
                </w:tcPr>
                <w:p w14:paraId="6AE5BBC2" w14:textId="765D4618" w:rsidR="004359CF" w:rsidRPr="004359CF" w:rsidRDefault="00AC1E6C" w:rsidP="00D4467F">
                  <w:pPr>
                    <w:pStyle w:val="TAL"/>
                    <w:framePr w:hSpace="141" w:wrap="around" w:vAnchor="text" w:hAnchor="text" w:y="1"/>
                    <w:suppressOverlap/>
                    <w:rPr>
                      <w:rFonts w:cs="Arial"/>
                      <w:sz w:val="16"/>
                      <w:szCs w:val="16"/>
                      <w:lang w:eastAsia="de-DE"/>
                    </w:rPr>
                  </w:pPr>
                  <w:r w:rsidRPr="00AC1E6C">
                    <w:rPr>
                      <w:rFonts w:cs="Arial"/>
                      <w:sz w:val="16"/>
                      <w:szCs w:val="16"/>
                      <w:lang w:eastAsia="de-DE"/>
                    </w:rPr>
                    <w:t>S3-230583</w:t>
                  </w:r>
                </w:p>
              </w:tc>
              <w:tc>
                <w:tcPr>
                  <w:tcW w:w="3757" w:type="dxa"/>
                  <w:shd w:val="clear" w:color="auto" w:fill="auto"/>
                </w:tcPr>
                <w:p w14:paraId="0A60E56F" w14:textId="46C54D8C" w:rsidR="004359CF" w:rsidRDefault="00AC1E6C" w:rsidP="00D4467F">
                  <w:pPr>
                    <w:framePr w:hSpace="141" w:wrap="around" w:vAnchor="text" w:hAnchor="text" w:y="1"/>
                    <w:spacing w:after="0"/>
                    <w:suppressOverlap/>
                    <w:rPr>
                      <w:rFonts w:ascii="Arial" w:hAnsi="Arial" w:cs="Arial"/>
                      <w:sz w:val="16"/>
                      <w:szCs w:val="16"/>
                      <w:lang w:eastAsia="de-DE"/>
                    </w:rPr>
                  </w:pPr>
                  <w:r>
                    <w:rPr>
                      <w:rFonts w:ascii="Arial" w:hAnsi="Arial" w:cs="Arial"/>
                      <w:sz w:val="16"/>
                      <w:szCs w:val="16"/>
                      <w:lang w:eastAsia="de-DE"/>
                    </w:rPr>
                    <w:t>KI12 Hosted SEPP solution</w:t>
                  </w:r>
                </w:p>
              </w:tc>
            </w:tr>
            <w:tr w:rsidR="00990E98" w:rsidRPr="004E420A" w14:paraId="4B395C30" w14:textId="77777777" w:rsidTr="00FB0EA9">
              <w:tc>
                <w:tcPr>
                  <w:tcW w:w="1105" w:type="dxa"/>
                  <w:shd w:val="clear" w:color="auto" w:fill="auto"/>
                </w:tcPr>
                <w:p w14:paraId="05B8EB5F" w14:textId="14D3D306" w:rsidR="00990E98" w:rsidRPr="00AC1E6C" w:rsidRDefault="009C3FAB" w:rsidP="00D4467F">
                  <w:pPr>
                    <w:pStyle w:val="TAL"/>
                    <w:framePr w:hSpace="141" w:wrap="around" w:vAnchor="text" w:hAnchor="text" w:y="1"/>
                    <w:suppressOverlap/>
                    <w:rPr>
                      <w:rFonts w:cs="Arial"/>
                      <w:sz w:val="16"/>
                      <w:szCs w:val="16"/>
                      <w:lang w:eastAsia="de-DE"/>
                    </w:rPr>
                  </w:pPr>
                  <w:r w:rsidRPr="009C3FAB">
                    <w:rPr>
                      <w:rFonts w:cs="Arial"/>
                      <w:sz w:val="16"/>
                      <w:szCs w:val="16"/>
                      <w:lang w:eastAsia="de-DE"/>
                    </w:rPr>
                    <w:t>S3-230588</w:t>
                  </w:r>
                </w:p>
              </w:tc>
              <w:tc>
                <w:tcPr>
                  <w:tcW w:w="3757" w:type="dxa"/>
                  <w:shd w:val="clear" w:color="auto" w:fill="auto"/>
                </w:tcPr>
                <w:p w14:paraId="222A48D8" w14:textId="1EDF0EED" w:rsidR="00990E98" w:rsidRDefault="000E43A3" w:rsidP="00D4467F">
                  <w:pPr>
                    <w:framePr w:hSpace="141" w:wrap="around" w:vAnchor="text" w:hAnchor="text" w:y="1"/>
                    <w:spacing w:after="0"/>
                    <w:suppressOverlap/>
                    <w:rPr>
                      <w:rFonts w:ascii="Arial" w:hAnsi="Arial" w:cs="Arial"/>
                      <w:sz w:val="16"/>
                      <w:szCs w:val="16"/>
                      <w:lang w:eastAsia="de-DE"/>
                    </w:rPr>
                  </w:pPr>
                  <w:r w:rsidRPr="000E43A3">
                    <w:rPr>
                      <w:rFonts w:ascii="Arial" w:hAnsi="Arial" w:cs="Arial"/>
                      <w:sz w:val="16"/>
                      <w:szCs w:val="16"/>
                      <w:lang w:eastAsia="de-DE"/>
                    </w:rPr>
                    <w:t>Update of Key issue #12: Security in Hosted SEPP scenarios</w:t>
                  </w:r>
                </w:p>
              </w:tc>
            </w:tr>
          </w:tbl>
          <w:p w14:paraId="25F2C5AF" w14:textId="35F24A98" w:rsidR="00D544D5" w:rsidRPr="00EB4BF6" w:rsidRDefault="00D544D5" w:rsidP="003A22C5">
            <w:pPr>
              <w:pStyle w:val="TAL"/>
              <w:tabs>
                <w:tab w:val="left" w:pos="1390"/>
              </w:tabs>
              <w:rPr>
                <w:color w:val="000000"/>
              </w:rPr>
            </w:pPr>
          </w:p>
        </w:tc>
        <w:tc>
          <w:tcPr>
            <w:tcW w:w="708" w:type="dxa"/>
            <w:shd w:val="solid" w:color="FFFFFF" w:fill="auto"/>
          </w:tcPr>
          <w:p w14:paraId="6D96A084" w14:textId="1B544A85" w:rsidR="00D544D5" w:rsidRDefault="00D544D5" w:rsidP="00D544D5">
            <w:pPr>
              <w:pStyle w:val="TAC"/>
              <w:jc w:val="left"/>
              <w:rPr>
                <w:sz w:val="16"/>
                <w:szCs w:val="16"/>
              </w:rPr>
            </w:pPr>
            <w:r>
              <w:rPr>
                <w:sz w:val="16"/>
                <w:szCs w:val="16"/>
              </w:rPr>
              <w:t>1.6.0</w:t>
            </w:r>
          </w:p>
        </w:tc>
      </w:tr>
    </w:tbl>
    <w:p w14:paraId="5B0D2AD6" w14:textId="78630192" w:rsidR="008864CE" w:rsidRDefault="00D544D5" w:rsidP="008864CE">
      <w:r>
        <w:br w:type="textWrapping" w:clear="all"/>
      </w:r>
    </w:p>
    <w:p w14:paraId="1BAD1913" w14:textId="77777777" w:rsidR="00080512" w:rsidRDefault="00080512" w:rsidP="002729F7"/>
    <w:sectPr w:rsidR="00080512">
      <w:headerReference w:type="default" r:id="rId69"/>
      <w:footerReference w:type="default" r:id="rId7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54C57" w14:textId="77777777" w:rsidR="0025460E" w:rsidRDefault="0025460E">
      <w:r>
        <w:separator/>
      </w:r>
    </w:p>
  </w:endnote>
  <w:endnote w:type="continuationSeparator" w:id="0">
    <w:p w14:paraId="091C9B46" w14:textId="77777777" w:rsidR="0025460E" w:rsidRDefault="00254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A1E5" w14:textId="77777777" w:rsidR="00A82EA3" w:rsidRDefault="00A82E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0EB4" w14:textId="77777777" w:rsidR="00A82EA3" w:rsidRDefault="00A82E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EC3CD" w14:textId="77777777" w:rsidR="00A82EA3" w:rsidRDefault="00A82E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E375" w14:textId="77777777" w:rsidR="00260415" w:rsidRDefault="0026041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EEE2B" w14:textId="77777777" w:rsidR="0025460E" w:rsidRDefault="0025460E">
      <w:r>
        <w:separator/>
      </w:r>
    </w:p>
  </w:footnote>
  <w:footnote w:type="continuationSeparator" w:id="0">
    <w:p w14:paraId="593EE307" w14:textId="77777777" w:rsidR="0025460E" w:rsidRDefault="002546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708A" w14:textId="77777777" w:rsidR="00A82EA3" w:rsidRDefault="00A82E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BD7A4" w14:textId="77777777" w:rsidR="00A82EA3" w:rsidRDefault="00A82E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2299" w14:textId="77777777" w:rsidR="00A82EA3" w:rsidRDefault="00A82E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4AD9" w14:textId="675F8F5B" w:rsidR="00260415" w:rsidRDefault="0026041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F270F">
      <w:rPr>
        <w:rFonts w:ascii="Arial" w:hAnsi="Arial" w:cs="Arial"/>
        <w:b/>
        <w:noProof/>
        <w:sz w:val="18"/>
        <w:szCs w:val="18"/>
      </w:rPr>
      <w:t>3GPP TR 33.875  V1.6.0 (2023-01)</w:t>
    </w:r>
    <w:r>
      <w:rPr>
        <w:rFonts w:ascii="Arial" w:hAnsi="Arial" w:cs="Arial"/>
        <w:b/>
        <w:sz w:val="18"/>
        <w:szCs w:val="18"/>
      </w:rPr>
      <w:fldChar w:fldCharType="end"/>
    </w:r>
  </w:p>
  <w:p w14:paraId="0E171A29" w14:textId="77777777" w:rsidR="00260415" w:rsidRDefault="0026041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7535AA2" w14:textId="4B2F6374" w:rsidR="00260415" w:rsidRDefault="0026041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F270F">
      <w:rPr>
        <w:rFonts w:ascii="Arial" w:hAnsi="Arial" w:cs="Arial"/>
        <w:b/>
        <w:noProof/>
        <w:sz w:val="18"/>
        <w:szCs w:val="18"/>
      </w:rPr>
      <w:t>Release 18</w:t>
    </w:r>
    <w:r>
      <w:rPr>
        <w:rFonts w:ascii="Arial" w:hAnsi="Arial" w:cs="Arial"/>
        <w:b/>
        <w:sz w:val="18"/>
        <w:szCs w:val="18"/>
      </w:rPr>
      <w:fldChar w:fldCharType="end"/>
    </w:r>
  </w:p>
  <w:p w14:paraId="43C8B41F" w14:textId="77777777" w:rsidR="00260415" w:rsidRDefault="00260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F617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8BEAE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39E8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94044D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50CBE2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3062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34E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16F0E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BA5B7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D40E4E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0000002"/>
    <w:multiLevelType w:val="multilevel"/>
    <w:tmpl w:val="00000002"/>
    <w:name w:val="WW8Num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rPr>
        <w:lang w:eastAsia="zh-C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8833A29"/>
    <w:multiLevelType w:val="hybridMultilevel"/>
    <w:tmpl w:val="E11A66AC"/>
    <w:lvl w:ilvl="0" w:tplc="305C88F0">
      <w:start w:val="1"/>
      <w:numFmt w:val="bullet"/>
      <w:lvlText w:val="-"/>
      <w:lvlJc w:val="left"/>
      <w:pPr>
        <w:tabs>
          <w:tab w:val="num" w:pos="360"/>
        </w:tabs>
        <w:ind w:left="360" w:hanging="360"/>
      </w:pPr>
      <w:rPr>
        <w:rFonts w:ascii="Times New Roman" w:hAnsi="Times New Roman" w:hint="default"/>
      </w:rPr>
    </w:lvl>
    <w:lvl w:ilvl="1" w:tplc="D6C84148">
      <w:numFmt w:val="bullet"/>
      <w:lvlText w:val="-"/>
      <w:lvlJc w:val="left"/>
      <w:pPr>
        <w:tabs>
          <w:tab w:val="num" w:pos="1080"/>
        </w:tabs>
        <w:ind w:left="1080" w:hanging="360"/>
      </w:pPr>
      <w:rPr>
        <w:rFonts w:ascii="Times New Roman" w:hAnsi="Times New Roman" w:hint="default"/>
      </w:rPr>
    </w:lvl>
    <w:lvl w:ilvl="2" w:tplc="BF3631A6" w:tentative="1">
      <w:start w:val="1"/>
      <w:numFmt w:val="bullet"/>
      <w:lvlText w:val="-"/>
      <w:lvlJc w:val="left"/>
      <w:pPr>
        <w:tabs>
          <w:tab w:val="num" w:pos="1800"/>
        </w:tabs>
        <w:ind w:left="1800" w:hanging="360"/>
      </w:pPr>
      <w:rPr>
        <w:rFonts w:ascii="Times New Roman" w:hAnsi="Times New Roman" w:hint="default"/>
      </w:rPr>
    </w:lvl>
    <w:lvl w:ilvl="3" w:tplc="32F2E50E" w:tentative="1">
      <w:start w:val="1"/>
      <w:numFmt w:val="bullet"/>
      <w:lvlText w:val="-"/>
      <w:lvlJc w:val="left"/>
      <w:pPr>
        <w:tabs>
          <w:tab w:val="num" w:pos="2520"/>
        </w:tabs>
        <w:ind w:left="2520" w:hanging="360"/>
      </w:pPr>
      <w:rPr>
        <w:rFonts w:ascii="Times New Roman" w:hAnsi="Times New Roman" w:hint="default"/>
      </w:rPr>
    </w:lvl>
    <w:lvl w:ilvl="4" w:tplc="D012012E" w:tentative="1">
      <w:start w:val="1"/>
      <w:numFmt w:val="bullet"/>
      <w:lvlText w:val="-"/>
      <w:lvlJc w:val="left"/>
      <w:pPr>
        <w:tabs>
          <w:tab w:val="num" w:pos="3240"/>
        </w:tabs>
        <w:ind w:left="3240" w:hanging="360"/>
      </w:pPr>
      <w:rPr>
        <w:rFonts w:ascii="Times New Roman" w:hAnsi="Times New Roman" w:hint="default"/>
      </w:rPr>
    </w:lvl>
    <w:lvl w:ilvl="5" w:tplc="8A2EAE4E" w:tentative="1">
      <w:start w:val="1"/>
      <w:numFmt w:val="bullet"/>
      <w:lvlText w:val="-"/>
      <w:lvlJc w:val="left"/>
      <w:pPr>
        <w:tabs>
          <w:tab w:val="num" w:pos="3960"/>
        </w:tabs>
        <w:ind w:left="3960" w:hanging="360"/>
      </w:pPr>
      <w:rPr>
        <w:rFonts w:ascii="Times New Roman" w:hAnsi="Times New Roman" w:hint="default"/>
      </w:rPr>
    </w:lvl>
    <w:lvl w:ilvl="6" w:tplc="85849C86" w:tentative="1">
      <w:start w:val="1"/>
      <w:numFmt w:val="bullet"/>
      <w:lvlText w:val="-"/>
      <w:lvlJc w:val="left"/>
      <w:pPr>
        <w:tabs>
          <w:tab w:val="num" w:pos="4680"/>
        </w:tabs>
        <w:ind w:left="4680" w:hanging="360"/>
      </w:pPr>
      <w:rPr>
        <w:rFonts w:ascii="Times New Roman" w:hAnsi="Times New Roman" w:hint="default"/>
      </w:rPr>
    </w:lvl>
    <w:lvl w:ilvl="7" w:tplc="423413AA" w:tentative="1">
      <w:start w:val="1"/>
      <w:numFmt w:val="bullet"/>
      <w:lvlText w:val="-"/>
      <w:lvlJc w:val="left"/>
      <w:pPr>
        <w:tabs>
          <w:tab w:val="num" w:pos="5400"/>
        </w:tabs>
        <w:ind w:left="5400" w:hanging="360"/>
      </w:pPr>
      <w:rPr>
        <w:rFonts w:ascii="Times New Roman" w:hAnsi="Times New Roman" w:hint="default"/>
      </w:rPr>
    </w:lvl>
    <w:lvl w:ilvl="8" w:tplc="D4266BB4" w:tentative="1">
      <w:start w:val="1"/>
      <w:numFmt w:val="bullet"/>
      <w:lvlText w:val="-"/>
      <w:lvlJc w:val="left"/>
      <w:pPr>
        <w:tabs>
          <w:tab w:val="num" w:pos="6120"/>
        </w:tabs>
        <w:ind w:left="6120" w:hanging="360"/>
      </w:pPr>
      <w:rPr>
        <w:rFonts w:ascii="Times New Roman" w:hAnsi="Times New Roman" w:hint="default"/>
      </w:rPr>
    </w:lvl>
  </w:abstractNum>
  <w:abstractNum w:abstractNumId="15" w15:restartNumberingAfterBreak="0">
    <w:nsid w:val="0C321849"/>
    <w:multiLevelType w:val="hybridMultilevel"/>
    <w:tmpl w:val="61CE7568"/>
    <w:lvl w:ilvl="0" w:tplc="BC160D52">
      <w:start w:val="5"/>
      <w:numFmt w:val="bullet"/>
      <w:lvlText w:val="-"/>
      <w:lvlJc w:val="left"/>
      <w:pPr>
        <w:ind w:left="568" w:hanging="284"/>
      </w:pPr>
      <w:rPr>
        <w:rFonts w:ascii="Times New Roman" w:eastAsia="Times New Roman" w:hAnsi="Times New Roman" w:cs="Times New Roman" w:hint="default"/>
        <w:b/>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6" w15:restartNumberingAfterBreak="0">
    <w:nsid w:val="0DB75296"/>
    <w:multiLevelType w:val="hybridMultilevel"/>
    <w:tmpl w:val="0E9E4802"/>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abstractNum w:abstractNumId="17" w15:restartNumberingAfterBreak="0">
    <w:nsid w:val="1C2A3CB3"/>
    <w:multiLevelType w:val="hybridMultilevel"/>
    <w:tmpl w:val="C5806184"/>
    <w:lvl w:ilvl="0" w:tplc="305C88F0">
      <w:start w:val="1"/>
      <w:numFmt w:val="bullet"/>
      <w:lvlText w:val="-"/>
      <w:lvlJc w:val="left"/>
      <w:pPr>
        <w:ind w:left="720" w:hanging="360"/>
      </w:pPr>
      <w:rPr>
        <w:rFonts w:ascii="Times New Roman" w:hAnsi="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1FEE3380"/>
    <w:multiLevelType w:val="hybridMultilevel"/>
    <w:tmpl w:val="D29A1DD0"/>
    <w:lvl w:ilvl="0" w:tplc="19427AE4">
      <w:start w:val="1"/>
      <w:numFmt w:val="lowerLetter"/>
      <w:lvlText w:val="%1."/>
      <w:lvlJc w:val="left"/>
      <w:pPr>
        <w:tabs>
          <w:tab w:val="num" w:pos="928"/>
        </w:tabs>
        <w:ind w:left="928" w:hanging="360"/>
      </w:pPr>
    </w:lvl>
    <w:lvl w:ilvl="1" w:tplc="F1EEE18E" w:tentative="1">
      <w:start w:val="1"/>
      <w:numFmt w:val="lowerLetter"/>
      <w:lvlText w:val="%2."/>
      <w:lvlJc w:val="left"/>
      <w:pPr>
        <w:tabs>
          <w:tab w:val="num" w:pos="1648"/>
        </w:tabs>
        <w:ind w:left="1648" w:hanging="360"/>
      </w:pPr>
    </w:lvl>
    <w:lvl w:ilvl="2" w:tplc="8D545464" w:tentative="1">
      <w:start w:val="1"/>
      <w:numFmt w:val="lowerLetter"/>
      <w:lvlText w:val="%3."/>
      <w:lvlJc w:val="left"/>
      <w:pPr>
        <w:tabs>
          <w:tab w:val="num" w:pos="2368"/>
        </w:tabs>
        <w:ind w:left="2368" w:hanging="360"/>
      </w:pPr>
    </w:lvl>
    <w:lvl w:ilvl="3" w:tplc="174ADF74" w:tentative="1">
      <w:start w:val="1"/>
      <w:numFmt w:val="lowerLetter"/>
      <w:lvlText w:val="%4."/>
      <w:lvlJc w:val="left"/>
      <w:pPr>
        <w:tabs>
          <w:tab w:val="num" w:pos="3088"/>
        </w:tabs>
        <w:ind w:left="3088" w:hanging="360"/>
      </w:pPr>
    </w:lvl>
    <w:lvl w:ilvl="4" w:tplc="15FE1066" w:tentative="1">
      <w:start w:val="1"/>
      <w:numFmt w:val="lowerLetter"/>
      <w:lvlText w:val="%5."/>
      <w:lvlJc w:val="left"/>
      <w:pPr>
        <w:tabs>
          <w:tab w:val="num" w:pos="3808"/>
        </w:tabs>
        <w:ind w:left="3808" w:hanging="360"/>
      </w:pPr>
    </w:lvl>
    <w:lvl w:ilvl="5" w:tplc="86E467BC" w:tentative="1">
      <w:start w:val="1"/>
      <w:numFmt w:val="lowerLetter"/>
      <w:lvlText w:val="%6."/>
      <w:lvlJc w:val="left"/>
      <w:pPr>
        <w:tabs>
          <w:tab w:val="num" w:pos="4528"/>
        </w:tabs>
        <w:ind w:left="4528" w:hanging="360"/>
      </w:pPr>
    </w:lvl>
    <w:lvl w:ilvl="6" w:tplc="19505C98" w:tentative="1">
      <w:start w:val="1"/>
      <w:numFmt w:val="lowerLetter"/>
      <w:lvlText w:val="%7."/>
      <w:lvlJc w:val="left"/>
      <w:pPr>
        <w:tabs>
          <w:tab w:val="num" w:pos="5248"/>
        </w:tabs>
        <w:ind w:left="5248" w:hanging="360"/>
      </w:pPr>
    </w:lvl>
    <w:lvl w:ilvl="7" w:tplc="B8784B40" w:tentative="1">
      <w:start w:val="1"/>
      <w:numFmt w:val="lowerLetter"/>
      <w:lvlText w:val="%8."/>
      <w:lvlJc w:val="left"/>
      <w:pPr>
        <w:tabs>
          <w:tab w:val="num" w:pos="5968"/>
        </w:tabs>
        <w:ind w:left="5968" w:hanging="360"/>
      </w:pPr>
    </w:lvl>
    <w:lvl w:ilvl="8" w:tplc="68C25A06" w:tentative="1">
      <w:start w:val="1"/>
      <w:numFmt w:val="lowerLetter"/>
      <w:lvlText w:val="%9."/>
      <w:lvlJc w:val="left"/>
      <w:pPr>
        <w:tabs>
          <w:tab w:val="num" w:pos="6688"/>
        </w:tabs>
        <w:ind w:left="6688" w:hanging="360"/>
      </w:pPr>
    </w:lvl>
  </w:abstractNum>
  <w:abstractNum w:abstractNumId="19" w15:restartNumberingAfterBreak="0">
    <w:nsid w:val="271C1E23"/>
    <w:multiLevelType w:val="hybridMultilevel"/>
    <w:tmpl w:val="73C0FF1A"/>
    <w:lvl w:ilvl="0" w:tplc="01265A60">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0" w15:restartNumberingAfterBreak="0">
    <w:nsid w:val="2FD9510D"/>
    <w:multiLevelType w:val="hybridMultilevel"/>
    <w:tmpl w:val="666A5D3A"/>
    <w:lvl w:ilvl="0" w:tplc="305C88F0">
      <w:start w:val="1"/>
      <w:numFmt w:val="bullet"/>
      <w:lvlText w:val="-"/>
      <w:lvlJc w:val="left"/>
      <w:pPr>
        <w:ind w:left="1004" w:hanging="360"/>
      </w:pPr>
      <w:rPr>
        <w:rFonts w:ascii="Times New Roman" w:hAnsi="Times New Roman"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 w15:restartNumberingAfterBreak="0">
    <w:nsid w:val="35331200"/>
    <w:multiLevelType w:val="hybridMultilevel"/>
    <w:tmpl w:val="15047C42"/>
    <w:lvl w:ilvl="0" w:tplc="87AC63C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3771321B"/>
    <w:multiLevelType w:val="hybridMultilevel"/>
    <w:tmpl w:val="9EC22850"/>
    <w:lvl w:ilvl="0" w:tplc="A5E014D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3A9A7094"/>
    <w:multiLevelType w:val="hybridMultilevel"/>
    <w:tmpl w:val="11AE8C0A"/>
    <w:lvl w:ilvl="0" w:tplc="A8D6BBC6">
      <w:start w:val="1"/>
      <w:numFmt w:val="lowerLetter"/>
      <w:lvlText w:val="%1."/>
      <w:lvlJc w:val="left"/>
      <w:pPr>
        <w:ind w:left="934" w:hanging="360"/>
      </w:pPr>
      <w:rPr>
        <w:rFonts w:hint="default"/>
      </w:rPr>
    </w:lvl>
    <w:lvl w:ilvl="1" w:tplc="04070019" w:tentative="1">
      <w:start w:val="1"/>
      <w:numFmt w:val="lowerLetter"/>
      <w:lvlText w:val="%2."/>
      <w:lvlJc w:val="left"/>
      <w:pPr>
        <w:ind w:left="1654" w:hanging="360"/>
      </w:pPr>
    </w:lvl>
    <w:lvl w:ilvl="2" w:tplc="0407001B" w:tentative="1">
      <w:start w:val="1"/>
      <w:numFmt w:val="lowerRoman"/>
      <w:lvlText w:val="%3."/>
      <w:lvlJc w:val="right"/>
      <w:pPr>
        <w:ind w:left="2374" w:hanging="180"/>
      </w:pPr>
    </w:lvl>
    <w:lvl w:ilvl="3" w:tplc="0407000F" w:tentative="1">
      <w:start w:val="1"/>
      <w:numFmt w:val="decimal"/>
      <w:lvlText w:val="%4."/>
      <w:lvlJc w:val="left"/>
      <w:pPr>
        <w:ind w:left="3094" w:hanging="360"/>
      </w:pPr>
    </w:lvl>
    <w:lvl w:ilvl="4" w:tplc="04070019" w:tentative="1">
      <w:start w:val="1"/>
      <w:numFmt w:val="lowerLetter"/>
      <w:lvlText w:val="%5."/>
      <w:lvlJc w:val="left"/>
      <w:pPr>
        <w:ind w:left="3814" w:hanging="360"/>
      </w:pPr>
    </w:lvl>
    <w:lvl w:ilvl="5" w:tplc="0407001B" w:tentative="1">
      <w:start w:val="1"/>
      <w:numFmt w:val="lowerRoman"/>
      <w:lvlText w:val="%6."/>
      <w:lvlJc w:val="right"/>
      <w:pPr>
        <w:ind w:left="4534" w:hanging="180"/>
      </w:pPr>
    </w:lvl>
    <w:lvl w:ilvl="6" w:tplc="0407000F" w:tentative="1">
      <w:start w:val="1"/>
      <w:numFmt w:val="decimal"/>
      <w:lvlText w:val="%7."/>
      <w:lvlJc w:val="left"/>
      <w:pPr>
        <w:ind w:left="5254" w:hanging="360"/>
      </w:pPr>
    </w:lvl>
    <w:lvl w:ilvl="7" w:tplc="04070019" w:tentative="1">
      <w:start w:val="1"/>
      <w:numFmt w:val="lowerLetter"/>
      <w:lvlText w:val="%8."/>
      <w:lvlJc w:val="left"/>
      <w:pPr>
        <w:ind w:left="5974" w:hanging="360"/>
      </w:pPr>
    </w:lvl>
    <w:lvl w:ilvl="8" w:tplc="0407001B" w:tentative="1">
      <w:start w:val="1"/>
      <w:numFmt w:val="lowerRoman"/>
      <w:lvlText w:val="%9."/>
      <w:lvlJc w:val="right"/>
      <w:pPr>
        <w:ind w:left="6694" w:hanging="180"/>
      </w:pPr>
    </w:lvl>
  </w:abstractNum>
  <w:abstractNum w:abstractNumId="24" w15:restartNumberingAfterBreak="0">
    <w:nsid w:val="3C152DF2"/>
    <w:multiLevelType w:val="hybridMultilevel"/>
    <w:tmpl w:val="A88C98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1E77744"/>
    <w:multiLevelType w:val="hybridMultilevel"/>
    <w:tmpl w:val="7A440C14"/>
    <w:lvl w:ilvl="0" w:tplc="A72EFE6C">
      <w:start w:val="1"/>
      <w:numFmt w:val="bullet"/>
      <w:lvlText w:val="•"/>
      <w:lvlJc w:val="left"/>
      <w:pPr>
        <w:tabs>
          <w:tab w:val="num" w:pos="720"/>
        </w:tabs>
        <w:ind w:left="720" w:hanging="360"/>
      </w:pPr>
      <w:rPr>
        <w:rFonts w:ascii="Arial" w:hAnsi="Arial" w:hint="default"/>
      </w:rPr>
    </w:lvl>
    <w:lvl w:ilvl="1" w:tplc="43A68A20" w:tentative="1">
      <w:start w:val="1"/>
      <w:numFmt w:val="bullet"/>
      <w:lvlText w:val="•"/>
      <w:lvlJc w:val="left"/>
      <w:pPr>
        <w:tabs>
          <w:tab w:val="num" w:pos="1440"/>
        </w:tabs>
        <w:ind w:left="1440" w:hanging="360"/>
      </w:pPr>
      <w:rPr>
        <w:rFonts w:ascii="Arial" w:hAnsi="Arial" w:hint="default"/>
      </w:rPr>
    </w:lvl>
    <w:lvl w:ilvl="2" w:tplc="8A4C0C02" w:tentative="1">
      <w:start w:val="1"/>
      <w:numFmt w:val="bullet"/>
      <w:lvlText w:val="•"/>
      <w:lvlJc w:val="left"/>
      <w:pPr>
        <w:tabs>
          <w:tab w:val="num" w:pos="2160"/>
        </w:tabs>
        <w:ind w:left="2160" w:hanging="360"/>
      </w:pPr>
      <w:rPr>
        <w:rFonts w:ascii="Arial" w:hAnsi="Arial" w:hint="default"/>
      </w:rPr>
    </w:lvl>
    <w:lvl w:ilvl="3" w:tplc="F8D4860A" w:tentative="1">
      <w:start w:val="1"/>
      <w:numFmt w:val="bullet"/>
      <w:lvlText w:val="•"/>
      <w:lvlJc w:val="left"/>
      <w:pPr>
        <w:tabs>
          <w:tab w:val="num" w:pos="2880"/>
        </w:tabs>
        <w:ind w:left="2880" w:hanging="360"/>
      </w:pPr>
      <w:rPr>
        <w:rFonts w:ascii="Arial" w:hAnsi="Arial" w:hint="default"/>
      </w:rPr>
    </w:lvl>
    <w:lvl w:ilvl="4" w:tplc="A05A14A6" w:tentative="1">
      <w:start w:val="1"/>
      <w:numFmt w:val="bullet"/>
      <w:lvlText w:val="•"/>
      <w:lvlJc w:val="left"/>
      <w:pPr>
        <w:tabs>
          <w:tab w:val="num" w:pos="3600"/>
        </w:tabs>
        <w:ind w:left="3600" w:hanging="360"/>
      </w:pPr>
      <w:rPr>
        <w:rFonts w:ascii="Arial" w:hAnsi="Arial" w:hint="default"/>
      </w:rPr>
    </w:lvl>
    <w:lvl w:ilvl="5" w:tplc="8B06F99A" w:tentative="1">
      <w:start w:val="1"/>
      <w:numFmt w:val="bullet"/>
      <w:lvlText w:val="•"/>
      <w:lvlJc w:val="left"/>
      <w:pPr>
        <w:tabs>
          <w:tab w:val="num" w:pos="4320"/>
        </w:tabs>
        <w:ind w:left="4320" w:hanging="360"/>
      </w:pPr>
      <w:rPr>
        <w:rFonts w:ascii="Arial" w:hAnsi="Arial" w:hint="default"/>
      </w:rPr>
    </w:lvl>
    <w:lvl w:ilvl="6" w:tplc="4EAC6AC8" w:tentative="1">
      <w:start w:val="1"/>
      <w:numFmt w:val="bullet"/>
      <w:lvlText w:val="•"/>
      <w:lvlJc w:val="left"/>
      <w:pPr>
        <w:tabs>
          <w:tab w:val="num" w:pos="5040"/>
        </w:tabs>
        <w:ind w:left="5040" w:hanging="360"/>
      </w:pPr>
      <w:rPr>
        <w:rFonts w:ascii="Arial" w:hAnsi="Arial" w:hint="default"/>
      </w:rPr>
    </w:lvl>
    <w:lvl w:ilvl="7" w:tplc="19EE0F9A" w:tentative="1">
      <w:start w:val="1"/>
      <w:numFmt w:val="bullet"/>
      <w:lvlText w:val="•"/>
      <w:lvlJc w:val="left"/>
      <w:pPr>
        <w:tabs>
          <w:tab w:val="num" w:pos="5760"/>
        </w:tabs>
        <w:ind w:left="5760" w:hanging="360"/>
      </w:pPr>
      <w:rPr>
        <w:rFonts w:ascii="Arial" w:hAnsi="Arial" w:hint="default"/>
      </w:rPr>
    </w:lvl>
    <w:lvl w:ilvl="8" w:tplc="FAA66D7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3BB241B"/>
    <w:multiLevelType w:val="hybridMultilevel"/>
    <w:tmpl w:val="AEC431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46760A6"/>
    <w:multiLevelType w:val="hybridMultilevel"/>
    <w:tmpl w:val="7FB00706"/>
    <w:lvl w:ilvl="0" w:tplc="6EF406F0">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20A0DA3"/>
    <w:multiLevelType w:val="hybridMultilevel"/>
    <w:tmpl w:val="59AA2958"/>
    <w:lvl w:ilvl="0" w:tplc="EBC6C59A">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9542761"/>
    <w:multiLevelType w:val="hybridMultilevel"/>
    <w:tmpl w:val="D870B98E"/>
    <w:lvl w:ilvl="0" w:tplc="305C88F0">
      <w:start w:val="1"/>
      <w:numFmt w:val="bullet"/>
      <w:lvlText w:val="-"/>
      <w:lvlJc w:val="left"/>
      <w:pPr>
        <w:ind w:left="1004" w:hanging="360"/>
      </w:pPr>
      <w:rPr>
        <w:rFonts w:ascii="Times New Roman" w:hAnsi="Times New Roman"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0" w15:restartNumberingAfterBreak="0">
    <w:nsid w:val="5B54727C"/>
    <w:multiLevelType w:val="hybridMultilevel"/>
    <w:tmpl w:val="803E6CA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1" w15:restartNumberingAfterBreak="0">
    <w:nsid w:val="5FED484B"/>
    <w:multiLevelType w:val="hybridMultilevel"/>
    <w:tmpl w:val="620E3BB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C109B5"/>
    <w:multiLevelType w:val="hybridMultilevel"/>
    <w:tmpl w:val="4A34345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6FDE7815"/>
    <w:multiLevelType w:val="hybridMultilevel"/>
    <w:tmpl w:val="08748B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2296148"/>
    <w:multiLevelType w:val="hybridMultilevel"/>
    <w:tmpl w:val="BC164DB6"/>
    <w:lvl w:ilvl="0" w:tplc="18E2F11E">
      <w:start w:val="1"/>
      <w:numFmt w:val="lowerLetter"/>
      <w:lvlText w:val="%1."/>
      <w:lvlJc w:val="left"/>
      <w:pPr>
        <w:ind w:left="934" w:hanging="360"/>
      </w:pPr>
      <w:rPr>
        <w:rFonts w:hint="default"/>
      </w:rPr>
    </w:lvl>
    <w:lvl w:ilvl="1" w:tplc="04070019" w:tentative="1">
      <w:start w:val="1"/>
      <w:numFmt w:val="lowerLetter"/>
      <w:lvlText w:val="%2."/>
      <w:lvlJc w:val="left"/>
      <w:pPr>
        <w:ind w:left="1654" w:hanging="360"/>
      </w:pPr>
    </w:lvl>
    <w:lvl w:ilvl="2" w:tplc="0407001B" w:tentative="1">
      <w:start w:val="1"/>
      <w:numFmt w:val="lowerRoman"/>
      <w:lvlText w:val="%3."/>
      <w:lvlJc w:val="right"/>
      <w:pPr>
        <w:ind w:left="2374" w:hanging="180"/>
      </w:pPr>
    </w:lvl>
    <w:lvl w:ilvl="3" w:tplc="0407000F" w:tentative="1">
      <w:start w:val="1"/>
      <w:numFmt w:val="decimal"/>
      <w:lvlText w:val="%4."/>
      <w:lvlJc w:val="left"/>
      <w:pPr>
        <w:ind w:left="3094" w:hanging="360"/>
      </w:pPr>
    </w:lvl>
    <w:lvl w:ilvl="4" w:tplc="04070019" w:tentative="1">
      <w:start w:val="1"/>
      <w:numFmt w:val="lowerLetter"/>
      <w:lvlText w:val="%5."/>
      <w:lvlJc w:val="left"/>
      <w:pPr>
        <w:ind w:left="3814" w:hanging="360"/>
      </w:pPr>
    </w:lvl>
    <w:lvl w:ilvl="5" w:tplc="0407001B" w:tentative="1">
      <w:start w:val="1"/>
      <w:numFmt w:val="lowerRoman"/>
      <w:lvlText w:val="%6."/>
      <w:lvlJc w:val="right"/>
      <w:pPr>
        <w:ind w:left="4534" w:hanging="180"/>
      </w:pPr>
    </w:lvl>
    <w:lvl w:ilvl="6" w:tplc="0407000F" w:tentative="1">
      <w:start w:val="1"/>
      <w:numFmt w:val="decimal"/>
      <w:lvlText w:val="%7."/>
      <w:lvlJc w:val="left"/>
      <w:pPr>
        <w:ind w:left="5254" w:hanging="360"/>
      </w:pPr>
    </w:lvl>
    <w:lvl w:ilvl="7" w:tplc="04070019" w:tentative="1">
      <w:start w:val="1"/>
      <w:numFmt w:val="lowerLetter"/>
      <w:lvlText w:val="%8."/>
      <w:lvlJc w:val="left"/>
      <w:pPr>
        <w:ind w:left="5974" w:hanging="360"/>
      </w:pPr>
    </w:lvl>
    <w:lvl w:ilvl="8" w:tplc="0407001B" w:tentative="1">
      <w:start w:val="1"/>
      <w:numFmt w:val="lowerRoman"/>
      <w:lvlText w:val="%9."/>
      <w:lvlJc w:val="right"/>
      <w:pPr>
        <w:ind w:left="6694" w:hanging="180"/>
      </w:pPr>
    </w:lvl>
  </w:abstractNum>
  <w:abstractNum w:abstractNumId="36" w15:restartNumberingAfterBreak="0">
    <w:nsid w:val="725739DC"/>
    <w:multiLevelType w:val="hybridMultilevel"/>
    <w:tmpl w:val="A2B6CFB2"/>
    <w:lvl w:ilvl="0" w:tplc="D8AAA5C2">
      <w:start w:val="2021"/>
      <w:numFmt w:val="decimal"/>
      <w:lvlText w:val="%1"/>
      <w:lvlJc w:val="left"/>
      <w:pPr>
        <w:ind w:left="1490" w:hanging="113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503429D"/>
    <w:multiLevelType w:val="hybridMultilevel"/>
    <w:tmpl w:val="70E8D2A0"/>
    <w:lvl w:ilvl="0" w:tplc="20F0E366">
      <w:start w:val="2"/>
      <w:numFmt w:val="bullet"/>
      <w:lvlText w:val="-"/>
      <w:lvlJc w:val="left"/>
      <w:pPr>
        <w:ind w:left="633" w:hanging="360"/>
      </w:pPr>
      <w:rPr>
        <w:rFonts w:ascii="Times New Roman" w:eastAsia="Times New Roman" w:hAnsi="Times New Roman" w:cs="Times New Roman" w:hint="default"/>
        <w:b/>
      </w:rPr>
    </w:lvl>
    <w:lvl w:ilvl="1" w:tplc="04070003">
      <w:start w:val="1"/>
      <w:numFmt w:val="bullet"/>
      <w:lvlText w:val="o"/>
      <w:lvlJc w:val="left"/>
      <w:pPr>
        <w:ind w:left="1353" w:hanging="360"/>
      </w:pPr>
      <w:rPr>
        <w:rFonts w:ascii="Courier New" w:hAnsi="Courier New" w:cs="Courier New" w:hint="default"/>
      </w:rPr>
    </w:lvl>
    <w:lvl w:ilvl="2" w:tplc="04070005">
      <w:start w:val="1"/>
      <w:numFmt w:val="bullet"/>
      <w:lvlText w:val=""/>
      <w:lvlJc w:val="left"/>
      <w:pPr>
        <w:ind w:left="2073" w:hanging="360"/>
      </w:pPr>
      <w:rPr>
        <w:rFonts w:ascii="Wingdings" w:hAnsi="Wingdings" w:hint="default"/>
      </w:rPr>
    </w:lvl>
    <w:lvl w:ilvl="3" w:tplc="04070001">
      <w:start w:val="1"/>
      <w:numFmt w:val="bullet"/>
      <w:lvlText w:val=""/>
      <w:lvlJc w:val="left"/>
      <w:pPr>
        <w:ind w:left="2793" w:hanging="360"/>
      </w:pPr>
      <w:rPr>
        <w:rFonts w:ascii="Symbol" w:hAnsi="Symbol" w:hint="default"/>
      </w:rPr>
    </w:lvl>
    <w:lvl w:ilvl="4" w:tplc="04070003">
      <w:start w:val="1"/>
      <w:numFmt w:val="bullet"/>
      <w:lvlText w:val="o"/>
      <w:lvlJc w:val="left"/>
      <w:pPr>
        <w:ind w:left="3513" w:hanging="360"/>
      </w:pPr>
      <w:rPr>
        <w:rFonts w:ascii="Courier New" w:hAnsi="Courier New" w:cs="Courier New" w:hint="default"/>
      </w:rPr>
    </w:lvl>
    <w:lvl w:ilvl="5" w:tplc="04070005">
      <w:start w:val="1"/>
      <w:numFmt w:val="bullet"/>
      <w:lvlText w:val=""/>
      <w:lvlJc w:val="left"/>
      <w:pPr>
        <w:ind w:left="4233" w:hanging="360"/>
      </w:pPr>
      <w:rPr>
        <w:rFonts w:ascii="Wingdings" w:hAnsi="Wingdings" w:hint="default"/>
      </w:rPr>
    </w:lvl>
    <w:lvl w:ilvl="6" w:tplc="04070001">
      <w:start w:val="1"/>
      <w:numFmt w:val="bullet"/>
      <w:lvlText w:val=""/>
      <w:lvlJc w:val="left"/>
      <w:pPr>
        <w:ind w:left="4953" w:hanging="360"/>
      </w:pPr>
      <w:rPr>
        <w:rFonts w:ascii="Symbol" w:hAnsi="Symbol" w:hint="default"/>
      </w:rPr>
    </w:lvl>
    <w:lvl w:ilvl="7" w:tplc="04070003">
      <w:start w:val="1"/>
      <w:numFmt w:val="bullet"/>
      <w:lvlText w:val="o"/>
      <w:lvlJc w:val="left"/>
      <w:pPr>
        <w:ind w:left="5673" w:hanging="360"/>
      </w:pPr>
      <w:rPr>
        <w:rFonts w:ascii="Courier New" w:hAnsi="Courier New" w:cs="Courier New" w:hint="default"/>
      </w:rPr>
    </w:lvl>
    <w:lvl w:ilvl="8" w:tplc="04070005">
      <w:start w:val="1"/>
      <w:numFmt w:val="bullet"/>
      <w:lvlText w:val=""/>
      <w:lvlJc w:val="left"/>
      <w:pPr>
        <w:ind w:left="6393" w:hanging="360"/>
      </w:pPr>
      <w:rPr>
        <w:rFonts w:ascii="Wingdings" w:hAnsi="Wingdings" w:hint="default"/>
      </w:rPr>
    </w:lvl>
  </w:abstractNum>
  <w:abstractNum w:abstractNumId="38" w15:restartNumberingAfterBreak="0">
    <w:nsid w:val="759412A8"/>
    <w:multiLevelType w:val="hybridMultilevel"/>
    <w:tmpl w:val="DF9E6464"/>
    <w:lvl w:ilvl="0" w:tplc="A9721158">
      <w:start w:val="1"/>
      <w:numFmt w:val="bullet"/>
      <w:lvlText w:val="•"/>
      <w:lvlJc w:val="left"/>
      <w:pPr>
        <w:tabs>
          <w:tab w:val="num" w:pos="720"/>
        </w:tabs>
        <w:ind w:left="720" w:hanging="360"/>
      </w:pPr>
      <w:rPr>
        <w:rFonts w:ascii="Arial" w:hAnsi="Arial" w:hint="default"/>
      </w:rPr>
    </w:lvl>
    <w:lvl w:ilvl="1" w:tplc="BB3C8A56" w:tentative="1">
      <w:start w:val="1"/>
      <w:numFmt w:val="bullet"/>
      <w:lvlText w:val="•"/>
      <w:lvlJc w:val="left"/>
      <w:pPr>
        <w:tabs>
          <w:tab w:val="num" w:pos="1440"/>
        </w:tabs>
        <w:ind w:left="1440" w:hanging="360"/>
      </w:pPr>
      <w:rPr>
        <w:rFonts w:ascii="Arial" w:hAnsi="Arial" w:hint="default"/>
      </w:rPr>
    </w:lvl>
    <w:lvl w:ilvl="2" w:tplc="70968F8C" w:tentative="1">
      <w:start w:val="1"/>
      <w:numFmt w:val="bullet"/>
      <w:lvlText w:val="•"/>
      <w:lvlJc w:val="left"/>
      <w:pPr>
        <w:tabs>
          <w:tab w:val="num" w:pos="2160"/>
        </w:tabs>
        <w:ind w:left="2160" w:hanging="360"/>
      </w:pPr>
      <w:rPr>
        <w:rFonts w:ascii="Arial" w:hAnsi="Arial" w:hint="default"/>
      </w:rPr>
    </w:lvl>
    <w:lvl w:ilvl="3" w:tplc="8F3EC770" w:tentative="1">
      <w:start w:val="1"/>
      <w:numFmt w:val="bullet"/>
      <w:lvlText w:val="•"/>
      <w:lvlJc w:val="left"/>
      <w:pPr>
        <w:tabs>
          <w:tab w:val="num" w:pos="2880"/>
        </w:tabs>
        <w:ind w:left="2880" w:hanging="360"/>
      </w:pPr>
      <w:rPr>
        <w:rFonts w:ascii="Arial" w:hAnsi="Arial" w:hint="default"/>
      </w:rPr>
    </w:lvl>
    <w:lvl w:ilvl="4" w:tplc="C546A30E" w:tentative="1">
      <w:start w:val="1"/>
      <w:numFmt w:val="bullet"/>
      <w:lvlText w:val="•"/>
      <w:lvlJc w:val="left"/>
      <w:pPr>
        <w:tabs>
          <w:tab w:val="num" w:pos="3600"/>
        </w:tabs>
        <w:ind w:left="3600" w:hanging="360"/>
      </w:pPr>
      <w:rPr>
        <w:rFonts w:ascii="Arial" w:hAnsi="Arial" w:hint="default"/>
      </w:rPr>
    </w:lvl>
    <w:lvl w:ilvl="5" w:tplc="F1EEBA06" w:tentative="1">
      <w:start w:val="1"/>
      <w:numFmt w:val="bullet"/>
      <w:lvlText w:val="•"/>
      <w:lvlJc w:val="left"/>
      <w:pPr>
        <w:tabs>
          <w:tab w:val="num" w:pos="4320"/>
        </w:tabs>
        <w:ind w:left="4320" w:hanging="360"/>
      </w:pPr>
      <w:rPr>
        <w:rFonts w:ascii="Arial" w:hAnsi="Arial" w:hint="default"/>
      </w:rPr>
    </w:lvl>
    <w:lvl w:ilvl="6" w:tplc="1CDC6826" w:tentative="1">
      <w:start w:val="1"/>
      <w:numFmt w:val="bullet"/>
      <w:lvlText w:val="•"/>
      <w:lvlJc w:val="left"/>
      <w:pPr>
        <w:tabs>
          <w:tab w:val="num" w:pos="5040"/>
        </w:tabs>
        <w:ind w:left="5040" w:hanging="360"/>
      </w:pPr>
      <w:rPr>
        <w:rFonts w:ascii="Arial" w:hAnsi="Arial" w:hint="default"/>
      </w:rPr>
    </w:lvl>
    <w:lvl w:ilvl="7" w:tplc="01069154" w:tentative="1">
      <w:start w:val="1"/>
      <w:numFmt w:val="bullet"/>
      <w:lvlText w:val="•"/>
      <w:lvlJc w:val="left"/>
      <w:pPr>
        <w:tabs>
          <w:tab w:val="num" w:pos="5760"/>
        </w:tabs>
        <w:ind w:left="5760" w:hanging="360"/>
      </w:pPr>
      <w:rPr>
        <w:rFonts w:ascii="Arial" w:hAnsi="Arial" w:hint="default"/>
      </w:rPr>
    </w:lvl>
    <w:lvl w:ilvl="8" w:tplc="DE4CBB2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B3163F"/>
    <w:multiLevelType w:val="hybridMultilevel"/>
    <w:tmpl w:val="36CEF72A"/>
    <w:lvl w:ilvl="0" w:tplc="041D000F">
      <w:start w:val="1"/>
      <w:numFmt w:val="decimal"/>
      <w:lvlText w:val="%1."/>
      <w:lvlJc w:val="left"/>
      <w:pPr>
        <w:ind w:left="928" w:hanging="360"/>
      </w:p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40" w15:restartNumberingAfterBreak="0">
    <w:nsid w:val="7AAA1E03"/>
    <w:multiLevelType w:val="hybridMultilevel"/>
    <w:tmpl w:val="15689364"/>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3"/>
  </w:num>
  <w:num w:numId="4">
    <w:abstractNumId w:val="32"/>
  </w:num>
  <w:num w:numId="5">
    <w:abstractNumId w:val="37"/>
  </w:num>
  <w:num w:numId="6">
    <w:abstractNumId w:val="12"/>
  </w:num>
  <w:num w:numId="7">
    <w:abstractNumId w:val="36"/>
  </w:num>
  <w:num w:numId="8">
    <w:abstractNumId w:val="30"/>
  </w:num>
  <w:num w:numId="9">
    <w:abstractNumId w:val="27"/>
  </w:num>
  <w:num w:numId="10">
    <w:abstractNumId w:val="33"/>
  </w:num>
  <w:num w:numId="11">
    <w:abstractNumId w:val="28"/>
  </w:num>
  <w:num w:numId="12">
    <w:abstractNumId w:val="21"/>
  </w:num>
  <w:num w:numId="13">
    <w:abstractNumId w:val="16"/>
  </w:num>
  <w:num w:numId="14">
    <w:abstractNumId w:val="40"/>
  </w:num>
  <w:num w:numId="15">
    <w:abstractNumId w:val="11"/>
  </w:num>
  <w:num w:numId="16">
    <w:abstractNumId w:val="39"/>
  </w:num>
  <w:num w:numId="17">
    <w:abstractNumId w:val="22"/>
  </w:num>
  <w:num w:numId="18">
    <w:abstractNumId w:val="38"/>
  </w:num>
  <w:num w:numId="19">
    <w:abstractNumId w:val="25"/>
  </w:num>
  <w:num w:numId="20">
    <w:abstractNumId w:val="14"/>
  </w:num>
  <w:num w:numId="21">
    <w:abstractNumId w:val="18"/>
  </w:num>
  <w:num w:numId="22">
    <w:abstractNumId w:val="35"/>
  </w:num>
  <w:num w:numId="23">
    <w:abstractNumId w:val="23"/>
  </w:num>
  <w:num w:numId="24">
    <w:abstractNumId w:val="19"/>
  </w:num>
  <w:num w:numId="25">
    <w:abstractNumId w:val="29"/>
  </w:num>
  <w:num w:numId="26">
    <w:abstractNumId w:val="20"/>
  </w:num>
  <w:num w:numId="27">
    <w:abstractNumId w:val="31"/>
  </w:num>
  <w:num w:numId="2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17"/>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5"/>
  </w:num>
  <w:num w:numId="42">
    <w:abstractNumId w:val="26"/>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027"/>
    <w:rsid w:val="0001016B"/>
    <w:rsid w:val="000173AA"/>
    <w:rsid w:val="00023677"/>
    <w:rsid w:val="00024F53"/>
    <w:rsid w:val="00033397"/>
    <w:rsid w:val="00035B72"/>
    <w:rsid w:val="00040095"/>
    <w:rsid w:val="00040EF6"/>
    <w:rsid w:val="00044CB5"/>
    <w:rsid w:val="00045BFD"/>
    <w:rsid w:val="00051834"/>
    <w:rsid w:val="00052C1C"/>
    <w:rsid w:val="00053520"/>
    <w:rsid w:val="00054A22"/>
    <w:rsid w:val="00054D1E"/>
    <w:rsid w:val="00062023"/>
    <w:rsid w:val="000655A6"/>
    <w:rsid w:val="00080512"/>
    <w:rsid w:val="00080B65"/>
    <w:rsid w:val="00090F61"/>
    <w:rsid w:val="000911AD"/>
    <w:rsid w:val="00092BB2"/>
    <w:rsid w:val="000957D9"/>
    <w:rsid w:val="000A01F5"/>
    <w:rsid w:val="000A31E9"/>
    <w:rsid w:val="000A33E4"/>
    <w:rsid w:val="000B03E1"/>
    <w:rsid w:val="000C0877"/>
    <w:rsid w:val="000C47C3"/>
    <w:rsid w:val="000C4DB9"/>
    <w:rsid w:val="000D0627"/>
    <w:rsid w:val="000D08D5"/>
    <w:rsid w:val="000D58AB"/>
    <w:rsid w:val="000E0993"/>
    <w:rsid w:val="000E43A3"/>
    <w:rsid w:val="000F00C1"/>
    <w:rsid w:val="000F17B5"/>
    <w:rsid w:val="000F3926"/>
    <w:rsid w:val="00100AF3"/>
    <w:rsid w:val="001077A0"/>
    <w:rsid w:val="0011001F"/>
    <w:rsid w:val="00112CAB"/>
    <w:rsid w:val="001179A9"/>
    <w:rsid w:val="0012052E"/>
    <w:rsid w:val="00121DCD"/>
    <w:rsid w:val="001248FD"/>
    <w:rsid w:val="00125F3A"/>
    <w:rsid w:val="001333EA"/>
    <w:rsid w:val="00133525"/>
    <w:rsid w:val="001341A3"/>
    <w:rsid w:val="00137BC3"/>
    <w:rsid w:val="00140C67"/>
    <w:rsid w:val="00152D2D"/>
    <w:rsid w:val="00156B92"/>
    <w:rsid w:val="00157AC1"/>
    <w:rsid w:val="00185656"/>
    <w:rsid w:val="001926AE"/>
    <w:rsid w:val="001A233A"/>
    <w:rsid w:val="001A4C42"/>
    <w:rsid w:val="001A7420"/>
    <w:rsid w:val="001B1339"/>
    <w:rsid w:val="001B1BCF"/>
    <w:rsid w:val="001B364A"/>
    <w:rsid w:val="001B645B"/>
    <w:rsid w:val="001B6637"/>
    <w:rsid w:val="001C21C3"/>
    <w:rsid w:val="001C592C"/>
    <w:rsid w:val="001D02C2"/>
    <w:rsid w:val="001D668C"/>
    <w:rsid w:val="001E0356"/>
    <w:rsid w:val="001E5381"/>
    <w:rsid w:val="001E5E93"/>
    <w:rsid w:val="001E5EE7"/>
    <w:rsid w:val="001E6B59"/>
    <w:rsid w:val="001F0C1D"/>
    <w:rsid w:val="001F1132"/>
    <w:rsid w:val="001F168B"/>
    <w:rsid w:val="001F4FC8"/>
    <w:rsid w:val="001F702A"/>
    <w:rsid w:val="002033BB"/>
    <w:rsid w:val="00214ECD"/>
    <w:rsid w:val="00234187"/>
    <w:rsid w:val="002347A2"/>
    <w:rsid w:val="00235C36"/>
    <w:rsid w:val="00240A2D"/>
    <w:rsid w:val="002413E1"/>
    <w:rsid w:val="00247C05"/>
    <w:rsid w:val="0025099D"/>
    <w:rsid w:val="00253A83"/>
    <w:rsid w:val="0025460E"/>
    <w:rsid w:val="00260415"/>
    <w:rsid w:val="00265B5B"/>
    <w:rsid w:val="002675F0"/>
    <w:rsid w:val="002729F7"/>
    <w:rsid w:val="00282695"/>
    <w:rsid w:val="00297304"/>
    <w:rsid w:val="002A255D"/>
    <w:rsid w:val="002A5D7B"/>
    <w:rsid w:val="002B31D9"/>
    <w:rsid w:val="002B6339"/>
    <w:rsid w:val="002D3E4F"/>
    <w:rsid w:val="002E00EE"/>
    <w:rsid w:val="002E1EC6"/>
    <w:rsid w:val="002E423D"/>
    <w:rsid w:val="002E58F9"/>
    <w:rsid w:val="002F2102"/>
    <w:rsid w:val="002F440E"/>
    <w:rsid w:val="003172DC"/>
    <w:rsid w:val="0032082D"/>
    <w:rsid w:val="003337DF"/>
    <w:rsid w:val="003422D5"/>
    <w:rsid w:val="0034531F"/>
    <w:rsid w:val="00347AE1"/>
    <w:rsid w:val="0035332F"/>
    <w:rsid w:val="003537CD"/>
    <w:rsid w:val="0035462D"/>
    <w:rsid w:val="0035642D"/>
    <w:rsid w:val="00366D60"/>
    <w:rsid w:val="00372528"/>
    <w:rsid w:val="00373AAC"/>
    <w:rsid w:val="00373E4D"/>
    <w:rsid w:val="003765B8"/>
    <w:rsid w:val="00380D02"/>
    <w:rsid w:val="0038564B"/>
    <w:rsid w:val="0039695B"/>
    <w:rsid w:val="003A22C5"/>
    <w:rsid w:val="003A68A1"/>
    <w:rsid w:val="003C3971"/>
    <w:rsid w:val="003C4566"/>
    <w:rsid w:val="003C700A"/>
    <w:rsid w:val="003D5558"/>
    <w:rsid w:val="003E1AC4"/>
    <w:rsid w:val="00403B2E"/>
    <w:rsid w:val="0041110E"/>
    <w:rsid w:val="00417609"/>
    <w:rsid w:val="00423334"/>
    <w:rsid w:val="004243E1"/>
    <w:rsid w:val="004345EC"/>
    <w:rsid w:val="004359CF"/>
    <w:rsid w:val="00446F00"/>
    <w:rsid w:val="004608C6"/>
    <w:rsid w:val="00465515"/>
    <w:rsid w:val="004733F2"/>
    <w:rsid w:val="0048096F"/>
    <w:rsid w:val="00486CC2"/>
    <w:rsid w:val="00494FD0"/>
    <w:rsid w:val="004D3578"/>
    <w:rsid w:val="004E0A8E"/>
    <w:rsid w:val="004E213A"/>
    <w:rsid w:val="004E3265"/>
    <w:rsid w:val="004E420A"/>
    <w:rsid w:val="004F0988"/>
    <w:rsid w:val="004F0FA4"/>
    <w:rsid w:val="004F3340"/>
    <w:rsid w:val="00515A3B"/>
    <w:rsid w:val="00516DAD"/>
    <w:rsid w:val="0053388B"/>
    <w:rsid w:val="00535773"/>
    <w:rsid w:val="00543E6C"/>
    <w:rsid w:val="005552A9"/>
    <w:rsid w:val="00560E4B"/>
    <w:rsid w:val="00565087"/>
    <w:rsid w:val="0057511E"/>
    <w:rsid w:val="005903D9"/>
    <w:rsid w:val="00590967"/>
    <w:rsid w:val="00597B11"/>
    <w:rsid w:val="005B2420"/>
    <w:rsid w:val="005B321A"/>
    <w:rsid w:val="005D2E01"/>
    <w:rsid w:val="005D7526"/>
    <w:rsid w:val="005E093B"/>
    <w:rsid w:val="005E3630"/>
    <w:rsid w:val="005E3E84"/>
    <w:rsid w:val="005E4BB2"/>
    <w:rsid w:val="005E7D2E"/>
    <w:rsid w:val="005F6437"/>
    <w:rsid w:val="00602AEA"/>
    <w:rsid w:val="00614B78"/>
    <w:rsid w:val="00614FDF"/>
    <w:rsid w:val="00624C6B"/>
    <w:rsid w:val="00625D77"/>
    <w:rsid w:val="00633635"/>
    <w:rsid w:val="0063543D"/>
    <w:rsid w:val="00647114"/>
    <w:rsid w:val="00653BD1"/>
    <w:rsid w:val="006622E8"/>
    <w:rsid w:val="00663242"/>
    <w:rsid w:val="00674748"/>
    <w:rsid w:val="00675D29"/>
    <w:rsid w:val="006767FB"/>
    <w:rsid w:val="00680B6C"/>
    <w:rsid w:val="00695096"/>
    <w:rsid w:val="006A022C"/>
    <w:rsid w:val="006A323F"/>
    <w:rsid w:val="006B144F"/>
    <w:rsid w:val="006B175F"/>
    <w:rsid w:val="006B1B74"/>
    <w:rsid w:val="006B30D0"/>
    <w:rsid w:val="006B3FDA"/>
    <w:rsid w:val="006B79BC"/>
    <w:rsid w:val="006C3D95"/>
    <w:rsid w:val="006C5EB3"/>
    <w:rsid w:val="006D355C"/>
    <w:rsid w:val="006E2BEE"/>
    <w:rsid w:val="006E342E"/>
    <w:rsid w:val="006E5C86"/>
    <w:rsid w:val="006E641D"/>
    <w:rsid w:val="006E6882"/>
    <w:rsid w:val="006E6F7D"/>
    <w:rsid w:val="006F39D4"/>
    <w:rsid w:val="006F4E2C"/>
    <w:rsid w:val="006F531B"/>
    <w:rsid w:val="00701116"/>
    <w:rsid w:val="00703543"/>
    <w:rsid w:val="00713C44"/>
    <w:rsid w:val="00720BA8"/>
    <w:rsid w:val="00721D23"/>
    <w:rsid w:val="007259A1"/>
    <w:rsid w:val="00734A5B"/>
    <w:rsid w:val="0074026F"/>
    <w:rsid w:val="007429F6"/>
    <w:rsid w:val="00744E76"/>
    <w:rsid w:val="00745615"/>
    <w:rsid w:val="0075170F"/>
    <w:rsid w:val="00766BF5"/>
    <w:rsid w:val="0076734F"/>
    <w:rsid w:val="00771AA5"/>
    <w:rsid w:val="00774DA4"/>
    <w:rsid w:val="00781F0F"/>
    <w:rsid w:val="007877EF"/>
    <w:rsid w:val="00791A56"/>
    <w:rsid w:val="00791C14"/>
    <w:rsid w:val="007941FF"/>
    <w:rsid w:val="007A015E"/>
    <w:rsid w:val="007A161A"/>
    <w:rsid w:val="007A33F0"/>
    <w:rsid w:val="007A5F89"/>
    <w:rsid w:val="007A712B"/>
    <w:rsid w:val="007B600E"/>
    <w:rsid w:val="007C1236"/>
    <w:rsid w:val="007C2B81"/>
    <w:rsid w:val="007D620D"/>
    <w:rsid w:val="007F0F4A"/>
    <w:rsid w:val="007F7E4C"/>
    <w:rsid w:val="00800D92"/>
    <w:rsid w:val="008028A4"/>
    <w:rsid w:val="00807EBA"/>
    <w:rsid w:val="008166DF"/>
    <w:rsid w:val="00821B27"/>
    <w:rsid w:val="00822B3F"/>
    <w:rsid w:val="00823F2B"/>
    <w:rsid w:val="00830747"/>
    <w:rsid w:val="00833E79"/>
    <w:rsid w:val="00850E76"/>
    <w:rsid w:val="008521A7"/>
    <w:rsid w:val="00856789"/>
    <w:rsid w:val="0086045C"/>
    <w:rsid w:val="008655C6"/>
    <w:rsid w:val="00870CD7"/>
    <w:rsid w:val="00872672"/>
    <w:rsid w:val="008768CA"/>
    <w:rsid w:val="008773C9"/>
    <w:rsid w:val="008864CE"/>
    <w:rsid w:val="0089066F"/>
    <w:rsid w:val="008B125D"/>
    <w:rsid w:val="008C384C"/>
    <w:rsid w:val="008D6635"/>
    <w:rsid w:val="008E3015"/>
    <w:rsid w:val="008E4706"/>
    <w:rsid w:val="008E59CF"/>
    <w:rsid w:val="008F026C"/>
    <w:rsid w:val="0090046F"/>
    <w:rsid w:val="00900D58"/>
    <w:rsid w:val="0090271F"/>
    <w:rsid w:val="00902E23"/>
    <w:rsid w:val="009114D7"/>
    <w:rsid w:val="009133E9"/>
    <w:rsid w:val="0091348E"/>
    <w:rsid w:val="00917CCB"/>
    <w:rsid w:val="00926417"/>
    <w:rsid w:val="00926E19"/>
    <w:rsid w:val="0094022E"/>
    <w:rsid w:val="00942EC2"/>
    <w:rsid w:val="00944041"/>
    <w:rsid w:val="009459DC"/>
    <w:rsid w:val="009555B3"/>
    <w:rsid w:val="009618D1"/>
    <w:rsid w:val="00961FC7"/>
    <w:rsid w:val="00975FC2"/>
    <w:rsid w:val="00980543"/>
    <w:rsid w:val="009810B7"/>
    <w:rsid w:val="009824D5"/>
    <w:rsid w:val="009862A7"/>
    <w:rsid w:val="00990E98"/>
    <w:rsid w:val="00992BC7"/>
    <w:rsid w:val="009A6606"/>
    <w:rsid w:val="009A6878"/>
    <w:rsid w:val="009B59D0"/>
    <w:rsid w:val="009C3FAB"/>
    <w:rsid w:val="009D1CED"/>
    <w:rsid w:val="009E1420"/>
    <w:rsid w:val="009E4401"/>
    <w:rsid w:val="009E4882"/>
    <w:rsid w:val="009F37B7"/>
    <w:rsid w:val="009F6EF5"/>
    <w:rsid w:val="00A007F1"/>
    <w:rsid w:val="00A04D99"/>
    <w:rsid w:val="00A10F02"/>
    <w:rsid w:val="00A15D57"/>
    <w:rsid w:val="00A163D5"/>
    <w:rsid w:val="00A164B4"/>
    <w:rsid w:val="00A20C7B"/>
    <w:rsid w:val="00A21E93"/>
    <w:rsid w:val="00A24AC0"/>
    <w:rsid w:val="00A24B99"/>
    <w:rsid w:val="00A26956"/>
    <w:rsid w:val="00A27486"/>
    <w:rsid w:val="00A400DD"/>
    <w:rsid w:val="00A51974"/>
    <w:rsid w:val="00A53724"/>
    <w:rsid w:val="00A546E1"/>
    <w:rsid w:val="00A56066"/>
    <w:rsid w:val="00A56AEB"/>
    <w:rsid w:val="00A7245D"/>
    <w:rsid w:val="00A7299F"/>
    <w:rsid w:val="00A73129"/>
    <w:rsid w:val="00A82346"/>
    <w:rsid w:val="00A82EA3"/>
    <w:rsid w:val="00A82FD4"/>
    <w:rsid w:val="00A85E19"/>
    <w:rsid w:val="00A87275"/>
    <w:rsid w:val="00A92BA1"/>
    <w:rsid w:val="00AB2581"/>
    <w:rsid w:val="00AB29CA"/>
    <w:rsid w:val="00AC1E6C"/>
    <w:rsid w:val="00AC2BE4"/>
    <w:rsid w:val="00AC3140"/>
    <w:rsid w:val="00AC6095"/>
    <w:rsid w:val="00AC6BC6"/>
    <w:rsid w:val="00AD04B7"/>
    <w:rsid w:val="00AD0F30"/>
    <w:rsid w:val="00AD5AE8"/>
    <w:rsid w:val="00AE65E2"/>
    <w:rsid w:val="00AF270F"/>
    <w:rsid w:val="00B15449"/>
    <w:rsid w:val="00B1738D"/>
    <w:rsid w:val="00B21A3F"/>
    <w:rsid w:val="00B22B41"/>
    <w:rsid w:val="00B23EF8"/>
    <w:rsid w:val="00B2548D"/>
    <w:rsid w:val="00B256B5"/>
    <w:rsid w:val="00B32031"/>
    <w:rsid w:val="00B62F09"/>
    <w:rsid w:val="00B7744E"/>
    <w:rsid w:val="00B90ACD"/>
    <w:rsid w:val="00B918F7"/>
    <w:rsid w:val="00B93086"/>
    <w:rsid w:val="00B96144"/>
    <w:rsid w:val="00BA19ED"/>
    <w:rsid w:val="00BA4B8D"/>
    <w:rsid w:val="00BB181B"/>
    <w:rsid w:val="00BB3A26"/>
    <w:rsid w:val="00BB5C61"/>
    <w:rsid w:val="00BC0F7D"/>
    <w:rsid w:val="00BC3CA3"/>
    <w:rsid w:val="00BC6C55"/>
    <w:rsid w:val="00BD4668"/>
    <w:rsid w:val="00BD7D31"/>
    <w:rsid w:val="00BE3255"/>
    <w:rsid w:val="00BF128E"/>
    <w:rsid w:val="00C01B16"/>
    <w:rsid w:val="00C074DD"/>
    <w:rsid w:val="00C13A5B"/>
    <w:rsid w:val="00C1496A"/>
    <w:rsid w:val="00C33079"/>
    <w:rsid w:val="00C4076A"/>
    <w:rsid w:val="00C45231"/>
    <w:rsid w:val="00C559FD"/>
    <w:rsid w:val="00C70D2C"/>
    <w:rsid w:val="00C72833"/>
    <w:rsid w:val="00C80F1D"/>
    <w:rsid w:val="00C85F04"/>
    <w:rsid w:val="00C92D3A"/>
    <w:rsid w:val="00C93F40"/>
    <w:rsid w:val="00CA009A"/>
    <w:rsid w:val="00CA01F1"/>
    <w:rsid w:val="00CA2968"/>
    <w:rsid w:val="00CA3D0C"/>
    <w:rsid w:val="00CB0AF6"/>
    <w:rsid w:val="00CB4CA4"/>
    <w:rsid w:val="00CC2CF8"/>
    <w:rsid w:val="00CE40EA"/>
    <w:rsid w:val="00CE5320"/>
    <w:rsid w:val="00CF1630"/>
    <w:rsid w:val="00CF1CB6"/>
    <w:rsid w:val="00CF240A"/>
    <w:rsid w:val="00D0343D"/>
    <w:rsid w:val="00D03E94"/>
    <w:rsid w:val="00D1427A"/>
    <w:rsid w:val="00D22B28"/>
    <w:rsid w:val="00D24AFB"/>
    <w:rsid w:val="00D4467F"/>
    <w:rsid w:val="00D46999"/>
    <w:rsid w:val="00D50C3C"/>
    <w:rsid w:val="00D52789"/>
    <w:rsid w:val="00D544D5"/>
    <w:rsid w:val="00D56154"/>
    <w:rsid w:val="00D57972"/>
    <w:rsid w:val="00D675A9"/>
    <w:rsid w:val="00D7199A"/>
    <w:rsid w:val="00D738D6"/>
    <w:rsid w:val="00D755EB"/>
    <w:rsid w:val="00D76048"/>
    <w:rsid w:val="00D87E00"/>
    <w:rsid w:val="00D90ECC"/>
    <w:rsid w:val="00D9134D"/>
    <w:rsid w:val="00DA4AFF"/>
    <w:rsid w:val="00DA7A03"/>
    <w:rsid w:val="00DB1818"/>
    <w:rsid w:val="00DB3234"/>
    <w:rsid w:val="00DC0F7E"/>
    <w:rsid w:val="00DC309B"/>
    <w:rsid w:val="00DC4DA2"/>
    <w:rsid w:val="00DC5201"/>
    <w:rsid w:val="00DD3304"/>
    <w:rsid w:val="00DD4C17"/>
    <w:rsid w:val="00DD74A5"/>
    <w:rsid w:val="00DE08D6"/>
    <w:rsid w:val="00DE1DE3"/>
    <w:rsid w:val="00DF1CB5"/>
    <w:rsid w:val="00DF2B1F"/>
    <w:rsid w:val="00DF3FD9"/>
    <w:rsid w:val="00DF62CD"/>
    <w:rsid w:val="00E16509"/>
    <w:rsid w:val="00E21F8C"/>
    <w:rsid w:val="00E27FE2"/>
    <w:rsid w:val="00E370D3"/>
    <w:rsid w:val="00E42CD7"/>
    <w:rsid w:val="00E44582"/>
    <w:rsid w:val="00E67747"/>
    <w:rsid w:val="00E74591"/>
    <w:rsid w:val="00E75FDC"/>
    <w:rsid w:val="00E77645"/>
    <w:rsid w:val="00E94601"/>
    <w:rsid w:val="00E97A1E"/>
    <w:rsid w:val="00EA0D6F"/>
    <w:rsid w:val="00EA15B0"/>
    <w:rsid w:val="00EA21C3"/>
    <w:rsid w:val="00EA5EA7"/>
    <w:rsid w:val="00EB104D"/>
    <w:rsid w:val="00EB4BF6"/>
    <w:rsid w:val="00EC4A25"/>
    <w:rsid w:val="00ED0F39"/>
    <w:rsid w:val="00EF6BFB"/>
    <w:rsid w:val="00F025A2"/>
    <w:rsid w:val="00F04712"/>
    <w:rsid w:val="00F06B08"/>
    <w:rsid w:val="00F120BB"/>
    <w:rsid w:val="00F13360"/>
    <w:rsid w:val="00F21993"/>
    <w:rsid w:val="00F21A67"/>
    <w:rsid w:val="00F22EC7"/>
    <w:rsid w:val="00F26F7E"/>
    <w:rsid w:val="00F30927"/>
    <w:rsid w:val="00F325C8"/>
    <w:rsid w:val="00F33129"/>
    <w:rsid w:val="00F456A0"/>
    <w:rsid w:val="00F634BB"/>
    <w:rsid w:val="00F653B8"/>
    <w:rsid w:val="00F9008D"/>
    <w:rsid w:val="00FA1266"/>
    <w:rsid w:val="00FA206A"/>
    <w:rsid w:val="00FC1192"/>
    <w:rsid w:val="00FD19B2"/>
    <w:rsid w:val="00FD73C5"/>
    <w:rsid w:val="00FF0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822CA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926E19"/>
    <w:rPr>
      <w:rFonts w:ascii="Arial" w:hAnsi="Arial"/>
      <w:b/>
      <w:lang w:val="en-GB" w:eastAsia="en-US"/>
    </w:rPr>
  </w:style>
  <w:style w:type="character" w:customStyle="1" w:styleId="TFChar">
    <w:name w:val="TF Char"/>
    <w:link w:val="TF"/>
    <w:locked/>
    <w:rsid w:val="00926E19"/>
    <w:rPr>
      <w:rFonts w:ascii="Arial" w:hAnsi="Arial"/>
      <w:b/>
      <w:lang w:val="en-GB" w:eastAsia="en-US"/>
    </w:rPr>
  </w:style>
  <w:style w:type="paragraph" w:customStyle="1" w:styleId="CRCoverPage">
    <w:name w:val="CR Cover Page"/>
    <w:rsid w:val="001E5E93"/>
    <w:pPr>
      <w:spacing w:after="120"/>
    </w:pPr>
    <w:rPr>
      <w:rFonts w:ascii="Arial" w:eastAsia="SimSun" w:hAnsi="Arial"/>
      <w:lang w:val="en-GB" w:eastAsia="en-US"/>
    </w:rPr>
  </w:style>
  <w:style w:type="character" w:customStyle="1" w:styleId="NOChar">
    <w:name w:val="NO Char"/>
    <w:link w:val="NO"/>
    <w:rsid w:val="009D1CED"/>
    <w:rPr>
      <w:lang w:val="en-GB" w:eastAsia="en-US"/>
    </w:rPr>
  </w:style>
  <w:style w:type="character" w:customStyle="1" w:styleId="B1Char1">
    <w:name w:val="B1 Char1"/>
    <w:link w:val="B1"/>
    <w:qFormat/>
    <w:locked/>
    <w:rsid w:val="006A022C"/>
    <w:rPr>
      <w:lang w:val="en-GB" w:eastAsia="en-US"/>
    </w:rPr>
  </w:style>
  <w:style w:type="character" w:customStyle="1" w:styleId="B1Char">
    <w:name w:val="B1 Char"/>
    <w:qFormat/>
    <w:locked/>
    <w:rsid w:val="00040EF6"/>
    <w:rPr>
      <w:rFonts w:ascii="Times New Roman" w:hAnsi="Times New Roman"/>
      <w:lang w:val="en-GB" w:eastAsia="en-US"/>
    </w:rPr>
  </w:style>
  <w:style w:type="character" w:styleId="CommentReference">
    <w:name w:val="annotation reference"/>
    <w:rsid w:val="007C2B81"/>
    <w:rPr>
      <w:sz w:val="16"/>
    </w:rPr>
  </w:style>
  <w:style w:type="paragraph" w:styleId="CommentText">
    <w:name w:val="annotation text"/>
    <w:basedOn w:val="Normal"/>
    <w:link w:val="CommentTextChar"/>
    <w:rsid w:val="007C2B81"/>
    <w:rPr>
      <w:rFonts w:eastAsia="SimSun"/>
    </w:rPr>
  </w:style>
  <w:style w:type="character" w:customStyle="1" w:styleId="CommentTextChar">
    <w:name w:val="Comment Text Char"/>
    <w:basedOn w:val="DefaultParagraphFont"/>
    <w:link w:val="CommentText"/>
    <w:rsid w:val="007C2B81"/>
    <w:rPr>
      <w:rFonts w:eastAsia="SimSun"/>
      <w:lang w:val="en-GB" w:eastAsia="en-US"/>
    </w:rPr>
  </w:style>
  <w:style w:type="character" w:customStyle="1" w:styleId="WW8Num13z0">
    <w:name w:val="WW8Num13z0"/>
    <w:rsid w:val="002413E1"/>
    <w:rPr>
      <w:rFonts w:hint="default"/>
    </w:rPr>
  </w:style>
  <w:style w:type="paragraph" w:styleId="ListParagraph">
    <w:name w:val="List Paragraph"/>
    <w:basedOn w:val="Normal"/>
    <w:uiPriority w:val="34"/>
    <w:qFormat/>
    <w:rsid w:val="00A51974"/>
    <w:pPr>
      <w:ind w:left="720"/>
      <w:contextualSpacing/>
    </w:pPr>
  </w:style>
  <w:style w:type="character" w:customStyle="1" w:styleId="EditorsNoteChar">
    <w:name w:val="Editor's Note Char"/>
    <w:aliases w:val="EN Char,Editor's Note Char1"/>
    <w:link w:val="EditorsNote"/>
    <w:locked/>
    <w:rsid w:val="00A51974"/>
    <w:rPr>
      <w:color w:val="FF0000"/>
      <w:lang w:val="en-GB" w:eastAsia="en-US"/>
    </w:rPr>
  </w:style>
  <w:style w:type="character" w:customStyle="1" w:styleId="TALChar">
    <w:name w:val="TAL Char"/>
    <w:basedOn w:val="DefaultParagraphFont"/>
    <w:link w:val="TAL"/>
    <w:qFormat/>
    <w:locked/>
    <w:rsid w:val="008E59CF"/>
    <w:rPr>
      <w:rFonts w:ascii="Arial" w:hAnsi="Arial"/>
      <w:sz w:val="18"/>
      <w:lang w:val="en-GB" w:eastAsia="en-US"/>
    </w:rPr>
  </w:style>
  <w:style w:type="character" w:customStyle="1" w:styleId="TACChar">
    <w:name w:val="TAC Char"/>
    <w:basedOn w:val="DefaultParagraphFont"/>
    <w:link w:val="TAC"/>
    <w:qFormat/>
    <w:locked/>
    <w:rsid w:val="008E59CF"/>
    <w:rPr>
      <w:rFonts w:ascii="Arial" w:hAnsi="Arial"/>
      <w:sz w:val="18"/>
      <w:lang w:val="en-GB" w:eastAsia="en-US"/>
    </w:rPr>
  </w:style>
  <w:style w:type="character" w:customStyle="1" w:styleId="TAHChar">
    <w:name w:val="TAH Char"/>
    <w:basedOn w:val="DefaultParagraphFont"/>
    <w:link w:val="TAH"/>
    <w:locked/>
    <w:rsid w:val="008E59CF"/>
    <w:rPr>
      <w:rFonts w:ascii="Arial" w:hAnsi="Arial"/>
      <w:b/>
      <w:sz w:val="18"/>
      <w:lang w:val="en-GB" w:eastAsia="en-US"/>
    </w:rPr>
  </w:style>
  <w:style w:type="character" w:customStyle="1" w:styleId="IvDbodytextChar">
    <w:name w:val="IvD bodytext Char"/>
    <w:basedOn w:val="DefaultParagraphFont"/>
    <w:link w:val="IvDbodytext"/>
    <w:locked/>
    <w:rsid w:val="008E59CF"/>
    <w:rPr>
      <w:rFonts w:ascii="Arial" w:hAnsi="Arial" w:cs="Arial"/>
      <w:spacing w:val="2"/>
      <w:sz w:val="22"/>
      <w:lang w:val="en-GB"/>
    </w:rPr>
  </w:style>
  <w:style w:type="paragraph" w:customStyle="1" w:styleId="IvDbodytext">
    <w:name w:val="IvD bodytext"/>
    <w:basedOn w:val="BodyText"/>
    <w:link w:val="IvDbodytextChar"/>
    <w:qFormat/>
    <w:rsid w:val="008E59CF"/>
    <w:pPr>
      <w:keepLines/>
      <w:tabs>
        <w:tab w:val="left" w:pos="2552"/>
        <w:tab w:val="left" w:pos="3856"/>
        <w:tab w:val="left" w:pos="5216"/>
        <w:tab w:val="left" w:pos="6464"/>
        <w:tab w:val="left" w:pos="7768"/>
        <w:tab w:val="left" w:pos="9072"/>
        <w:tab w:val="left" w:pos="9639"/>
      </w:tabs>
      <w:spacing w:before="240" w:after="0"/>
    </w:pPr>
    <w:rPr>
      <w:rFonts w:ascii="Arial" w:hAnsi="Arial" w:cs="Arial"/>
      <w:spacing w:val="2"/>
      <w:sz w:val="22"/>
      <w:lang w:eastAsia="de-DE"/>
    </w:rPr>
  </w:style>
  <w:style w:type="character" w:customStyle="1" w:styleId="normaltextrun">
    <w:name w:val="normaltextrun"/>
    <w:basedOn w:val="DefaultParagraphFont"/>
    <w:rsid w:val="008E59CF"/>
  </w:style>
  <w:style w:type="paragraph" w:styleId="BodyText">
    <w:name w:val="Body Text"/>
    <w:basedOn w:val="Normal"/>
    <w:link w:val="BodyTextChar"/>
    <w:rsid w:val="008E59CF"/>
    <w:pPr>
      <w:spacing w:after="120"/>
    </w:pPr>
  </w:style>
  <w:style w:type="character" w:customStyle="1" w:styleId="BodyTextChar">
    <w:name w:val="Body Text Char"/>
    <w:basedOn w:val="DefaultParagraphFont"/>
    <w:link w:val="BodyText"/>
    <w:rsid w:val="008E59CF"/>
    <w:rPr>
      <w:lang w:val="en-GB" w:eastAsia="en-US"/>
    </w:rPr>
  </w:style>
  <w:style w:type="character" w:customStyle="1" w:styleId="NOZchn">
    <w:name w:val="NO Zchn"/>
    <w:locked/>
    <w:rsid w:val="006B175F"/>
    <w:rPr>
      <w:rFonts w:ascii="Times New Roman" w:hAnsi="Times New Roman"/>
      <w:lang w:val="en-GB" w:eastAsia="en-US"/>
    </w:rPr>
  </w:style>
  <w:style w:type="paragraph" w:customStyle="1" w:styleId="xxtal">
    <w:name w:val="x_x_tal"/>
    <w:basedOn w:val="Normal"/>
    <w:uiPriority w:val="99"/>
    <w:semiHidden/>
    <w:rsid w:val="008655C6"/>
    <w:pPr>
      <w:keepNext/>
      <w:spacing w:after="0"/>
    </w:pPr>
    <w:rPr>
      <w:rFonts w:ascii="Arial" w:eastAsia="Calibri" w:hAnsi="Arial" w:cs="Arial"/>
      <w:sz w:val="18"/>
      <w:szCs w:val="18"/>
      <w:lang w:eastAsia="de-DE"/>
    </w:rPr>
  </w:style>
  <w:style w:type="paragraph" w:customStyle="1" w:styleId="xxtac">
    <w:name w:val="x_x_tac"/>
    <w:basedOn w:val="Normal"/>
    <w:uiPriority w:val="99"/>
    <w:semiHidden/>
    <w:rsid w:val="008655C6"/>
    <w:pPr>
      <w:keepNext/>
      <w:spacing w:after="0"/>
      <w:jc w:val="center"/>
    </w:pPr>
    <w:rPr>
      <w:rFonts w:ascii="Arial" w:eastAsia="Calibri" w:hAnsi="Arial" w:cs="Arial"/>
      <w:sz w:val="18"/>
      <w:szCs w:val="18"/>
      <w:lang w:eastAsia="de-DE"/>
    </w:rPr>
  </w:style>
  <w:style w:type="character" w:customStyle="1" w:styleId="TALZchn">
    <w:name w:val="TAL Zchn"/>
    <w:rsid w:val="008655C6"/>
    <w:rPr>
      <w:rFonts w:ascii="Arial" w:hAnsi="Arial"/>
      <w:sz w:val="18"/>
      <w:lang w:val="en-GB" w:eastAsia="en-US"/>
    </w:rPr>
  </w:style>
  <w:style w:type="paragraph" w:customStyle="1" w:styleId="Reference">
    <w:name w:val="Reference"/>
    <w:basedOn w:val="Normal"/>
    <w:rsid w:val="000C0877"/>
    <w:pPr>
      <w:tabs>
        <w:tab w:val="left" w:pos="851"/>
      </w:tabs>
      <w:ind w:left="851" w:hanging="851"/>
    </w:pPr>
    <w:rPr>
      <w:rFonts w:eastAsia="SimSun"/>
    </w:rPr>
  </w:style>
  <w:style w:type="character" w:customStyle="1" w:styleId="TANChar">
    <w:name w:val="TAN Char"/>
    <w:basedOn w:val="DefaultParagraphFont"/>
    <w:link w:val="TAN"/>
    <w:qFormat/>
    <w:locked/>
    <w:rsid w:val="00614B78"/>
    <w:rPr>
      <w:rFonts w:ascii="Arial" w:hAnsi="Arial"/>
      <w:sz w:val="18"/>
      <w:lang w:val="en-GB" w:eastAsia="en-US"/>
    </w:rPr>
  </w:style>
  <w:style w:type="character" w:customStyle="1" w:styleId="Kommentarzeichen">
    <w:name w:val="Kommentarzeichen"/>
    <w:rsid w:val="00CF240A"/>
    <w:rPr>
      <w:sz w:val="16"/>
      <w:szCs w:val="16"/>
    </w:rPr>
  </w:style>
  <w:style w:type="paragraph" w:styleId="Revision">
    <w:name w:val="Revision"/>
    <w:hidden/>
    <w:uiPriority w:val="99"/>
    <w:semiHidden/>
    <w:rsid w:val="00F30927"/>
    <w:rPr>
      <w:lang w:val="en-GB" w:eastAsia="en-US"/>
    </w:rPr>
  </w:style>
  <w:style w:type="paragraph" w:styleId="Bibliography">
    <w:name w:val="Bibliography"/>
    <w:basedOn w:val="Normal"/>
    <w:next w:val="Normal"/>
    <w:uiPriority w:val="37"/>
    <w:semiHidden/>
    <w:unhideWhenUsed/>
    <w:rsid w:val="00F30927"/>
  </w:style>
  <w:style w:type="paragraph" w:styleId="BlockText">
    <w:name w:val="Block Text"/>
    <w:basedOn w:val="Normal"/>
    <w:rsid w:val="00F3092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F30927"/>
    <w:pPr>
      <w:spacing w:after="120" w:line="480" w:lineRule="auto"/>
    </w:pPr>
  </w:style>
  <w:style w:type="character" w:customStyle="1" w:styleId="BodyText2Char">
    <w:name w:val="Body Text 2 Char"/>
    <w:basedOn w:val="DefaultParagraphFont"/>
    <w:link w:val="BodyText2"/>
    <w:rsid w:val="00F30927"/>
    <w:rPr>
      <w:lang w:val="en-GB" w:eastAsia="en-US"/>
    </w:rPr>
  </w:style>
  <w:style w:type="paragraph" w:styleId="BodyText3">
    <w:name w:val="Body Text 3"/>
    <w:basedOn w:val="Normal"/>
    <w:link w:val="BodyText3Char"/>
    <w:rsid w:val="00F30927"/>
    <w:pPr>
      <w:spacing w:after="120"/>
    </w:pPr>
    <w:rPr>
      <w:sz w:val="16"/>
      <w:szCs w:val="16"/>
    </w:rPr>
  </w:style>
  <w:style w:type="character" w:customStyle="1" w:styleId="BodyText3Char">
    <w:name w:val="Body Text 3 Char"/>
    <w:basedOn w:val="DefaultParagraphFont"/>
    <w:link w:val="BodyText3"/>
    <w:rsid w:val="00F30927"/>
    <w:rPr>
      <w:sz w:val="16"/>
      <w:szCs w:val="16"/>
      <w:lang w:val="en-GB" w:eastAsia="en-US"/>
    </w:rPr>
  </w:style>
  <w:style w:type="paragraph" w:styleId="BodyTextFirstIndent">
    <w:name w:val="Body Text First Indent"/>
    <w:basedOn w:val="BodyText"/>
    <w:link w:val="BodyTextFirstIndentChar"/>
    <w:rsid w:val="00F30927"/>
    <w:pPr>
      <w:spacing w:after="180"/>
      <w:ind w:firstLine="360"/>
    </w:pPr>
  </w:style>
  <w:style w:type="character" w:customStyle="1" w:styleId="BodyTextFirstIndentChar">
    <w:name w:val="Body Text First Indent Char"/>
    <w:basedOn w:val="BodyTextChar"/>
    <w:link w:val="BodyTextFirstIndent"/>
    <w:rsid w:val="00F30927"/>
    <w:rPr>
      <w:lang w:val="en-GB" w:eastAsia="en-US"/>
    </w:rPr>
  </w:style>
  <w:style w:type="paragraph" w:styleId="BodyTextIndent">
    <w:name w:val="Body Text Indent"/>
    <w:basedOn w:val="Normal"/>
    <w:link w:val="BodyTextIndentChar"/>
    <w:rsid w:val="00F30927"/>
    <w:pPr>
      <w:spacing w:after="120"/>
      <w:ind w:left="283"/>
    </w:pPr>
  </w:style>
  <w:style w:type="character" w:customStyle="1" w:styleId="BodyTextIndentChar">
    <w:name w:val="Body Text Indent Char"/>
    <w:basedOn w:val="DefaultParagraphFont"/>
    <w:link w:val="BodyTextIndent"/>
    <w:rsid w:val="00F30927"/>
    <w:rPr>
      <w:lang w:val="en-GB" w:eastAsia="en-US"/>
    </w:rPr>
  </w:style>
  <w:style w:type="paragraph" w:styleId="BodyTextFirstIndent2">
    <w:name w:val="Body Text First Indent 2"/>
    <w:basedOn w:val="BodyTextIndent"/>
    <w:link w:val="BodyTextFirstIndent2Char"/>
    <w:rsid w:val="00F30927"/>
    <w:pPr>
      <w:spacing w:after="180"/>
      <w:ind w:left="360" w:firstLine="360"/>
    </w:pPr>
  </w:style>
  <w:style w:type="character" w:customStyle="1" w:styleId="BodyTextFirstIndent2Char">
    <w:name w:val="Body Text First Indent 2 Char"/>
    <w:basedOn w:val="BodyTextIndentChar"/>
    <w:link w:val="BodyTextFirstIndent2"/>
    <w:rsid w:val="00F30927"/>
    <w:rPr>
      <w:lang w:val="en-GB" w:eastAsia="en-US"/>
    </w:rPr>
  </w:style>
  <w:style w:type="paragraph" w:styleId="BodyTextIndent2">
    <w:name w:val="Body Text Indent 2"/>
    <w:basedOn w:val="Normal"/>
    <w:link w:val="BodyTextIndent2Char"/>
    <w:rsid w:val="00F30927"/>
    <w:pPr>
      <w:spacing w:after="120" w:line="480" w:lineRule="auto"/>
      <w:ind w:left="283"/>
    </w:pPr>
  </w:style>
  <w:style w:type="character" w:customStyle="1" w:styleId="BodyTextIndent2Char">
    <w:name w:val="Body Text Indent 2 Char"/>
    <w:basedOn w:val="DefaultParagraphFont"/>
    <w:link w:val="BodyTextIndent2"/>
    <w:rsid w:val="00F30927"/>
    <w:rPr>
      <w:lang w:val="en-GB" w:eastAsia="en-US"/>
    </w:rPr>
  </w:style>
  <w:style w:type="paragraph" w:styleId="BodyTextIndent3">
    <w:name w:val="Body Text Indent 3"/>
    <w:basedOn w:val="Normal"/>
    <w:link w:val="BodyTextIndent3Char"/>
    <w:rsid w:val="00F30927"/>
    <w:pPr>
      <w:spacing w:after="120"/>
      <w:ind w:left="283"/>
    </w:pPr>
    <w:rPr>
      <w:sz w:val="16"/>
      <w:szCs w:val="16"/>
    </w:rPr>
  </w:style>
  <w:style w:type="character" w:customStyle="1" w:styleId="BodyTextIndent3Char">
    <w:name w:val="Body Text Indent 3 Char"/>
    <w:basedOn w:val="DefaultParagraphFont"/>
    <w:link w:val="BodyTextIndent3"/>
    <w:rsid w:val="00F30927"/>
    <w:rPr>
      <w:sz w:val="16"/>
      <w:szCs w:val="16"/>
      <w:lang w:val="en-GB" w:eastAsia="en-US"/>
    </w:rPr>
  </w:style>
  <w:style w:type="paragraph" w:styleId="Caption">
    <w:name w:val="caption"/>
    <w:basedOn w:val="Normal"/>
    <w:next w:val="Normal"/>
    <w:semiHidden/>
    <w:unhideWhenUsed/>
    <w:qFormat/>
    <w:rsid w:val="00F30927"/>
    <w:pPr>
      <w:spacing w:after="200"/>
    </w:pPr>
    <w:rPr>
      <w:i/>
      <w:iCs/>
      <w:color w:val="44546A" w:themeColor="text2"/>
      <w:sz w:val="18"/>
      <w:szCs w:val="18"/>
    </w:rPr>
  </w:style>
  <w:style w:type="paragraph" w:styleId="Closing">
    <w:name w:val="Closing"/>
    <w:basedOn w:val="Normal"/>
    <w:link w:val="ClosingChar"/>
    <w:rsid w:val="00F30927"/>
    <w:pPr>
      <w:spacing w:after="0"/>
      <w:ind w:left="4252"/>
    </w:pPr>
  </w:style>
  <w:style w:type="character" w:customStyle="1" w:styleId="ClosingChar">
    <w:name w:val="Closing Char"/>
    <w:basedOn w:val="DefaultParagraphFont"/>
    <w:link w:val="Closing"/>
    <w:rsid w:val="00F30927"/>
    <w:rPr>
      <w:lang w:val="en-GB" w:eastAsia="en-US"/>
    </w:rPr>
  </w:style>
  <w:style w:type="paragraph" w:styleId="CommentSubject">
    <w:name w:val="annotation subject"/>
    <w:basedOn w:val="CommentText"/>
    <w:next w:val="CommentText"/>
    <w:link w:val="CommentSubjectChar"/>
    <w:rsid w:val="00F30927"/>
    <w:rPr>
      <w:rFonts w:eastAsia="Times New Roman"/>
      <w:b/>
      <w:bCs/>
    </w:rPr>
  </w:style>
  <w:style w:type="character" w:customStyle="1" w:styleId="CommentSubjectChar">
    <w:name w:val="Comment Subject Char"/>
    <w:basedOn w:val="CommentTextChar"/>
    <w:link w:val="CommentSubject"/>
    <w:rsid w:val="00F30927"/>
    <w:rPr>
      <w:rFonts w:eastAsia="SimSun"/>
      <w:b/>
      <w:bCs/>
      <w:lang w:val="en-GB" w:eastAsia="en-US"/>
    </w:rPr>
  </w:style>
  <w:style w:type="paragraph" w:styleId="Date">
    <w:name w:val="Date"/>
    <w:basedOn w:val="Normal"/>
    <w:next w:val="Normal"/>
    <w:link w:val="DateChar"/>
    <w:rsid w:val="00F30927"/>
  </w:style>
  <w:style w:type="character" w:customStyle="1" w:styleId="DateChar">
    <w:name w:val="Date Char"/>
    <w:basedOn w:val="DefaultParagraphFont"/>
    <w:link w:val="Date"/>
    <w:rsid w:val="00F30927"/>
    <w:rPr>
      <w:lang w:val="en-GB" w:eastAsia="en-US"/>
    </w:rPr>
  </w:style>
  <w:style w:type="paragraph" w:styleId="DocumentMap">
    <w:name w:val="Document Map"/>
    <w:basedOn w:val="Normal"/>
    <w:link w:val="DocumentMapChar"/>
    <w:rsid w:val="00F30927"/>
    <w:pPr>
      <w:spacing w:after="0"/>
    </w:pPr>
    <w:rPr>
      <w:rFonts w:ascii="Segoe UI" w:hAnsi="Segoe UI" w:cs="Segoe UI"/>
      <w:sz w:val="16"/>
      <w:szCs w:val="16"/>
    </w:rPr>
  </w:style>
  <w:style w:type="character" w:customStyle="1" w:styleId="DocumentMapChar">
    <w:name w:val="Document Map Char"/>
    <w:basedOn w:val="DefaultParagraphFont"/>
    <w:link w:val="DocumentMap"/>
    <w:rsid w:val="00F30927"/>
    <w:rPr>
      <w:rFonts w:ascii="Segoe UI" w:hAnsi="Segoe UI" w:cs="Segoe UI"/>
      <w:sz w:val="16"/>
      <w:szCs w:val="16"/>
      <w:lang w:val="en-GB" w:eastAsia="en-US"/>
    </w:rPr>
  </w:style>
  <w:style w:type="paragraph" w:styleId="E-mailSignature">
    <w:name w:val="E-mail Signature"/>
    <w:basedOn w:val="Normal"/>
    <w:link w:val="E-mailSignatureChar"/>
    <w:rsid w:val="00F30927"/>
    <w:pPr>
      <w:spacing w:after="0"/>
    </w:pPr>
  </w:style>
  <w:style w:type="character" w:customStyle="1" w:styleId="E-mailSignatureChar">
    <w:name w:val="E-mail Signature Char"/>
    <w:basedOn w:val="DefaultParagraphFont"/>
    <w:link w:val="E-mailSignature"/>
    <w:rsid w:val="00F30927"/>
    <w:rPr>
      <w:lang w:val="en-GB" w:eastAsia="en-US"/>
    </w:rPr>
  </w:style>
  <w:style w:type="paragraph" w:styleId="EndnoteText">
    <w:name w:val="endnote text"/>
    <w:basedOn w:val="Normal"/>
    <w:link w:val="EndnoteTextChar"/>
    <w:rsid w:val="00F30927"/>
    <w:pPr>
      <w:spacing w:after="0"/>
    </w:pPr>
  </w:style>
  <w:style w:type="character" w:customStyle="1" w:styleId="EndnoteTextChar">
    <w:name w:val="Endnote Text Char"/>
    <w:basedOn w:val="DefaultParagraphFont"/>
    <w:link w:val="EndnoteText"/>
    <w:rsid w:val="00F30927"/>
    <w:rPr>
      <w:lang w:val="en-GB" w:eastAsia="en-US"/>
    </w:rPr>
  </w:style>
  <w:style w:type="paragraph" w:styleId="EnvelopeAddress">
    <w:name w:val="envelope address"/>
    <w:basedOn w:val="Normal"/>
    <w:rsid w:val="00F3092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0927"/>
    <w:pPr>
      <w:spacing w:after="0"/>
    </w:pPr>
    <w:rPr>
      <w:rFonts w:asciiTheme="majorHAnsi" w:eastAsiaTheme="majorEastAsia" w:hAnsiTheme="majorHAnsi" w:cstheme="majorBidi"/>
    </w:rPr>
  </w:style>
  <w:style w:type="paragraph" w:styleId="FootnoteText">
    <w:name w:val="footnote text"/>
    <w:basedOn w:val="Normal"/>
    <w:link w:val="FootnoteTextChar"/>
    <w:rsid w:val="00F30927"/>
    <w:pPr>
      <w:spacing w:after="0"/>
    </w:pPr>
  </w:style>
  <w:style w:type="character" w:customStyle="1" w:styleId="FootnoteTextChar">
    <w:name w:val="Footnote Text Char"/>
    <w:basedOn w:val="DefaultParagraphFont"/>
    <w:link w:val="FootnoteText"/>
    <w:rsid w:val="00F30927"/>
    <w:rPr>
      <w:lang w:val="en-GB" w:eastAsia="en-US"/>
    </w:rPr>
  </w:style>
  <w:style w:type="paragraph" w:styleId="HTMLAddress">
    <w:name w:val="HTML Address"/>
    <w:basedOn w:val="Normal"/>
    <w:link w:val="HTMLAddressChar"/>
    <w:rsid w:val="00F30927"/>
    <w:pPr>
      <w:spacing w:after="0"/>
    </w:pPr>
    <w:rPr>
      <w:i/>
      <w:iCs/>
    </w:rPr>
  </w:style>
  <w:style w:type="character" w:customStyle="1" w:styleId="HTMLAddressChar">
    <w:name w:val="HTML Address Char"/>
    <w:basedOn w:val="DefaultParagraphFont"/>
    <w:link w:val="HTMLAddress"/>
    <w:rsid w:val="00F30927"/>
    <w:rPr>
      <w:i/>
      <w:iCs/>
      <w:lang w:val="en-GB" w:eastAsia="en-US"/>
    </w:rPr>
  </w:style>
  <w:style w:type="paragraph" w:styleId="HTMLPreformatted">
    <w:name w:val="HTML Preformatted"/>
    <w:basedOn w:val="Normal"/>
    <w:link w:val="HTMLPreformattedChar"/>
    <w:rsid w:val="00F30927"/>
    <w:pPr>
      <w:spacing w:after="0"/>
    </w:pPr>
    <w:rPr>
      <w:rFonts w:ascii="Consolas" w:hAnsi="Consolas"/>
    </w:rPr>
  </w:style>
  <w:style w:type="character" w:customStyle="1" w:styleId="HTMLPreformattedChar">
    <w:name w:val="HTML Preformatted Char"/>
    <w:basedOn w:val="DefaultParagraphFont"/>
    <w:link w:val="HTMLPreformatted"/>
    <w:rsid w:val="00F30927"/>
    <w:rPr>
      <w:rFonts w:ascii="Consolas" w:hAnsi="Consolas"/>
      <w:lang w:val="en-GB" w:eastAsia="en-US"/>
    </w:rPr>
  </w:style>
  <w:style w:type="paragraph" w:styleId="Index1">
    <w:name w:val="index 1"/>
    <w:basedOn w:val="Normal"/>
    <w:next w:val="Normal"/>
    <w:rsid w:val="00F30927"/>
    <w:pPr>
      <w:spacing w:after="0"/>
      <w:ind w:left="200" w:hanging="200"/>
    </w:pPr>
  </w:style>
  <w:style w:type="paragraph" w:styleId="Index2">
    <w:name w:val="index 2"/>
    <w:basedOn w:val="Normal"/>
    <w:next w:val="Normal"/>
    <w:rsid w:val="00F30927"/>
    <w:pPr>
      <w:spacing w:after="0"/>
      <w:ind w:left="400" w:hanging="200"/>
    </w:pPr>
  </w:style>
  <w:style w:type="paragraph" w:styleId="Index3">
    <w:name w:val="index 3"/>
    <w:basedOn w:val="Normal"/>
    <w:next w:val="Normal"/>
    <w:rsid w:val="00F30927"/>
    <w:pPr>
      <w:spacing w:after="0"/>
      <w:ind w:left="600" w:hanging="200"/>
    </w:pPr>
  </w:style>
  <w:style w:type="paragraph" w:styleId="Index4">
    <w:name w:val="index 4"/>
    <w:basedOn w:val="Normal"/>
    <w:next w:val="Normal"/>
    <w:rsid w:val="00F30927"/>
    <w:pPr>
      <w:spacing w:after="0"/>
      <w:ind w:left="800" w:hanging="200"/>
    </w:pPr>
  </w:style>
  <w:style w:type="paragraph" w:styleId="Index5">
    <w:name w:val="index 5"/>
    <w:basedOn w:val="Normal"/>
    <w:next w:val="Normal"/>
    <w:rsid w:val="00F30927"/>
    <w:pPr>
      <w:spacing w:after="0"/>
      <w:ind w:left="1000" w:hanging="200"/>
    </w:pPr>
  </w:style>
  <w:style w:type="paragraph" w:styleId="Index6">
    <w:name w:val="index 6"/>
    <w:basedOn w:val="Normal"/>
    <w:next w:val="Normal"/>
    <w:rsid w:val="00F30927"/>
    <w:pPr>
      <w:spacing w:after="0"/>
      <w:ind w:left="1200" w:hanging="200"/>
    </w:pPr>
  </w:style>
  <w:style w:type="paragraph" w:styleId="Index7">
    <w:name w:val="index 7"/>
    <w:basedOn w:val="Normal"/>
    <w:next w:val="Normal"/>
    <w:rsid w:val="00F30927"/>
    <w:pPr>
      <w:spacing w:after="0"/>
      <w:ind w:left="1400" w:hanging="200"/>
    </w:pPr>
  </w:style>
  <w:style w:type="paragraph" w:styleId="Index8">
    <w:name w:val="index 8"/>
    <w:basedOn w:val="Normal"/>
    <w:next w:val="Normal"/>
    <w:rsid w:val="00F30927"/>
    <w:pPr>
      <w:spacing w:after="0"/>
      <w:ind w:left="1600" w:hanging="200"/>
    </w:pPr>
  </w:style>
  <w:style w:type="paragraph" w:styleId="Index9">
    <w:name w:val="index 9"/>
    <w:basedOn w:val="Normal"/>
    <w:next w:val="Normal"/>
    <w:rsid w:val="00F30927"/>
    <w:pPr>
      <w:spacing w:after="0"/>
      <w:ind w:left="1800" w:hanging="200"/>
    </w:pPr>
  </w:style>
  <w:style w:type="paragraph" w:styleId="IndexHeading">
    <w:name w:val="index heading"/>
    <w:basedOn w:val="Normal"/>
    <w:next w:val="Index1"/>
    <w:rsid w:val="00F3092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092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0927"/>
    <w:rPr>
      <w:i/>
      <w:iCs/>
      <w:color w:val="4472C4" w:themeColor="accent1"/>
      <w:lang w:val="en-GB" w:eastAsia="en-US"/>
    </w:rPr>
  </w:style>
  <w:style w:type="paragraph" w:styleId="List">
    <w:name w:val="List"/>
    <w:basedOn w:val="Normal"/>
    <w:rsid w:val="00F30927"/>
    <w:pPr>
      <w:ind w:left="283" w:hanging="283"/>
      <w:contextualSpacing/>
    </w:pPr>
  </w:style>
  <w:style w:type="paragraph" w:styleId="List2">
    <w:name w:val="List 2"/>
    <w:basedOn w:val="Normal"/>
    <w:rsid w:val="00F30927"/>
    <w:pPr>
      <w:ind w:left="566" w:hanging="283"/>
      <w:contextualSpacing/>
    </w:pPr>
  </w:style>
  <w:style w:type="paragraph" w:styleId="List3">
    <w:name w:val="List 3"/>
    <w:basedOn w:val="Normal"/>
    <w:rsid w:val="00F30927"/>
    <w:pPr>
      <w:ind w:left="849" w:hanging="283"/>
      <w:contextualSpacing/>
    </w:pPr>
  </w:style>
  <w:style w:type="paragraph" w:styleId="List4">
    <w:name w:val="List 4"/>
    <w:basedOn w:val="Normal"/>
    <w:rsid w:val="00F30927"/>
    <w:pPr>
      <w:ind w:left="1132" w:hanging="283"/>
      <w:contextualSpacing/>
    </w:pPr>
  </w:style>
  <w:style w:type="paragraph" w:styleId="List5">
    <w:name w:val="List 5"/>
    <w:basedOn w:val="Normal"/>
    <w:rsid w:val="00F30927"/>
    <w:pPr>
      <w:ind w:left="1415" w:hanging="283"/>
      <w:contextualSpacing/>
    </w:pPr>
  </w:style>
  <w:style w:type="paragraph" w:styleId="ListBullet">
    <w:name w:val="List Bullet"/>
    <w:basedOn w:val="Normal"/>
    <w:rsid w:val="00F30927"/>
    <w:pPr>
      <w:numPr>
        <w:numId w:val="31"/>
      </w:numPr>
      <w:contextualSpacing/>
    </w:pPr>
  </w:style>
  <w:style w:type="paragraph" w:styleId="ListBullet2">
    <w:name w:val="List Bullet 2"/>
    <w:basedOn w:val="Normal"/>
    <w:rsid w:val="00F30927"/>
    <w:pPr>
      <w:numPr>
        <w:numId w:val="32"/>
      </w:numPr>
      <w:contextualSpacing/>
    </w:pPr>
  </w:style>
  <w:style w:type="paragraph" w:styleId="ListBullet3">
    <w:name w:val="List Bullet 3"/>
    <w:basedOn w:val="Normal"/>
    <w:rsid w:val="00F30927"/>
    <w:pPr>
      <w:numPr>
        <w:numId w:val="33"/>
      </w:numPr>
      <w:contextualSpacing/>
    </w:pPr>
  </w:style>
  <w:style w:type="paragraph" w:styleId="ListBullet4">
    <w:name w:val="List Bullet 4"/>
    <w:basedOn w:val="Normal"/>
    <w:rsid w:val="00F30927"/>
    <w:pPr>
      <w:numPr>
        <w:numId w:val="34"/>
      </w:numPr>
      <w:contextualSpacing/>
    </w:pPr>
  </w:style>
  <w:style w:type="paragraph" w:styleId="ListBullet5">
    <w:name w:val="List Bullet 5"/>
    <w:basedOn w:val="Normal"/>
    <w:rsid w:val="00F30927"/>
    <w:pPr>
      <w:numPr>
        <w:numId w:val="35"/>
      </w:numPr>
      <w:contextualSpacing/>
    </w:pPr>
  </w:style>
  <w:style w:type="paragraph" w:styleId="ListContinue">
    <w:name w:val="List Continue"/>
    <w:basedOn w:val="Normal"/>
    <w:rsid w:val="00F30927"/>
    <w:pPr>
      <w:spacing w:after="120"/>
      <w:ind w:left="283"/>
      <w:contextualSpacing/>
    </w:pPr>
  </w:style>
  <w:style w:type="paragraph" w:styleId="ListContinue2">
    <w:name w:val="List Continue 2"/>
    <w:basedOn w:val="Normal"/>
    <w:rsid w:val="00F30927"/>
    <w:pPr>
      <w:spacing w:after="120"/>
      <w:ind w:left="566"/>
      <w:contextualSpacing/>
    </w:pPr>
  </w:style>
  <w:style w:type="paragraph" w:styleId="ListContinue3">
    <w:name w:val="List Continue 3"/>
    <w:basedOn w:val="Normal"/>
    <w:rsid w:val="00F30927"/>
    <w:pPr>
      <w:spacing w:after="120"/>
      <w:ind w:left="849"/>
      <w:contextualSpacing/>
    </w:pPr>
  </w:style>
  <w:style w:type="paragraph" w:styleId="ListContinue4">
    <w:name w:val="List Continue 4"/>
    <w:basedOn w:val="Normal"/>
    <w:rsid w:val="00F30927"/>
    <w:pPr>
      <w:spacing w:after="120"/>
      <w:ind w:left="1132"/>
      <w:contextualSpacing/>
    </w:pPr>
  </w:style>
  <w:style w:type="paragraph" w:styleId="ListContinue5">
    <w:name w:val="List Continue 5"/>
    <w:basedOn w:val="Normal"/>
    <w:rsid w:val="00F30927"/>
    <w:pPr>
      <w:spacing w:after="120"/>
      <w:ind w:left="1415"/>
      <w:contextualSpacing/>
    </w:pPr>
  </w:style>
  <w:style w:type="paragraph" w:styleId="ListNumber">
    <w:name w:val="List Number"/>
    <w:basedOn w:val="Normal"/>
    <w:rsid w:val="00F30927"/>
    <w:pPr>
      <w:numPr>
        <w:numId w:val="36"/>
      </w:numPr>
      <w:contextualSpacing/>
    </w:pPr>
  </w:style>
  <w:style w:type="paragraph" w:styleId="ListNumber2">
    <w:name w:val="List Number 2"/>
    <w:basedOn w:val="Normal"/>
    <w:rsid w:val="00F30927"/>
    <w:pPr>
      <w:numPr>
        <w:numId w:val="37"/>
      </w:numPr>
      <w:contextualSpacing/>
    </w:pPr>
  </w:style>
  <w:style w:type="paragraph" w:styleId="ListNumber3">
    <w:name w:val="List Number 3"/>
    <w:basedOn w:val="Normal"/>
    <w:rsid w:val="00F30927"/>
    <w:pPr>
      <w:numPr>
        <w:numId w:val="38"/>
      </w:numPr>
      <w:contextualSpacing/>
    </w:pPr>
  </w:style>
  <w:style w:type="paragraph" w:styleId="ListNumber4">
    <w:name w:val="List Number 4"/>
    <w:basedOn w:val="Normal"/>
    <w:rsid w:val="00F30927"/>
    <w:pPr>
      <w:numPr>
        <w:numId w:val="39"/>
      </w:numPr>
      <w:contextualSpacing/>
    </w:pPr>
  </w:style>
  <w:style w:type="paragraph" w:styleId="ListNumber5">
    <w:name w:val="List Number 5"/>
    <w:basedOn w:val="Normal"/>
    <w:rsid w:val="00F30927"/>
    <w:pPr>
      <w:numPr>
        <w:numId w:val="40"/>
      </w:numPr>
      <w:contextualSpacing/>
    </w:pPr>
  </w:style>
  <w:style w:type="paragraph" w:styleId="MacroText">
    <w:name w:val="macro"/>
    <w:link w:val="MacroTextChar"/>
    <w:rsid w:val="00F30927"/>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F30927"/>
    <w:rPr>
      <w:rFonts w:ascii="Consolas" w:hAnsi="Consolas"/>
      <w:lang w:val="en-GB" w:eastAsia="en-US"/>
    </w:rPr>
  </w:style>
  <w:style w:type="paragraph" w:styleId="MessageHeader">
    <w:name w:val="Message Header"/>
    <w:basedOn w:val="Normal"/>
    <w:link w:val="MessageHeaderChar"/>
    <w:rsid w:val="00F3092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0927"/>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F30927"/>
    <w:rPr>
      <w:lang w:val="en-GB" w:eastAsia="en-US"/>
    </w:rPr>
  </w:style>
  <w:style w:type="paragraph" w:styleId="NormalWeb">
    <w:name w:val="Normal (Web)"/>
    <w:basedOn w:val="Normal"/>
    <w:rsid w:val="00F30927"/>
    <w:rPr>
      <w:sz w:val="24"/>
      <w:szCs w:val="24"/>
    </w:rPr>
  </w:style>
  <w:style w:type="paragraph" w:styleId="NormalIndent">
    <w:name w:val="Normal Indent"/>
    <w:basedOn w:val="Normal"/>
    <w:rsid w:val="00F30927"/>
    <w:pPr>
      <w:ind w:left="720"/>
    </w:pPr>
  </w:style>
  <w:style w:type="paragraph" w:styleId="NoteHeading">
    <w:name w:val="Note Heading"/>
    <w:basedOn w:val="Normal"/>
    <w:next w:val="Normal"/>
    <w:link w:val="NoteHeadingChar"/>
    <w:rsid w:val="00F30927"/>
    <w:pPr>
      <w:spacing w:after="0"/>
    </w:pPr>
  </w:style>
  <w:style w:type="character" w:customStyle="1" w:styleId="NoteHeadingChar">
    <w:name w:val="Note Heading Char"/>
    <w:basedOn w:val="DefaultParagraphFont"/>
    <w:link w:val="NoteHeading"/>
    <w:rsid w:val="00F30927"/>
    <w:rPr>
      <w:lang w:val="en-GB" w:eastAsia="en-US"/>
    </w:rPr>
  </w:style>
  <w:style w:type="paragraph" w:styleId="PlainText">
    <w:name w:val="Plain Text"/>
    <w:basedOn w:val="Normal"/>
    <w:link w:val="PlainTextChar"/>
    <w:rsid w:val="00F30927"/>
    <w:pPr>
      <w:spacing w:after="0"/>
    </w:pPr>
    <w:rPr>
      <w:rFonts w:ascii="Consolas" w:hAnsi="Consolas"/>
      <w:sz w:val="21"/>
      <w:szCs w:val="21"/>
    </w:rPr>
  </w:style>
  <w:style w:type="character" w:customStyle="1" w:styleId="PlainTextChar">
    <w:name w:val="Plain Text Char"/>
    <w:basedOn w:val="DefaultParagraphFont"/>
    <w:link w:val="PlainText"/>
    <w:rsid w:val="00F30927"/>
    <w:rPr>
      <w:rFonts w:ascii="Consolas" w:hAnsi="Consolas"/>
      <w:sz w:val="21"/>
      <w:szCs w:val="21"/>
      <w:lang w:val="en-GB" w:eastAsia="en-US"/>
    </w:rPr>
  </w:style>
  <w:style w:type="paragraph" w:styleId="Quote">
    <w:name w:val="Quote"/>
    <w:basedOn w:val="Normal"/>
    <w:next w:val="Normal"/>
    <w:link w:val="QuoteChar"/>
    <w:uiPriority w:val="29"/>
    <w:qFormat/>
    <w:rsid w:val="00F3092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0927"/>
    <w:rPr>
      <w:i/>
      <w:iCs/>
      <w:color w:val="404040" w:themeColor="text1" w:themeTint="BF"/>
      <w:lang w:val="en-GB" w:eastAsia="en-US"/>
    </w:rPr>
  </w:style>
  <w:style w:type="paragraph" w:styleId="Salutation">
    <w:name w:val="Salutation"/>
    <w:basedOn w:val="Normal"/>
    <w:next w:val="Normal"/>
    <w:link w:val="SalutationChar"/>
    <w:rsid w:val="00F30927"/>
  </w:style>
  <w:style w:type="character" w:customStyle="1" w:styleId="SalutationChar">
    <w:name w:val="Salutation Char"/>
    <w:basedOn w:val="DefaultParagraphFont"/>
    <w:link w:val="Salutation"/>
    <w:rsid w:val="00F30927"/>
    <w:rPr>
      <w:lang w:val="en-GB" w:eastAsia="en-US"/>
    </w:rPr>
  </w:style>
  <w:style w:type="paragraph" w:styleId="Signature">
    <w:name w:val="Signature"/>
    <w:basedOn w:val="Normal"/>
    <w:link w:val="SignatureChar"/>
    <w:rsid w:val="00F30927"/>
    <w:pPr>
      <w:spacing w:after="0"/>
      <w:ind w:left="4252"/>
    </w:pPr>
  </w:style>
  <w:style w:type="character" w:customStyle="1" w:styleId="SignatureChar">
    <w:name w:val="Signature Char"/>
    <w:basedOn w:val="DefaultParagraphFont"/>
    <w:link w:val="Signature"/>
    <w:rsid w:val="00F30927"/>
    <w:rPr>
      <w:lang w:val="en-GB" w:eastAsia="en-US"/>
    </w:rPr>
  </w:style>
  <w:style w:type="paragraph" w:styleId="Subtitle">
    <w:name w:val="Subtitle"/>
    <w:basedOn w:val="Normal"/>
    <w:next w:val="Normal"/>
    <w:link w:val="SubtitleChar"/>
    <w:qFormat/>
    <w:rsid w:val="00F3092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0927"/>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F30927"/>
    <w:pPr>
      <w:spacing w:after="0"/>
      <w:ind w:left="200" w:hanging="200"/>
    </w:pPr>
  </w:style>
  <w:style w:type="paragraph" w:styleId="TableofFigures">
    <w:name w:val="table of figures"/>
    <w:basedOn w:val="Normal"/>
    <w:next w:val="Normal"/>
    <w:rsid w:val="00F30927"/>
    <w:pPr>
      <w:spacing w:after="0"/>
    </w:pPr>
  </w:style>
  <w:style w:type="paragraph" w:styleId="Title">
    <w:name w:val="Title"/>
    <w:basedOn w:val="Normal"/>
    <w:next w:val="Normal"/>
    <w:link w:val="TitleChar"/>
    <w:qFormat/>
    <w:rsid w:val="00F3092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0927"/>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F3092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092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2539">
      <w:bodyDiv w:val="1"/>
      <w:marLeft w:val="0"/>
      <w:marRight w:val="0"/>
      <w:marTop w:val="0"/>
      <w:marBottom w:val="0"/>
      <w:divBdr>
        <w:top w:val="none" w:sz="0" w:space="0" w:color="auto"/>
        <w:left w:val="none" w:sz="0" w:space="0" w:color="auto"/>
        <w:bottom w:val="none" w:sz="0" w:space="0" w:color="auto"/>
        <w:right w:val="none" w:sz="0" w:space="0" w:color="auto"/>
      </w:divBdr>
    </w:div>
    <w:div w:id="270673727">
      <w:bodyDiv w:val="1"/>
      <w:marLeft w:val="0"/>
      <w:marRight w:val="0"/>
      <w:marTop w:val="0"/>
      <w:marBottom w:val="0"/>
      <w:divBdr>
        <w:top w:val="none" w:sz="0" w:space="0" w:color="auto"/>
        <w:left w:val="none" w:sz="0" w:space="0" w:color="auto"/>
        <w:bottom w:val="none" w:sz="0" w:space="0" w:color="auto"/>
        <w:right w:val="none" w:sz="0" w:space="0" w:color="auto"/>
      </w:divBdr>
    </w:div>
    <w:div w:id="304774113">
      <w:bodyDiv w:val="1"/>
      <w:marLeft w:val="0"/>
      <w:marRight w:val="0"/>
      <w:marTop w:val="0"/>
      <w:marBottom w:val="0"/>
      <w:divBdr>
        <w:top w:val="none" w:sz="0" w:space="0" w:color="auto"/>
        <w:left w:val="none" w:sz="0" w:space="0" w:color="auto"/>
        <w:bottom w:val="none" w:sz="0" w:space="0" w:color="auto"/>
        <w:right w:val="none" w:sz="0" w:space="0" w:color="auto"/>
      </w:divBdr>
    </w:div>
    <w:div w:id="414940982">
      <w:bodyDiv w:val="1"/>
      <w:marLeft w:val="0"/>
      <w:marRight w:val="0"/>
      <w:marTop w:val="0"/>
      <w:marBottom w:val="0"/>
      <w:divBdr>
        <w:top w:val="none" w:sz="0" w:space="0" w:color="auto"/>
        <w:left w:val="none" w:sz="0" w:space="0" w:color="auto"/>
        <w:bottom w:val="none" w:sz="0" w:space="0" w:color="auto"/>
        <w:right w:val="none" w:sz="0" w:space="0" w:color="auto"/>
      </w:divBdr>
    </w:div>
    <w:div w:id="520779100">
      <w:bodyDiv w:val="1"/>
      <w:marLeft w:val="0"/>
      <w:marRight w:val="0"/>
      <w:marTop w:val="0"/>
      <w:marBottom w:val="0"/>
      <w:divBdr>
        <w:top w:val="none" w:sz="0" w:space="0" w:color="auto"/>
        <w:left w:val="none" w:sz="0" w:space="0" w:color="auto"/>
        <w:bottom w:val="none" w:sz="0" w:space="0" w:color="auto"/>
        <w:right w:val="none" w:sz="0" w:space="0" w:color="auto"/>
      </w:divBdr>
    </w:div>
    <w:div w:id="533930500">
      <w:bodyDiv w:val="1"/>
      <w:marLeft w:val="0"/>
      <w:marRight w:val="0"/>
      <w:marTop w:val="0"/>
      <w:marBottom w:val="0"/>
      <w:divBdr>
        <w:top w:val="none" w:sz="0" w:space="0" w:color="auto"/>
        <w:left w:val="none" w:sz="0" w:space="0" w:color="auto"/>
        <w:bottom w:val="none" w:sz="0" w:space="0" w:color="auto"/>
        <w:right w:val="none" w:sz="0" w:space="0" w:color="auto"/>
      </w:divBdr>
    </w:div>
    <w:div w:id="571820423">
      <w:bodyDiv w:val="1"/>
      <w:marLeft w:val="0"/>
      <w:marRight w:val="0"/>
      <w:marTop w:val="0"/>
      <w:marBottom w:val="0"/>
      <w:divBdr>
        <w:top w:val="none" w:sz="0" w:space="0" w:color="auto"/>
        <w:left w:val="none" w:sz="0" w:space="0" w:color="auto"/>
        <w:bottom w:val="none" w:sz="0" w:space="0" w:color="auto"/>
        <w:right w:val="none" w:sz="0" w:space="0" w:color="auto"/>
      </w:divBdr>
    </w:div>
    <w:div w:id="600379196">
      <w:bodyDiv w:val="1"/>
      <w:marLeft w:val="0"/>
      <w:marRight w:val="0"/>
      <w:marTop w:val="0"/>
      <w:marBottom w:val="0"/>
      <w:divBdr>
        <w:top w:val="none" w:sz="0" w:space="0" w:color="auto"/>
        <w:left w:val="none" w:sz="0" w:space="0" w:color="auto"/>
        <w:bottom w:val="none" w:sz="0" w:space="0" w:color="auto"/>
        <w:right w:val="none" w:sz="0" w:space="0" w:color="auto"/>
      </w:divBdr>
    </w:div>
    <w:div w:id="751706073">
      <w:bodyDiv w:val="1"/>
      <w:marLeft w:val="0"/>
      <w:marRight w:val="0"/>
      <w:marTop w:val="0"/>
      <w:marBottom w:val="0"/>
      <w:divBdr>
        <w:top w:val="none" w:sz="0" w:space="0" w:color="auto"/>
        <w:left w:val="none" w:sz="0" w:space="0" w:color="auto"/>
        <w:bottom w:val="none" w:sz="0" w:space="0" w:color="auto"/>
        <w:right w:val="none" w:sz="0" w:space="0" w:color="auto"/>
      </w:divBdr>
    </w:div>
    <w:div w:id="779028348">
      <w:bodyDiv w:val="1"/>
      <w:marLeft w:val="0"/>
      <w:marRight w:val="0"/>
      <w:marTop w:val="0"/>
      <w:marBottom w:val="0"/>
      <w:divBdr>
        <w:top w:val="none" w:sz="0" w:space="0" w:color="auto"/>
        <w:left w:val="none" w:sz="0" w:space="0" w:color="auto"/>
        <w:bottom w:val="none" w:sz="0" w:space="0" w:color="auto"/>
        <w:right w:val="none" w:sz="0" w:space="0" w:color="auto"/>
      </w:divBdr>
    </w:div>
    <w:div w:id="786044153">
      <w:bodyDiv w:val="1"/>
      <w:marLeft w:val="0"/>
      <w:marRight w:val="0"/>
      <w:marTop w:val="0"/>
      <w:marBottom w:val="0"/>
      <w:divBdr>
        <w:top w:val="none" w:sz="0" w:space="0" w:color="auto"/>
        <w:left w:val="none" w:sz="0" w:space="0" w:color="auto"/>
        <w:bottom w:val="none" w:sz="0" w:space="0" w:color="auto"/>
        <w:right w:val="none" w:sz="0" w:space="0" w:color="auto"/>
      </w:divBdr>
    </w:div>
    <w:div w:id="868108112">
      <w:bodyDiv w:val="1"/>
      <w:marLeft w:val="0"/>
      <w:marRight w:val="0"/>
      <w:marTop w:val="0"/>
      <w:marBottom w:val="0"/>
      <w:divBdr>
        <w:top w:val="none" w:sz="0" w:space="0" w:color="auto"/>
        <w:left w:val="none" w:sz="0" w:space="0" w:color="auto"/>
        <w:bottom w:val="none" w:sz="0" w:space="0" w:color="auto"/>
        <w:right w:val="none" w:sz="0" w:space="0" w:color="auto"/>
      </w:divBdr>
    </w:div>
    <w:div w:id="940799532">
      <w:bodyDiv w:val="1"/>
      <w:marLeft w:val="0"/>
      <w:marRight w:val="0"/>
      <w:marTop w:val="0"/>
      <w:marBottom w:val="0"/>
      <w:divBdr>
        <w:top w:val="none" w:sz="0" w:space="0" w:color="auto"/>
        <w:left w:val="none" w:sz="0" w:space="0" w:color="auto"/>
        <w:bottom w:val="none" w:sz="0" w:space="0" w:color="auto"/>
        <w:right w:val="none" w:sz="0" w:space="0" w:color="auto"/>
      </w:divBdr>
    </w:div>
    <w:div w:id="1073426059">
      <w:bodyDiv w:val="1"/>
      <w:marLeft w:val="0"/>
      <w:marRight w:val="0"/>
      <w:marTop w:val="0"/>
      <w:marBottom w:val="0"/>
      <w:divBdr>
        <w:top w:val="none" w:sz="0" w:space="0" w:color="auto"/>
        <w:left w:val="none" w:sz="0" w:space="0" w:color="auto"/>
        <w:bottom w:val="none" w:sz="0" w:space="0" w:color="auto"/>
        <w:right w:val="none" w:sz="0" w:space="0" w:color="auto"/>
      </w:divBdr>
    </w:div>
    <w:div w:id="1091926816">
      <w:bodyDiv w:val="1"/>
      <w:marLeft w:val="0"/>
      <w:marRight w:val="0"/>
      <w:marTop w:val="0"/>
      <w:marBottom w:val="0"/>
      <w:divBdr>
        <w:top w:val="none" w:sz="0" w:space="0" w:color="auto"/>
        <w:left w:val="none" w:sz="0" w:space="0" w:color="auto"/>
        <w:bottom w:val="none" w:sz="0" w:space="0" w:color="auto"/>
        <w:right w:val="none" w:sz="0" w:space="0" w:color="auto"/>
      </w:divBdr>
    </w:div>
    <w:div w:id="1210917220">
      <w:bodyDiv w:val="1"/>
      <w:marLeft w:val="0"/>
      <w:marRight w:val="0"/>
      <w:marTop w:val="0"/>
      <w:marBottom w:val="0"/>
      <w:divBdr>
        <w:top w:val="none" w:sz="0" w:space="0" w:color="auto"/>
        <w:left w:val="none" w:sz="0" w:space="0" w:color="auto"/>
        <w:bottom w:val="none" w:sz="0" w:space="0" w:color="auto"/>
        <w:right w:val="none" w:sz="0" w:space="0" w:color="auto"/>
      </w:divBdr>
    </w:div>
    <w:div w:id="1261797237">
      <w:bodyDiv w:val="1"/>
      <w:marLeft w:val="0"/>
      <w:marRight w:val="0"/>
      <w:marTop w:val="0"/>
      <w:marBottom w:val="0"/>
      <w:divBdr>
        <w:top w:val="none" w:sz="0" w:space="0" w:color="auto"/>
        <w:left w:val="none" w:sz="0" w:space="0" w:color="auto"/>
        <w:bottom w:val="none" w:sz="0" w:space="0" w:color="auto"/>
        <w:right w:val="none" w:sz="0" w:space="0" w:color="auto"/>
      </w:divBdr>
    </w:div>
    <w:div w:id="1263494235">
      <w:bodyDiv w:val="1"/>
      <w:marLeft w:val="0"/>
      <w:marRight w:val="0"/>
      <w:marTop w:val="0"/>
      <w:marBottom w:val="0"/>
      <w:divBdr>
        <w:top w:val="none" w:sz="0" w:space="0" w:color="auto"/>
        <w:left w:val="none" w:sz="0" w:space="0" w:color="auto"/>
        <w:bottom w:val="none" w:sz="0" w:space="0" w:color="auto"/>
        <w:right w:val="none" w:sz="0" w:space="0" w:color="auto"/>
      </w:divBdr>
    </w:div>
    <w:div w:id="1380351862">
      <w:bodyDiv w:val="1"/>
      <w:marLeft w:val="0"/>
      <w:marRight w:val="0"/>
      <w:marTop w:val="0"/>
      <w:marBottom w:val="0"/>
      <w:divBdr>
        <w:top w:val="none" w:sz="0" w:space="0" w:color="auto"/>
        <w:left w:val="none" w:sz="0" w:space="0" w:color="auto"/>
        <w:bottom w:val="none" w:sz="0" w:space="0" w:color="auto"/>
        <w:right w:val="none" w:sz="0" w:space="0" w:color="auto"/>
      </w:divBdr>
    </w:div>
    <w:div w:id="1381438686">
      <w:bodyDiv w:val="1"/>
      <w:marLeft w:val="0"/>
      <w:marRight w:val="0"/>
      <w:marTop w:val="0"/>
      <w:marBottom w:val="0"/>
      <w:divBdr>
        <w:top w:val="none" w:sz="0" w:space="0" w:color="auto"/>
        <w:left w:val="none" w:sz="0" w:space="0" w:color="auto"/>
        <w:bottom w:val="none" w:sz="0" w:space="0" w:color="auto"/>
        <w:right w:val="none" w:sz="0" w:space="0" w:color="auto"/>
      </w:divBdr>
    </w:div>
    <w:div w:id="1399547903">
      <w:bodyDiv w:val="1"/>
      <w:marLeft w:val="0"/>
      <w:marRight w:val="0"/>
      <w:marTop w:val="0"/>
      <w:marBottom w:val="0"/>
      <w:divBdr>
        <w:top w:val="none" w:sz="0" w:space="0" w:color="auto"/>
        <w:left w:val="none" w:sz="0" w:space="0" w:color="auto"/>
        <w:bottom w:val="none" w:sz="0" w:space="0" w:color="auto"/>
        <w:right w:val="none" w:sz="0" w:space="0" w:color="auto"/>
      </w:divBdr>
    </w:div>
    <w:div w:id="1436025499">
      <w:bodyDiv w:val="1"/>
      <w:marLeft w:val="0"/>
      <w:marRight w:val="0"/>
      <w:marTop w:val="0"/>
      <w:marBottom w:val="0"/>
      <w:divBdr>
        <w:top w:val="none" w:sz="0" w:space="0" w:color="auto"/>
        <w:left w:val="none" w:sz="0" w:space="0" w:color="auto"/>
        <w:bottom w:val="none" w:sz="0" w:space="0" w:color="auto"/>
        <w:right w:val="none" w:sz="0" w:space="0" w:color="auto"/>
      </w:divBdr>
    </w:div>
    <w:div w:id="1472139703">
      <w:bodyDiv w:val="1"/>
      <w:marLeft w:val="0"/>
      <w:marRight w:val="0"/>
      <w:marTop w:val="0"/>
      <w:marBottom w:val="0"/>
      <w:divBdr>
        <w:top w:val="none" w:sz="0" w:space="0" w:color="auto"/>
        <w:left w:val="none" w:sz="0" w:space="0" w:color="auto"/>
        <w:bottom w:val="none" w:sz="0" w:space="0" w:color="auto"/>
        <w:right w:val="none" w:sz="0" w:space="0" w:color="auto"/>
      </w:divBdr>
    </w:div>
    <w:div w:id="1514764798">
      <w:bodyDiv w:val="1"/>
      <w:marLeft w:val="0"/>
      <w:marRight w:val="0"/>
      <w:marTop w:val="0"/>
      <w:marBottom w:val="0"/>
      <w:divBdr>
        <w:top w:val="none" w:sz="0" w:space="0" w:color="auto"/>
        <w:left w:val="none" w:sz="0" w:space="0" w:color="auto"/>
        <w:bottom w:val="none" w:sz="0" w:space="0" w:color="auto"/>
        <w:right w:val="none" w:sz="0" w:space="0" w:color="auto"/>
      </w:divBdr>
    </w:div>
    <w:div w:id="1674338802">
      <w:bodyDiv w:val="1"/>
      <w:marLeft w:val="0"/>
      <w:marRight w:val="0"/>
      <w:marTop w:val="0"/>
      <w:marBottom w:val="0"/>
      <w:divBdr>
        <w:top w:val="none" w:sz="0" w:space="0" w:color="auto"/>
        <w:left w:val="none" w:sz="0" w:space="0" w:color="auto"/>
        <w:bottom w:val="none" w:sz="0" w:space="0" w:color="auto"/>
        <w:right w:val="none" w:sz="0" w:space="0" w:color="auto"/>
      </w:divBdr>
    </w:div>
    <w:div w:id="1682928052">
      <w:bodyDiv w:val="1"/>
      <w:marLeft w:val="0"/>
      <w:marRight w:val="0"/>
      <w:marTop w:val="0"/>
      <w:marBottom w:val="0"/>
      <w:divBdr>
        <w:top w:val="none" w:sz="0" w:space="0" w:color="auto"/>
        <w:left w:val="none" w:sz="0" w:space="0" w:color="auto"/>
        <w:bottom w:val="none" w:sz="0" w:space="0" w:color="auto"/>
        <w:right w:val="none" w:sz="0" w:space="0" w:color="auto"/>
      </w:divBdr>
    </w:div>
    <w:div w:id="1722055170">
      <w:bodyDiv w:val="1"/>
      <w:marLeft w:val="0"/>
      <w:marRight w:val="0"/>
      <w:marTop w:val="0"/>
      <w:marBottom w:val="0"/>
      <w:divBdr>
        <w:top w:val="none" w:sz="0" w:space="0" w:color="auto"/>
        <w:left w:val="none" w:sz="0" w:space="0" w:color="auto"/>
        <w:bottom w:val="none" w:sz="0" w:space="0" w:color="auto"/>
        <w:right w:val="none" w:sz="0" w:space="0" w:color="auto"/>
      </w:divBdr>
    </w:div>
    <w:div w:id="1725373497">
      <w:bodyDiv w:val="1"/>
      <w:marLeft w:val="0"/>
      <w:marRight w:val="0"/>
      <w:marTop w:val="0"/>
      <w:marBottom w:val="0"/>
      <w:divBdr>
        <w:top w:val="none" w:sz="0" w:space="0" w:color="auto"/>
        <w:left w:val="none" w:sz="0" w:space="0" w:color="auto"/>
        <w:bottom w:val="none" w:sz="0" w:space="0" w:color="auto"/>
        <w:right w:val="none" w:sz="0" w:space="0" w:color="auto"/>
      </w:divBdr>
    </w:div>
    <w:div w:id="1835215865">
      <w:bodyDiv w:val="1"/>
      <w:marLeft w:val="0"/>
      <w:marRight w:val="0"/>
      <w:marTop w:val="0"/>
      <w:marBottom w:val="0"/>
      <w:divBdr>
        <w:top w:val="none" w:sz="0" w:space="0" w:color="auto"/>
        <w:left w:val="none" w:sz="0" w:space="0" w:color="auto"/>
        <w:bottom w:val="none" w:sz="0" w:space="0" w:color="auto"/>
        <w:right w:val="none" w:sz="0" w:space="0" w:color="auto"/>
      </w:divBdr>
    </w:div>
    <w:div w:id="1872762875">
      <w:bodyDiv w:val="1"/>
      <w:marLeft w:val="0"/>
      <w:marRight w:val="0"/>
      <w:marTop w:val="0"/>
      <w:marBottom w:val="0"/>
      <w:divBdr>
        <w:top w:val="none" w:sz="0" w:space="0" w:color="auto"/>
        <w:left w:val="none" w:sz="0" w:space="0" w:color="auto"/>
        <w:bottom w:val="none" w:sz="0" w:space="0" w:color="auto"/>
        <w:right w:val="none" w:sz="0" w:space="0" w:color="auto"/>
      </w:divBdr>
    </w:div>
    <w:div w:id="1875844478">
      <w:bodyDiv w:val="1"/>
      <w:marLeft w:val="0"/>
      <w:marRight w:val="0"/>
      <w:marTop w:val="0"/>
      <w:marBottom w:val="0"/>
      <w:divBdr>
        <w:top w:val="none" w:sz="0" w:space="0" w:color="auto"/>
        <w:left w:val="none" w:sz="0" w:space="0" w:color="auto"/>
        <w:bottom w:val="none" w:sz="0" w:space="0" w:color="auto"/>
        <w:right w:val="none" w:sz="0" w:space="0" w:color="auto"/>
      </w:divBdr>
    </w:div>
    <w:div w:id="1881169529">
      <w:bodyDiv w:val="1"/>
      <w:marLeft w:val="0"/>
      <w:marRight w:val="0"/>
      <w:marTop w:val="0"/>
      <w:marBottom w:val="0"/>
      <w:divBdr>
        <w:top w:val="none" w:sz="0" w:space="0" w:color="auto"/>
        <w:left w:val="none" w:sz="0" w:space="0" w:color="auto"/>
        <w:bottom w:val="none" w:sz="0" w:space="0" w:color="auto"/>
        <w:right w:val="none" w:sz="0" w:space="0" w:color="auto"/>
      </w:divBdr>
    </w:div>
    <w:div w:id="1934166299">
      <w:bodyDiv w:val="1"/>
      <w:marLeft w:val="0"/>
      <w:marRight w:val="0"/>
      <w:marTop w:val="0"/>
      <w:marBottom w:val="0"/>
      <w:divBdr>
        <w:top w:val="none" w:sz="0" w:space="0" w:color="auto"/>
        <w:left w:val="none" w:sz="0" w:space="0" w:color="auto"/>
        <w:bottom w:val="none" w:sz="0" w:space="0" w:color="auto"/>
        <w:right w:val="none" w:sz="0" w:space="0" w:color="auto"/>
      </w:divBdr>
    </w:div>
    <w:div w:id="1959603227">
      <w:bodyDiv w:val="1"/>
      <w:marLeft w:val="0"/>
      <w:marRight w:val="0"/>
      <w:marTop w:val="0"/>
      <w:marBottom w:val="0"/>
      <w:divBdr>
        <w:top w:val="none" w:sz="0" w:space="0" w:color="auto"/>
        <w:left w:val="none" w:sz="0" w:space="0" w:color="auto"/>
        <w:bottom w:val="none" w:sz="0" w:space="0" w:color="auto"/>
        <w:right w:val="none" w:sz="0" w:space="0" w:color="auto"/>
      </w:divBdr>
    </w:div>
    <w:div w:id="1987859748">
      <w:bodyDiv w:val="1"/>
      <w:marLeft w:val="0"/>
      <w:marRight w:val="0"/>
      <w:marTop w:val="0"/>
      <w:marBottom w:val="0"/>
      <w:divBdr>
        <w:top w:val="none" w:sz="0" w:space="0" w:color="auto"/>
        <w:left w:val="none" w:sz="0" w:space="0" w:color="auto"/>
        <w:bottom w:val="none" w:sz="0" w:space="0" w:color="auto"/>
        <w:right w:val="none" w:sz="0" w:space="0" w:color="auto"/>
      </w:divBdr>
    </w:div>
    <w:div w:id="2018726688">
      <w:bodyDiv w:val="1"/>
      <w:marLeft w:val="0"/>
      <w:marRight w:val="0"/>
      <w:marTop w:val="0"/>
      <w:marBottom w:val="0"/>
      <w:divBdr>
        <w:top w:val="none" w:sz="0" w:space="0" w:color="auto"/>
        <w:left w:val="none" w:sz="0" w:space="0" w:color="auto"/>
        <w:bottom w:val="none" w:sz="0" w:space="0" w:color="auto"/>
        <w:right w:val="none" w:sz="0" w:space="0" w:color="auto"/>
      </w:divBdr>
    </w:div>
    <w:div w:id="211806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oleObject" Target="embeddings/oleObject1.bin"/><Relationship Id="rId39" Type="http://schemas.openxmlformats.org/officeDocument/2006/relationships/image" Target="media/image13.emf"/><Relationship Id="rId21" Type="http://schemas.openxmlformats.org/officeDocument/2006/relationships/footer" Target="footer3.xml"/><Relationship Id="rId34" Type="http://schemas.openxmlformats.org/officeDocument/2006/relationships/image" Target="media/image10.png"/><Relationship Id="rId42" Type="http://schemas.openxmlformats.org/officeDocument/2006/relationships/image" Target="media/image15.emf"/><Relationship Id="rId47" Type="http://schemas.openxmlformats.org/officeDocument/2006/relationships/package" Target="embeddings/Microsoft_Visio_Drawing5.vsdx"/><Relationship Id="rId50" Type="http://schemas.openxmlformats.org/officeDocument/2006/relationships/image" Target="media/image19.emf"/><Relationship Id="rId55" Type="http://schemas.openxmlformats.org/officeDocument/2006/relationships/package" Target="embeddings/Microsoft_Visio_Drawing8.vsdx"/><Relationship Id="rId63" Type="http://schemas.openxmlformats.org/officeDocument/2006/relationships/image" Target="media/image28.wmf"/><Relationship Id="rId68" Type="http://schemas.openxmlformats.org/officeDocument/2006/relationships/package" Target="embeddings/Microsoft_Visio_Drawing10.vsdx"/><Relationship Id="rId7" Type="http://schemas.openxmlformats.org/officeDocument/2006/relationships/customXml" Target="../customXml/item6.xml"/><Relationship Id="rId71"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4.svg"/><Relationship Id="rId32" Type="http://schemas.openxmlformats.org/officeDocument/2006/relationships/image" Target="media/image8.png"/><Relationship Id="rId37" Type="http://schemas.openxmlformats.org/officeDocument/2006/relationships/image" Target="media/image12.emf"/><Relationship Id="rId40" Type="http://schemas.openxmlformats.org/officeDocument/2006/relationships/image" Target="media/image14.emf"/><Relationship Id="rId45" Type="http://schemas.openxmlformats.org/officeDocument/2006/relationships/package" Target="embeddings/Microsoft_Visio_Drawing4.vsdx"/><Relationship Id="rId53" Type="http://schemas.openxmlformats.org/officeDocument/2006/relationships/package" Target="embeddings/Microsoft_Visio_Drawing7.vsdx"/><Relationship Id="rId58" Type="http://schemas.openxmlformats.org/officeDocument/2006/relationships/image" Target="media/image24.emf"/><Relationship Id="rId66" Type="http://schemas.openxmlformats.org/officeDocument/2006/relationships/image" Target="media/image31.wmf"/><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oleObject" Target="embeddings/oleObject2.bin"/><Relationship Id="rId36" Type="http://schemas.openxmlformats.org/officeDocument/2006/relationships/package" Target="embeddings/Microsoft_Visio_Drawing.vsdx"/><Relationship Id="rId49" Type="http://schemas.openxmlformats.org/officeDocument/2006/relationships/package" Target="embeddings/Microsoft_Visio_Drawing6.vsdx"/><Relationship Id="rId57" Type="http://schemas.openxmlformats.org/officeDocument/2006/relationships/image" Target="media/image23.emf"/><Relationship Id="rId61" Type="http://schemas.openxmlformats.org/officeDocument/2006/relationships/image" Target="media/image27.emf"/><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hyperlink" Target="https://www.3gpp.org/ftp/TSG_SA/WG3_Security/TSGS3_103e/Docs/S3-211383.zip" TargetMode="External"/><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6.svg"/><Relationship Id="rId65" Type="http://schemas.openxmlformats.org/officeDocument/2006/relationships/image" Target="media/image30.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gsma.com/newsroom/wp-content/uploads/NG.113-v6.0.pdf" TargetMode="External"/><Relationship Id="rId27" Type="http://schemas.openxmlformats.org/officeDocument/2006/relationships/image" Target="media/image6.emf"/><Relationship Id="rId30" Type="http://schemas.openxmlformats.org/officeDocument/2006/relationships/hyperlink" Target="https://www.3gpp.org/ftp/TSG_SA/WG3_Security/TSGS3_103e/Docs/S3-211383.zip" TargetMode="External"/><Relationship Id="rId35" Type="http://schemas.openxmlformats.org/officeDocument/2006/relationships/image" Target="media/image11.emf"/><Relationship Id="rId43" Type="http://schemas.openxmlformats.org/officeDocument/2006/relationships/package" Target="embeddings/Microsoft_Visio_Drawing3.vsd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9.wmf"/><Relationship Id="rId69" Type="http://schemas.openxmlformats.org/officeDocument/2006/relationships/header" Target="header4.xml"/><Relationship Id="rId8" Type="http://schemas.openxmlformats.org/officeDocument/2006/relationships/numbering" Target="numbering.xml"/><Relationship Id="rId51" Type="http://schemas.openxmlformats.org/officeDocument/2006/relationships/oleObject" Target="embeddings/Microsoft_Visio_2003-2010_Drawing.vsd"/><Relationship Id="rId72"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image" Target="media/image9.png"/><Relationship Id="rId38" Type="http://schemas.openxmlformats.org/officeDocument/2006/relationships/package" Target="embeddings/Microsoft_Visio_Drawing1.vsdx"/><Relationship Id="rId46" Type="http://schemas.openxmlformats.org/officeDocument/2006/relationships/image" Target="media/image17.emf"/><Relationship Id="rId59" Type="http://schemas.openxmlformats.org/officeDocument/2006/relationships/image" Target="media/image25.png"/><Relationship Id="rId67" Type="http://schemas.openxmlformats.org/officeDocument/2006/relationships/image" Target="media/image32.emf"/><Relationship Id="rId20" Type="http://schemas.openxmlformats.org/officeDocument/2006/relationships/header" Target="header3.xml"/><Relationship Id="rId41" Type="http://schemas.openxmlformats.org/officeDocument/2006/relationships/package" Target="embeddings/Microsoft_Visio_Drawing2.vsdx"/><Relationship Id="rId54" Type="http://schemas.openxmlformats.org/officeDocument/2006/relationships/image" Target="media/image21.emf"/><Relationship Id="rId62" Type="http://schemas.openxmlformats.org/officeDocument/2006/relationships/package" Target="embeddings/Microsoft_Visio_Drawing9.vsdx"/><Relationship Id="rId70"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23" ma:contentTypeDescription="Create a new document." ma:contentTypeScope="" ma:versionID="1e0f2cb0c504f4693f1ebb5282c29057">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20326d5cc4e90e58a12171b270749991"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5AIRPNAIUNRU-931754773-1966</_dlc_DocId>
    <_dlc_DocIdUrl xmlns="71c5aaf6-e6ce-465b-b873-5148d2a4c105">
      <Url>https://nokia.sharepoint.com/sites/c5g/security/_layouts/15/DocIdRedir.aspx?ID=5AIRPNAIUNRU-931754773-1966</Url>
      <Description>5AIRPNAIUNRU-931754773-1966</Description>
    </_dlc_DocIdUrl>
    <Information xmlns="3b34c8f0-1ef5-4d1e-bb66-517ce7fe7356" xsi:nil="true"/>
    <Associated_x0020_Task xmlns="3b34c8f0-1ef5-4d1e-bb66-517ce7fe7356" xsi:nil="true"/>
  </documentManagement>
</p:properti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4F5B1981-A4EE-4FCD-8AA2-E7C82D1C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E6A5EF-E860-4786-899F-B92EADDF26E0}">
  <ds:schemaRefs>
    <ds:schemaRef ds:uri="http://schemas.openxmlformats.org/officeDocument/2006/bibliography"/>
  </ds:schemaRefs>
</ds:datastoreItem>
</file>

<file path=customXml/itemProps3.xml><?xml version="1.0" encoding="utf-8"?>
<ds:datastoreItem xmlns:ds="http://schemas.openxmlformats.org/officeDocument/2006/customXml" ds:itemID="{9B020A90-8B96-4919-A290-0360426579C4}">
  <ds:schemaRefs>
    <ds:schemaRef ds:uri="http://schemas.microsoft.com/sharepoint/v3/contenttype/forms"/>
  </ds:schemaRefs>
</ds:datastoreItem>
</file>

<file path=customXml/itemProps4.xml><?xml version="1.0" encoding="utf-8"?>
<ds:datastoreItem xmlns:ds="http://schemas.openxmlformats.org/officeDocument/2006/customXml" ds:itemID="{A6AFBE2B-9128-4768-A254-E2D052D39A7E}">
  <ds:schemaRefs>
    <ds:schemaRef ds:uri="http://schemas.microsoft.com/sharepoint/events"/>
  </ds:schemaRefs>
</ds:datastoreItem>
</file>

<file path=customXml/itemProps5.xml><?xml version="1.0" encoding="utf-8"?>
<ds:datastoreItem xmlns:ds="http://schemas.openxmlformats.org/officeDocument/2006/customXml" ds:itemID="{3541DC21-96A0-489E-894C-F6D875C863B6}">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77506BE1-48A5-4F81-825D-DA60FEF72AC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85</Pages>
  <Words>31695</Words>
  <Characters>199683</Characters>
  <Application>Microsoft Office Word</Application>
  <DocSecurity>0</DocSecurity>
  <Lines>1664</Lines>
  <Paragraphs>461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230917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cp:lastModifiedBy>
  <cp:revision>3</cp:revision>
  <cp:lastPrinted>2019-02-25T14:05:00Z</cp:lastPrinted>
  <dcterms:created xsi:type="dcterms:W3CDTF">2023-01-25T11:01:00Z</dcterms:created>
  <dcterms:modified xsi:type="dcterms:W3CDTF">2023-01-25T12:21:00Z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0x010100DA95EA92BC8BC0428C825697CEF0A167</vt:lpwstr>
  </property>
  <property fmtid="{D5CDD505-2E9C-101B-9397-08002B2CF9AE}" pid="3" name="_dlc_DocIdItemGuid">
    <vt:lpwstr>65a7f125-6175-45a8-a3d9-3e4e770ee603</vt:lpwstr>
  </property>
</Properties>
</file>