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5DB55" w14:textId="1D578870" w:rsidR="002B1632" w:rsidRPr="00073C73" w:rsidRDefault="00374182" w:rsidP="002D60CB">
      <w:pPr>
        <w:pStyle w:val="ZA"/>
        <w:framePr w:wrap="notBeside"/>
      </w:pPr>
      <w:bookmarkStart w:id="0" w:name="page1"/>
      <w:r w:rsidRPr="00073C73">
        <w:rPr>
          <w:sz w:val="64"/>
        </w:rPr>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4A599E">
        <w:t>7</w:t>
      </w:r>
      <w:r w:rsidR="007A4687" w:rsidRPr="00073C73">
        <w:t>.</w:t>
      </w:r>
      <w:r w:rsidR="004A599E">
        <w:t>0</w:t>
      </w:r>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r w:rsidR="00265727">
        <w:rPr>
          <w:sz w:val="32"/>
        </w:rPr>
        <w:t>2</w:t>
      </w:r>
      <w:r w:rsidR="00E77E9C" w:rsidRPr="00073C73">
        <w:rPr>
          <w:sz w:val="32"/>
        </w:rPr>
        <w:t>-</w:t>
      </w:r>
      <w:r w:rsidR="00265727">
        <w:rPr>
          <w:sz w:val="32"/>
        </w:rPr>
        <w:t>03</w:t>
      </w:r>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2D60CB">
      <w:pPr>
        <w:pStyle w:val="ZT"/>
        <w:framePr w:wrap="notBeside"/>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2D60CB">
      <w:pPr>
        <w:pStyle w:val="ZT"/>
        <w:framePr w:wrap="notBeside"/>
      </w:pPr>
      <w:r w:rsidRPr="00073C73">
        <w:t>Technical Specification Group Radio Access Network;</w:t>
      </w:r>
    </w:p>
    <w:p w14:paraId="5B88B3A8" w14:textId="77777777" w:rsidR="002B1632" w:rsidRPr="00073C73" w:rsidRDefault="002B1632" w:rsidP="002D60CB">
      <w:pPr>
        <w:pStyle w:val="ZT"/>
        <w:framePr w:wrap="notBeside"/>
      </w:pPr>
      <w:r w:rsidRPr="00073C73">
        <w:t>LTE Positioning Protocol (LPP)</w:t>
      </w:r>
    </w:p>
    <w:p w14:paraId="26611C55" w14:textId="4219E4B0" w:rsidR="002B1632" w:rsidRPr="00073C73" w:rsidRDefault="002B1632" w:rsidP="002D60CB">
      <w:pPr>
        <w:pStyle w:val="ZT"/>
        <w:framePr w:wrap="notBeside"/>
      </w:pPr>
      <w:r w:rsidRPr="00073C73">
        <w:t>(</w:t>
      </w:r>
      <w:r w:rsidRPr="00073C73">
        <w:rPr>
          <w:rStyle w:val="ZGSM"/>
        </w:rPr>
        <w:t xml:space="preserve">Release </w:t>
      </w:r>
      <w:r w:rsidR="00FA00CC" w:rsidRPr="00073C73">
        <w:rPr>
          <w:rStyle w:val="ZGSM"/>
        </w:rPr>
        <w:t>1</w:t>
      </w:r>
      <w:r w:rsidR="004A599E">
        <w:rPr>
          <w:rStyle w:val="ZGSM"/>
        </w:rPr>
        <w:t>7</w:t>
      </w:r>
      <w:r w:rsidRPr="00073C73">
        <w:t>)</w:t>
      </w:r>
    </w:p>
    <w:p w14:paraId="7688BCB8" w14:textId="77777777" w:rsidR="002B1632" w:rsidRPr="00073C73" w:rsidRDefault="002B1632" w:rsidP="002D60CB">
      <w:pPr>
        <w:pStyle w:val="ZT"/>
        <w:framePr w:wrap="notBeside"/>
        <w:rPr>
          <w:i/>
          <w:sz w:val="28"/>
        </w:rPr>
      </w:pPr>
    </w:p>
    <w:p w14:paraId="76BCE8DC" w14:textId="77777777" w:rsidR="002B1632" w:rsidRPr="00073C73" w:rsidRDefault="002B1632" w:rsidP="002D60CB">
      <w:pPr>
        <w:pStyle w:val="ZU"/>
        <w:framePr w:h="4929" w:hRule="exact" w:wrap="notBeside"/>
        <w:tabs>
          <w:tab w:val="right" w:pos="10206"/>
        </w:tabs>
        <w:jc w:val="left"/>
      </w:pPr>
    </w:p>
    <w:p w14:paraId="483E303D" w14:textId="77777777" w:rsidR="002B1632" w:rsidRPr="00073C73" w:rsidRDefault="001C75A0" w:rsidP="002D60CB">
      <w:pPr>
        <w:pStyle w:val="ZU"/>
        <w:framePr w:h="4929" w:hRule="exact" w:wrap="notBeside"/>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7pt;height:81pt" o:ole="">
            <v:imagedata r:id="rId8" o:title=""/>
          </v:shape>
          <o:OLEObject Type="Embed" ProgID="Visio.Drawing.15" ShapeID="_x0000_i1025" DrawAspect="Content" ObjectID="_1712066727" r:id="rId9"/>
        </w:object>
      </w:r>
      <w:r w:rsidR="002B1632" w:rsidRPr="00073C73">
        <w:tab/>
      </w:r>
      <w:r w:rsidR="002B1632" w:rsidRPr="00073C73">
        <w:object w:dxaOrig="2551" w:dyaOrig="1300" w14:anchorId="5475E657">
          <v:shape id="_x0000_i1026" type="#_x0000_t75" style="width:128.55pt;height:66pt" o:ole="">
            <v:imagedata r:id="rId10" o:title=""/>
          </v:shape>
          <o:OLEObject Type="Embed" ProgID="Word.Picture.8" ShapeID="_x0000_i1026" DrawAspect="Content" ObjectID="_1712066728" r:id="rId11"/>
        </w:object>
      </w:r>
    </w:p>
    <w:p w14:paraId="14CD78CB" w14:textId="77777777" w:rsidR="002B1632" w:rsidRPr="00073C73" w:rsidRDefault="002B1632" w:rsidP="002D60CB">
      <w:pPr>
        <w:pStyle w:val="ZU"/>
        <w:framePr w:h="4929" w:hRule="exact" w:wrap="notBeside"/>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footnotePr>
            <w:numRestart w:val="eachSect"/>
          </w:footnotePr>
          <w:pgSz w:w="11907" w:h="16840"/>
          <w:pgMar w:top="2268" w:right="851" w:bottom="10773" w:left="851" w:header="0" w:footer="0" w:gutter="0"/>
          <w:cols w:space="720"/>
        </w:sectPr>
      </w:pPr>
    </w:p>
    <w:p w14:paraId="79D86D87" w14:textId="77777777" w:rsidR="002B1632" w:rsidRPr="00073C73" w:rsidRDefault="002B1632" w:rsidP="002D60CB">
      <w:bookmarkStart w:id="1"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ad"/>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75E82311"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r w:rsidR="00265727">
        <w:rPr>
          <w:noProof/>
          <w:sz w:val="18"/>
        </w:rPr>
        <w:t>2</w:t>
      </w:r>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2" w:name="copyrightaddon"/>
      <w:bookmarkEnd w:id="2"/>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1"/>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lastRenderedPageBreak/>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1"/>
      </w:pPr>
      <w:r w:rsidRPr="00073C73">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90719489"/>
      <w:r w:rsidRPr="00073C73">
        <w:lastRenderedPageBreak/>
        <w:t>Foreword</w:t>
      </w:r>
      <w:bookmarkEnd w:id="3"/>
      <w:bookmarkEnd w:id="4"/>
      <w:bookmarkEnd w:id="5"/>
      <w:bookmarkEnd w:id="6"/>
      <w:bookmarkEnd w:id="7"/>
      <w:bookmarkEnd w:id="8"/>
      <w:bookmarkEnd w:id="9"/>
      <w:bookmarkEnd w:id="10"/>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1"/>
      </w:pPr>
      <w:r w:rsidRPr="00073C73">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90719490"/>
      <w:r w:rsidRPr="00073C73">
        <w:lastRenderedPageBreak/>
        <w:t>1</w:t>
      </w:r>
      <w:r w:rsidRPr="00073C73">
        <w:tab/>
        <w:t>Scope</w:t>
      </w:r>
      <w:bookmarkEnd w:id="11"/>
      <w:bookmarkEnd w:id="12"/>
      <w:bookmarkEnd w:id="13"/>
      <w:bookmarkEnd w:id="14"/>
      <w:bookmarkEnd w:id="15"/>
      <w:bookmarkEnd w:id="16"/>
      <w:bookmarkEnd w:id="17"/>
      <w:bookmarkEnd w:id="18"/>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90719491"/>
      <w:r w:rsidRPr="00073C73">
        <w:t>2</w:t>
      </w:r>
      <w:r w:rsidRPr="00073C73">
        <w:tab/>
        <w:t>References</w:t>
      </w:r>
      <w:bookmarkEnd w:id="19"/>
      <w:bookmarkEnd w:id="20"/>
      <w:bookmarkEnd w:id="21"/>
      <w:bookmarkEnd w:id="22"/>
      <w:bookmarkEnd w:id="23"/>
      <w:bookmarkEnd w:id="24"/>
      <w:bookmarkEnd w:id="25"/>
      <w:bookmarkEnd w:id="26"/>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lastRenderedPageBreak/>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等线"/>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lastRenderedPageBreak/>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27" w:name="_Toc27765084"/>
      <w:bookmarkStart w:id="28"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073C73">
        <w:rPr>
          <w:lang w:val="en-GB"/>
        </w:rPr>
        <w:t>[47]</w:t>
      </w:r>
      <w:r w:rsidRPr="00073C73">
        <w:rPr>
          <w:lang w:val="en-GB"/>
        </w:rPr>
        <w:tab/>
        <w:t>3GPP TS 38.300: "NR; NR and NG-RAN Overall Description; Stage 2".</w:t>
      </w:r>
    </w:p>
    <w:p w14:paraId="79235650" w14:textId="4E44EDFE" w:rsidR="00AA1FC6"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6FF151A4" w14:textId="4D8112F9" w:rsidR="004A599E" w:rsidRDefault="00E6403C" w:rsidP="004A599E">
      <w:pPr>
        <w:pStyle w:val="EX"/>
        <w:rPr>
          <w:lang w:eastAsia="zh-CN"/>
        </w:rPr>
      </w:pPr>
      <w:r>
        <w:t>[49]</w:t>
      </w:r>
      <w:r w:rsidR="004A599E" w:rsidRPr="007B2E20">
        <w:tab/>
        <w:t>BDS-SIS-ICD-B</w:t>
      </w:r>
      <w:r w:rsidR="004A599E">
        <w:rPr>
          <w:rFonts w:hint="eastAsia"/>
          <w:lang w:eastAsia="zh-CN"/>
        </w:rPr>
        <w:t>2a</w:t>
      </w:r>
      <w:r w:rsidR="004A599E" w:rsidRPr="007B2E20">
        <w:t>-1.0</w:t>
      </w:r>
      <w:r w:rsidR="004A599E" w:rsidRPr="007B2E20">
        <w:rPr>
          <w:rFonts w:eastAsia="等线"/>
          <w:lang w:eastAsia="zh-CN"/>
        </w:rPr>
        <w:t>:</w:t>
      </w:r>
      <w:r w:rsidR="004A599E" w:rsidRPr="007B2E20">
        <w:t xml:space="preserve"> "BeiDou Navigation Satellite System Signal In Space Interface Control Document Open Service Signal B</w:t>
      </w:r>
      <w:r w:rsidR="004A599E">
        <w:rPr>
          <w:rFonts w:hint="eastAsia"/>
          <w:lang w:eastAsia="zh-CN"/>
        </w:rPr>
        <w:t>2a</w:t>
      </w:r>
      <w:r w:rsidR="004A599E" w:rsidRPr="007B2E20">
        <w:t xml:space="preserve"> (Version 1.0)", December, 2017.</w:t>
      </w:r>
    </w:p>
    <w:p w14:paraId="456B1997" w14:textId="3F51C329" w:rsidR="004A599E" w:rsidRPr="00E529B7" w:rsidRDefault="00E6403C" w:rsidP="001D62B4">
      <w:pPr>
        <w:pStyle w:val="EX"/>
        <w:rPr>
          <w:lang w:eastAsia="zh-CN"/>
        </w:rPr>
      </w:pPr>
      <w:r>
        <w:t>[50]</w:t>
      </w:r>
      <w:r w:rsidR="004A599E" w:rsidRPr="007B2E20">
        <w:tab/>
        <w:t>BDS-SIS-ICD-B</w:t>
      </w:r>
      <w:r w:rsidR="004A599E">
        <w:rPr>
          <w:rFonts w:hint="eastAsia"/>
          <w:lang w:eastAsia="zh-CN"/>
        </w:rPr>
        <w:t>3I</w:t>
      </w:r>
      <w:r w:rsidR="004A599E" w:rsidRPr="007B2E20">
        <w:t>-1.0</w:t>
      </w:r>
      <w:r w:rsidR="004A599E" w:rsidRPr="007B2E20">
        <w:rPr>
          <w:rFonts w:eastAsia="等线"/>
          <w:lang w:eastAsia="zh-CN"/>
        </w:rPr>
        <w:t>:</w:t>
      </w:r>
      <w:r w:rsidR="004A599E" w:rsidRPr="007B2E20">
        <w:t xml:space="preserve"> "BeiDou Navigation Satellite System Signal In Space Interface Control Document Open Service Signal B</w:t>
      </w:r>
      <w:r w:rsidR="004A599E">
        <w:rPr>
          <w:rFonts w:hint="eastAsia"/>
          <w:lang w:eastAsia="zh-CN"/>
        </w:rPr>
        <w:t>3I</w:t>
      </w:r>
      <w:r w:rsidR="004A599E" w:rsidRPr="007B2E20">
        <w:t xml:space="preserve"> (Version 1.0)", December, 2017.</w:t>
      </w:r>
    </w:p>
    <w:p w14:paraId="4CDD1715" w14:textId="77777777" w:rsidR="002B1632" w:rsidRPr="00073C73" w:rsidRDefault="002B1632" w:rsidP="00C42F64">
      <w:pPr>
        <w:pStyle w:val="1"/>
      </w:pPr>
      <w:bookmarkStart w:id="34" w:name="_Toc90719492"/>
      <w:r w:rsidRPr="00073C73">
        <w:t>3</w:t>
      </w:r>
      <w:r w:rsidRPr="00073C73">
        <w:tab/>
        <w:t>Definitions and Abbreviations</w:t>
      </w:r>
      <w:bookmarkEnd w:id="27"/>
      <w:bookmarkEnd w:id="28"/>
      <w:bookmarkEnd w:id="29"/>
      <w:bookmarkEnd w:id="30"/>
      <w:bookmarkEnd w:id="31"/>
      <w:bookmarkEnd w:id="32"/>
      <w:bookmarkEnd w:id="33"/>
      <w:bookmarkEnd w:id="34"/>
    </w:p>
    <w:p w14:paraId="58CB58AB" w14:textId="77777777" w:rsidR="002B1632" w:rsidRPr="00073C73" w:rsidRDefault="002B1632" w:rsidP="00C42F64">
      <w:pPr>
        <w:pStyle w:val="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90719493"/>
      <w:r w:rsidRPr="00073C73">
        <w:t>3.1</w:t>
      </w:r>
      <w:r w:rsidRPr="00073C73">
        <w:tab/>
        <w:t>Definitions</w:t>
      </w:r>
      <w:bookmarkEnd w:id="35"/>
      <w:bookmarkEnd w:id="36"/>
      <w:bookmarkEnd w:id="37"/>
      <w:bookmarkEnd w:id="38"/>
      <w:bookmarkEnd w:id="39"/>
      <w:bookmarkEnd w:id="40"/>
      <w:bookmarkEnd w:id="41"/>
      <w:bookmarkEnd w:id="42"/>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b/>
        </w:rPr>
      </w:pPr>
      <w:r w:rsidRPr="00073C73">
        <w:rPr>
          <w:b/>
        </w:rPr>
        <w:t xml:space="preserve">Anchor carrier: </w:t>
      </w:r>
      <w:r w:rsidRPr="00073C73">
        <w:t xml:space="preserve">In NB-IoT, a carrier where the UE assumes that </w:t>
      </w:r>
      <w:r w:rsidRPr="00073C73">
        <w:rPr>
          <w:noProof/>
          <w:lang w:eastAsia="zh-TW"/>
        </w:rPr>
        <w:t xml:space="preserve">NPSS/NSSS/NPBCH/SIB-NB </w:t>
      </w:r>
      <w:r w:rsidR="00A20646" w:rsidRPr="00073C73">
        <w:rPr>
          <w:noProof/>
          <w:lang w:eastAsia="zh-TW"/>
        </w:rPr>
        <w:t xml:space="preserve">for FDD or NPSS/NSSS/NPBCH for TDD </w:t>
      </w:r>
      <w:r w:rsidRPr="00073C73">
        <w:rPr>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3998AF15" w14:textId="1BDA8C91" w:rsidR="009E61AC" w:rsidRDefault="009E61AC" w:rsidP="009E61AC">
      <w:pPr>
        <w:rPr>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5EAA1A49" w14:textId="77777777" w:rsidR="004A599E" w:rsidRPr="005E2A4E" w:rsidRDefault="004A599E" w:rsidP="004A599E">
      <w:pPr>
        <w:rPr>
          <w:rFonts w:eastAsia="MS PGothic"/>
        </w:rPr>
      </w:pPr>
      <w:commentRangeStart w:id="43"/>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r>
        <w:rPr>
          <w:noProof/>
        </w:rPr>
        <w:t xml:space="preserve"> difference</w:t>
      </w:r>
      <w:r w:rsidRPr="005E2A4E">
        <w:rPr>
          <w:noProof/>
        </w:rPr>
        <w:t xml:space="preserve"> within a certain margin.</w:t>
      </w:r>
    </w:p>
    <w:p w14:paraId="52ABD4AD" w14:textId="77777777" w:rsidR="004A599E" w:rsidRDefault="004A599E" w:rsidP="004A599E">
      <w:pPr>
        <w:rPr>
          <w:rFonts w:eastAsia="MS PGothic"/>
          <w:bCs/>
        </w:rPr>
      </w:pPr>
      <w:r w:rsidRPr="00B51AC4">
        <w:rPr>
          <w:rFonts w:eastAsia="MS PGothic"/>
          <w:b/>
        </w:rPr>
        <w:lastRenderedPageBreak/>
        <w:t>UE Rx Timing Error Group (UE Rx TEG)</w:t>
      </w:r>
      <w:r>
        <w:rPr>
          <w:rFonts w:eastAsia="MS PGothic"/>
          <w:bCs/>
        </w:rPr>
        <w:t xml:space="preserve">: </w:t>
      </w:r>
      <w:r w:rsidRPr="00FA54D7">
        <w:rPr>
          <w:rFonts w:eastAsia="MS PGothic"/>
          <w:bCs/>
        </w:rPr>
        <w:t xml:space="preserve">A UE Rx TEG is associated with one or more DL </w:t>
      </w:r>
      <w:r>
        <w:rPr>
          <w:rFonts w:eastAsia="MS PGothic"/>
          <w:bCs/>
        </w:rPr>
        <w:t xml:space="preserve">timing </w:t>
      </w:r>
      <w:r w:rsidRPr="00FA54D7">
        <w:rPr>
          <w:rFonts w:eastAsia="MS PGothic"/>
          <w:bCs/>
        </w:rPr>
        <w:t xml:space="preserve">measurements, which have the Rx timing error </w:t>
      </w:r>
      <w:r>
        <w:rPr>
          <w:rFonts w:eastAsia="MS PGothic"/>
          <w:bCs/>
        </w:rPr>
        <w:t xml:space="preserve">difference </w:t>
      </w:r>
      <w:r w:rsidRPr="00FA54D7">
        <w:rPr>
          <w:rFonts w:eastAsia="MS PGothic"/>
          <w:bCs/>
        </w:rPr>
        <w:t>within a certain margin.</w:t>
      </w:r>
    </w:p>
    <w:p w14:paraId="22C881FD" w14:textId="77777777" w:rsidR="004A599E" w:rsidRPr="00073C73" w:rsidRDefault="004A599E" w:rsidP="004A599E">
      <w:r w:rsidRPr="00505293">
        <w:rPr>
          <w:b/>
          <w:bCs/>
          <w:lang w:eastAsia="x-none"/>
        </w:rPr>
        <w:t>UE RxTx Timing Error Group (UE RxTx TEG):</w:t>
      </w:r>
      <w:r w:rsidRPr="00505293">
        <w:rPr>
          <w:lang w:eastAsia="x-none"/>
        </w:rPr>
        <w:t xml:space="preserve"> A UE RxTx TEG is associated with one or more UE Rx-Tx time difference measurements, which have the</w:t>
      </w:r>
      <w:r>
        <w:t xml:space="preserve"> 'Rx timing errors+Tx timing errors' difference </w:t>
      </w:r>
      <w:r w:rsidRPr="00505293">
        <w:rPr>
          <w:lang w:eastAsia="x-none"/>
        </w:rPr>
        <w:t>within a certain margin.</w:t>
      </w:r>
    </w:p>
    <w:p w14:paraId="2A4F6341" w14:textId="64AF8080" w:rsidR="004A599E" w:rsidRPr="00E529B7" w:rsidRDefault="004A599E" w:rsidP="009E61AC">
      <w:pPr>
        <w:rPr>
          <w:rFonts w:eastAsia="MS PGothic"/>
          <w:bCs/>
        </w:rPr>
      </w:pPr>
      <w:commentRangeStart w:id="44"/>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commentRangeEnd w:id="44"/>
      <w:r w:rsidR="00563AB4">
        <w:rPr>
          <w:rStyle w:val="af5"/>
        </w:rPr>
        <w:commentReference w:id="44"/>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r>
        <w:rPr>
          <w:rFonts w:eastAsia="MS PGothic"/>
          <w:bCs/>
        </w:rPr>
        <w:t xml:space="preserve"> difference</w:t>
      </w:r>
      <w:r w:rsidRPr="00C77CFB">
        <w:rPr>
          <w:rFonts w:eastAsia="MS PGothic"/>
          <w:bCs/>
        </w:rPr>
        <w:t xml:space="preserve"> within a certain margin.</w:t>
      </w:r>
      <w:commentRangeEnd w:id="43"/>
      <w:r w:rsidR="00CC06F0">
        <w:rPr>
          <w:rStyle w:val="af5"/>
        </w:rPr>
        <w:commentReference w:id="43"/>
      </w:r>
    </w:p>
    <w:p w14:paraId="31817E63" w14:textId="77777777" w:rsidR="002B1632" w:rsidRPr="00073C73" w:rsidRDefault="002B1632" w:rsidP="00C42F64">
      <w:pPr>
        <w:pStyle w:val="2"/>
      </w:pPr>
      <w:bookmarkStart w:id="45" w:name="_Toc27765086"/>
      <w:bookmarkStart w:id="46" w:name="_Toc37680743"/>
      <w:bookmarkStart w:id="47" w:name="_Toc46486313"/>
      <w:bookmarkStart w:id="48" w:name="_Toc52546658"/>
      <w:bookmarkStart w:id="49" w:name="_Toc52547188"/>
      <w:bookmarkStart w:id="50" w:name="_Toc52547718"/>
      <w:bookmarkStart w:id="51" w:name="_Toc52548248"/>
      <w:bookmarkStart w:id="52" w:name="_Toc90719494"/>
      <w:r w:rsidRPr="00073C73">
        <w:t>3.2</w:t>
      </w:r>
      <w:r w:rsidRPr="00073C73">
        <w:tab/>
        <w:t>Abbreviations</w:t>
      </w:r>
      <w:bookmarkEnd w:id="45"/>
      <w:bookmarkEnd w:id="46"/>
      <w:bookmarkEnd w:id="47"/>
      <w:bookmarkEnd w:id="48"/>
      <w:bookmarkEnd w:id="49"/>
      <w:bookmarkEnd w:id="50"/>
      <w:bookmarkEnd w:id="51"/>
      <w:bookmarkEnd w:id="52"/>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7777777" w:rsidR="002B1632" w:rsidRPr="00073C73" w:rsidRDefault="002B1632" w:rsidP="002D60CB">
      <w:pPr>
        <w:pStyle w:val="EW"/>
        <w:rPr>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08A5294D" w14:textId="77777777" w:rsidR="004A599E" w:rsidRDefault="004A599E" w:rsidP="004A599E">
      <w:pPr>
        <w:pStyle w:val="EW"/>
        <w:rPr>
          <w:lang w:val="en-GB"/>
        </w:rPr>
      </w:pPr>
      <w:r>
        <w:rPr>
          <w:lang w:val="en-GB"/>
        </w:rPr>
        <w:t>AoA</w:t>
      </w:r>
      <w:r>
        <w:rPr>
          <w:lang w:val="en-GB"/>
        </w:rPr>
        <w:tab/>
        <w:t>Angle-of-Arrival</w:t>
      </w:r>
    </w:p>
    <w:p w14:paraId="432E1303" w14:textId="77777777" w:rsidR="004A599E" w:rsidRPr="00073C73" w:rsidRDefault="004A599E" w:rsidP="004A599E">
      <w:pPr>
        <w:pStyle w:val="EW"/>
        <w:rPr>
          <w:lang w:val="en-GB"/>
        </w:rPr>
      </w:pPr>
      <w:r>
        <w:rPr>
          <w:lang w:val="en-GB"/>
        </w:rPr>
        <w:t>AoD</w:t>
      </w:r>
      <w:r>
        <w:rPr>
          <w:lang w:val="en-GB"/>
        </w:rPr>
        <w:tab/>
        <w:t>Angle-of-Departure</w:t>
      </w:r>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68AF749E" w14:textId="77777777" w:rsidR="004A599E" w:rsidRPr="00073C73" w:rsidRDefault="004A599E" w:rsidP="004A599E">
      <w:pPr>
        <w:pStyle w:val="EW"/>
        <w:rPr>
          <w:lang w:val="en-GB"/>
        </w:rPr>
      </w:pPr>
      <w:r>
        <w:t>DL PRS-RSRP</w:t>
      </w:r>
      <w:r>
        <w:rPr>
          <w:lang w:val="en-US"/>
        </w:rPr>
        <w:t>P</w:t>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p>
    <w:p w14:paraId="1CD2547B" w14:textId="77777777" w:rsidR="009E61AC" w:rsidRPr="00073C73" w:rsidRDefault="009E61AC" w:rsidP="009E61AC">
      <w:pPr>
        <w:pStyle w:val="EW"/>
        <w:rPr>
          <w:lang w:val="en-GB"/>
        </w:rPr>
      </w:pPr>
      <w:r w:rsidRPr="00073C73">
        <w:rPr>
          <w:lang w:val="en-GB"/>
        </w:rPr>
        <w:t>DL-TDOA</w:t>
      </w:r>
      <w:r w:rsidRPr="00073C73">
        <w:rPr>
          <w:lang w:val="en-GB"/>
        </w:rPr>
        <w:tab/>
        <w:t>Downlink Time Difference Of Arrival</w:t>
      </w:r>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16B43EE1" w14:textId="77777777" w:rsidR="009E61AC" w:rsidRPr="00073C73" w:rsidRDefault="009E61AC" w:rsidP="009E61AC">
      <w:pPr>
        <w:pStyle w:val="EW"/>
        <w:rPr>
          <w:lang w:val="en-GB"/>
        </w:rPr>
      </w:pPr>
      <w:r w:rsidRPr="00073C73">
        <w:rPr>
          <w:lang w:val="en-GB"/>
        </w:rPr>
        <w:t>LMF</w:t>
      </w:r>
      <w:r w:rsidRPr="00073C73">
        <w:rPr>
          <w:lang w:val="en-GB"/>
        </w:rPr>
        <w:tab/>
        <w:t>Location Management Function</w:t>
      </w:r>
    </w:p>
    <w:p w14:paraId="32E52078" w14:textId="77777777" w:rsidR="00EC162C" w:rsidRPr="00073C73" w:rsidRDefault="00EC162C" w:rsidP="00EC162C">
      <w:pPr>
        <w:pStyle w:val="EW"/>
        <w:rPr>
          <w:lang w:val="en-GB"/>
        </w:rPr>
      </w:pPr>
      <w:r>
        <w:rPr>
          <w:lang w:val="en-GB"/>
        </w:rPr>
        <w:t>LOS</w:t>
      </w:r>
      <w:r>
        <w:rPr>
          <w:lang w:val="en-GB"/>
        </w:rPr>
        <w:tab/>
        <w:t>Line-of-Sight</w:t>
      </w:r>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commentRangeStart w:id="53"/>
      <w:r w:rsidRPr="00073C73">
        <w:rPr>
          <w:lang w:val="en-GB"/>
        </w:rPr>
        <w:lastRenderedPageBreak/>
        <w:t>MBS</w:t>
      </w:r>
      <w:commentRangeEnd w:id="53"/>
      <w:r w:rsidR="00563AB4">
        <w:rPr>
          <w:rStyle w:val="af5"/>
          <w:lang w:val="en-GB"/>
        </w:rPr>
        <w:commentReference w:id="53"/>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6E9BE401" w14:textId="77777777" w:rsidR="006C6D0E" w:rsidRPr="00073C73" w:rsidRDefault="002B1632" w:rsidP="006C6D0E">
      <w:pPr>
        <w:pStyle w:val="EW"/>
        <w:rPr>
          <w:lang w:val="en-GB"/>
        </w:rPr>
      </w:pPr>
      <w:r w:rsidRPr="00073C73">
        <w:rPr>
          <w:lang w:val="en-GB"/>
        </w:rPr>
        <w:t>NI-LR</w:t>
      </w:r>
      <w:r w:rsidRPr="00073C73">
        <w:rPr>
          <w:lang w:val="en-GB"/>
        </w:rPr>
        <w:tab/>
        <w:t>Network Induced Location Request</w:t>
      </w:r>
    </w:p>
    <w:p w14:paraId="5954FBEC" w14:textId="77777777" w:rsidR="00EC162C" w:rsidRDefault="00EC162C" w:rsidP="00EC162C">
      <w:pPr>
        <w:pStyle w:val="EW"/>
        <w:rPr>
          <w:lang w:val="en-GB"/>
        </w:rPr>
      </w:pPr>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r w:rsidRPr="00073C73">
        <w:rPr>
          <w:lang w:val="en-GB"/>
        </w:rPr>
        <w:t xml:space="preserve"> </w:t>
      </w:r>
    </w:p>
    <w:p w14:paraId="6D86EAAE" w14:textId="19B1E96F" w:rsidR="00AD2B44" w:rsidRPr="00073C73" w:rsidRDefault="006C6D0E" w:rsidP="00EC162C">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075A95D2" w14:textId="77777777" w:rsidR="009E61AC" w:rsidRPr="00073C73" w:rsidRDefault="009E61AC" w:rsidP="009E61AC">
      <w:pPr>
        <w:pStyle w:val="EW"/>
        <w:rPr>
          <w:lang w:val="en-GB"/>
        </w:rPr>
      </w:pPr>
      <w:r w:rsidRPr="00073C73">
        <w:rPr>
          <w:lang w:val="en-GB"/>
        </w:rPr>
        <w:t>TECU</w:t>
      </w:r>
      <w:r w:rsidRPr="00073C73">
        <w:rPr>
          <w:lang w:val="en-GB"/>
        </w:rPr>
        <w:tab/>
        <w:t>TEC Units</w:t>
      </w:r>
    </w:p>
    <w:p w14:paraId="7381CC54" w14:textId="77777777" w:rsidR="00EC162C" w:rsidRPr="00073C73" w:rsidRDefault="00EC162C" w:rsidP="00EC162C">
      <w:pPr>
        <w:pStyle w:val="EW"/>
        <w:rPr>
          <w:lang w:val="en-GB"/>
        </w:rPr>
      </w:pPr>
      <w:r>
        <w:rPr>
          <w:lang w:val="en-GB"/>
        </w:rPr>
        <w:t>TEG</w:t>
      </w:r>
      <w:r>
        <w:rPr>
          <w:lang w:val="en-GB"/>
        </w:rPr>
        <w:tab/>
        <w:t>Timing Error Group</w:t>
      </w:r>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lastRenderedPageBreak/>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1"/>
      </w:pPr>
      <w:bookmarkStart w:id="54" w:name="_Toc27765087"/>
      <w:bookmarkStart w:id="55" w:name="_Toc37680744"/>
      <w:bookmarkStart w:id="56" w:name="_Toc46486314"/>
      <w:bookmarkStart w:id="57" w:name="_Toc52546659"/>
      <w:bookmarkStart w:id="58" w:name="_Toc52547189"/>
      <w:bookmarkStart w:id="59" w:name="_Toc52547719"/>
      <w:bookmarkStart w:id="60" w:name="_Toc52548249"/>
      <w:bookmarkStart w:id="61" w:name="_Toc90719495"/>
      <w:r w:rsidRPr="00073C73">
        <w:t>4</w:t>
      </w:r>
      <w:r w:rsidRPr="00073C73">
        <w:tab/>
        <w:t>Functionality of Protocol</w:t>
      </w:r>
      <w:bookmarkEnd w:id="54"/>
      <w:bookmarkEnd w:id="55"/>
      <w:bookmarkEnd w:id="56"/>
      <w:bookmarkEnd w:id="57"/>
      <w:bookmarkEnd w:id="58"/>
      <w:bookmarkEnd w:id="59"/>
      <w:bookmarkEnd w:id="60"/>
      <w:bookmarkEnd w:id="61"/>
    </w:p>
    <w:p w14:paraId="33A239AF" w14:textId="77777777" w:rsidR="002B1632" w:rsidRPr="00073C73" w:rsidRDefault="002B1632" w:rsidP="00C42F64">
      <w:pPr>
        <w:pStyle w:val="2"/>
      </w:pPr>
      <w:bookmarkStart w:id="62" w:name="_Toc27765088"/>
      <w:bookmarkStart w:id="63" w:name="_Toc37680745"/>
      <w:bookmarkStart w:id="64" w:name="_Toc46486315"/>
      <w:bookmarkStart w:id="65" w:name="_Toc52546660"/>
      <w:bookmarkStart w:id="66" w:name="_Toc52547190"/>
      <w:bookmarkStart w:id="67" w:name="_Toc52547720"/>
      <w:bookmarkStart w:id="68" w:name="_Toc52548250"/>
      <w:bookmarkStart w:id="69" w:name="_Toc90719496"/>
      <w:r w:rsidRPr="00073C73">
        <w:t>4.1</w:t>
      </w:r>
      <w:r w:rsidRPr="00073C73">
        <w:tab/>
        <w:t>General</w:t>
      </w:r>
      <w:bookmarkEnd w:id="62"/>
      <w:bookmarkEnd w:id="63"/>
      <w:bookmarkEnd w:id="64"/>
      <w:bookmarkEnd w:id="65"/>
      <w:bookmarkEnd w:id="66"/>
      <w:bookmarkEnd w:id="67"/>
      <w:bookmarkEnd w:id="68"/>
      <w:bookmarkEnd w:id="69"/>
    </w:p>
    <w:p w14:paraId="718BAE43" w14:textId="77777777" w:rsidR="002B1632" w:rsidRPr="00073C73" w:rsidRDefault="002B1632" w:rsidP="00C42F64">
      <w:pPr>
        <w:pStyle w:val="30"/>
      </w:pPr>
      <w:bookmarkStart w:id="70" w:name="_Toc27765089"/>
      <w:bookmarkStart w:id="71" w:name="_Toc37680746"/>
      <w:bookmarkStart w:id="72" w:name="_Toc46486316"/>
      <w:bookmarkStart w:id="73" w:name="_Toc52546661"/>
      <w:bookmarkStart w:id="74" w:name="_Toc52547191"/>
      <w:bookmarkStart w:id="75" w:name="_Toc52547721"/>
      <w:bookmarkStart w:id="76" w:name="_Toc52548251"/>
      <w:bookmarkStart w:id="77" w:name="_Toc90719497"/>
      <w:r w:rsidRPr="00073C73">
        <w:t>4.1.1</w:t>
      </w:r>
      <w:r w:rsidRPr="00073C73">
        <w:tab/>
        <w:t>LPP Configuration</w:t>
      </w:r>
      <w:bookmarkEnd w:id="70"/>
      <w:bookmarkEnd w:id="71"/>
      <w:bookmarkEnd w:id="72"/>
      <w:bookmarkEnd w:id="73"/>
      <w:bookmarkEnd w:id="74"/>
      <w:bookmarkEnd w:id="75"/>
      <w:bookmarkEnd w:id="76"/>
      <w:bookmarkEnd w:id="77"/>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lang w:eastAsia="ko-KR"/>
        </w:rPr>
        <w:t>NB-IoT is a non</w:t>
      </w:r>
      <w:r w:rsidR="00132913" w:rsidRPr="00073C73">
        <w:rPr>
          <w:lang w:eastAsia="ko-KR"/>
        </w:rPr>
        <w:t>-</w:t>
      </w:r>
      <w:r w:rsidRPr="00073C73">
        <w:rPr>
          <w:lang w:eastAsia="ko-KR"/>
        </w:rPr>
        <w:t xml:space="preserve">backward compatible variant of E-UTRAN </w:t>
      </w:r>
      <w:r w:rsidRPr="00073C73">
        <w:t>supporting a reduced set of functionalit</w:t>
      </w:r>
      <w:r w:rsidR="00132913" w:rsidRPr="00073C73">
        <w:t>ies</w:t>
      </w:r>
      <w:r w:rsidRPr="00073C73">
        <w:t xml:space="preserve">. </w:t>
      </w:r>
      <w:r w:rsidRPr="00073C73">
        <w:rPr>
          <w:lang w:eastAsia="ko-KR"/>
        </w:rPr>
        <w:t>In this specification, procedures and messages specified for the UE equally apply to the UE in NB-IoT.</w:t>
      </w:r>
    </w:p>
    <w:bookmarkStart w:id="78" w:name="_MON_1309687828"/>
    <w:bookmarkStart w:id="79" w:name="_MON_1309808743"/>
    <w:bookmarkStart w:id="80" w:name="_MON_1309812323"/>
    <w:bookmarkStart w:id="81" w:name="_MON_1311196432"/>
    <w:bookmarkStart w:id="82" w:name="_MON_1311808229"/>
    <w:bookmarkStart w:id="83" w:name="_MON_1321924054"/>
    <w:bookmarkStart w:id="84" w:name="_MON_1321932962"/>
    <w:bookmarkStart w:id="85" w:name="_MON_1306860156"/>
    <w:bookmarkStart w:id="86" w:name="_MON_1306860215"/>
    <w:bookmarkStart w:id="87" w:name="_MON_1309687544"/>
    <w:bookmarkStart w:id="88" w:name="_MON_1309687589"/>
    <w:bookmarkStart w:id="89" w:name="_MON_1309687657"/>
    <w:bookmarkStart w:id="90" w:name="_MON_1309687756"/>
    <w:bookmarkEnd w:id="78"/>
    <w:bookmarkEnd w:id="79"/>
    <w:bookmarkEnd w:id="80"/>
    <w:bookmarkEnd w:id="81"/>
    <w:bookmarkEnd w:id="82"/>
    <w:bookmarkEnd w:id="83"/>
    <w:bookmarkEnd w:id="84"/>
    <w:bookmarkEnd w:id="85"/>
    <w:bookmarkEnd w:id="86"/>
    <w:bookmarkEnd w:id="87"/>
    <w:bookmarkEnd w:id="88"/>
    <w:bookmarkEnd w:id="89"/>
    <w:bookmarkEnd w:id="90"/>
    <w:bookmarkStart w:id="91" w:name="_MON_1309687824"/>
    <w:bookmarkEnd w:id="91"/>
    <w:p w14:paraId="6AD27EC6" w14:textId="77777777" w:rsidR="002B1632" w:rsidRPr="00073C73" w:rsidRDefault="009E61AC" w:rsidP="002D60CB">
      <w:pPr>
        <w:pStyle w:val="TH"/>
      </w:pPr>
      <w:r w:rsidRPr="00073C73">
        <w:object w:dxaOrig="8222" w:dyaOrig="6914" w14:anchorId="4A128C0B">
          <v:shape id="_x0000_i1027" type="#_x0000_t75" style="width:345pt;height:292.3pt" o:ole="" fillcolor="window">
            <v:imagedata r:id="rId15" o:title=""/>
          </v:shape>
          <o:OLEObject Type="Embed" ProgID="Word.Picture.8" ShapeID="_x0000_i1027" DrawAspect="Content" ObjectID="_1712066729" r:id="rId16"/>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30"/>
        <w:rPr>
          <w:rFonts w:eastAsia="MS Mincho"/>
        </w:rPr>
      </w:pPr>
      <w:bookmarkStart w:id="92" w:name="_Toc27765090"/>
      <w:bookmarkStart w:id="93" w:name="_Toc37680747"/>
      <w:bookmarkStart w:id="94" w:name="_Toc46486317"/>
      <w:bookmarkStart w:id="95" w:name="_Toc52546662"/>
      <w:bookmarkStart w:id="96" w:name="_Toc52547192"/>
      <w:bookmarkStart w:id="97" w:name="_Toc52547722"/>
      <w:bookmarkStart w:id="98" w:name="_Toc52548252"/>
      <w:bookmarkStart w:id="99" w:name="_Toc90719498"/>
      <w:r w:rsidRPr="00073C73">
        <w:rPr>
          <w:rFonts w:eastAsia="MS Mincho"/>
        </w:rPr>
        <w:lastRenderedPageBreak/>
        <w:t>4.1.2</w:t>
      </w:r>
      <w:r w:rsidRPr="00073C73">
        <w:rPr>
          <w:rFonts w:eastAsia="MS Mincho"/>
        </w:rPr>
        <w:tab/>
        <w:t>LPP Sessions and Transactions</w:t>
      </w:r>
      <w:bookmarkEnd w:id="92"/>
      <w:bookmarkEnd w:id="93"/>
      <w:bookmarkEnd w:id="94"/>
      <w:bookmarkEnd w:id="95"/>
      <w:bookmarkEnd w:id="96"/>
      <w:bookmarkEnd w:id="97"/>
      <w:bookmarkEnd w:id="98"/>
      <w:bookmarkEnd w:id="99"/>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30"/>
        <w:rPr>
          <w:rFonts w:eastAsia="MS Mincho"/>
        </w:rPr>
      </w:pPr>
      <w:bookmarkStart w:id="100" w:name="_Toc27765091"/>
      <w:bookmarkStart w:id="101" w:name="_Toc37680748"/>
      <w:bookmarkStart w:id="102" w:name="_Toc46486318"/>
      <w:bookmarkStart w:id="103" w:name="_Toc52546663"/>
      <w:bookmarkStart w:id="104" w:name="_Toc52547193"/>
      <w:bookmarkStart w:id="105" w:name="_Toc52547723"/>
      <w:bookmarkStart w:id="106" w:name="_Toc52548253"/>
      <w:bookmarkStart w:id="107" w:name="_Toc90719499"/>
      <w:r w:rsidRPr="00073C73">
        <w:rPr>
          <w:rFonts w:eastAsia="MS Mincho"/>
        </w:rPr>
        <w:t>4.1.3</w:t>
      </w:r>
      <w:r w:rsidRPr="00073C73">
        <w:rPr>
          <w:rFonts w:eastAsia="MS Mincho"/>
        </w:rPr>
        <w:tab/>
        <w:t>LPP Position Methods</w:t>
      </w:r>
      <w:bookmarkEnd w:id="100"/>
      <w:bookmarkEnd w:id="101"/>
      <w:bookmarkEnd w:id="102"/>
      <w:bookmarkEnd w:id="103"/>
      <w:bookmarkEnd w:id="104"/>
      <w:bookmarkEnd w:id="105"/>
      <w:bookmarkEnd w:id="106"/>
      <w:bookmarkEnd w:id="107"/>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30"/>
        <w:rPr>
          <w:rFonts w:eastAsia="MS Mincho"/>
        </w:rPr>
      </w:pPr>
      <w:bookmarkStart w:id="108" w:name="_Toc27765092"/>
      <w:bookmarkStart w:id="109" w:name="_Toc37680749"/>
      <w:bookmarkStart w:id="110" w:name="_Toc46486319"/>
      <w:bookmarkStart w:id="111" w:name="_Toc52546664"/>
      <w:bookmarkStart w:id="112" w:name="_Toc52547194"/>
      <w:bookmarkStart w:id="113" w:name="_Toc52547724"/>
      <w:bookmarkStart w:id="114" w:name="_Toc52548254"/>
      <w:bookmarkStart w:id="115" w:name="_Toc90719500"/>
      <w:r w:rsidRPr="00073C73">
        <w:rPr>
          <w:rFonts w:eastAsia="MS Mincho"/>
        </w:rPr>
        <w:t>4.1.4</w:t>
      </w:r>
      <w:r w:rsidRPr="00073C73">
        <w:rPr>
          <w:rFonts w:eastAsia="MS Mincho"/>
        </w:rPr>
        <w:tab/>
        <w:t>LPP Messages</w:t>
      </w:r>
      <w:bookmarkEnd w:id="108"/>
      <w:bookmarkEnd w:id="109"/>
      <w:bookmarkEnd w:id="110"/>
      <w:bookmarkEnd w:id="111"/>
      <w:bookmarkEnd w:id="112"/>
      <w:bookmarkEnd w:id="113"/>
      <w:bookmarkEnd w:id="114"/>
      <w:bookmarkEnd w:id="115"/>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2"/>
      </w:pPr>
      <w:bookmarkStart w:id="116" w:name="_Toc27765093"/>
      <w:bookmarkStart w:id="117" w:name="_Toc37680750"/>
      <w:bookmarkStart w:id="118" w:name="_Toc46486320"/>
      <w:bookmarkStart w:id="119" w:name="_Toc52546665"/>
      <w:bookmarkStart w:id="120" w:name="_Toc52547195"/>
      <w:bookmarkStart w:id="121" w:name="_Toc52547725"/>
      <w:bookmarkStart w:id="122" w:name="_Toc52548255"/>
      <w:bookmarkStart w:id="123" w:name="_Toc90719501"/>
      <w:r w:rsidRPr="00073C73">
        <w:lastRenderedPageBreak/>
        <w:t>4.2</w:t>
      </w:r>
      <w:r w:rsidRPr="00073C73">
        <w:tab/>
        <w:t>Common LPP Session Procedure</w:t>
      </w:r>
      <w:bookmarkEnd w:id="116"/>
      <w:bookmarkEnd w:id="117"/>
      <w:bookmarkEnd w:id="118"/>
      <w:bookmarkEnd w:id="119"/>
      <w:bookmarkEnd w:id="120"/>
      <w:bookmarkEnd w:id="121"/>
      <w:bookmarkEnd w:id="122"/>
      <w:bookmarkEnd w:id="123"/>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3.85pt;height:221.15pt" o:ole="" fillcolor="window">
            <v:imagedata r:id="rId17" o:title=""/>
          </v:shape>
          <o:OLEObject Type="Embed" ProgID="Word.Picture.8" ShapeID="_x0000_i1028" DrawAspect="Content" ObjectID="_1712066730" r:id="rId18"/>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2"/>
      </w:pPr>
      <w:bookmarkStart w:id="124" w:name="_Toc27765094"/>
      <w:bookmarkStart w:id="125" w:name="_Toc37680751"/>
      <w:bookmarkStart w:id="126" w:name="_Toc46486321"/>
      <w:bookmarkStart w:id="127" w:name="_Toc52546666"/>
      <w:bookmarkStart w:id="128" w:name="_Toc52547196"/>
      <w:bookmarkStart w:id="129" w:name="_Toc52547726"/>
      <w:bookmarkStart w:id="130" w:name="_Toc52548256"/>
      <w:bookmarkStart w:id="131" w:name="_Toc90719502"/>
      <w:r w:rsidRPr="00073C73">
        <w:t>4.3</w:t>
      </w:r>
      <w:r w:rsidRPr="00073C73">
        <w:tab/>
        <w:t>LPP Transport</w:t>
      </w:r>
      <w:bookmarkEnd w:id="124"/>
      <w:bookmarkEnd w:id="125"/>
      <w:bookmarkEnd w:id="126"/>
      <w:bookmarkEnd w:id="127"/>
      <w:bookmarkEnd w:id="128"/>
      <w:bookmarkEnd w:id="129"/>
      <w:bookmarkEnd w:id="130"/>
      <w:bookmarkEnd w:id="131"/>
    </w:p>
    <w:p w14:paraId="039485CE" w14:textId="77777777" w:rsidR="002B1632" w:rsidRPr="00073C73" w:rsidRDefault="002B1632" w:rsidP="00C42F64">
      <w:pPr>
        <w:pStyle w:val="30"/>
        <w:rPr>
          <w:rFonts w:eastAsia="MS Mincho"/>
        </w:rPr>
      </w:pPr>
      <w:bookmarkStart w:id="132" w:name="_Toc27765095"/>
      <w:bookmarkStart w:id="133" w:name="_Toc37680752"/>
      <w:bookmarkStart w:id="134" w:name="_Toc46486322"/>
      <w:bookmarkStart w:id="135" w:name="_Toc52546667"/>
      <w:bookmarkStart w:id="136" w:name="_Toc52547197"/>
      <w:bookmarkStart w:id="137" w:name="_Toc52547727"/>
      <w:bookmarkStart w:id="138" w:name="_Toc52548257"/>
      <w:bookmarkStart w:id="139" w:name="_Toc90719503"/>
      <w:r w:rsidRPr="00073C73">
        <w:rPr>
          <w:rFonts w:eastAsia="MS Mincho"/>
        </w:rPr>
        <w:t>4.3.1</w:t>
      </w:r>
      <w:r w:rsidRPr="00073C73">
        <w:rPr>
          <w:rFonts w:eastAsia="MS Mincho"/>
        </w:rPr>
        <w:tab/>
        <w:t>Transport Layer Requirements</w:t>
      </w:r>
      <w:bookmarkEnd w:id="132"/>
      <w:bookmarkEnd w:id="133"/>
      <w:bookmarkEnd w:id="134"/>
      <w:bookmarkEnd w:id="135"/>
      <w:bookmarkEnd w:id="136"/>
      <w:bookmarkEnd w:id="137"/>
      <w:bookmarkEnd w:id="138"/>
      <w:bookmarkEnd w:id="139"/>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30"/>
        <w:rPr>
          <w:lang w:eastAsia="en-GB"/>
        </w:rPr>
      </w:pPr>
      <w:bookmarkStart w:id="140" w:name="_Toc27765096"/>
      <w:bookmarkStart w:id="141" w:name="_Toc37680753"/>
      <w:bookmarkStart w:id="142" w:name="_Toc46486323"/>
      <w:bookmarkStart w:id="143" w:name="_Toc52546668"/>
      <w:bookmarkStart w:id="144" w:name="_Toc52547198"/>
      <w:bookmarkStart w:id="145" w:name="_Toc52547728"/>
      <w:bookmarkStart w:id="146" w:name="_Toc52548258"/>
      <w:bookmarkStart w:id="147" w:name="_Toc90719504"/>
      <w:r w:rsidRPr="00073C73">
        <w:rPr>
          <w:lang w:eastAsia="en-GB"/>
        </w:rPr>
        <w:t>4.3.2</w:t>
      </w:r>
      <w:r w:rsidRPr="00073C73">
        <w:rPr>
          <w:lang w:eastAsia="en-GB"/>
        </w:rPr>
        <w:tab/>
        <w:t>LPP Duplicate Detection</w:t>
      </w:r>
      <w:bookmarkEnd w:id="140"/>
      <w:bookmarkEnd w:id="141"/>
      <w:bookmarkEnd w:id="142"/>
      <w:bookmarkEnd w:id="143"/>
      <w:bookmarkEnd w:id="144"/>
      <w:bookmarkEnd w:id="145"/>
      <w:bookmarkEnd w:id="146"/>
      <w:bookmarkEnd w:id="147"/>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 xml:space="preserve">may </w:t>
      </w:r>
      <w:r w:rsidRPr="00073C73">
        <w:rPr>
          <w:lang w:eastAsia="en-GB"/>
        </w:rPr>
        <w:lastRenderedPageBreak/>
        <w:t>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30"/>
        <w:rPr>
          <w:lang w:eastAsia="en-GB"/>
        </w:rPr>
      </w:pPr>
      <w:bookmarkStart w:id="148" w:name="_Toc27765097"/>
      <w:bookmarkStart w:id="149" w:name="_Toc37680754"/>
      <w:bookmarkStart w:id="150" w:name="_Toc46486324"/>
      <w:bookmarkStart w:id="151" w:name="_Toc52546669"/>
      <w:bookmarkStart w:id="152" w:name="_Toc52547199"/>
      <w:bookmarkStart w:id="153" w:name="_Toc52547729"/>
      <w:bookmarkStart w:id="154" w:name="_Toc52548259"/>
      <w:bookmarkStart w:id="155"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48"/>
      <w:bookmarkEnd w:id="149"/>
      <w:bookmarkEnd w:id="150"/>
      <w:bookmarkEnd w:id="151"/>
      <w:bookmarkEnd w:id="152"/>
      <w:bookmarkEnd w:id="153"/>
      <w:bookmarkEnd w:id="154"/>
      <w:bookmarkEnd w:id="155"/>
    </w:p>
    <w:p w14:paraId="57BEC8B1" w14:textId="77777777" w:rsidR="002B1632" w:rsidRPr="00073C73" w:rsidRDefault="002B1632" w:rsidP="002D60CB">
      <w:pPr>
        <w:pStyle w:val="4"/>
        <w:rPr>
          <w:lang w:eastAsia="en-GB"/>
        </w:rPr>
      </w:pPr>
      <w:bookmarkStart w:id="156" w:name="_Toc27765098"/>
      <w:bookmarkStart w:id="157" w:name="_Toc37680755"/>
      <w:bookmarkStart w:id="158" w:name="_Toc46486325"/>
      <w:bookmarkStart w:id="159" w:name="_Toc52546670"/>
      <w:bookmarkStart w:id="160" w:name="_Toc52547200"/>
      <w:bookmarkStart w:id="161" w:name="_Toc52547730"/>
      <w:bookmarkStart w:id="162" w:name="_Toc52548260"/>
      <w:bookmarkStart w:id="163" w:name="_Toc90719506"/>
      <w:r w:rsidRPr="00073C73">
        <w:rPr>
          <w:lang w:eastAsia="en-GB"/>
        </w:rPr>
        <w:t>4.3.3.1</w:t>
      </w:r>
      <w:r w:rsidRPr="00073C73">
        <w:rPr>
          <w:lang w:eastAsia="en-GB"/>
        </w:rPr>
        <w:tab/>
        <w:t>General</w:t>
      </w:r>
      <w:bookmarkEnd w:id="156"/>
      <w:bookmarkEnd w:id="157"/>
      <w:bookmarkEnd w:id="158"/>
      <w:bookmarkEnd w:id="159"/>
      <w:bookmarkEnd w:id="160"/>
      <w:bookmarkEnd w:id="161"/>
      <w:bookmarkEnd w:id="162"/>
      <w:bookmarkEnd w:id="163"/>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4"/>
        <w:rPr>
          <w:lang w:eastAsia="en-GB"/>
        </w:rPr>
      </w:pPr>
      <w:bookmarkStart w:id="164" w:name="_Toc27765099"/>
      <w:bookmarkStart w:id="165" w:name="_Toc37680756"/>
      <w:bookmarkStart w:id="166" w:name="_Toc46486326"/>
      <w:bookmarkStart w:id="167" w:name="_Toc52546671"/>
      <w:bookmarkStart w:id="168" w:name="_Toc52547201"/>
      <w:bookmarkStart w:id="169" w:name="_Toc52547731"/>
      <w:bookmarkStart w:id="170" w:name="_Toc52548261"/>
      <w:bookmarkStart w:id="171"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164"/>
      <w:bookmarkEnd w:id="165"/>
      <w:bookmarkEnd w:id="166"/>
      <w:bookmarkEnd w:id="167"/>
      <w:bookmarkEnd w:id="168"/>
      <w:bookmarkEnd w:id="169"/>
      <w:bookmarkEnd w:id="170"/>
      <w:bookmarkEnd w:id="171"/>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9.45pt;height:154.7pt" o:ole="">
            <v:imagedata r:id="rId19" o:title=""/>
          </v:shape>
          <o:OLEObject Type="Embed" ProgID="Visio.Drawing.11" ShapeID="_x0000_i1029" DrawAspect="Content" ObjectID="_1712066731" r:id="rId20"/>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lastRenderedPageBreak/>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30"/>
        <w:rPr>
          <w:lang w:eastAsia="en-GB"/>
        </w:rPr>
      </w:pPr>
      <w:bookmarkStart w:id="172" w:name="_Toc27765100"/>
      <w:bookmarkStart w:id="173" w:name="_Toc37680757"/>
      <w:bookmarkStart w:id="174" w:name="_Toc46486327"/>
      <w:bookmarkStart w:id="175" w:name="_Toc52546672"/>
      <w:bookmarkStart w:id="176" w:name="_Toc52547202"/>
      <w:bookmarkStart w:id="177" w:name="_Toc52547732"/>
      <w:bookmarkStart w:id="178" w:name="_Toc52548262"/>
      <w:bookmarkStart w:id="179" w:name="_Toc90719508"/>
      <w:r w:rsidRPr="00073C73">
        <w:rPr>
          <w:lang w:eastAsia="en-GB"/>
        </w:rPr>
        <w:t>4.3.4</w:t>
      </w:r>
      <w:r w:rsidRPr="00073C73">
        <w:rPr>
          <w:lang w:eastAsia="en-GB"/>
        </w:rPr>
        <w:tab/>
        <w:t>LPP Retransmission</w:t>
      </w:r>
      <w:bookmarkEnd w:id="172"/>
      <w:bookmarkEnd w:id="173"/>
      <w:bookmarkEnd w:id="174"/>
      <w:bookmarkEnd w:id="175"/>
      <w:bookmarkEnd w:id="176"/>
      <w:bookmarkEnd w:id="177"/>
      <w:bookmarkEnd w:id="178"/>
      <w:bookmarkEnd w:id="179"/>
    </w:p>
    <w:p w14:paraId="27BD19BB" w14:textId="77777777" w:rsidR="002B1632" w:rsidRPr="00073C73" w:rsidRDefault="002B1632" w:rsidP="002D60CB">
      <w:pPr>
        <w:pStyle w:val="4"/>
        <w:rPr>
          <w:lang w:eastAsia="en-GB"/>
        </w:rPr>
      </w:pPr>
      <w:bookmarkStart w:id="180" w:name="_Toc27765101"/>
      <w:bookmarkStart w:id="181" w:name="_Toc37680758"/>
      <w:bookmarkStart w:id="182" w:name="_Toc46486328"/>
      <w:bookmarkStart w:id="183" w:name="_Toc52546673"/>
      <w:bookmarkStart w:id="184" w:name="_Toc52547203"/>
      <w:bookmarkStart w:id="185" w:name="_Toc52547733"/>
      <w:bookmarkStart w:id="186" w:name="_Toc52548263"/>
      <w:bookmarkStart w:id="187" w:name="_Toc90719509"/>
      <w:r w:rsidRPr="00073C73">
        <w:rPr>
          <w:lang w:eastAsia="en-GB"/>
        </w:rPr>
        <w:t>4.3.4.1</w:t>
      </w:r>
      <w:r w:rsidRPr="00073C73">
        <w:rPr>
          <w:lang w:eastAsia="en-GB"/>
        </w:rPr>
        <w:tab/>
        <w:t>General</w:t>
      </w:r>
      <w:bookmarkEnd w:id="180"/>
      <w:bookmarkEnd w:id="181"/>
      <w:bookmarkEnd w:id="182"/>
      <w:bookmarkEnd w:id="183"/>
      <w:bookmarkEnd w:id="184"/>
      <w:bookmarkEnd w:id="185"/>
      <w:bookmarkEnd w:id="186"/>
      <w:bookmarkEnd w:id="187"/>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4"/>
        <w:rPr>
          <w:lang w:eastAsia="en-GB"/>
        </w:rPr>
      </w:pPr>
      <w:bookmarkStart w:id="188" w:name="_Toc27765102"/>
      <w:bookmarkStart w:id="189" w:name="_Toc37680759"/>
      <w:bookmarkStart w:id="190" w:name="_Toc46486329"/>
      <w:bookmarkStart w:id="191" w:name="_Toc52546674"/>
      <w:bookmarkStart w:id="192" w:name="_Toc52547204"/>
      <w:bookmarkStart w:id="193" w:name="_Toc52547734"/>
      <w:bookmarkStart w:id="194" w:name="_Toc52548264"/>
      <w:bookmarkStart w:id="195" w:name="_Toc90719510"/>
      <w:r w:rsidRPr="00073C73">
        <w:rPr>
          <w:lang w:eastAsia="en-GB"/>
        </w:rPr>
        <w:t>4.3.4.2</w:t>
      </w:r>
      <w:r w:rsidRPr="00073C73">
        <w:rPr>
          <w:lang w:eastAsia="en-GB"/>
        </w:rPr>
        <w:tab/>
        <w:t>Procedure related to Retransmission</w:t>
      </w:r>
      <w:bookmarkEnd w:id="188"/>
      <w:bookmarkEnd w:id="189"/>
      <w:bookmarkEnd w:id="190"/>
      <w:bookmarkEnd w:id="191"/>
      <w:bookmarkEnd w:id="192"/>
      <w:bookmarkEnd w:id="193"/>
      <w:bookmarkEnd w:id="194"/>
      <w:bookmarkEnd w:id="195"/>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9.45pt;height:239.15pt" o:ole="">
            <v:imagedata r:id="rId21" o:title=""/>
          </v:shape>
          <o:OLEObject Type="Embed" ProgID="Visio.Drawing.11" ShapeID="_x0000_i1030" DrawAspect="Content" ObjectID="_1712066732" r:id="rId22"/>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lastRenderedPageBreak/>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30"/>
        <w:rPr>
          <w:lang w:eastAsia="en-GB"/>
        </w:rPr>
      </w:pPr>
      <w:bookmarkStart w:id="196" w:name="_Toc27765103"/>
      <w:bookmarkStart w:id="197" w:name="_Toc37680760"/>
      <w:bookmarkStart w:id="198" w:name="_Toc46486330"/>
      <w:bookmarkStart w:id="199" w:name="_Toc52546675"/>
      <w:bookmarkStart w:id="200" w:name="_Toc52547205"/>
      <w:bookmarkStart w:id="201" w:name="_Toc52547735"/>
      <w:bookmarkStart w:id="202" w:name="_Toc52548265"/>
      <w:bookmarkStart w:id="203" w:name="_Toc90719511"/>
      <w:r w:rsidRPr="00073C73">
        <w:rPr>
          <w:lang w:eastAsia="en-GB"/>
        </w:rPr>
        <w:t>4.3.5</w:t>
      </w:r>
      <w:r w:rsidRPr="00073C73">
        <w:rPr>
          <w:lang w:eastAsia="en-GB"/>
        </w:rPr>
        <w:tab/>
        <w:t>LPP Message Segmentation</w:t>
      </w:r>
      <w:bookmarkEnd w:id="196"/>
      <w:bookmarkEnd w:id="197"/>
      <w:bookmarkEnd w:id="198"/>
      <w:bookmarkEnd w:id="199"/>
      <w:bookmarkEnd w:id="200"/>
      <w:bookmarkEnd w:id="201"/>
      <w:bookmarkEnd w:id="202"/>
      <w:bookmarkEnd w:id="203"/>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432.45pt;height:231.85pt" o:ole="">
            <v:imagedata r:id="rId23" o:title=""/>
          </v:shape>
          <o:OLEObject Type="Embed" ProgID="Visio.Drawing.11" ShapeID="_x0000_i1031" DrawAspect="Content" ObjectID="_1712066733" r:id="rId24"/>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04"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04"/>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1"/>
      </w:pPr>
      <w:bookmarkStart w:id="205" w:name="_Toc27765104"/>
      <w:bookmarkStart w:id="206" w:name="_Toc37680761"/>
      <w:bookmarkStart w:id="207" w:name="_Toc46486331"/>
      <w:bookmarkStart w:id="208" w:name="_Toc52546676"/>
      <w:bookmarkStart w:id="209" w:name="_Toc52547206"/>
      <w:bookmarkStart w:id="210" w:name="_Toc52547736"/>
      <w:bookmarkStart w:id="211" w:name="_Toc52548266"/>
      <w:bookmarkStart w:id="212" w:name="_Toc90719512"/>
      <w:r w:rsidRPr="00073C73">
        <w:lastRenderedPageBreak/>
        <w:t>5</w:t>
      </w:r>
      <w:r w:rsidRPr="00073C73">
        <w:tab/>
        <w:t>LPP Procedures</w:t>
      </w:r>
      <w:bookmarkEnd w:id="205"/>
      <w:bookmarkEnd w:id="206"/>
      <w:bookmarkEnd w:id="207"/>
      <w:bookmarkEnd w:id="208"/>
      <w:bookmarkEnd w:id="209"/>
      <w:bookmarkEnd w:id="210"/>
      <w:bookmarkEnd w:id="211"/>
      <w:bookmarkEnd w:id="212"/>
    </w:p>
    <w:p w14:paraId="5F18743A" w14:textId="77777777" w:rsidR="002B1632" w:rsidRPr="00073C73" w:rsidRDefault="002B1632" w:rsidP="00C42F64">
      <w:pPr>
        <w:pStyle w:val="2"/>
      </w:pPr>
      <w:bookmarkStart w:id="213" w:name="_Toc27765105"/>
      <w:bookmarkStart w:id="214" w:name="_Toc37680762"/>
      <w:bookmarkStart w:id="215" w:name="_Toc46486332"/>
      <w:bookmarkStart w:id="216" w:name="_Toc52546677"/>
      <w:bookmarkStart w:id="217" w:name="_Toc52547207"/>
      <w:bookmarkStart w:id="218" w:name="_Toc52547737"/>
      <w:bookmarkStart w:id="219" w:name="_Toc52548267"/>
      <w:bookmarkStart w:id="220" w:name="_Toc90719513"/>
      <w:r w:rsidRPr="00073C73">
        <w:t>5.1</w:t>
      </w:r>
      <w:r w:rsidRPr="00073C73">
        <w:tab/>
        <w:t>Procedures related to capability transfer</w:t>
      </w:r>
      <w:bookmarkEnd w:id="213"/>
      <w:bookmarkEnd w:id="214"/>
      <w:bookmarkEnd w:id="215"/>
      <w:bookmarkEnd w:id="216"/>
      <w:bookmarkEnd w:id="217"/>
      <w:bookmarkEnd w:id="218"/>
      <w:bookmarkEnd w:id="219"/>
      <w:bookmarkEnd w:id="220"/>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30"/>
      </w:pPr>
      <w:bookmarkStart w:id="221" w:name="_Toc27765106"/>
      <w:bookmarkStart w:id="222" w:name="_Toc37680763"/>
      <w:bookmarkStart w:id="223" w:name="_Toc46486333"/>
      <w:bookmarkStart w:id="224" w:name="_Toc52546678"/>
      <w:bookmarkStart w:id="225" w:name="_Toc52547208"/>
      <w:bookmarkStart w:id="226" w:name="_Toc52547738"/>
      <w:bookmarkStart w:id="227" w:name="_Toc52548268"/>
      <w:bookmarkStart w:id="228" w:name="_Toc90719514"/>
      <w:r w:rsidRPr="00073C73">
        <w:t>5.1.1</w:t>
      </w:r>
      <w:r w:rsidRPr="00073C73">
        <w:tab/>
        <w:t>Capability Transfer procedure</w:t>
      </w:r>
      <w:bookmarkEnd w:id="221"/>
      <w:bookmarkEnd w:id="222"/>
      <w:bookmarkEnd w:id="223"/>
      <w:bookmarkEnd w:id="224"/>
      <w:bookmarkEnd w:id="225"/>
      <w:bookmarkEnd w:id="226"/>
      <w:bookmarkEnd w:id="227"/>
      <w:bookmarkEnd w:id="228"/>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361.7pt;height:147.45pt" o:ole="">
            <v:imagedata r:id="rId25" o:title=""/>
          </v:shape>
          <o:OLEObject Type="Embed" ProgID="Visio.Drawing.11" ShapeID="_x0000_i1032" DrawAspect="Content" ObjectID="_1712066734" r:id="rId26"/>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30"/>
      </w:pPr>
      <w:bookmarkStart w:id="229" w:name="_Toc27765107"/>
      <w:bookmarkStart w:id="230" w:name="_Toc37680764"/>
      <w:bookmarkStart w:id="231" w:name="_Toc46486334"/>
      <w:bookmarkStart w:id="232" w:name="_Toc52546679"/>
      <w:bookmarkStart w:id="233" w:name="_Toc52547209"/>
      <w:bookmarkStart w:id="234" w:name="_Toc52547739"/>
      <w:bookmarkStart w:id="235" w:name="_Toc52548269"/>
      <w:bookmarkStart w:id="236" w:name="_Toc90719515"/>
      <w:r w:rsidRPr="00073C73">
        <w:t>5.1.2</w:t>
      </w:r>
      <w:r w:rsidRPr="00073C73">
        <w:tab/>
        <w:t>Capability Indication procedure</w:t>
      </w:r>
      <w:bookmarkEnd w:id="229"/>
      <w:bookmarkEnd w:id="230"/>
      <w:bookmarkEnd w:id="231"/>
      <w:bookmarkEnd w:id="232"/>
      <w:bookmarkEnd w:id="233"/>
      <w:bookmarkEnd w:id="234"/>
      <w:bookmarkEnd w:id="235"/>
      <w:bookmarkEnd w:id="236"/>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361.7pt;height:111.45pt" o:ole="">
            <v:imagedata r:id="rId27" o:title=""/>
          </v:shape>
          <o:OLEObject Type="Embed" ProgID="Visio.Drawing.11" ShapeID="_x0000_i1033" DrawAspect="Content" ObjectID="_1712066735" r:id="rId28"/>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30"/>
      </w:pPr>
      <w:bookmarkStart w:id="237" w:name="_Toc27765108"/>
      <w:bookmarkStart w:id="238" w:name="_Toc37680765"/>
      <w:bookmarkStart w:id="239" w:name="_Toc46486335"/>
      <w:bookmarkStart w:id="240" w:name="_Toc52546680"/>
      <w:bookmarkStart w:id="241" w:name="_Toc52547210"/>
      <w:bookmarkStart w:id="242" w:name="_Toc52547740"/>
      <w:bookmarkStart w:id="243" w:name="_Toc52548270"/>
      <w:bookmarkStart w:id="244" w:name="_Toc90719516"/>
      <w:r w:rsidRPr="00073C73">
        <w:lastRenderedPageBreak/>
        <w:t>5.1.3</w:t>
      </w:r>
      <w:r w:rsidRPr="00073C73">
        <w:tab/>
        <w:t>Reception of LPP Request Capabilities</w:t>
      </w:r>
      <w:bookmarkEnd w:id="237"/>
      <w:bookmarkEnd w:id="238"/>
      <w:bookmarkEnd w:id="239"/>
      <w:bookmarkEnd w:id="240"/>
      <w:bookmarkEnd w:id="241"/>
      <w:bookmarkEnd w:id="242"/>
      <w:bookmarkEnd w:id="243"/>
      <w:bookmarkEnd w:id="244"/>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30"/>
      </w:pPr>
      <w:bookmarkStart w:id="245" w:name="_Toc27765109"/>
      <w:bookmarkStart w:id="246" w:name="_Toc37680766"/>
      <w:bookmarkStart w:id="247" w:name="_Toc46486336"/>
      <w:bookmarkStart w:id="248" w:name="_Toc52546681"/>
      <w:bookmarkStart w:id="249" w:name="_Toc52547211"/>
      <w:bookmarkStart w:id="250" w:name="_Toc52547741"/>
      <w:bookmarkStart w:id="251" w:name="_Toc52548271"/>
      <w:bookmarkStart w:id="252" w:name="_Toc90719517"/>
      <w:r w:rsidRPr="00073C73">
        <w:t>5.1.4</w:t>
      </w:r>
      <w:r w:rsidRPr="00073C73">
        <w:tab/>
        <w:t>Transmission of LPP Provide Capabilities</w:t>
      </w:r>
      <w:bookmarkEnd w:id="245"/>
      <w:bookmarkEnd w:id="246"/>
      <w:bookmarkEnd w:id="247"/>
      <w:bookmarkEnd w:id="248"/>
      <w:bookmarkEnd w:id="249"/>
      <w:bookmarkEnd w:id="250"/>
      <w:bookmarkEnd w:id="251"/>
      <w:bookmarkEnd w:id="252"/>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2"/>
      </w:pPr>
      <w:bookmarkStart w:id="253" w:name="_Toc27765110"/>
      <w:bookmarkStart w:id="254" w:name="_Toc37680767"/>
      <w:bookmarkStart w:id="255" w:name="_Toc46486337"/>
      <w:bookmarkStart w:id="256" w:name="_Toc52546682"/>
      <w:bookmarkStart w:id="257" w:name="_Toc52547212"/>
      <w:bookmarkStart w:id="258" w:name="_Toc52547742"/>
      <w:bookmarkStart w:id="259" w:name="_Toc52548272"/>
      <w:bookmarkStart w:id="260" w:name="_Toc90719518"/>
      <w:r w:rsidRPr="00073C73">
        <w:t>5.2</w:t>
      </w:r>
      <w:r w:rsidRPr="00073C73">
        <w:tab/>
        <w:t>Procedures related to Assistance Data Transfer</w:t>
      </w:r>
      <w:bookmarkEnd w:id="253"/>
      <w:bookmarkEnd w:id="254"/>
      <w:bookmarkEnd w:id="255"/>
      <w:bookmarkEnd w:id="256"/>
      <w:bookmarkEnd w:id="257"/>
      <w:bookmarkEnd w:id="258"/>
      <w:bookmarkEnd w:id="259"/>
      <w:bookmarkEnd w:id="260"/>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30"/>
      </w:pPr>
      <w:bookmarkStart w:id="261" w:name="_Toc27765111"/>
      <w:bookmarkStart w:id="262" w:name="_Toc37680768"/>
      <w:bookmarkStart w:id="263" w:name="_Toc46486338"/>
      <w:bookmarkStart w:id="264" w:name="_Toc52546683"/>
      <w:bookmarkStart w:id="265" w:name="_Toc52547213"/>
      <w:bookmarkStart w:id="266" w:name="_Toc52547743"/>
      <w:bookmarkStart w:id="267" w:name="_Toc52548273"/>
      <w:bookmarkStart w:id="268" w:name="_Toc90719519"/>
      <w:r w:rsidRPr="00073C73">
        <w:t>5.2.1</w:t>
      </w:r>
      <w:r w:rsidRPr="00073C73">
        <w:tab/>
        <w:t>Assistance Data Transfer procedure</w:t>
      </w:r>
      <w:bookmarkEnd w:id="261"/>
      <w:bookmarkEnd w:id="262"/>
      <w:bookmarkEnd w:id="263"/>
      <w:bookmarkEnd w:id="264"/>
      <w:bookmarkEnd w:id="265"/>
      <w:bookmarkEnd w:id="266"/>
      <w:bookmarkEnd w:id="267"/>
      <w:bookmarkEnd w:id="268"/>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361.7pt;height:147.45pt" o:ole="">
            <v:imagedata r:id="rId29" o:title=""/>
          </v:shape>
          <o:OLEObject Type="Embed" ProgID="Visio.Drawing.11" ShapeID="_x0000_i1034" DrawAspect="Content" ObjectID="_1712066736" r:id="rId30"/>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 xml:space="preserve">The server may </w:t>
      </w:r>
      <w:r w:rsidRPr="00073C73">
        <w:rPr>
          <w:lang w:eastAsia="zh-TW"/>
        </w:rPr>
        <w:lastRenderedPageBreak/>
        <w:t>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30"/>
      </w:pPr>
      <w:bookmarkStart w:id="269" w:name="_Toc27765112"/>
      <w:bookmarkStart w:id="270" w:name="_Toc37680769"/>
      <w:bookmarkStart w:id="271" w:name="_Toc46486339"/>
      <w:bookmarkStart w:id="272" w:name="_Toc52546684"/>
      <w:bookmarkStart w:id="273" w:name="_Toc52547214"/>
      <w:bookmarkStart w:id="274" w:name="_Toc52547744"/>
      <w:bookmarkStart w:id="275" w:name="_Toc52548274"/>
      <w:bookmarkStart w:id="276" w:name="_Toc90719520"/>
      <w:r w:rsidRPr="00073C73">
        <w:t>5.2.1a</w:t>
      </w:r>
      <w:r w:rsidRPr="00073C73">
        <w:tab/>
        <w:t>Periodic Assistance Data Transfer procedure</w:t>
      </w:r>
      <w:bookmarkEnd w:id="269"/>
      <w:bookmarkEnd w:id="270"/>
      <w:bookmarkEnd w:id="271"/>
      <w:bookmarkEnd w:id="272"/>
      <w:bookmarkEnd w:id="273"/>
      <w:bookmarkEnd w:id="274"/>
      <w:bookmarkEnd w:id="275"/>
      <w:bookmarkEnd w:id="276"/>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8.55pt;height:492.45pt" o:ole="">
            <v:imagedata r:id="rId31" o:title=""/>
          </v:shape>
          <o:OLEObject Type="Embed" ProgID="Visio.Drawing.11" ShapeID="_x0000_i1035" DrawAspect="Content" ObjectID="_1712066737" r:id="rId32"/>
        </w:object>
      </w:r>
    </w:p>
    <w:p w14:paraId="7DDE54BF" w14:textId="77777777" w:rsidR="005E110F" w:rsidRPr="00073C73" w:rsidRDefault="005E110F" w:rsidP="005903F8">
      <w:pPr>
        <w:pStyle w:val="TF"/>
      </w:pPr>
      <w:r w:rsidRPr="00073C73">
        <w:t>Figure 5.2.1a-1: LPP Periodic Assistance data transfer procedure</w:t>
      </w:r>
    </w:p>
    <w:p w14:paraId="55660C96" w14:textId="77777777" w:rsidR="005E110F" w:rsidRPr="00073C73" w:rsidRDefault="005E110F" w:rsidP="005E110F">
      <w:pPr>
        <w:pStyle w:val="B1"/>
      </w:pPr>
      <w:r w:rsidRPr="00073C73">
        <w:lastRenderedPageBreak/>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30"/>
      </w:pPr>
      <w:bookmarkStart w:id="277" w:name="_Toc27765113"/>
      <w:bookmarkStart w:id="278" w:name="_Toc37680770"/>
      <w:bookmarkStart w:id="279" w:name="_Toc46486340"/>
      <w:bookmarkStart w:id="280" w:name="_Toc52546685"/>
      <w:bookmarkStart w:id="281" w:name="_Toc52547215"/>
      <w:bookmarkStart w:id="282" w:name="_Toc52547745"/>
      <w:bookmarkStart w:id="283" w:name="_Toc52548275"/>
      <w:bookmarkStart w:id="284" w:name="_Toc90719521"/>
      <w:r w:rsidRPr="00073C73">
        <w:lastRenderedPageBreak/>
        <w:t>5.2.1b</w:t>
      </w:r>
      <w:r w:rsidRPr="00073C73">
        <w:tab/>
        <w:t>Periodic Assistance Data Transfer with Update procedure</w:t>
      </w:r>
      <w:bookmarkEnd w:id="277"/>
      <w:bookmarkEnd w:id="278"/>
      <w:bookmarkEnd w:id="279"/>
      <w:bookmarkEnd w:id="280"/>
      <w:bookmarkEnd w:id="281"/>
      <w:bookmarkEnd w:id="282"/>
      <w:bookmarkEnd w:id="283"/>
      <w:bookmarkEnd w:id="284"/>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8.55pt;height:286.7pt" o:ole="">
            <v:imagedata r:id="rId33" o:title=""/>
          </v:shape>
          <o:OLEObject Type="Embed" ProgID="Visio.Drawing.11" ShapeID="_x0000_i1036" DrawAspect="Content" ObjectID="_1712066738" r:id="rId34"/>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30"/>
      </w:pPr>
      <w:bookmarkStart w:id="285" w:name="_Toc27765114"/>
      <w:bookmarkStart w:id="286" w:name="_Toc37680771"/>
      <w:bookmarkStart w:id="287" w:name="_Toc46486341"/>
      <w:bookmarkStart w:id="288" w:name="_Toc52546686"/>
      <w:bookmarkStart w:id="289" w:name="_Toc52547216"/>
      <w:bookmarkStart w:id="290" w:name="_Toc52547746"/>
      <w:bookmarkStart w:id="291" w:name="_Toc52548276"/>
      <w:bookmarkStart w:id="292" w:name="_Toc90719522"/>
      <w:r w:rsidRPr="00073C73">
        <w:t>5.2.2</w:t>
      </w:r>
      <w:r w:rsidRPr="00073C73">
        <w:tab/>
        <w:t>Assistance Data Delivery procedure</w:t>
      </w:r>
      <w:bookmarkEnd w:id="285"/>
      <w:bookmarkEnd w:id="286"/>
      <w:bookmarkEnd w:id="287"/>
      <w:bookmarkEnd w:id="288"/>
      <w:bookmarkEnd w:id="289"/>
      <w:bookmarkEnd w:id="290"/>
      <w:bookmarkEnd w:id="291"/>
      <w:bookmarkEnd w:id="292"/>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8.55pt;height:161.55pt" o:ole="">
            <v:imagedata r:id="rId35" o:title=""/>
          </v:shape>
          <o:OLEObject Type="Embed" ProgID="Visio.Drawing.11" ShapeID="_x0000_i1037" DrawAspect="Content" ObjectID="_1712066739" r:id="rId36"/>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30"/>
      </w:pPr>
      <w:bookmarkStart w:id="293" w:name="_Toc27765115"/>
      <w:bookmarkStart w:id="294" w:name="_Toc37680772"/>
      <w:bookmarkStart w:id="295" w:name="_Toc46486342"/>
      <w:bookmarkStart w:id="296" w:name="_Toc52546687"/>
      <w:bookmarkStart w:id="297" w:name="_Toc52547217"/>
      <w:bookmarkStart w:id="298" w:name="_Toc52547747"/>
      <w:bookmarkStart w:id="299" w:name="_Toc52548277"/>
      <w:bookmarkStart w:id="300" w:name="_Toc90719523"/>
      <w:r w:rsidRPr="00073C73">
        <w:t>5.2.2a</w:t>
      </w:r>
      <w:r w:rsidRPr="00073C73">
        <w:tab/>
        <w:t>Periodic Assistance Data Delivery procedure</w:t>
      </w:r>
      <w:bookmarkEnd w:id="293"/>
      <w:bookmarkEnd w:id="294"/>
      <w:bookmarkEnd w:id="295"/>
      <w:bookmarkEnd w:id="296"/>
      <w:bookmarkEnd w:id="297"/>
      <w:bookmarkEnd w:id="298"/>
      <w:bookmarkEnd w:id="299"/>
      <w:bookmarkEnd w:id="300"/>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5.45pt;height:429.45pt" o:ole="">
            <v:imagedata r:id="rId37" o:title=""/>
          </v:shape>
          <o:OLEObject Type="Embed" ProgID="Visio.Drawing.11" ShapeID="_x0000_i1038" DrawAspect="Content" ObjectID="_1712066740" r:id="rId38"/>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lastRenderedPageBreak/>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30"/>
      </w:pPr>
      <w:bookmarkStart w:id="301" w:name="_Toc27765116"/>
      <w:bookmarkStart w:id="302" w:name="_Toc37680773"/>
      <w:bookmarkStart w:id="303" w:name="_Toc46486343"/>
      <w:bookmarkStart w:id="304" w:name="_Toc52546688"/>
      <w:bookmarkStart w:id="305" w:name="_Toc52547218"/>
      <w:bookmarkStart w:id="306" w:name="_Toc52547748"/>
      <w:bookmarkStart w:id="307" w:name="_Toc52548278"/>
      <w:bookmarkStart w:id="308" w:name="_Toc90719524"/>
      <w:r w:rsidRPr="00073C73">
        <w:t>5.2.3</w:t>
      </w:r>
      <w:r w:rsidRPr="00073C73">
        <w:tab/>
        <w:t>Transmission of LPP Request Assistance Data</w:t>
      </w:r>
      <w:bookmarkEnd w:id="301"/>
      <w:bookmarkEnd w:id="302"/>
      <w:bookmarkEnd w:id="303"/>
      <w:bookmarkEnd w:id="304"/>
      <w:bookmarkEnd w:id="305"/>
      <w:bookmarkEnd w:id="306"/>
      <w:bookmarkEnd w:id="307"/>
      <w:bookmarkEnd w:id="308"/>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30"/>
      </w:pPr>
      <w:bookmarkStart w:id="309" w:name="_Toc27765117"/>
      <w:bookmarkStart w:id="310" w:name="_Toc37680774"/>
      <w:bookmarkStart w:id="311" w:name="_Toc46486344"/>
      <w:bookmarkStart w:id="312" w:name="_Toc52546689"/>
      <w:bookmarkStart w:id="313" w:name="_Toc52547219"/>
      <w:bookmarkStart w:id="314" w:name="_Toc52547749"/>
      <w:bookmarkStart w:id="315" w:name="_Toc52548279"/>
      <w:bookmarkStart w:id="316" w:name="_Toc90719525"/>
      <w:r w:rsidRPr="00073C73">
        <w:t>5.2.4</w:t>
      </w:r>
      <w:r w:rsidRPr="00073C73">
        <w:tab/>
        <w:t>Reception of LPP Provide Assistance Data</w:t>
      </w:r>
      <w:bookmarkEnd w:id="309"/>
      <w:bookmarkEnd w:id="310"/>
      <w:bookmarkEnd w:id="311"/>
      <w:bookmarkEnd w:id="312"/>
      <w:bookmarkEnd w:id="313"/>
      <w:bookmarkEnd w:id="314"/>
      <w:bookmarkEnd w:id="315"/>
      <w:bookmarkEnd w:id="316"/>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2"/>
      </w:pPr>
      <w:bookmarkStart w:id="317" w:name="_Toc27765118"/>
      <w:bookmarkStart w:id="318" w:name="_Toc37680775"/>
      <w:bookmarkStart w:id="319" w:name="_Toc46486345"/>
      <w:bookmarkStart w:id="320" w:name="_Toc52546690"/>
      <w:bookmarkStart w:id="321" w:name="_Toc52547220"/>
      <w:bookmarkStart w:id="322" w:name="_Toc52547750"/>
      <w:bookmarkStart w:id="323" w:name="_Toc52548280"/>
      <w:bookmarkStart w:id="324" w:name="_Toc90719526"/>
      <w:r w:rsidRPr="00073C73">
        <w:t>5.3</w:t>
      </w:r>
      <w:r w:rsidRPr="00073C73">
        <w:tab/>
        <w:t>Procedures related to Location Information Transfer</w:t>
      </w:r>
      <w:bookmarkEnd w:id="317"/>
      <w:bookmarkEnd w:id="318"/>
      <w:bookmarkEnd w:id="319"/>
      <w:bookmarkEnd w:id="320"/>
      <w:bookmarkEnd w:id="321"/>
      <w:bookmarkEnd w:id="322"/>
      <w:bookmarkEnd w:id="323"/>
      <w:bookmarkEnd w:id="324"/>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30"/>
      </w:pPr>
      <w:bookmarkStart w:id="325" w:name="_Toc27765119"/>
      <w:bookmarkStart w:id="326" w:name="_Toc37680776"/>
      <w:bookmarkStart w:id="327" w:name="_Toc46486346"/>
      <w:bookmarkStart w:id="328" w:name="_Toc52546691"/>
      <w:bookmarkStart w:id="329" w:name="_Toc52547221"/>
      <w:bookmarkStart w:id="330" w:name="_Toc52547751"/>
      <w:bookmarkStart w:id="331" w:name="_Toc52548281"/>
      <w:bookmarkStart w:id="332" w:name="_Toc90719527"/>
      <w:r w:rsidRPr="00073C73">
        <w:t>5.3.1</w:t>
      </w:r>
      <w:r w:rsidRPr="00073C73">
        <w:tab/>
        <w:t>Location Information Transfer procedure</w:t>
      </w:r>
      <w:bookmarkEnd w:id="325"/>
      <w:bookmarkEnd w:id="326"/>
      <w:bookmarkEnd w:id="327"/>
      <w:bookmarkEnd w:id="328"/>
      <w:bookmarkEnd w:id="329"/>
      <w:bookmarkEnd w:id="330"/>
      <w:bookmarkEnd w:id="331"/>
      <w:bookmarkEnd w:id="332"/>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361.7pt;height:147.45pt" o:ole="">
            <v:imagedata r:id="rId39" o:title=""/>
          </v:shape>
          <o:OLEObject Type="Embed" ProgID="Visio.Drawing.11" ShapeID="_x0000_i1039" DrawAspect="Content" ObjectID="_1712066741" r:id="rId40"/>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lastRenderedPageBreak/>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30"/>
      </w:pPr>
      <w:bookmarkStart w:id="333" w:name="_Toc27765120"/>
      <w:bookmarkStart w:id="334" w:name="_Toc37680777"/>
      <w:bookmarkStart w:id="335" w:name="_Toc46486347"/>
      <w:bookmarkStart w:id="336" w:name="_Toc52546692"/>
      <w:bookmarkStart w:id="337" w:name="_Toc52547222"/>
      <w:bookmarkStart w:id="338" w:name="_Toc52547752"/>
      <w:bookmarkStart w:id="339" w:name="_Toc52548282"/>
      <w:bookmarkStart w:id="340" w:name="_Toc90719528"/>
      <w:r w:rsidRPr="00073C73">
        <w:t>5.3.2</w:t>
      </w:r>
      <w:r w:rsidRPr="00073C73">
        <w:tab/>
        <w:t>Location Information Delivery procedure</w:t>
      </w:r>
      <w:bookmarkEnd w:id="333"/>
      <w:bookmarkEnd w:id="334"/>
      <w:bookmarkEnd w:id="335"/>
      <w:bookmarkEnd w:id="336"/>
      <w:bookmarkEnd w:id="337"/>
      <w:bookmarkEnd w:id="338"/>
      <w:bookmarkEnd w:id="339"/>
      <w:bookmarkEnd w:id="340"/>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8.55pt;height:177.45pt" o:ole="">
            <v:imagedata r:id="rId41" o:title=""/>
          </v:shape>
          <o:OLEObject Type="Embed" ProgID="Visio.Drawing.11" ShapeID="_x0000_i1040" DrawAspect="Content" ObjectID="_1712066742" r:id="rId42"/>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30"/>
      </w:pPr>
      <w:bookmarkStart w:id="341" w:name="_Toc27765121"/>
      <w:bookmarkStart w:id="342" w:name="_Toc37680778"/>
      <w:bookmarkStart w:id="343" w:name="_Toc46486348"/>
      <w:bookmarkStart w:id="344" w:name="_Toc52546693"/>
      <w:bookmarkStart w:id="345" w:name="_Toc52547223"/>
      <w:bookmarkStart w:id="346" w:name="_Toc52547753"/>
      <w:bookmarkStart w:id="347" w:name="_Toc52548283"/>
      <w:bookmarkStart w:id="348" w:name="_Toc90719529"/>
      <w:r w:rsidRPr="00073C73">
        <w:t>5.3.3</w:t>
      </w:r>
      <w:r w:rsidRPr="00073C73">
        <w:tab/>
        <w:t>Reception of Request Location Information</w:t>
      </w:r>
      <w:bookmarkEnd w:id="341"/>
      <w:bookmarkEnd w:id="342"/>
      <w:bookmarkEnd w:id="343"/>
      <w:bookmarkEnd w:id="344"/>
      <w:bookmarkEnd w:id="345"/>
      <w:bookmarkEnd w:id="346"/>
      <w:bookmarkEnd w:id="347"/>
      <w:bookmarkEnd w:id="348"/>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30"/>
      </w:pPr>
      <w:bookmarkStart w:id="349" w:name="_Toc27765122"/>
      <w:bookmarkStart w:id="350" w:name="_Toc37680779"/>
      <w:bookmarkStart w:id="351" w:name="_Toc46486349"/>
      <w:bookmarkStart w:id="352" w:name="_Toc52546694"/>
      <w:bookmarkStart w:id="353" w:name="_Toc52547224"/>
      <w:bookmarkStart w:id="354" w:name="_Toc52547754"/>
      <w:bookmarkStart w:id="355" w:name="_Toc52548284"/>
      <w:bookmarkStart w:id="356" w:name="_Toc90719530"/>
      <w:r w:rsidRPr="00073C73">
        <w:lastRenderedPageBreak/>
        <w:t>5.3.4</w:t>
      </w:r>
      <w:r w:rsidRPr="00073C73">
        <w:tab/>
        <w:t>Transmission of Provide Location Information</w:t>
      </w:r>
      <w:bookmarkEnd w:id="349"/>
      <w:bookmarkEnd w:id="350"/>
      <w:bookmarkEnd w:id="351"/>
      <w:bookmarkEnd w:id="352"/>
      <w:bookmarkEnd w:id="353"/>
      <w:bookmarkEnd w:id="354"/>
      <w:bookmarkEnd w:id="355"/>
      <w:bookmarkEnd w:id="356"/>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2"/>
      </w:pPr>
      <w:bookmarkStart w:id="357" w:name="_Toc27765123"/>
      <w:bookmarkStart w:id="358" w:name="_Toc37680780"/>
      <w:bookmarkStart w:id="359" w:name="_Toc46486350"/>
      <w:bookmarkStart w:id="360" w:name="_Toc52546695"/>
      <w:bookmarkStart w:id="361" w:name="_Toc52547225"/>
      <w:bookmarkStart w:id="362" w:name="_Toc52547755"/>
      <w:bookmarkStart w:id="363" w:name="_Toc52548285"/>
      <w:bookmarkStart w:id="364" w:name="_Toc90719531"/>
      <w:r w:rsidRPr="00073C73">
        <w:t>5.4</w:t>
      </w:r>
      <w:r w:rsidRPr="00073C73">
        <w:tab/>
        <w:t>Error Handling Procedures</w:t>
      </w:r>
      <w:bookmarkEnd w:id="357"/>
      <w:bookmarkEnd w:id="358"/>
      <w:bookmarkEnd w:id="359"/>
      <w:bookmarkEnd w:id="360"/>
      <w:bookmarkEnd w:id="361"/>
      <w:bookmarkEnd w:id="362"/>
      <w:bookmarkEnd w:id="363"/>
      <w:bookmarkEnd w:id="364"/>
    </w:p>
    <w:p w14:paraId="48979C0C" w14:textId="77777777" w:rsidR="002B1632" w:rsidRPr="00073C73" w:rsidRDefault="002B1632" w:rsidP="00C42F64">
      <w:pPr>
        <w:pStyle w:val="30"/>
      </w:pPr>
      <w:bookmarkStart w:id="365" w:name="_Toc27765124"/>
      <w:bookmarkStart w:id="366" w:name="_Toc37680781"/>
      <w:bookmarkStart w:id="367" w:name="_Toc46486351"/>
      <w:bookmarkStart w:id="368" w:name="_Toc52546696"/>
      <w:bookmarkStart w:id="369" w:name="_Toc52547226"/>
      <w:bookmarkStart w:id="370" w:name="_Toc52547756"/>
      <w:bookmarkStart w:id="371" w:name="_Toc52548286"/>
      <w:bookmarkStart w:id="372" w:name="_Toc90719532"/>
      <w:r w:rsidRPr="00073C73">
        <w:t>5.4.1</w:t>
      </w:r>
      <w:r w:rsidRPr="00073C73">
        <w:tab/>
        <w:t>General</w:t>
      </w:r>
      <w:bookmarkEnd w:id="365"/>
      <w:bookmarkEnd w:id="366"/>
      <w:bookmarkEnd w:id="367"/>
      <w:bookmarkEnd w:id="368"/>
      <w:bookmarkEnd w:id="369"/>
      <w:bookmarkEnd w:id="370"/>
      <w:bookmarkEnd w:id="371"/>
      <w:bookmarkEnd w:id="372"/>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30"/>
      </w:pPr>
      <w:bookmarkStart w:id="373" w:name="_Toc27765125"/>
      <w:bookmarkStart w:id="374" w:name="_Toc37680782"/>
      <w:bookmarkStart w:id="375" w:name="_Toc46486352"/>
      <w:bookmarkStart w:id="376" w:name="_Toc52546697"/>
      <w:bookmarkStart w:id="377" w:name="_Toc52547227"/>
      <w:bookmarkStart w:id="378" w:name="_Toc52547757"/>
      <w:bookmarkStart w:id="379" w:name="_Toc52548287"/>
      <w:bookmarkStart w:id="380" w:name="_Toc90719533"/>
      <w:r w:rsidRPr="00073C73">
        <w:t>5.4.2</w:t>
      </w:r>
      <w:r w:rsidRPr="00073C73">
        <w:tab/>
        <w:t>Procedures related to Error Indication</w:t>
      </w:r>
      <w:bookmarkEnd w:id="373"/>
      <w:bookmarkEnd w:id="374"/>
      <w:bookmarkEnd w:id="375"/>
      <w:bookmarkEnd w:id="376"/>
      <w:bookmarkEnd w:id="377"/>
      <w:bookmarkEnd w:id="378"/>
      <w:bookmarkEnd w:id="379"/>
      <w:bookmarkEnd w:id="380"/>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9.45pt;height:123.85pt" o:ole="">
            <v:imagedata r:id="rId43" o:title=""/>
          </v:shape>
          <o:OLEObject Type="Embed" ProgID="Visio.Drawing.11" ShapeID="_x0000_i1041" DrawAspect="Content" ObjectID="_1712066743" r:id="rId44"/>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30"/>
        <w:rPr>
          <w:lang w:eastAsia="en-GB"/>
        </w:rPr>
      </w:pPr>
      <w:bookmarkStart w:id="381" w:name="_Toc27765126"/>
      <w:bookmarkStart w:id="382" w:name="_Toc37680783"/>
      <w:bookmarkStart w:id="383" w:name="_Toc46486353"/>
      <w:bookmarkStart w:id="384" w:name="_Toc52546698"/>
      <w:bookmarkStart w:id="385" w:name="_Toc52547228"/>
      <w:bookmarkStart w:id="386" w:name="_Toc52547758"/>
      <w:bookmarkStart w:id="387" w:name="_Toc52548288"/>
      <w:bookmarkStart w:id="388" w:name="_Toc90719534"/>
      <w:r w:rsidRPr="00073C73">
        <w:rPr>
          <w:lang w:eastAsia="en-GB"/>
        </w:rPr>
        <w:t>5.4.3</w:t>
      </w:r>
      <w:r w:rsidRPr="00073C73">
        <w:rPr>
          <w:lang w:eastAsia="en-GB"/>
        </w:rPr>
        <w:tab/>
        <w:t>LPP Error Detection</w:t>
      </w:r>
      <w:bookmarkEnd w:id="381"/>
      <w:bookmarkEnd w:id="382"/>
      <w:bookmarkEnd w:id="383"/>
      <w:bookmarkEnd w:id="384"/>
      <w:bookmarkEnd w:id="385"/>
      <w:bookmarkEnd w:id="386"/>
      <w:bookmarkEnd w:id="387"/>
      <w:bookmarkEnd w:id="388"/>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lastRenderedPageBreak/>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30"/>
        <w:rPr>
          <w:lang w:eastAsia="en-GB"/>
        </w:rPr>
      </w:pPr>
      <w:bookmarkStart w:id="389" w:name="_Toc27765127"/>
      <w:bookmarkStart w:id="390" w:name="_Toc37680784"/>
      <w:bookmarkStart w:id="391" w:name="_Toc46486354"/>
      <w:bookmarkStart w:id="392" w:name="_Toc52546699"/>
      <w:bookmarkStart w:id="393" w:name="_Toc52547229"/>
      <w:bookmarkStart w:id="394" w:name="_Toc52547759"/>
      <w:bookmarkStart w:id="395" w:name="_Toc52548289"/>
      <w:bookmarkStart w:id="396" w:name="_Toc90719535"/>
      <w:r w:rsidRPr="00073C73">
        <w:rPr>
          <w:lang w:eastAsia="en-GB"/>
        </w:rPr>
        <w:t>5.4.4</w:t>
      </w:r>
      <w:r w:rsidRPr="00073C73">
        <w:rPr>
          <w:lang w:eastAsia="en-GB"/>
        </w:rPr>
        <w:tab/>
        <w:t>Reception of an LPP Error Message</w:t>
      </w:r>
      <w:bookmarkEnd w:id="389"/>
      <w:bookmarkEnd w:id="390"/>
      <w:bookmarkEnd w:id="391"/>
      <w:bookmarkEnd w:id="392"/>
      <w:bookmarkEnd w:id="393"/>
      <w:bookmarkEnd w:id="394"/>
      <w:bookmarkEnd w:id="395"/>
      <w:bookmarkEnd w:id="396"/>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2"/>
        <w:rPr>
          <w:lang w:eastAsia="en-GB"/>
        </w:rPr>
      </w:pPr>
      <w:bookmarkStart w:id="397" w:name="_Toc27765128"/>
      <w:bookmarkStart w:id="398" w:name="_Toc37680785"/>
      <w:bookmarkStart w:id="399" w:name="_Toc46486355"/>
      <w:bookmarkStart w:id="400" w:name="_Toc52546700"/>
      <w:bookmarkStart w:id="401" w:name="_Toc52547230"/>
      <w:bookmarkStart w:id="402" w:name="_Toc52547760"/>
      <w:bookmarkStart w:id="403" w:name="_Toc52548290"/>
      <w:bookmarkStart w:id="404" w:name="_Toc90719536"/>
      <w:r w:rsidRPr="00073C73">
        <w:rPr>
          <w:lang w:eastAsia="en-GB"/>
        </w:rPr>
        <w:lastRenderedPageBreak/>
        <w:t>5.5</w:t>
      </w:r>
      <w:r w:rsidRPr="00073C73">
        <w:rPr>
          <w:lang w:eastAsia="en-GB"/>
        </w:rPr>
        <w:tab/>
        <w:t>Abort Procedure</w:t>
      </w:r>
      <w:bookmarkEnd w:id="397"/>
      <w:bookmarkEnd w:id="398"/>
      <w:bookmarkEnd w:id="399"/>
      <w:bookmarkEnd w:id="400"/>
      <w:bookmarkEnd w:id="401"/>
      <w:bookmarkEnd w:id="402"/>
      <w:bookmarkEnd w:id="403"/>
      <w:bookmarkEnd w:id="404"/>
    </w:p>
    <w:p w14:paraId="41BA572C" w14:textId="77777777" w:rsidR="002B1632" w:rsidRPr="00073C73" w:rsidRDefault="002B1632" w:rsidP="00C42F64">
      <w:pPr>
        <w:pStyle w:val="30"/>
        <w:rPr>
          <w:lang w:eastAsia="en-GB"/>
        </w:rPr>
      </w:pPr>
      <w:bookmarkStart w:id="405" w:name="_Toc27765129"/>
      <w:bookmarkStart w:id="406" w:name="_Toc37680786"/>
      <w:bookmarkStart w:id="407" w:name="_Toc46486356"/>
      <w:bookmarkStart w:id="408" w:name="_Toc52546701"/>
      <w:bookmarkStart w:id="409" w:name="_Toc52547231"/>
      <w:bookmarkStart w:id="410" w:name="_Toc52547761"/>
      <w:bookmarkStart w:id="411" w:name="_Toc52548291"/>
      <w:bookmarkStart w:id="412" w:name="_Toc90719537"/>
      <w:r w:rsidRPr="00073C73">
        <w:rPr>
          <w:lang w:eastAsia="en-GB"/>
        </w:rPr>
        <w:t>5.5.1</w:t>
      </w:r>
      <w:r w:rsidRPr="00073C73">
        <w:rPr>
          <w:lang w:eastAsia="en-GB"/>
        </w:rPr>
        <w:tab/>
        <w:t>General</w:t>
      </w:r>
      <w:bookmarkEnd w:id="405"/>
      <w:bookmarkEnd w:id="406"/>
      <w:bookmarkEnd w:id="407"/>
      <w:bookmarkEnd w:id="408"/>
      <w:bookmarkEnd w:id="409"/>
      <w:bookmarkEnd w:id="410"/>
      <w:bookmarkEnd w:id="411"/>
      <w:bookmarkEnd w:id="412"/>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30"/>
        <w:rPr>
          <w:lang w:eastAsia="en-GB"/>
        </w:rPr>
      </w:pPr>
      <w:bookmarkStart w:id="413" w:name="_Toc27765130"/>
      <w:bookmarkStart w:id="414" w:name="_Toc37680787"/>
      <w:bookmarkStart w:id="415" w:name="_Toc46486357"/>
      <w:bookmarkStart w:id="416" w:name="_Toc52546702"/>
      <w:bookmarkStart w:id="417" w:name="_Toc52547232"/>
      <w:bookmarkStart w:id="418" w:name="_Toc52547762"/>
      <w:bookmarkStart w:id="419" w:name="_Toc52548292"/>
      <w:bookmarkStart w:id="420" w:name="_Toc90719538"/>
      <w:r w:rsidRPr="00073C73">
        <w:rPr>
          <w:lang w:eastAsia="en-GB"/>
        </w:rPr>
        <w:t>5.5.2</w:t>
      </w:r>
      <w:r w:rsidRPr="00073C73">
        <w:rPr>
          <w:lang w:eastAsia="en-GB"/>
        </w:rPr>
        <w:tab/>
        <w:t>Procedures related to Abort</w:t>
      </w:r>
      <w:bookmarkEnd w:id="413"/>
      <w:bookmarkEnd w:id="414"/>
      <w:bookmarkEnd w:id="415"/>
      <w:bookmarkEnd w:id="416"/>
      <w:bookmarkEnd w:id="417"/>
      <w:bookmarkEnd w:id="418"/>
      <w:bookmarkEnd w:id="419"/>
      <w:bookmarkEnd w:id="420"/>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9.45pt;height:136.3pt" o:ole="">
            <v:imagedata r:id="rId45" o:title=""/>
          </v:shape>
          <o:OLEObject Type="Embed" ProgID="Visio.Drawing.11" ShapeID="_x0000_i1042" DrawAspect="Content" ObjectID="_1712066744" r:id="rId46"/>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30"/>
        <w:rPr>
          <w:lang w:eastAsia="en-GB"/>
        </w:rPr>
      </w:pPr>
      <w:bookmarkStart w:id="421" w:name="_Toc27765131"/>
      <w:bookmarkStart w:id="422" w:name="_Toc37680788"/>
      <w:bookmarkStart w:id="423" w:name="_Toc46486358"/>
      <w:bookmarkStart w:id="424" w:name="_Toc52546703"/>
      <w:bookmarkStart w:id="425" w:name="_Toc52547233"/>
      <w:bookmarkStart w:id="426" w:name="_Toc52547763"/>
      <w:bookmarkStart w:id="427" w:name="_Toc52548293"/>
      <w:bookmarkStart w:id="428" w:name="_Toc90719539"/>
      <w:r w:rsidRPr="00073C73">
        <w:rPr>
          <w:lang w:eastAsia="en-GB"/>
        </w:rPr>
        <w:t>5.5.3</w:t>
      </w:r>
      <w:r w:rsidRPr="00073C73">
        <w:rPr>
          <w:lang w:eastAsia="en-GB"/>
        </w:rPr>
        <w:tab/>
        <w:t>Reception of an LPP Abort Message</w:t>
      </w:r>
      <w:bookmarkEnd w:id="421"/>
      <w:bookmarkEnd w:id="422"/>
      <w:bookmarkEnd w:id="423"/>
      <w:bookmarkEnd w:id="424"/>
      <w:bookmarkEnd w:id="425"/>
      <w:bookmarkEnd w:id="426"/>
      <w:bookmarkEnd w:id="427"/>
      <w:bookmarkEnd w:id="428"/>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1"/>
      </w:pPr>
      <w:bookmarkStart w:id="429" w:name="_Toc27765132"/>
      <w:bookmarkStart w:id="430" w:name="_Toc37680789"/>
      <w:bookmarkStart w:id="431" w:name="_Toc46486359"/>
      <w:bookmarkStart w:id="432" w:name="_Toc52546704"/>
      <w:bookmarkStart w:id="433" w:name="_Toc52547234"/>
      <w:bookmarkStart w:id="434" w:name="_Toc52547764"/>
      <w:bookmarkStart w:id="435" w:name="_Toc52548294"/>
      <w:bookmarkStart w:id="436" w:name="_Toc90719540"/>
      <w:r w:rsidRPr="00073C73">
        <w:t>6</w:t>
      </w:r>
      <w:r w:rsidRPr="00073C73">
        <w:tab/>
        <w:t>Information Element Abstract Syntax Definition</w:t>
      </w:r>
      <w:bookmarkEnd w:id="429"/>
      <w:bookmarkEnd w:id="430"/>
      <w:bookmarkEnd w:id="431"/>
      <w:bookmarkEnd w:id="432"/>
      <w:bookmarkEnd w:id="433"/>
      <w:bookmarkEnd w:id="434"/>
      <w:bookmarkEnd w:id="435"/>
      <w:bookmarkEnd w:id="436"/>
    </w:p>
    <w:p w14:paraId="2C556A85" w14:textId="77777777" w:rsidR="002B1632" w:rsidRPr="00073C73" w:rsidRDefault="002B1632" w:rsidP="00C42F64">
      <w:pPr>
        <w:pStyle w:val="2"/>
      </w:pPr>
      <w:bookmarkStart w:id="437" w:name="_Toc27765133"/>
      <w:bookmarkStart w:id="438" w:name="_Toc37680790"/>
      <w:bookmarkStart w:id="439" w:name="_Toc46486360"/>
      <w:bookmarkStart w:id="440" w:name="_Toc52546705"/>
      <w:bookmarkStart w:id="441" w:name="_Toc52547235"/>
      <w:bookmarkStart w:id="442" w:name="_Toc52547765"/>
      <w:bookmarkStart w:id="443" w:name="_Toc52548295"/>
      <w:bookmarkStart w:id="444" w:name="_Toc90719541"/>
      <w:r w:rsidRPr="00073C73">
        <w:t>6.1</w:t>
      </w:r>
      <w:r w:rsidRPr="00073C73">
        <w:tab/>
        <w:t>General</w:t>
      </w:r>
      <w:bookmarkEnd w:id="437"/>
      <w:bookmarkEnd w:id="438"/>
      <w:bookmarkEnd w:id="439"/>
      <w:bookmarkEnd w:id="440"/>
      <w:bookmarkEnd w:id="441"/>
      <w:bookmarkEnd w:id="442"/>
      <w:bookmarkEnd w:id="443"/>
      <w:bookmarkEnd w:id="444"/>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w:t>
      </w:r>
      <w:r w:rsidRPr="00073C73">
        <w:lastRenderedPageBreak/>
        <w:t>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2"/>
      </w:pPr>
      <w:bookmarkStart w:id="445" w:name="_Toc27765134"/>
      <w:bookmarkStart w:id="446" w:name="_Toc37680791"/>
      <w:bookmarkStart w:id="447" w:name="_Toc46486361"/>
      <w:bookmarkStart w:id="448" w:name="_Toc52546706"/>
      <w:bookmarkStart w:id="449" w:name="_Toc52547236"/>
      <w:bookmarkStart w:id="450" w:name="_Toc52547766"/>
      <w:bookmarkStart w:id="451" w:name="_Toc52548296"/>
      <w:bookmarkStart w:id="452" w:name="_Toc90719542"/>
      <w:r w:rsidRPr="00073C73">
        <w:t>6.2</w:t>
      </w:r>
      <w:r w:rsidRPr="00073C73">
        <w:tab/>
        <w:t>LPP PDU Structure</w:t>
      </w:r>
      <w:bookmarkEnd w:id="445"/>
      <w:bookmarkEnd w:id="446"/>
      <w:bookmarkEnd w:id="447"/>
      <w:bookmarkEnd w:id="448"/>
      <w:bookmarkEnd w:id="449"/>
      <w:bookmarkEnd w:id="450"/>
      <w:bookmarkEnd w:id="451"/>
      <w:bookmarkEnd w:id="452"/>
    </w:p>
    <w:p w14:paraId="62453D23" w14:textId="77777777" w:rsidR="002B1632" w:rsidRPr="00073C73" w:rsidRDefault="002B1632" w:rsidP="002D60CB">
      <w:pPr>
        <w:pStyle w:val="4"/>
        <w:rPr>
          <w:i/>
        </w:rPr>
      </w:pPr>
      <w:bookmarkStart w:id="453" w:name="_Toc27765135"/>
      <w:bookmarkStart w:id="454" w:name="_Toc37680792"/>
      <w:bookmarkStart w:id="455" w:name="_Toc46486362"/>
      <w:bookmarkStart w:id="456" w:name="_Toc52546707"/>
      <w:bookmarkStart w:id="457" w:name="_Toc52547237"/>
      <w:bookmarkStart w:id="458" w:name="_Toc52547767"/>
      <w:bookmarkStart w:id="459" w:name="_Toc52548297"/>
      <w:bookmarkStart w:id="460" w:name="_Toc90719543"/>
      <w:r w:rsidRPr="00073C73">
        <w:rPr>
          <w:i/>
        </w:rPr>
        <w:t>–</w:t>
      </w:r>
      <w:r w:rsidRPr="00073C73">
        <w:rPr>
          <w:i/>
        </w:rPr>
        <w:tab/>
        <w:t>LPP-PDU-Definitions</w:t>
      </w:r>
      <w:bookmarkEnd w:id="453"/>
      <w:bookmarkEnd w:id="454"/>
      <w:bookmarkEnd w:id="455"/>
      <w:bookmarkEnd w:id="456"/>
      <w:bookmarkEnd w:id="457"/>
      <w:bookmarkEnd w:id="458"/>
      <w:bookmarkEnd w:id="459"/>
      <w:bookmarkEnd w:id="460"/>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524DDB78" w14:textId="01E6BDE4" w:rsidR="005903F8" w:rsidRPr="00073C73" w:rsidRDefault="005903F8" w:rsidP="005903F8">
      <w:pPr>
        <w:pStyle w:val="PL"/>
        <w:shd w:val="clear" w:color="auto" w:fill="E6E6E6"/>
      </w:pPr>
      <w:r w:rsidRPr="00073C73">
        <w:t>LPP-PDU-Definitions</w:t>
      </w: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4"/>
        <w:rPr>
          <w:i/>
        </w:rPr>
      </w:pPr>
      <w:bookmarkStart w:id="461" w:name="_Toc27765136"/>
      <w:bookmarkStart w:id="462" w:name="_Toc37680793"/>
      <w:bookmarkStart w:id="463" w:name="_Toc46486363"/>
      <w:bookmarkStart w:id="464" w:name="_Toc52546708"/>
      <w:bookmarkStart w:id="465" w:name="_Toc52547238"/>
      <w:bookmarkStart w:id="466" w:name="_Toc52547768"/>
      <w:bookmarkStart w:id="467" w:name="_Toc52548298"/>
      <w:bookmarkStart w:id="468" w:name="_Toc90719544"/>
      <w:r w:rsidRPr="00073C73">
        <w:rPr>
          <w:i/>
        </w:rPr>
        <w:t>–</w:t>
      </w:r>
      <w:r w:rsidRPr="00073C73">
        <w:rPr>
          <w:i/>
        </w:rPr>
        <w:tab/>
        <w:t>LPP-Message</w:t>
      </w:r>
      <w:bookmarkEnd w:id="461"/>
      <w:bookmarkEnd w:id="462"/>
      <w:bookmarkEnd w:id="463"/>
      <w:bookmarkEnd w:id="464"/>
      <w:bookmarkEnd w:id="465"/>
      <w:bookmarkEnd w:id="466"/>
      <w:bookmarkEnd w:id="467"/>
      <w:bookmarkEnd w:id="468"/>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4"/>
        <w:rPr>
          <w:i/>
        </w:rPr>
      </w:pPr>
      <w:bookmarkStart w:id="469" w:name="_Toc27765137"/>
      <w:bookmarkStart w:id="470" w:name="_Toc37680794"/>
      <w:bookmarkStart w:id="471" w:name="_Toc46486364"/>
      <w:bookmarkStart w:id="472" w:name="_Toc52546709"/>
      <w:bookmarkStart w:id="473" w:name="_Toc52547239"/>
      <w:bookmarkStart w:id="474" w:name="_Toc52547769"/>
      <w:bookmarkStart w:id="475" w:name="_Toc52548299"/>
      <w:bookmarkStart w:id="476" w:name="_Toc90719545"/>
      <w:r w:rsidRPr="00073C73">
        <w:rPr>
          <w:i/>
        </w:rPr>
        <w:t>–</w:t>
      </w:r>
      <w:r w:rsidRPr="00073C73">
        <w:rPr>
          <w:i/>
        </w:rPr>
        <w:tab/>
        <w:t>LPP-MessageBody</w:t>
      </w:r>
      <w:bookmarkEnd w:id="469"/>
      <w:bookmarkEnd w:id="470"/>
      <w:bookmarkEnd w:id="471"/>
      <w:bookmarkEnd w:id="472"/>
      <w:bookmarkEnd w:id="473"/>
      <w:bookmarkEnd w:id="474"/>
      <w:bookmarkEnd w:id="475"/>
      <w:bookmarkEnd w:id="476"/>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4"/>
        <w:rPr>
          <w:i/>
        </w:rPr>
      </w:pPr>
      <w:bookmarkStart w:id="477" w:name="_Toc27765138"/>
      <w:bookmarkStart w:id="478" w:name="_Toc37680795"/>
      <w:bookmarkStart w:id="479" w:name="_Toc46486365"/>
      <w:bookmarkStart w:id="480" w:name="_Toc52546710"/>
      <w:bookmarkStart w:id="481" w:name="_Toc52547240"/>
      <w:bookmarkStart w:id="482" w:name="_Toc52547770"/>
      <w:bookmarkStart w:id="483" w:name="_Toc52548300"/>
      <w:bookmarkStart w:id="484" w:name="_Toc90719546"/>
      <w:r w:rsidRPr="00073C73">
        <w:rPr>
          <w:i/>
        </w:rPr>
        <w:t>–</w:t>
      </w:r>
      <w:r w:rsidRPr="00073C73">
        <w:rPr>
          <w:i/>
        </w:rPr>
        <w:tab/>
        <w:t>LPP-TransactionID</w:t>
      </w:r>
      <w:bookmarkEnd w:id="477"/>
      <w:bookmarkEnd w:id="478"/>
      <w:bookmarkEnd w:id="479"/>
      <w:bookmarkEnd w:id="480"/>
      <w:bookmarkEnd w:id="481"/>
      <w:bookmarkEnd w:id="482"/>
      <w:bookmarkEnd w:id="483"/>
      <w:bookmarkEnd w:id="484"/>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2"/>
      </w:pPr>
      <w:bookmarkStart w:id="485" w:name="_Toc27765139"/>
      <w:bookmarkStart w:id="486" w:name="_Toc37680796"/>
      <w:bookmarkStart w:id="487" w:name="_Toc46486366"/>
      <w:bookmarkStart w:id="488" w:name="_Toc52546711"/>
      <w:bookmarkStart w:id="489" w:name="_Toc52547241"/>
      <w:bookmarkStart w:id="490" w:name="_Toc52547771"/>
      <w:bookmarkStart w:id="491" w:name="_Toc52548301"/>
      <w:bookmarkStart w:id="492" w:name="_Toc90719547"/>
      <w:r w:rsidRPr="00073C73">
        <w:t>6.3</w:t>
      </w:r>
      <w:r w:rsidRPr="00073C73">
        <w:tab/>
        <w:t>Message Body IEs</w:t>
      </w:r>
      <w:bookmarkEnd w:id="485"/>
      <w:bookmarkEnd w:id="486"/>
      <w:bookmarkEnd w:id="487"/>
      <w:bookmarkEnd w:id="488"/>
      <w:bookmarkEnd w:id="489"/>
      <w:bookmarkEnd w:id="490"/>
      <w:bookmarkEnd w:id="491"/>
      <w:bookmarkEnd w:id="492"/>
    </w:p>
    <w:p w14:paraId="0220ABE7" w14:textId="77777777" w:rsidR="002B1632" w:rsidRPr="00073C73" w:rsidRDefault="002B1632" w:rsidP="002D60CB">
      <w:pPr>
        <w:pStyle w:val="4"/>
      </w:pPr>
      <w:bookmarkStart w:id="493" w:name="_Toc27765140"/>
      <w:bookmarkStart w:id="494" w:name="_Toc37680797"/>
      <w:bookmarkStart w:id="495" w:name="_Toc46486367"/>
      <w:bookmarkStart w:id="496" w:name="_Toc52546712"/>
      <w:bookmarkStart w:id="497" w:name="_Toc52547242"/>
      <w:bookmarkStart w:id="498" w:name="_Toc52547772"/>
      <w:bookmarkStart w:id="499" w:name="_Toc52548302"/>
      <w:bookmarkStart w:id="500" w:name="_Toc90719548"/>
      <w:r w:rsidRPr="00073C73">
        <w:t>–</w:t>
      </w:r>
      <w:r w:rsidRPr="00073C73">
        <w:tab/>
      </w:r>
      <w:r w:rsidRPr="00073C73">
        <w:rPr>
          <w:i/>
        </w:rPr>
        <w:t>RequestCapabilities</w:t>
      </w:r>
      <w:bookmarkEnd w:id="493"/>
      <w:bookmarkEnd w:id="494"/>
      <w:bookmarkEnd w:id="495"/>
      <w:bookmarkEnd w:id="496"/>
      <w:bookmarkEnd w:id="497"/>
      <w:bookmarkEnd w:id="498"/>
      <w:bookmarkEnd w:id="499"/>
      <w:bookmarkEnd w:id="500"/>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501" w:name="OLE_LINK1"/>
      <w:bookmarkStart w:id="502" w:name="OLE_LINK2"/>
      <w:r w:rsidRPr="00073C73">
        <w:t xml:space="preserve">body in a LPP message </w:t>
      </w:r>
      <w:bookmarkEnd w:id="501"/>
      <w:bookmarkEnd w:id="502"/>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4"/>
      </w:pPr>
      <w:bookmarkStart w:id="503" w:name="_Toc27765141"/>
      <w:bookmarkStart w:id="504" w:name="_Toc37680798"/>
      <w:bookmarkStart w:id="505" w:name="_Toc46486368"/>
      <w:bookmarkStart w:id="506" w:name="_Toc52546713"/>
      <w:bookmarkStart w:id="507" w:name="_Toc52547243"/>
      <w:bookmarkStart w:id="508" w:name="_Toc52547773"/>
      <w:bookmarkStart w:id="509" w:name="_Toc52548303"/>
      <w:bookmarkStart w:id="510" w:name="_Toc90719549"/>
      <w:r w:rsidRPr="00073C73">
        <w:t>–</w:t>
      </w:r>
      <w:r w:rsidRPr="00073C73">
        <w:tab/>
      </w:r>
      <w:r w:rsidRPr="00073C73">
        <w:rPr>
          <w:i/>
        </w:rPr>
        <w:t>ProvideCapabilities</w:t>
      </w:r>
      <w:bookmarkEnd w:id="503"/>
      <w:bookmarkEnd w:id="504"/>
      <w:bookmarkEnd w:id="505"/>
      <w:bookmarkEnd w:id="506"/>
      <w:bookmarkEnd w:id="507"/>
      <w:bookmarkEnd w:id="508"/>
      <w:bookmarkEnd w:id="509"/>
      <w:bookmarkEnd w:id="510"/>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lastRenderedPageBreak/>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4"/>
      </w:pPr>
      <w:bookmarkStart w:id="511" w:name="_Toc27765142"/>
      <w:bookmarkStart w:id="512" w:name="_Toc37680799"/>
      <w:bookmarkStart w:id="513" w:name="_Toc46486369"/>
      <w:bookmarkStart w:id="514" w:name="_Toc52546714"/>
      <w:bookmarkStart w:id="515" w:name="_Toc52547244"/>
      <w:bookmarkStart w:id="516" w:name="_Toc52547774"/>
      <w:bookmarkStart w:id="517" w:name="_Toc52548304"/>
      <w:bookmarkStart w:id="518" w:name="_Toc90719550"/>
      <w:r w:rsidRPr="00073C73">
        <w:t>–</w:t>
      </w:r>
      <w:r w:rsidRPr="00073C73">
        <w:tab/>
      </w:r>
      <w:r w:rsidRPr="00073C73">
        <w:rPr>
          <w:i/>
        </w:rPr>
        <w:t>RequestAssistanceData</w:t>
      </w:r>
      <w:bookmarkEnd w:id="511"/>
      <w:bookmarkEnd w:id="512"/>
      <w:bookmarkEnd w:id="513"/>
      <w:bookmarkEnd w:id="514"/>
      <w:bookmarkEnd w:id="515"/>
      <w:bookmarkEnd w:id="516"/>
      <w:bookmarkEnd w:id="517"/>
      <w:bookmarkEnd w:id="518"/>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4"/>
      </w:pPr>
      <w:bookmarkStart w:id="519" w:name="_Toc27765143"/>
      <w:bookmarkStart w:id="520" w:name="_Toc37680800"/>
      <w:bookmarkStart w:id="521" w:name="_Toc46486370"/>
      <w:bookmarkStart w:id="522" w:name="_Toc52546715"/>
      <w:bookmarkStart w:id="523" w:name="_Toc52547245"/>
      <w:bookmarkStart w:id="524" w:name="_Toc52547775"/>
      <w:bookmarkStart w:id="525" w:name="_Toc52548305"/>
      <w:bookmarkStart w:id="526" w:name="_Toc90719551"/>
      <w:r w:rsidRPr="00073C73">
        <w:t>–</w:t>
      </w:r>
      <w:r w:rsidRPr="00073C73">
        <w:tab/>
      </w:r>
      <w:r w:rsidRPr="00073C73">
        <w:rPr>
          <w:i/>
        </w:rPr>
        <w:t>ProvideAssistanceData</w:t>
      </w:r>
      <w:bookmarkEnd w:id="519"/>
      <w:bookmarkEnd w:id="520"/>
      <w:bookmarkEnd w:id="521"/>
      <w:bookmarkEnd w:id="522"/>
      <w:bookmarkEnd w:id="523"/>
      <w:bookmarkEnd w:id="524"/>
      <w:bookmarkEnd w:id="525"/>
      <w:bookmarkEnd w:id="526"/>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lastRenderedPageBreak/>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4"/>
      </w:pPr>
      <w:bookmarkStart w:id="527" w:name="_Toc27765144"/>
      <w:bookmarkStart w:id="528" w:name="_Toc37680801"/>
      <w:bookmarkStart w:id="529" w:name="_Toc46486371"/>
      <w:bookmarkStart w:id="530" w:name="_Toc52546716"/>
      <w:bookmarkStart w:id="531" w:name="_Toc52547246"/>
      <w:bookmarkStart w:id="532" w:name="_Toc52547776"/>
      <w:bookmarkStart w:id="533" w:name="_Toc52548306"/>
      <w:bookmarkStart w:id="534" w:name="_Toc90719552"/>
      <w:r w:rsidRPr="00073C73">
        <w:t>–</w:t>
      </w:r>
      <w:r w:rsidRPr="00073C73">
        <w:tab/>
      </w:r>
      <w:r w:rsidRPr="00073C73">
        <w:rPr>
          <w:i/>
        </w:rPr>
        <w:t>RequestLocationInformation</w:t>
      </w:r>
      <w:bookmarkEnd w:id="527"/>
      <w:bookmarkEnd w:id="528"/>
      <w:bookmarkEnd w:id="529"/>
      <w:bookmarkEnd w:id="530"/>
      <w:bookmarkEnd w:id="531"/>
      <w:bookmarkEnd w:id="532"/>
      <w:bookmarkEnd w:id="533"/>
      <w:bookmarkEnd w:id="534"/>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lastRenderedPageBreak/>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4"/>
      </w:pPr>
      <w:bookmarkStart w:id="535" w:name="_Toc27765145"/>
      <w:bookmarkStart w:id="536" w:name="_Toc37680802"/>
      <w:bookmarkStart w:id="537" w:name="_Toc46486372"/>
      <w:bookmarkStart w:id="538" w:name="_Toc52546717"/>
      <w:bookmarkStart w:id="539" w:name="_Toc52547247"/>
      <w:bookmarkStart w:id="540" w:name="_Toc52547777"/>
      <w:bookmarkStart w:id="541" w:name="_Toc52548307"/>
      <w:bookmarkStart w:id="542" w:name="_Toc90719553"/>
      <w:r w:rsidRPr="00073C73">
        <w:t>–</w:t>
      </w:r>
      <w:r w:rsidRPr="00073C73">
        <w:tab/>
      </w:r>
      <w:r w:rsidRPr="00073C73">
        <w:rPr>
          <w:i/>
        </w:rPr>
        <w:t>ProvideLocationInformation</w:t>
      </w:r>
      <w:bookmarkEnd w:id="535"/>
      <w:bookmarkEnd w:id="536"/>
      <w:bookmarkEnd w:id="537"/>
      <w:bookmarkEnd w:id="538"/>
      <w:bookmarkEnd w:id="539"/>
      <w:bookmarkEnd w:id="540"/>
      <w:bookmarkEnd w:id="541"/>
      <w:bookmarkEnd w:id="542"/>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4"/>
        <w:rPr>
          <w:i/>
          <w:lang w:eastAsia="en-GB"/>
        </w:rPr>
      </w:pPr>
      <w:bookmarkStart w:id="543" w:name="_Toc27765146"/>
      <w:bookmarkStart w:id="544" w:name="_Toc37680803"/>
      <w:bookmarkStart w:id="545" w:name="_Toc46486373"/>
      <w:bookmarkStart w:id="546" w:name="_Toc52546718"/>
      <w:bookmarkStart w:id="547" w:name="_Toc52547248"/>
      <w:bookmarkStart w:id="548" w:name="_Toc52547778"/>
      <w:bookmarkStart w:id="549" w:name="_Toc52548308"/>
      <w:bookmarkStart w:id="550" w:name="_Toc90719554"/>
      <w:r w:rsidRPr="00073C73">
        <w:rPr>
          <w:i/>
          <w:lang w:eastAsia="en-GB"/>
        </w:rPr>
        <w:t>–</w:t>
      </w:r>
      <w:r w:rsidRPr="00073C73">
        <w:rPr>
          <w:i/>
          <w:lang w:eastAsia="en-GB"/>
        </w:rPr>
        <w:tab/>
      </w:r>
      <w:r w:rsidRPr="00073C73">
        <w:rPr>
          <w:i/>
        </w:rPr>
        <w:t>Abort</w:t>
      </w:r>
      <w:bookmarkEnd w:id="543"/>
      <w:bookmarkEnd w:id="544"/>
      <w:bookmarkEnd w:id="545"/>
      <w:bookmarkEnd w:id="546"/>
      <w:bookmarkEnd w:id="547"/>
      <w:bookmarkEnd w:id="548"/>
      <w:bookmarkEnd w:id="549"/>
      <w:bookmarkEnd w:id="550"/>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lastRenderedPageBreak/>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4"/>
        <w:rPr>
          <w:i/>
          <w:lang w:eastAsia="en-GB"/>
        </w:rPr>
      </w:pPr>
      <w:bookmarkStart w:id="551" w:name="_Toc27765147"/>
      <w:bookmarkStart w:id="552" w:name="_Toc37680804"/>
      <w:bookmarkStart w:id="553" w:name="_Toc46486374"/>
      <w:bookmarkStart w:id="554" w:name="_Toc52546719"/>
      <w:bookmarkStart w:id="555" w:name="_Toc52547249"/>
      <w:bookmarkStart w:id="556" w:name="_Toc52547779"/>
      <w:bookmarkStart w:id="557" w:name="_Toc52548309"/>
      <w:bookmarkStart w:id="558" w:name="_Toc90719555"/>
      <w:r w:rsidRPr="00073C73">
        <w:rPr>
          <w:i/>
          <w:lang w:eastAsia="en-GB"/>
        </w:rPr>
        <w:t>–</w:t>
      </w:r>
      <w:r w:rsidRPr="00073C73">
        <w:rPr>
          <w:i/>
          <w:lang w:eastAsia="en-GB"/>
        </w:rPr>
        <w:tab/>
      </w:r>
      <w:r w:rsidRPr="00073C73">
        <w:rPr>
          <w:i/>
        </w:rPr>
        <w:t>Error</w:t>
      </w:r>
      <w:bookmarkEnd w:id="551"/>
      <w:bookmarkEnd w:id="552"/>
      <w:bookmarkEnd w:id="553"/>
      <w:bookmarkEnd w:id="554"/>
      <w:bookmarkEnd w:id="555"/>
      <w:bookmarkEnd w:id="556"/>
      <w:bookmarkEnd w:id="557"/>
      <w:bookmarkEnd w:id="558"/>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2"/>
      </w:pPr>
      <w:bookmarkStart w:id="559" w:name="_Toc27765148"/>
      <w:bookmarkStart w:id="560" w:name="_Toc37680805"/>
      <w:bookmarkStart w:id="561" w:name="_Toc46486375"/>
      <w:bookmarkStart w:id="562" w:name="_Toc52546720"/>
      <w:bookmarkStart w:id="563" w:name="_Toc52547250"/>
      <w:bookmarkStart w:id="564" w:name="_Toc52547780"/>
      <w:bookmarkStart w:id="565" w:name="_Toc52548310"/>
      <w:bookmarkStart w:id="566" w:name="_Toc90719556"/>
      <w:r w:rsidRPr="00073C73">
        <w:t>6.4</w:t>
      </w:r>
      <w:r w:rsidRPr="00073C73">
        <w:tab/>
        <w:t>Common IEs</w:t>
      </w:r>
      <w:bookmarkEnd w:id="559"/>
      <w:bookmarkEnd w:id="560"/>
      <w:bookmarkEnd w:id="561"/>
      <w:bookmarkEnd w:id="562"/>
      <w:bookmarkEnd w:id="563"/>
      <w:bookmarkEnd w:id="564"/>
      <w:bookmarkEnd w:id="565"/>
      <w:bookmarkEnd w:id="566"/>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30"/>
      </w:pPr>
      <w:bookmarkStart w:id="567" w:name="_Toc27765149"/>
      <w:bookmarkStart w:id="568" w:name="_Toc37680806"/>
      <w:bookmarkStart w:id="569" w:name="_Toc46486376"/>
      <w:bookmarkStart w:id="570" w:name="_Toc52546721"/>
      <w:bookmarkStart w:id="571" w:name="_Toc52547251"/>
      <w:bookmarkStart w:id="572" w:name="_Toc52547781"/>
      <w:bookmarkStart w:id="573" w:name="_Toc52548311"/>
      <w:bookmarkStart w:id="574" w:name="_Toc90719557"/>
      <w:r w:rsidRPr="00073C73">
        <w:t>6.4.1</w:t>
      </w:r>
      <w:r w:rsidRPr="00073C73">
        <w:tab/>
        <w:t>Common Lower-Level IEs</w:t>
      </w:r>
      <w:bookmarkEnd w:id="567"/>
      <w:bookmarkEnd w:id="568"/>
      <w:bookmarkEnd w:id="569"/>
      <w:bookmarkEnd w:id="570"/>
      <w:bookmarkEnd w:id="571"/>
      <w:bookmarkEnd w:id="572"/>
      <w:bookmarkEnd w:id="573"/>
      <w:bookmarkEnd w:id="574"/>
    </w:p>
    <w:p w14:paraId="31C2D00E" w14:textId="77777777" w:rsidR="002B1632" w:rsidRPr="00073C73" w:rsidRDefault="002B1632" w:rsidP="005903F8">
      <w:pPr>
        <w:pStyle w:val="4"/>
        <w:rPr>
          <w:i/>
          <w:noProof/>
        </w:rPr>
      </w:pPr>
      <w:bookmarkStart w:id="575" w:name="_Toc27765150"/>
      <w:bookmarkStart w:id="576" w:name="_Toc37680807"/>
      <w:bookmarkStart w:id="577" w:name="_Toc46486377"/>
      <w:bookmarkStart w:id="578" w:name="_Toc52546722"/>
      <w:bookmarkStart w:id="579" w:name="_Toc52547252"/>
      <w:bookmarkStart w:id="580" w:name="_Toc52547782"/>
      <w:bookmarkStart w:id="581" w:name="_Toc52548312"/>
      <w:bookmarkStart w:id="582" w:name="_Toc90719558"/>
      <w:r w:rsidRPr="00073C73">
        <w:t>–</w:t>
      </w:r>
      <w:r w:rsidRPr="00073C73">
        <w:tab/>
      </w:r>
      <w:r w:rsidRPr="00073C73">
        <w:rPr>
          <w:i/>
          <w:noProof/>
        </w:rPr>
        <w:t>AccessTypes</w:t>
      </w:r>
      <w:bookmarkEnd w:id="575"/>
      <w:bookmarkEnd w:id="576"/>
      <w:bookmarkEnd w:id="577"/>
      <w:bookmarkEnd w:id="578"/>
      <w:bookmarkEnd w:id="579"/>
      <w:bookmarkEnd w:id="580"/>
      <w:bookmarkEnd w:id="581"/>
      <w:bookmarkEnd w:id="582"/>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4"/>
        <w:rPr>
          <w:i/>
          <w:iCs/>
        </w:rPr>
      </w:pPr>
      <w:bookmarkStart w:id="583" w:name="_Toc27765151"/>
      <w:bookmarkStart w:id="584" w:name="_Toc37680808"/>
      <w:bookmarkStart w:id="585" w:name="_Toc46486378"/>
      <w:bookmarkStart w:id="586" w:name="_Toc52546723"/>
      <w:bookmarkStart w:id="587" w:name="_Toc52547253"/>
      <w:bookmarkStart w:id="588" w:name="_Toc52547783"/>
      <w:bookmarkStart w:id="589" w:name="_Toc52548313"/>
      <w:bookmarkStart w:id="590" w:name="_Toc90719559"/>
      <w:r w:rsidRPr="00073C73">
        <w:rPr>
          <w:i/>
          <w:iCs/>
        </w:rPr>
        <w:t>–</w:t>
      </w:r>
      <w:r w:rsidRPr="00073C73">
        <w:rPr>
          <w:i/>
          <w:iCs/>
        </w:rPr>
        <w:tab/>
      </w:r>
      <w:bookmarkStart w:id="591" w:name="OLE_LINK121"/>
      <w:bookmarkStart w:id="592" w:name="OLE_LINK122"/>
      <w:r w:rsidRPr="00073C73">
        <w:rPr>
          <w:i/>
          <w:iCs/>
          <w:noProof/>
        </w:rPr>
        <w:t>ARFCN-Value</w:t>
      </w:r>
      <w:bookmarkEnd w:id="591"/>
      <w:bookmarkEnd w:id="592"/>
      <w:r w:rsidRPr="00073C73">
        <w:rPr>
          <w:i/>
          <w:iCs/>
          <w:noProof/>
        </w:rPr>
        <w:t>EUTRA</w:t>
      </w:r>
      <w:bookmarkEnd w:id="583"/>
      <w:bookmarkEnd w:id="584"/>
      <w:bookmarkEnd w:id="585"/>
      <w:bookmarkEnd w:id="586"/>
      <w:bookmarkEnd w:id="587"/>
      <w:bookmarkEnd w:id="588"/>
      <w:bookmarkEnd w:id="589"/>
      <w:bookmarkEnd w:id="590"/>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lastRenderedPageBreak/>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4"/>
      </w:pPr>
      <w:bookmarkStart w:id="593" w:name="_Toc27765152"/>
      <w:bookmarkStart w:id="594" w:name="_Toc37680809"/>
      <w:bookmarkStart w:id="595" w:name="_Toc46486379"/>
      <w:bookmarkStart w:id="596" w:name="_Toc52546724"/>
      <w:bookmarkStart w:id="597" w:name="_Toc52547254"/>
      <w:bookmarkStart w:id="598" w:name="_Toc52547784"/>
      <w:bookmarkStart w:id="599" w:name="_Toc52548314"/>
      <w:bookmarkStart w:id="600" w:name="_Toc90719560"/>
      <w:r w:rsidRPr="00073C73">
        <w:t>–</w:t>
      </w:r>
      <w:r w:rsidRPr="00073C73">
        <w:tab/>
      </w:r>
      <w:r w:rsidRPr="00073C73">
        <w:rPr>
          <w:i/>
          <w:noProof/>
        </w:rPr>
        <w:t>ARFCN-ValueNR</w:t>
      </w:r>
      <w:bookmarkEnd w:id="593"/>
      <w:bookmarkEnd w:id="594"/>
      <w:bookmarkEnd w:id="595"/>
      <w:bookmarkEnd w:id="596"/>
      <w:bookmarkEnd w:id="597"/>
      <w:bookmarkEnd w:id="598"/>
      <w:bookmarkEnd w:id="599"/>
      <w:bookmarkEnd w:id="600"/>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4"/>
        <w:rPr>
          <w:i/>
          <w:iCs/>
        </w:rPr>
      </w:pPr>
      <w:bookmarkStart w:id="601" w:name="_Toc27765153"/>
      <w:bookmarkStart w:id="602" w:name="_Toc37680810"/>
      <w:bookmarkStart w:id="603" w:name="_Toc46486380"/>
      <w:bookmarkStart w:id="604" w:name="_Toc52546725"/>
      <w:bookmarkStart w:id="605" w:name="_Toc52547255"/>
      <w:bookmarkStart w:id="606" w:name="_Toc52547785"/>
      <w:bookmarkStart w:id="607" w:name="_Toc52548315"/>
      <w:bookmarkStart w:id="608" w:name="_Toc90719561"/>
      <w:r w:rsidRPr="00073C73">
        <w:rPr>
          <w:i/>
          <w:iCs/>
        </w:rPr>
        <w:t>–</w:t>
      </w:r>
      <w:r w:rsidRPr="00073C73">
        <w:rPr>
          <w:i/>
          <w:iCs/>
        </w:rPr>
        <w:tab/>
      </w:r>
      <w:r w:rsidRPr="00073C73">
        <w:rPr>
          <w:i/>
          <w:iCs/>
          <w:noProof/>
        </w:rPr>
        <w:t>ARFCN-ValueUTRA</w:t>
      </w:r>
      <w:bookmarkEnd w:id="601"/>
      <w:bookmarkEnd w:id="602"/>
      <w:bookmarkEnd w:id="603"/>
      <w:bookmarkEnd w:id="604"/>
      <w:bookmarkEnd w:id="605"/>
      <w:bookmarkEnd w:id="606"/>
      <w:bookmarkEnd w:id="607"/>
      <w:bookmarkEnd w:id="608"/>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4"/>
      </w:pPr>
      <w:bookmarkStart w:id="609" w:name="_Toc27765154"/>
      <w:bookmarkStart w:id="610" w:name="_Toc37680811"/>
      <w:bookmarkStart w:id="611" w:name="_Toc46486381"/>
      <w:bookmarkStart w:id="612" w:name="_Toc52546726"/>
      <w:bookmarkStart w:id="613" w:name="_Toc52547256"/>
      <w:bookmarkStart w:id="614" w:name="_Toc52547786"/>
      <w:bookmarkStart w:id="615" w:name="_Toc52548316"/>
      <w:bookmarkStart w:id="616" w:name="_Toc90719562"/>
      <w:r w:rsidRPr="00073C73">
        <w:t>–</w:t>
      </w:r>
      <w:r w:rsidRPr="00073C73">
        <w:tab/>
      </w:r>
      <w:r w:rsidRPr="00073C73">
        <w:rPr>
          <w:i/>
          <w:noProof/>
        </w:rPr>
        <w:t>CarrierFreq-NB</w:t>
      </w:r>
      <w:bookmarkEnd w:id="609"/>
      <w:bookmarkEnd w:id="610"/>
      <w:bookmarkEnd w:id="611"/>
      <w:bookmarkEnd w:id="612"/>
      <w:bookmarkEnd w:id="613"/>
      <w:bookmarkEnd w:id="614"/>
      <w:bookmarkEnd w:id="615"/>
      <w:bookmarkEnd w:id="616"/>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4"/>
        <w:rPr>
          <w:i/>
          <w:iCs/>
          <w:noProof/>
          <w:lang w:eastAsia="ko-KR"/>
        </w:rPr>
      </w:pPr>
      <w:bookmarkStart w:id="617" w:name="_Toc27765155"/>
      <w:bookmarkStart w:id="618" w:name="_Toc37680812"/>
      <w:bookmarkStart w:id="619" w:name="_Toc46486382"/>
      <w:bookmarkStart w:id="620" w:name="_Toc52546727"/>
      <w:bookmarkStart w:id="621" w:name="_Toc52547257"/>
      <w:bookmarkStart w:id="622" w:name="_Toc52547787"/>
      <w:bookmarkStart w:id="623" w:name="_Toc52548317"/>
      <w:bookmarkStart w:id="624" w:name="_Toc90719563"/>
      <w:r w:rsidRPr="00073C73">
        <w:rPr>
          <w:i/>
          <w:iCs/>
          <w:lang w:eastAsia="ko-KR"/>
        </w:rPr>
        <w:t>–</w:t>
      </w:r>
      <w:r w:rsidRPr="00073C73">
        <w:rPr>
          <w:i/>
          <w:iCs/>
          <w:lang w:eastAsia="ko-KR"/>
        </w:rPr>
        <w:tab/>
      </w:r>
      <w:r w:rsidRPr="00073C73">
        <w:rPr>
          <w:i/>
          <w:iCs/>
          <w:noProof/>
          <w:lang w:eastAsia="ko-KR"/>
        </w:rPr>
        <w:t>CellGlobalIdEUTRA-AndUTRA</w:t>
      </w:r>
      <w:bookmarkEnd w:id="617"/>
      <w:bookmarkEnd w:id="618"/>
      <w:bookmarkEnd w:id="619"/>
      <w:bookmarkEnd w:id="620"/>
      <w:bookmarkEnd w:id="621"/>
      <w:bookmarkEnd w:id="622"/>
      <w:bookmarkEnd w:id="623"/>
      <w:bookmarkEnd w:id="624"/>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4"/>
        <w:rPr>
          <w:i/>
          <w:iCs/>
          <w:noProof/>
          <w:lang w:eastAsia="ko-KR"/>
        </w:rPr>
      </w:pPr>
      <w:bookmarkStart w:id="625" w:name="_Toc27765156"/>
      <w:bookmarkStart w:id="626" w:name="_Toc37680813"/>
      <w:bookmarkStart w:id="627" w:name="_Toc46486383"/>
      <w:bookmarkStart w:id="628" w:name="_Toc52546728"/>
      <w:bookmarkStart w:id="629" w:name="_Toc52547258"/>
      <w:bookmarkStart w:id="630" w:name="_Toc52547788"/>
      <w:bookmarkStart w:id="631" w:name="_Toc52548318"/>
      <w:bookmarkStart w:id="632" w:name="_Toc90719564"/>
      <w:r w:rsidRPr="00073C73">
        <w:rPr>
          <w:i/>
          <w:iCs/>
          <w:lang w:eastAsia="ko-KR"/>
        </w:rPr>
        <w:t>–</w:t>
      </w:r>
      <w:r w:rsidRPr="00073C73">
        <w:rPr>
          <w:i/>
          <w:iCs/>
          <w:lang w:eastAsia="ko-KR"/>
        </w:rPr>
        <w:tab/>
      </w:r>
      <w:r w:rsidRPr="00073C73">
        <w:rPr>
          <w:i/>
          <w:iCs/>
          <w:noProof/>
          <w:lang w:eastAsia="ko-KR"/>
        </w:rPr>
        <w:t>CellGlobalIdGERAN</w:t>
      </w:r>
      <w:bookmarkEnd w:id="625"/>
      <w:bookmarkEnd w:id="626"/>
      <w:bookmarkEnd w:id="627"/>
      <w:bookmarkEnd w:id="628"/>
      <w:bookmarkEnd w:id="629"/>
      <w:bookmarkEnd w:id="630"/>
      <w:bookmarkEnd w:id="631"/>
      <w:bookmarkEnd w:id="632"/>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4"/>
        <w:rPr>
          <w:i/>
          <w:iCs/>
          <w:noProof/>
          <w:lang w:eastAsia="ko-KR"/>
        </w:rPr>
      </w:pPr>
      <w:bookmarkStart w:id="633" w:name="_Toc27765157"/>
      <w:bookmarkStart w:id="634" w:name="_Toc37680814"/>
      <w:bookmarkStart w:id="635" w:name="_Toc46486384"/>
      <w:bookmarkStart w:id="636" w:name="_Toc52546729"/>
      <w:bookmarkStart w:id="637" w:name="_Toc52547259"/>
      <w:bookmarkStart w:id="638" w:name="_Toc52547789"/>
      <w:bookmarkStart w:id="639" w:name="_Toc52548319"/>
      <w:bookmarkStart w:id="640" w:name="_Toc90719565"/>
      <w:r w:rsidRPr="00073C73">
        <w:rPr>
          <w:i/>
          <w:iCs/>
          <w:lang w:eastAsia="ko-KR"/>
        </w:rPr>
        <w:lastRenderedPageBreak/>
        <w:t>–</w:t>
      </w:r>
      <w:r w:rsidRPr="00073C73">
        <w:rPr>
          <w:i/>
          <w:iCs/>
          <w:lang w:eastAsia="ko-KR"/>
        </w:rPr>
        <w:tab/>
      </w:r>
      <w:r w:rsidRPr="00073C73">
        <w:rPr>
          <w:i/>
          <w:iCs/>
          <w:noProof/>
          <w:lang w:eastAsia="ko-KR"/>
        </w:rPr>
        <w:t>ECGI</w:t>
      </w:r>
      <w:bookmarkEnd w:id="633"/>
      <w:bookmarkEnd w:id="634"/>
      <w:bookmarkEnd w:id="635"/>
      <w:bookmarkEnd w:id="636"/>
      <w:bookmarkEnd w:id="637"/>
      <w:bookmarkEnd w:id="638"/>
      <w:bookmarkEnd w:id="639"/>
      <w:bookmarkEnd w:id="640"/>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4"/>
        <w:rPr>
          <w:i/>
          <w:iCs/>
          <w:noProof/>
          <w:lang w:eastAsia="ko-KR"/>
        </w:rPr>
      </w:pPr>
      <w:bookmarkStart w:id="641" w:name="_Toc27765158"/>
      <w:bookmarkStart w:id="642" w:name="_Toc37680815"/>
      <w:bookmarkStart w:id="643" w:name="_Toc46486385"/>
      <w:bookmarkStart w:id="644" w:name="_Toc52546730"/>
      <w:bookmarkStart w:id="645" w:name="_Toc52547260"/>
      <w:bookmarkStart w:id="646" w:name="_Toc52547790"/>
      <w:bookmarkStart w:id="647" w:name="_Toc52548320"/>
      <w:bookmarkStart w:id="648" w:name="_Toc90719566"/>
      <w:r w:rsidRPr="00073C73">
        <w:rPr>
          <w:i/>
          <w:iCs/>
          <w:lang w:eastAsia="ko-KR"/>
        </w:rPr>
        <w:t>–</w:t>
      </w:r>
      <w:r w:rsidRPr="00073C73">
        <w:rPr>
          <w:i/>
          <w:iCs/>
          <w:lang w:eastAsia="ko-KR"/>
        </w:rPr>
        <w:tab/>
      </w:r>
      <w:r w:rsidRPr="00073C73">
        <w:rPr>
          <w:i/>
          <w:iCs/>
          <w:noProof/>
          <w:lang w:eastAsia="ko-KR"/>
        </w:rPr>
        <w:t>Ellipsoid-Point</w:t>
      </w:r>
      <w:bookmarkEnd w:id="641"/>
      <w:bookmarkEnd w:id="642"/>
      <w:bookmarkEnd w:id="643"/>
      <w:bookmarkEnd w:id="644"/>
      <w:bookmarkEnd w:id="645"/>
      <w:bookmarkEnd w:id="646"/>
      <w:bookmarkEnd w:id="647"/>
      <w:bookmarkEnd w:id="648"/>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4"/>
        <w:rPr>
          <w:i/>
          <w:iCs/>
          <w:noProof/>
          <w:lang w:eastAsia="ko-KR"/>
        </w:rPr>
      </w:pPr>
      <w:bookmarkStart w:id="649" w:name="_Toc27765159"/>
      <w:bookmarkStart w:id="650" w:name="_Toc37680816"/>
      <w:bookmarkStart w:id="651" w:name="_Toc46486386"/>
      <w:bookmarkStart w:id="652" w:name="_Toc52546731"/>
      <w:bookmarkStart w:id="653" w:name="_Toc52547261"/>
      <w:bookmarkStart w:id="654" w:name="_Toc52547791"/>
      <w:bookmarkStart w:id="655" w:name="_Toc52548321"/>
      <w:bookmarkStart w:id="656" w:name="_Toc90719567"/>
      <w:r w:rsidRPr="00073C73">
        <w:rPr>
          <w:i/>
          <w:iCs/>
          <w:lang w:eastAsia="ko-KR"/>
        </w:rPr>
        <w:t>–</w:t>
      </w:r>
      <w:r w:rsidRPr="00073C73">
        <w:rPr>
          <w:i/>
          <w:iCs/>
          <w:lang w:eastAsia="ko-KR"/>
        </w:rPr>
        <w:tab/>
      </w:r>
      <w:r w:rsidRPr="00073C73">
        <w:rPr>
          <w:i/>
          <w:iCs/>
          <w:noProof/>
          <w:lang w:eastAsia="ko-KR"/>
        </w:rPr>
        <w:t>Ellipsoid-PointWithUncertaintyCircle</w:t>
      </w:r>
      <w:bookmarkEnd w:id="649"/>
      <w:bookmarkEnd w:id="650"/>
      <w:bookmarkEnd w:id="651"/>
      <w:bookmarkEnd w:id="652"/>
      <w:bookmarkEnd w:id="653"/>
      <w:bookmarkEnd w:id="654"/>
      <w:bookmarkEnd w:id="655"/>
      <w:bookmarkEnd w:id="656"/>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4"/>
        <w:rPr>
          <w:i/>
          <w:iCs/>
          <w:noProof/>
          <w:lang w:eastAsia="ko-KR"/>
        </w:rPr>
      </w:pPr>
      <w:bookmarkStart w:id="657" w:name="_Toc27765160"/>
      <w:bookmarkStart w:id="658" w:name="_Toc37680817"/>
      <w:bookmarkStart w:id="659" w:name="_Toc46486387"/>
      <w:bookmarkStart w:id="660" w:name="_Toc52546732"/>
      <w:bookmarkStart w:id="661" w:name="_Toc52547262"/>
      <w:bookmarkStart w:id="662" w:name="_Toc52547792"/>
      <w:bookmarkStart w:id="663" w:name="_Toc52548322"/>
      <w:bookmarkStart w:id="664" w:name="_Toc90719568"/>
      <w:r w:rsidRPr="00073C73">
        <w:rPr>
          <w:i/>
          <w:iCs/>
          <w:lang w:eastAsia="ko-KR"/>
        </w:rPr>
        <w:t>–</w:t>
      </w:r>
      <w:r w:rsidRPr="00073C73">
        <w:rPr>
          <w:i/>
          <w:iCs/>
          <w:lang w:eastAsia="ko-KR"/>
        </w:rPr>
        <w:tab/>
      </w:r>
      <w:r w:rsidRPr="00073C73">
        <w:rPr>
          <w:i/>
          <w:iCs/>
          <w:noProof/>
          <w:lang w:eastAsia="ko-KR"/>
        </w:rPr>
        <w:t>EllipsoidPointWithUncertaintyEllipse</w:t>
      </w:r>
      <w:bookmarkEnd w:id="657"/>
      <w:bookmarkEnd w:id="658"/>
      <w:bookmarkEnd w:id="659"/>
      <w:bookmarkEnd w:id="660"/>
      <w:bookmarkEnd w:id="661"/>
      <w:bookmarkEnd w:id="662"/>
      <w:bookmarkEnd w:id="663"/>
      <w:bookmarkEnd w:id="664"/>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4"/>
        <w:rPr>
          <w:i/>
          <w:iCs/>
          <w:noProof/>
          <w:lang w:eastAsia="ko-KR"/>
        </w:rPr>
      </w:pPr>
      <w:bookmarkStart w:id="665" w:name="_Toc27765161"/>
      <w:bookmarkStart w:id="666" w:name="_Toc37680818"/>
      <w:bookmarkStart w:id="667" w:name="_Toc46486388"/>
      <w:bookmarkStart w:id="668" w:name="_Toc52546733"/>
      <w:bookmarkStart w:id="669" w:name="_Toc52547263"/>
      <w:bookmarkStart w:id="670" w:name="_Toc52547793"/>
      <w:bookmarkStart w:id="671" w:name="_Toc52548323"/>
      <w:bookmarkStart w:id="672" w:name="_Toc90719569"/>
      <w:r w:rsidRPr="00073C73">
        <w:rPr>
          <w:i/>
          <w:iCs/>
          <w:lang w:eastAsia="ko-KR"/>
        </w:rPr>
        <w:lastRenderedPageBreak/>
        <w:t>–</w:t>
      </w:r>
      <w:r w:rsidRPr="00073C73">
        <w:rPr>
          <w:i/>
          <w:iCs/>
          <w:lang w:eastAsia="ko-KR"/>
        </w:rPr>
        <w:tab/>
      </w:r>
      <w:r w:rsidRPr="00073C73">
        <w:rPr>
          <w:i/>
          <w:iCs/>
          <w:noProof/>
          <w:lang w:eastAsia="ko-KR"/>
        </w:rPr>
        <w:t>EllipsoidPointWithAltitude</w:t>
      </w:r>
      <w:bookmarkEnd w:id="665"/>
      <w:bookmarkEnd w:id="666"/>
      <w:bookmarkEnd w:id="667"/>
      <w:bookmarkEnd w:id="668"/>
      <w:bookmarkEnd w:id="669"/>
      <w:bookmarkEnd w:id="670"/>
      <w:bookmarkEnd w:id="671"/>
      <w:bookmarkEnd w:id="672"/>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4"/>
        <w:rPr>
          <w:i/>
          <w:iCs/>
          <w:noProof/>
          <w:lang w:eastAsia="ko-KR"/>
        </w:rPr>
      </w:pPr>
      <w:bookmarkStart w:id="673" w:name="_Toc27765162"/>
      <w:bookmarkStart w:id="674" w:name="_Toc37680819"/>
      <w:bookmarkStart w:id="675" w:name="_Toc46486389"/>
      <w:bookmarkStart w:id="676" w:name="_Toc52546734"/>
      <w:bookmarkStart w:id="677" w:name="_Toc52547264"/>
      <w:bookmarkStart w:id="678" w:name="_Toc52547794"/>
      <w:bookmarkStart w:id="679" w:name="_Toc52548324"/>
      <w:bookmarkStart w:id="680"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673"/>
      <w:bookmarkEnd w:id="674"/>
      <w:bookmarkEnd w:id="675"/>
      <w:bookmarkEnd w:id="676"/>
      <w:bookmarkEnd w:id="677"/>
      <w:bookmarkEnd w:id="678"/>
      <w:bookmarkEnd w:id="679"/>
      <w:bookmarkEnd w:id="680"/>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4"/>
        <w:rPr>
          <w:i/>
          <w:iCs/>
          <w:noProof/>
          <w:lang w:eastAsia="ko-KR"/>
        </w:rPr>
      </w:pPr>
      <w:bookmarkStart w:id="681" w:name="_Toc27765163"/>
      <w:bookmarkStart w:id="682" w:name="_Toc37680820"/>
      <w:bookmarkStart w:id="683" w:name="_Toc46486390"/>
      <w:bookmarkStart w:id="684" w:name="_Toc52546735"/>
      <w:bookmarkStart w:id="685" w:name="_Toc52547265"/>
      <w:bookmarkStart w:id="686" w:name="_Toc52547795"/>
      <w:bookmarkStart w:id="687" w:name="_Toc52548325"/>
      <w:bookmarkStart w:id="688" w:name="_Toc90719571"/>
      <w:r w:rsidRPr="00073C73">
        <w:rPr>
          <w:i/>
          <w:iCs/>
          <w:lang w:eastAsia="ko-KR"/>
        </w:rPr>
        <w:t>–</w:t>
      </w:r>
      <w:r w:rsidRPr="00073C73">
        <w:rPr>
          <w:i/>
          <w:iCs/>
          <w:lang w:eastAsia="ko-KR"/>
        </w:rPr>
        <w:tab/>
      </w:r>
      <w:r w:rsidRPr="00073C73">
        <w:rPr>
          <w:i/>
          <w:iCs/>
          <w:noProof/>
          <w:lang w:eastAsia="ko-KR"/>
        </w:rPr>
        <w:t>EllipsoidArc</w:t>
      </w:r>
      <w:bookmarkEnd w:id="681"/>
      <w:bookmarkEnd w:id="682"/>
      <w:bookmarkEnd w:id="683"/>
      <w:bookmarkEnd w:id="684"/>
      <w:bookmarkEnd w:id="685"/>
      <w:bookmarkEnd w:id="686"/>
      <w:bookmarkEnd w:id="687"/>
      <w:bookmarkEnd w:id="688"/>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4"/>
        <w:rPr>
          <w:i/>
          <w:iCs/>
          <w:lang w:eastAsia="ko-KR"/>
        </w:rPr>
      </w:pPr>
      <w:bookmarkStart w:id="689" w:name="_Toc27765164"/>
      <w:bookmarkStart w:id="690" w:name="_Toc37680821"/>
      <w:bookmarkStart w:id="691" w:name="_Toc46486391"/>
      <w:bookmarkStart w:id="692" w:name="_Toc52546736"/>
      <w:bookmarkStart w:id="693" w:name="_Toc52547266"/>
      <w:bookmarkStart w:id="694" w:name="_Toc52547796"/>
      <w:bookmarkStart w:id="695" w:name="_Toc52548326"/>
      <w:bookmarkStart w:id="696"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689"/>
      <w:bookmarkEnd w:id="690"/>
      <w:bookmarkEnd w:id="691"/>
      <w:bookmarkEnd w:id="692"/>
      <w:bookmarkEnd w:id="693"/>
      <w:bookmarkEnd w:id="694"/>
      <w:bookmarkEnd w:id="695"/>
      <w:bookmarkEnd w:id="696"/>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lastRenderedPageBreak/>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4"/>
        <w:rPr>
          <w:i/>
          <w:iCs/>
          <w:noProof/>
          <w:lang w:eastAsia="ko-KR"/>
        </w:rPr>
      </w:pPr>
      <w:bookmarkStart w:id="697" w:name="_Toc46486392"/>
      <w:bookmarkStart w:id="698" w:name="_Toc52546737"/>
      <w:bookmarkStart w:id="699" w:name="_Toc52547267"/>
      <w:bookmarkStart w:id="700" w:name="_Toc52547797"/>
      <w:bookmarkStart w:id="701" w:name="_Toc52548327"/>
      <w:bookmarkStart w:id="702" w:name="_Toc90719573"/>
      <w:r w:rsidRPr="00073C73">
        <w:rPr>
          <w:i/>
          <w:iCs/>
          <w:lang w:eastAsia="ko-KR"/>
        </w:rPr>
        <w:t>–</w:t>
      </w:r>
      <w:r w:rsidRPr="00073C73">
        <w:rPr>
          <w:i/>
          <w:noProof/>
          <w:lang w:eastAsia="en-US"/>
        </w:rPr>
        <w:tab/>
      </w:r>
      <w:r w:rsidRPr="00073C73">
        <w:rPr>
          <w:i/>
          <w:noProof/>
        </w:rPr>
        <w:t>FreqBandIndicatorNR</w:t>
      </w:r>
      <w:bookmarkEnd w:id="697"/>
      <w:bookmarkEnd w:id="698"/>
      <w:bookmarkEnd w:id="699"/>
      <w:bookmarkEnd w:id="700"/>
      <w:bookmarkEnd w:id="701"/>
      <w:bookmarkEnd w:id="702"/>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5130CFEE" w:rsidR="005E110F" w:rsidRDefault="005E110F" w:rsidP="005E110F">
      <w:pPr>
        <w:rPr>
          <w:iCs/>
          <w:lang w:eastAsia="ko-KR"/>
        </w:rPr>
      </w:pPr>
    </w:p>
    <w:p w14:paraId="1B5714E4" w14:textId="77777777" w:rsidR="005C660C" w:rsidRPr="005C660C" w:rsidRDefault="005C660C" w:rsidP="00E529B7">
      <w:pPr>
        <w:pStyle w:val="4"/>
        <w:rPr>
          <w:noProof/>
        </w:rPr>
      </w:pPr>
      <w:r w:rsidRPr="005C660C">
        <w:t>–</w:t>
      </w:r>
      <w:r w:rsidRPr="005C660C">
        <w:tab/>
      </w:r>
      <w:r w:rsidRPr="00E529B7">
        <w:rPr>
          <w:i/>
          <w:iCs/>
        </w:rPr>
        <w:t>HA-</w:t>
      </w:r>
      <w:r w:rsidRPr="00E529B7">
        <w:rPr>
          <w:i/>
          <w:iCs/>
          <w:noProof/>
        </w:rPr>
        <w:t>EllipsoidPointWithAltitudeAndScalableUncertaintyEllipsoid</w:t>
      </w:r>
    </w:p>
    <w:p w14:paraId="76C933D6"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EllipsoidPointWithAltitudeAndScalableUncertaintyEllipsoid </w:t>
      </w:r>
      <w:r w:rsidRPr="005C660C">
        <w:rPr>
          <w:noProof/>
          <w:lang w:eastAsia="ko-KR"/>
        </w:rPr>
        <w:t>is</w:t>
      </w:r>
      <w:r w:rsidRPr="005C660C">
        <w:rPr>
          <w:lang w:eastAsia="ko-KR"/>
        </w:rPr>
        <w:t xml:space="preserve"> used to describe a geographic shape as defined in TS 23.032 [15].</w:t>
      </w:r>
    </w:p>
    <w:p w14:paraId="01A42BD7" w14:textId="77777777" w:rsidR="005C660C" w:rsidRPr="00073C73" w:rsidRDefault="005C660C" w:rsidP="005C660C">
      <w:pPr>
        <w:pStyle w:val="PL"/>
        <w:shd w:val="clear" w:color="auto" w:fill="E6E6E6"/>
      </w:pPr>
      <w:r w:rsidRPr="00073C73">
        <w:t>-- ASN1START</w:t>
      </w:r>
    </w:p>
    <w:p w14:paraId="12327860" w14:textId="77777777" w:rsidR="005C660C" w:rsidRPr="00073C73" w:rsidRDefault="005C660C" w:rsidP="005C660C">
      <w:pPr>
        <w:pStyle w:val="PL"/>
        <w:shd w:val="clear" w:color="auto" w:fill="E6E6E6"/>
      </w:pPr>
    </w:p>
    <w:p w14:paraId="786E4DD3" w14:textId="77777777" w:rsidR="005C660C" w:rsidRDefault="005C660C" w:rsidP="005C660C">
      <w:pPr>
        <w:pStyle w:val="PL"/>
        <w:shd w:val="clear" w:color="auto" w:fill="E6E6E6"/>
      </w:pPr>
      <w:r>
        <w:t>HA-EllipsoidPointWithAltitudeAndScalableUncertaintyEllipsoid-r16 ::= SEQUENCE {</w:t>
      </w:r>
    </w:p>
    <w:p w14:paraId="3AAC91F0" w14:textId="53683B23" w:rsidR="005C660C" w:rsidRDefault="005C660C" w:rsidP="005C660C">
      <w:pPr>
        <w:pStyle w:val="PL"/>
        <w:shd w:val="clear" w:color="auto" w:fill="E6E6E6"/>
      </w:pPr>
      <w:r>
        <w:tab/>
        <w:t>degreesLatitude-r16</w:t>
      </w:r>
      <w:r>
        <w:tab/>
      </w:r>
      <w:r>
        <w:tab/>
      </w:r>
      <w:r>
        <w:tab/>
      </w:r>
      <w:r>
        <w:tab/>
      </w:r>
      <w:r w:rsidR="00C051B6">
        <w:tab/>
      </w:r>
      <w:r w:rsidR="00C051B6">
        <w:tab/>
      </w:r>
      <w:r w:rsidR="00C051B6">
        <w:tab/>
      </w:r>
      <w:r>
        <w:t>INTEGER(-2147483648..2147483647),</w:t>
      </w:r>
    </w:p>
    <w:p w14:paraId="09676873" w14:textId="76D455EF" w:rsidR="005C660C" w:rsidRDefault="005C660C" w:rsidP="005C660C">
      <w:pPr>
        <w:pStyle w:val="PL"/>
        <w:shd w:val="clear" w:color="auto" w:fill="E6E6E6"/>
      </w:pPr>
      <w:r>
        <w:tab/>
        <w:t>degreesLongitude-r16</w:t>
      </w:r>
      <w:r>
        <w:tab/>
      </w:r>
      <w:r>
        <w:tab/>
      </w:r>
      <w:r>
        <w:tab/>
      </w:r>
      <w:r w:rsidR="00C051B6">
        <w:tab/>
      </w:r>
      <w:r w:rsidR="00C051B6">
        <w:tab/>
      </w:r>
      <w:r w:rsidR="00C051B6">
        <w:tab/>
      </w:r>
      <w:r>
        <w:t>INTEGER(-2147483648..2147483647),</w:t>
      </w:r>
    </w:p>
    <w:p w14:paraId="5F1EC976" w14:textId="2C9EADEE" w:rsidR="005C660C" w:rsidRDefault="005C660C" w:rsidP="005C660C">
      <w:pPr>
        <w:pStyle w:val="PL"/>
        <w:shd w:val="clear" w:color="auto" w:fill="E6E6E6"/>
      </w:pPr>
      <w:r>
        <w:tab/>
        <w:t>altitude-r16</w:t>
      </w:r>
      <w:r>
        <w:tab/>
      </w:r>
      <w:r>
        <w:tab/>
      </w:r>
      <w:r>
        <w:tab/>
      </w:r>
      <w:r>
        <w:tab/>
      </w:r>
      <w:r>
        <w:tab/>
      </w:r>
      <w:r w:rsidR="00C051B6">
        <w:tab/>
      </w:r>
      <w:r w:rsidR="00C051B6">
        <w:tab/>
      </w:r>
      <w:r w:rsidR="00C051B6">
        <w:tab/>
      </w:r>
      <w:r>
        <w:t>INTEGER(-64000..1280000),</w:t>
      </w:r>
    </w:p>
    <w:p w14:paraId="3B238ADC" w14:textId="07671879" w:rsidR="005C660C" w:rsidRDefault="005C660C" w:rsidP="005C660C">
      <w:pPr>
        <w:pStyle w:val="PL"/>
        <w:shd w:val="clear" w:color="auto" w:fill="E6E6E6"/>
      </w:pPr>
      <w:r>
        <w:tab/>
        <w:t>uncertaintySemiMajor-r16</w:t>
      </w:r>
      <w:r>
        <w:tab/>
      </w:r>
      <w:r>
        <w:tab/>
      </w:r>
      <w:r w:rsidR="00C051B6">
        <w:tab/>
      </w:r>
      <w:r w:rsidR="00C051B6">
        <w:tab/>
      </w:r>
      <w:r w:rsidR="00C051B6">
        <w:tab/>
      </w:r>
      <w:r>
        <w:t>INTEGER (0..255),</w:t>
      </w:r>
    </w:p>
    <w:p w14:paraId="5D92EF57" w14:textId="63BBEC6A" w:rsidR="005C660C" w:rsidRDefault="005C660C" w:rsidP="005C660C">
      <w:pPr>
        <w:pStyle w:val="PL"/>
        <w:shd w:val="clear" w:color="auto" w:fill="E6E6E6"/>
      </w:pPr>
      <w:r>
        <w:tab/>
        <w:t>uncertaintySemiMinor-r16</w:t>
      </w:r>
      <w:r>
        <w:tab/>
      </w:r>
      <w:r>
        <w:tab/>
      </w:r>
      <w:r w:rsidR="00C051B6">
        <w:tab/>
      </w:r>
      <w:r w:rsidR="00C051B6">
        <w:tab/>
      </w:r>
      <w:r w:rsidR="00C051B6">
        <w:tab/>
      </w:r>
      <w:r>
        <w:t>INTEGER (0..255),</w:t>
      </w:r>
    </w:p>
    <w:p w14:paraId="68F4B924" w14:textId="0789617C" w:rsidR="005C660C" w:rsidRDefault="005C660C" w:rsidP="005C660C">
      <w:pPr>
        <w:pStyle w:val="PL"/>
        <w:shd w:val="clear" w:color="auto" w:fill="E6E6E6"/>
      </w:pPr>
      <w:r>
        <w:tab/>
        <w:t>orientationMajorAxis-r16</w:t>
      </w:r>
      <w:r>
        <w:tab/>
      </w:r>
      <w:r w:rsidR="00C051B6">
        <w:tab/>
      </w:r>
      <w:r w:rsidR="00C051B6">
        <w:tab/>
      </w:r>
      <w:r w:rsidR="00C051B6">
        <w:tab/>
      </w:r>
      <w:r w:rsidR="00C051B6">
        <w:tab/>
      </w:r>
      <w:r>
        <w:t>INTEGER (0..179),</w:t>
      </w:r>
    </w:p>
    <w:p w14:paraId="0F6F806F" w14:textId="606AA924" w:rsidR="005C660C" w:rsidRDefault="005C660C" w:rsidP="005C660C">
      <w:pPr>
        <w:pStyle w:val="PL"/>
        <w:shd w:val="clear" w:color="auto" w:fill="E6E6E6"/>
      </w:pPr>
      <w:r>
        <w:tab/>
        <w:t>horizontalConfidence-r16</w:t>
      </w:r>
      <w:r>
        <w:tab/>
      </w:r>
      <w:r>
        <w:tab/>
      </w:r>
      <w:r w:rsidR="00C051B6">
        <w:tab/>
      </w:r>
      <w:r w:rsidR="00C051B6">
        <w:tab/>
      </w:r>
      <w:r w:rsidR="00C051B6">
        <w:tab/>
      </w:r>
      <w:r>
        <w:t>INTEGER (0..100),</w:t>
      </w:r>
    </w:p>
    <w:p w14:paraId="439EDA72" w14:textId="69CE7258" w:rsidR="005C660C" w:rsidRDefault="005C660C" w:rsidP="005C660C">
      <w:pPr>
        <w:pStyle w:val="PL"/>
        <w:shd w:val="clear" w:color="auto" w:fill="E6E6E6"/>
      </w:pPr>
      <w:r>
        <w:tab/>
        <w:t>uncertaintyAltitude-r16</w:t>
      </w:r>
      <w:r>
        <w:tab/>
      </w:r>
      <w:r>
        <w:tab/>
      </w:r>
      <w:r>
        <w:tab/>
      </w:r>
      <w:r w:rsidR="00C051B6">
        <w:tab/>
      </w:r>
      <w:r w:rsidR="00C051B6">
        <w:tab/>
      </w:r>
      <w:r w:rsidR="00C051B6">
        <w:tab/>
      </w:r>
      <w:r>
        <w:t>INTEGER (0..255),</w:t>
      </w:r>
    </w:p>
    <w:p w14:paraId="402F2320" w14:textId="5D019C2E" w:rsidR="005C660C" w:rsidRDefault="005C660C" w:rsidP="005C660C">
      <w:pPr>
        <w:pStyle w:val="PL"/>
        <w:shd w:val="clear" w:color="auto" w:fill="E6E6E6"/>
      </w:pPr>
      <w:r>
        <w:tab/>
        <w:t>verticalConfidence-r16</w:t>
      </w:r>
      <w:r>
        <w:tab/>
      </w:r>
      <w:r>
        <w:tab/>
      </w:r>
      <w:r>
        <w:tab/>
      </w:r>
      <w:r w:rsidR="00C051B6">
        <w:tab/>
      </w:r>
      <w:r w:rsidR="00C051B6">
        <w:tab/>
      </w:r>
      <w:r w:rsidR="00C051B6">
        <w:tab/>
      </w:r>
      <w:r>
        <w:t>INTEGER (0..100),</w:t>
      </w:r>
    </w:p>
    <w:p w14:paraId="6B63690D" w14:textId="2B45A6C9" w:rsidR="005C660C" w:rsidRDefault="005C660C" w:rsidP="005C660C">
      <w:pPr>
        <w:pStyle w:val="PL"/>
        <w:shd w:val="clear" w:color="auto" w:fill="E6E6E6"/>
      </w:pPr>
      <w:r>
        <w:tab/>
        <w:t>ha-HorizontalExtendedRangeUsed-r16</w:t>
      </w:r>
      <w:r>
        <w:tab/>
      </w:r>
      <w:r w:rsidR="00C051B6">
        <w:tab/>
      </w:r>
      <w:r>
        <w:tab/>
        <w:t>BOOLEAN,</w:t>
      </w:r>
    </w:p>
    <w:p w14:paraId="5FC1FD2D" w14:textId="7ADEC8CD" w:rsidR="005C660C" w:rsidRDefault="005C660C" w:rsidP="005C660C">
      <w:pPr>
        <w:pStyle w:val="PL"/>
        <w:shd w:val="clear" w:color="auto" w:fill="E6E6E6"/>
      </w:pPr>
      <w:r>
        <w:tab/>
        <w:t>ha-VerticalExtendedRangeUsed-r16</w:t>
      </w:r>
      <w:r>
        <w:tab/>
      </w:r>
      <w:r>
        <w:tab/>
      </w:r>
      <w:r w:rsidR="00C051B6">
        <w:tab/>
      </w:r>
      <w:r>
        <w:t>BOOLEAN</w:t>
      </w:r>
    </w:p>
    <w:p w14:paraId="6D0DE11D" w14:textId="301A7F17" w:rsidR="005C660C" w:rsidRPr="00073C73" w:rsidRDefault="005C660C" w:rsidP="005C660C">
      <w:pPr>
        <w:pStyle w:val="PL"/>
        <w:shd w:val="clear" w:color="auto" w:fill="E6E6E6"/>
      </w:pPr>
      <w:r>
        <w:t>}</w:t>
      </w:r>
    </w:p>
    <w:p w14:paraId="4881FFEF" w14:textId="77777777" w:rsidR="005C660C" w:rsidRPr="00073C73" w:rsidRDefault="005C660C" w:rsidP="005C660C">
      <w:pPr>
        <w:pStyle w:val="PL"/>
        <w:shd w:val="clear" w:color="auto" w:fill="E6E6E6"/>
      </w:pPr>
      <w:r w:rsidRPr="00073C73">
        <w:t>-- ASN1STOP</w:t>
      </w:r>
    </w:p>
    <w:p w14:paraId="3B3D7B2B" w14:textId="77777777" w:rsidR="005C660C" w:rsidRPr="005C660C" w:rsidRDefault="005C660C" w:rsidP="005C660C">
      <w:pPr>
        <w:overflowPunct w:val="0"/>
        <w:autoSpaceDE w:val="0"/>
        <w:autoSpaceDN w:val="0"/>
        <w:adjustRightInd w:val="0"/>
        <w:textAlignment w:val="baseline"/>
        <w:rPr>
          <w:iCs/>
          <w:lang w:eastAsia="ko-KR"/>
        </w:rPr>
      </w:pPr>
    </w:p>
    <w:p w14:paraId="40AAE1E2" w14:textId="77777777" w:rsidR="005C660C" w:rsidRPr="005C660C" w:rsidRDefault="005C660C" w:rsidP="00E529B7">
      <w:pPr>
        <w:pStyle w:val="4"/>
        <w:rPr>
          <w:noProof/>
        </w:rPr>
      </w:pPr>
      <w:r w:rsidRPr="005C660C">
        <w:lastRenderedPageBreak/>
        <w:t>–</w:t>
      </w:r>
      <w:r w:rsidRPr="005C660C">
        <w:tab/>
      </w:r>
      <w:r w:rsidRPr="00E529B7">
        <w:rPr>
          <w:i/>
          <w:iCs/>
        </w:rPr>
        <w:t>HA-</w:t>
      </w:r>
      <w:r w:rsidRPr="00E529B7">
        <w:rPr>
          <w:i/>
          <w:iCs/>
          <w:noProof/>
        </w:rPr>
        <w:t>EllipsoidPointWithScalableUncertaintyEllipse</w:t>
      </w:r>
    </w:p>
    <w:p w14:paraId="76A87CF4"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EllipsoidPointWithScalableUncertaintyEllipse </w:t>
      </w:r>
      <w:r w:rsidRPr="005C660C">
        <w:rPr>
          <w:noProof/>
          <w:lang w:eastAsia="ko-KR"/>
        </w:rPr>
        <w:t>is</w:t>
      </w:r>
      <w:r w:rsidRPr="005C660C">
        <w:rPr>
          <w:lang w:eastAsia="ko-KR"/>
        </w:rPr>
        <w:t xml:space="preserve"> used to describe a geographic shape as defined in TS 23.032 [15].</w:t>
      </w:r>
    </w:p>
    <w:p w14:paraId="6F1D79DA" w14:textId="77777777" w:rsidR="005C660C" w:rsidRPr="00073C73" w:rsidRDefault="005C660C" w:rsidP="005C660C">
      <w:pPr>
        <w:pStyle w:val="PL"/>
        <w:shd w:val="clear" w:color="auto" w:fill="E6E6E6"/>
      </w:pPr>
      <w:r w:rsidRPr="00073C73">
        <w:t>-- ASN1START</w:t>
      </w:r>
    </w:p>
    <w:p w14:paraId="58D89755" w14:textId="77777777" w:rsidR="005C660C" w:rsidRPr="00073C73" w:rsidRDefault="005C660C" w:rsidP="005C660C">
      <w:pPr>
        <w:pStyle w:val="PL"/>
        <w:shd w:val="clear" w:color="auto" w:fill="E6E6E6"/>
      </w:pPr>
    </w:p>
    <w:p w14:paraId="0D9D2DC0" w14:textId="0C0F8745" w:rsidR="005C660C" w:rsidRDefault="005C660C" w:rsidP="005C660C">
      <w:pPr>
        <w:pStyle w:val="PL"/>
        <w:shd w:val="clear" w:color="auto" w:fill="E6E6E6"/>
      </w:pPr>
      <w:r>
        <w:t>HA-EllipsoidPointWithScalab</w:t>
      </w:r>
      <w:r w:rsidR="00FC150E">
        <w:t>le</w:t>
      </w:r>
      <w:r>
        <w:t>UncertaintyEllipse-r16 ::= SEQUENCE {</w:t>
      </w:r>
    </w:p>
    <w:p w14:paraId="61F0D406" w14:textId="77777777" w:rsidR="005C660C" w:rsidRDefault="005C660C" w:rsidP="005C660C">
      <w:pPr>
        <w:pStyle w:val="PL"/>
        <w:shd w:val="clear" w:color="auto" w:fill="E6E6E6"/>
      </w:pPr>
      <w:r>
        <w:tab/>
        <w:t>degreesLatitude-r16</w:t>
      </w:r>
      <w:r>
        <w:tab/>
      </w:r>
      <w:r>
        <w:tab/>
      </w:r>
      <w:r>
        <w:tab/>
      </w:r>
      <w:r>
        <w:tab/>
      </w:r>
      <w:r>
        <w:tab/>
      </w:r>
      <w:r>
        <w:tab/>
      </w:r>
      <w:r>
        <w:tab/>
        <w:t>INTEGER(-2147483648..2147483647),</w:t>
      </w:r>
    </w:p>
    <w:p w14:paraId="6F02C9A3" w14:textId="77777777" w:rsidR="005C660C" w:rsidRDefault="005C660C" w:rsidP="005C660C">
      <w:pPr>
        <w:pStyle w:val="PL"/>
        <w:shd w:val="clear" w:color="auto" w:fill="E6E6E6"/>
      </w:pPr>
      <w:r>
        <w:tab/>
        <w:t>degreesLongitude-r16</w:t>
      </w:r>
      <w:r>
        <w:tab/>
      </w:r>
      <w:r>
        <w:tab/>
      </w:r>
      <w:r>
        <w:tab/>
      </w:r>
      <w:r>
        <w:tab/>
      </w:r>
      <w:r>
        <w:tab/>
      </w:r>
      <w:r>
        <w:tab/>
        <w:t>INTEGER(-2147483648..2147483647),</w:t>
      </w:r>
    </w:p>
    <w:p w14:paraId="58FE5BCA" w14:textId="77777777" w:rsidR="005C660C" w:rsidRDefault="005C660C" w:rsidP="005C660C">
      <w:pPr>
        <w:pStyle w:val="PL"/>
        <w:shd w:val="clear" w:color="auto" w:fill="E6E6E6"/>
      </w:pPr>
      <w:r>
        <w:tab/>
        <w:t>uncertaintySemiMajor-r16</w:t>
      </w:r>
      <w:r>
        <w:tab/>
      </w:r>
      <w:r>
        <w:tab/>
      </w:r>
      <w:r>
        <w:tab/>
      </w:r>
      <w:r>
        <w:tab/>
      </w:r>
      <w:r>
        <w:tab/>
        <w:t>INTEGER (0..255),</w:t>
      </w:r>
    </w:p>
    <w:p w14:paraId="31142BAD" w14:textId="77777777" w:rsidR="005C660C" w:rsidRDefault="005C660C" w:rsidP="005C660C">
      <w:pPr>
        <w:pStyle w:val="PL"/>
        <w:shd w:val="clear" w:color="auto" w:fill="E6E6E6"/>
      </w:pPr>
      <w:r>
        <w:tab/>
        <w:t>uncertaintySemiMinor-r16</w:t>
      </w:r>
      <w:r>
        <w:tab/>
      </w:r>
      <w:r>
        <w:tab/>
      </w:r>
      <w:r>
        <w:tab/>
      </w:r>
      <w:r>
        <w:tab/>
      </w:r>
      <w:r>
        <w:tab/>
        <w:t>INTEGER (0..255),</w:t>
      </w:r>
    </w:p>
    <w:p w14:paraId="6DDC56C6" w14:textId="77777777" w:rsidR="005C660C" w:rsidRDefault="005C660C" w:rsidP="005C660C">
      <w:pPr>
        <w:pStyle w:val="PL"/>
        <w:shd w:val="clear" w:color="auto" w:fill="E6E6E6"/>
      </w:pPr>
      <w:r>
        <w:tab/>
        <w:t>orientationMajorAxis-r16</w:t>
      </w:r>
      <w:r>
        <w:tab/>
      </w:r>
      <w:r>
        <w:tab/>
      </w:r>
      <w:r>
        <w:tab/>
      </w:r>
      <w:r>
        <w:tab/>
      </w:r>
      <w:r>
        <w:tab/>
        <w:t>INTEGER (0..179),</w:t>
      </w:r>
    </w:p>
    <w:p w14:paraId="38F9DC59" w14:textId="77777777" w:rsidR="005C660C" w:rsidRDefault="005C660C" w:rsidP="005C660C">
      <w:pPr>
        <w:pStyle w:val="PL"/>
        <w:shd w:val="clear" w:color="auto" w:fill="E6E6E6"/>
      </w:pPr>
      <w:r>
        <w:tab/>
        <w:t>confidence-r16</w:t>
      </w:r>
      <w:r>
        <w:tab/>
      </w:r>
      <w:r>
        <w:tab/>
      </w:r>
      <w:r>
        <w:tab/>
      </w:r>
      <w:r>
        <w:tab/>
      </w:r>
      <w:r>
        <w:tab/>
      </w:r>
      <w:r>
        <w:tab/>
      </w:r>
      <w:r>
        <w:tab/>
      </w:r>
      <w:r>
        <w:tab/>
        <w:t>INTEGER (0..100),</w:t>
      </w:r>
    </w:p>
    <w:p w14:paraId="648703E4" w14:textId="692EAD30" w:rsidR="005C660C" w:rsidRDefault="005C660C" w:rsidP="005C660C">
      <w:pPr>
        <w:pStyle w:val="PL"/>
        <w:shd w:val="clear" w:color="auto" w:fill="E6E6E6"/>
      </w:pPr>
      <w:r>
        <w:tab/>
        <w:t>ha-ExtendedUncertaintyRangeUsed-r16</w:t>
      </w:r>
      <w:r>
        <w:tab/>
      </w:r>
      <w:r>
        <w:tab/>
      </w:r>
      <w:r>
        <w:tab/>
        <w:t>BOOLEAN</w:t>
      </w:r>
    </w:p>
    <w:p w14:paraId="26146265" w14:textId="2AAD3F8F" w:rsidR="005C660C" w:rsidRPr="00073C73" w:rsidRDefault="005C660C" w:rsidP="005C660C">
      <w:pPr>
        <w:pStyle w:val="PL"/>
        <w:shd w:val="clear" w:color="auto" w:fill="E6E6E6"/>
      </w:pPr>
      <w:r>
        <w:t>}</w:t>
      </w:r>
    </w:p>
    <w:p w14:paraId="770F91E2" w14:textId="77777777" w:rsidR="005C660C" w:rsidRPr="00073C73" w:rsidRDefault="005C660C" w:rsidP="005C660C">
      <w:pPr>
        <w:pStyle w:val="PL"/>
        <w:shd w:val="clear" w:color="auto" w:fill="E6E6E6"/>
      </w:pPr>
      <w:r w:rsidRPr="00073C73">
        <w:t>-- ASN1STOP</w:t>
      </w:r>
    </w:p>
    <w:p w14:paraId="58A5BDD1" w14:textId="77777777" w:rsidR="005C660C" w:rsidRPr="00073C73" w:rsidRDefault="005C660C" w:rsidP="005E110F">
      <w:pPr>
        <w:rPr>
          <w:iCs/>
          <w:lang w:eastAsia="ko-KR"/>
        </w:rPr>
      </w:pPr>
    </w:p>
    <w:p w14:paraId="4E540378" w14:textId="77777777" w:rsidR="006751C4" w:rsidRPr="00073C73" w:rsidRDefault="006751C4" w:rsidP="006751C4">
      <w:pPr>
        <w:pStyle w:val="4"/>
        <w:rPr>
          <w:i/>
          <w:iCs/>
          <w:noProof/>
          <w:lang w:eastAsia="ko-KR"/>
        </w:rPr>
      </w:pPr>
      <w:bookmarkStart w:id="703" w:name="_Toc27765165"/>
      <w:bookmarkStart w:id="704" w:name="_Toc37680822"/>
      <w:bookmarkStart w:id="705" w:name="_Toc46486393"/>
      <w:bookmarkStart w:id="706" w:name="_Toc52546738"/>
      <w:bookmarkStart w:id="707" w:name="_Toc52547268"/>
      <w:bookmarkStart w:id="708" w:name="_Toc52547798"/>
      <w:bookmarkStart w:id="709" w:name="_Toc52548328"/>
      <w:bookmarkStart w:id="710"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03"/>
      <w:bookmarkEnd w:id="704"/>
      <w:bookmarkEnd w:id="705"/>
      <w:bookmarkEnd w:id="706"/>
      <w:bookmarkEnd w:id="707"/>
      <w:bookmarkEnd w:id="708"/>
      <w:bookmarkEnd w:id="709"/>
      <w:bookmarkEnd w:id="710"/>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4"/>
        <w:rPr>
          <w:i/>
          <w:iCs/>
          <w:noProof/>
          <w:lang w:eastAsia="ko-KR"/>
        </w:rPr>
      </w:pPr>
      <w:bookmarkStart w:id="711" w:name="_Toc27765166"/>
      <w:bookmarkStart w:id="712" w:name="_Toc37680823"/>
      <w:bookmarkStart w:id="713" w:name="_Toc46486394"/>
      <w:bookmarkStart w:id="714" w:name="_Toc52546739"/>
      <w:bookmarkStart w:id="715" w:name="_Toc52547269"/>
      <w:bookmarkStart w:id="716" w:name="_Toc52547799"/>
      <w:bookmarkStart w:id="717" w:name="_Toc52548329"/>
      <w:bookmarkStart w:id="718"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711"/>
      <w:bookmarkEnd w:id="712"/>
      <w:bookmarkEnd w:id="713"/>
      <w:bookmarkEnd w:id="714"/>
      <w:bookmarkEnd w:id="715"/>
      <w:bookmarkEnd w:id="716"/>
      <w:bookmarkEnd w:id="717"/>
      <w:bookmarkEnd w:id="718"/>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4"/>
        <w:rPr>
          <w:i/>
          <w:iCs/>
          <w:noProof/>
          <w:lang w:eastAsia="ko-KR"/>
        </w:rPr>
      </w:pPr>
      <w:bookmarkStart w:id="719" w:name="_Toc27765167"/>
      <w:bookmarkStart w:id="720" w:name="_Toc37680824"/>
      <w:bookmarkStart w:id="721" w:name="_Toc46486395"/>
      <w:bookmarkStart w:id="722" w:name="_Toc52546740"/>
      <w:bookmarkStart w:id="723" w:name="_Toc52547270"/>
      <w:bookmarkStart w:id="724" w:name="_Toc52547800"/>
      <w:bookmarkStart w:id="725" w:name="_Toc52548330"/>
      <w:bookmarkStart w:id="726" w:name="_Toc90719576"/>
      <w:r w:rsidRPr="00073C73">
        <w:rPr>
          <w:i/>
          <w:iCs/>
          <w:lang w:eastAsia="ko-KR"/>
        </w:rPr>
        <w:t>–</w:t>
      </w:r>
      <w:r w:rsidRPr="00073C73">
        <w:rPr>
          <w:i/>
          <w:iCs/>
          <w:lang w:eastAsia="ko-KR"/>
        </w:rPr>
        <w:tab/>
      </w:r>
      <w:r w:rsidRPr="00073C73">
        <w:rPr>
          <w:i/>
          <w:iCs/>
          <w:noProof/>
          <w:lang w:eastAsia="ko-KR"/>
        </w:rPr>
        <w:t>HorizontalVelocity</w:t>
      </w:r>
      <w:bookmarkEnd w:id="719"/>
      <w:bookmarkEnd w:id="720"/>
      <w:bookmarkEnd w:id="721"/>
      <w:bookmarkEnd w:id="722"/>
      <w:bookmarkEnd w:id="723"/>
      <w:bookmarkEnd w:id="724"/>
      <w:bookmarkEnd w:id="725"/>
      <w:bookmarkEnd w:id="726"/>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4"/>
        <w:rPr>
          <w:i/>
          <w:iCs/>
          <w:noProof/>
          <w:lang w:eastAsia="ko-KR"/>
        </w:rPr>
      </w:pPr>
      <w:bookmarkStart w:id="727" w:name="_Toc27765168"/>
      <w:bookmarkStart w:id="728" w:name="_Toc37680825"/>
      <w:bookmarkStart w:id="729" w:name="_Toc46486396"/>
      <w:bookmarkStart w:id="730" w:name="_Toc52546741"/>
      <w:bookmarkStart w:id="731" w:name="_Toc52547271"/>
      <w:bookmarkStart w:id="732" w:name="_Toc52547801"/>
      <w:bookmarkStart w:id="733" w:name="_Toc52548331"/>
      <w:bookmarkStart w:id="734" w:name="_Toc90719577"/>
      <w:r w:rsidRPr="00073C73">
        <w:rPr>
          <w:i/>
          <w:iCs/>
          <w:lang w:eastAsia="ko-KR"/>
        </w:rPr>
        <w:t>–</w:t>
      </w:r>
      <w:r w:rsidRPr="00073C73">
        <w:rPr>
          <w:i/>
          <w:iCs/>
          <w:lang w:eastAsia="ko-KR"/>
        </w:rPr>
        <w:tab/>
      </w:r>
      <w:r w:rsidRPr="00073C73">
        <w:rPr>
          <w:i/>
          <w:iCs/>
          <w:noProof/>
          <w:lang w:eastAsia="ko-KR"/>
        </w:rPr>
        <w:t>HorizontalWithVerticalVelocity</w:t>
      </w:r>
      <w:bookmarkEnd w:id="727"/>
      <w:bookmarkEnd w:id="728"/>
      <w:bookmarkEnd w:id="729"/>
      <w:bookmarkEnd w:id="730"/>
      <w:bookmarkEnd w:id="731"/>
      <w:bookmarkEnd w:id="732"/>
      <w:bookmarkEnd w:id="733"/>
      <w:bookmarkEnd w:id="734"/>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4"/>
        <w:rPr>
          <w:i/>
          <w:iCs/>
          <w:noProof/>
          <w:lang w:eastAsia="ko-KR"/>
        </w:rPr>
      </w:pPr>
      <w:bookmarkStart w:id="735" w:name="_Toc27765169"/>
      <w:bookmarkStart w:id="736" w:name="_Toc37680826"/>
      <w:bookmarkStart w:id="737" w:name="_Toc46486397"/>
      <w:bookmarkStart w:id="738" w:name="_Toc52546742"/>
      <w:bookmarkStart w:id="739" w:name="_Toc52547272"/>
      <w:bookmarkStart w:id="740" w:name="_Toc52547802"/>
      <w:bookmarkStart w:id="741" w:name="_Toc52548332"/>
      <w:bookmarkStart w:id="742" w:name="_Toc90719578"/>
      <w:r w:rsidRPr="00073C73">
        <w:rPr>
          <w:i/>
          <w:iCs/>
          <w:lang w:eastAsia="ko-KR"/>
        </w:rPr>
        <w:t>–</w:t>
      </w:r>
      <w:r w:rsidRPr="00073C73">
        <w:rPr>
          <w:i/>
          <w:iCs/>
          <w:lang w:eastAsia="ko-KR"/>
        </w:rPr>
        <w:tab/>
      </w:r>
      <w:r w:rsidRPr="00073C73">
        <w:rPr>
          <w:i/>
          <w:iCs/>
          <w:noProof/>
          <w:lang w:eastAsia="ko-KR"/>
        </w:rPr>
        <w:t>HorizontalVelocityWithUncertainty</w:t>
      </w:r>
      <w:bookmarkEnd w:id="735"/>
      <w:bookmarkEnd w:id="736"/>
      <w:bookmarkEnd w:id="737"/>
      <w:bookmarkEnd w:id="738"/>
      <w:bookmarkEnd w:id="739"/>
      <w:bookmarkEnd w:id="740"/>
      <w:bookmarkEnd w:id="741"/>
      <w:bookmarkEnd w:id="742"/>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4"/>
        <w:rPr>
          <w:i/>
          <w:iCs/>
          <w:lang w:eastAsia="ko-KR"/>
        </w:rPr>
      </w:pPr>
      <w:bookmarkStart w:id="743" w:name="_Toc27765170"/>
      <w:bookmarkStart w:id="744" w:name="_Toc37680827"/>
      <w:bookmarkStart w:id="745" w:name="_Toc46486398"/>
      <w:bookmarkStart w:id="746" w:name="_Toc52546743"/>
      <w:bookmarkStart w:id="747" w:name="_Toc52547273"/>
      <w:bookmarkStart w:id="748" w:name="_Toc52547803"/>
      <w:bookmarkStart w:id="749" w:name="_Toc52548333"/>
      <w:bookmarkStart w:id="750" w:name="_Toc90719579"/>
      <w:r w:rsidRPr="00073C73">
        <w:rPr>
          <w:i/>
          <w:iCs/>
          <w:lang w:eastAsia="ko-KR"/>
        </w:rPr>
        <w:t>–</w:t>
      </w:r>
      <w:r w:rsidRPr="00073C73">
        <w:rPr>
          <w:i/>
          <w:iCs/>
          <w:lang w:eastAsia="ko-KR"/>
        </w:rPr>
        <w:tab/>
        <w:t>HorizontalWithVerticalVelocityAndUncertainty</w:t>
      </w:r>
      <w:bookmarkEnd w:id="743"/>
      <w:bookmarkEnd w:id="744"/>
      <w:bookmarkEnd w:id="745"/>
      <w:bookmarkEnd w:id="746"/>
      <w:bookmarkEnd w:id="747"/>
      <w:bookmarkEnd w:id="748"/>
      <w:bookmarkEnd w:id="749"/>
      <w:bookmarkEnd w:id="750"/>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4"/>
        <w:rPr>
          <w:i/>
          <w:iCs/>
          <w:noProof/>
          <w:lang w:eastAsia="ko-KR"/>
        </w:rPr>
      </w:pPr>
      <w:bookmarkStart w:id="751" w:name="_Toc27765171"/>
      <w:bookmarkStart w:id="752" w:name="_Toc37680828"/>
      <w:bookmarkStart w:id="753" w:name="_Toc46486399"/>
      <w:bookmarkStart w:id="754" w:name="_Toc52546744"/>
      <w:bookmarkStart w:id="755" w:name="_Toc52547274"/>
      <w:bookmarkStart w:id="756" w:name="_Toc52547804"/>
      <w:bookmarkStart w:id="757" w:name="_Toc52548334"/>
      <w:bookmarkStart w:id="758" w:name="_Toc90719580"/>
      <w:r w:rsidRPr="00073C73">
        <w:rPr>
          <w:i/>
          <w:iCs/>
          <w:lang w:eastAsia="ko-KR"/>
        </w:rPr>
        <w:t>–</w:t>
      </w:r>
      <w:r w:rsidRPr="00073C73">
        <w:rPr>
          <w:i/>
          <w:iCs/>
          <w:lang w:eastAsia="ko-KR"/>
        </w:rPr>
        <w:tab/>
      </w:r>
      <w:r w:rsidRPr="00073C73">
        <w:rPr>
          <w:i/>
          <w:iCs/>
          <w:noProof/>
          <w:lang w:eastAsia="ko-KR"/>
        </w:rPr>
        <w:t>LocationCoordinateTypes</w:t>
      </w:r>
      <w:bookmarkEnd w:id="751"/>
      <w:bookmarkEnd w:id="752"/>
      <w:bookmarkEnd w:id="753"/>
      <w:bookmarkEnd w:id="754"/>
      <w:bookmarkEnd w:id="755"/>
      <w:bookmarkEnd w:id="756"/>
      <w:bookmarkEnd w:id="757"/>
      <w:bookmarkEnd w:id="758"/>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lastRenderedPageBreak/>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D22F8D3" w14:textId="25C553B7" w:rsidR="00C051B6" w:rsidRPr="00C051B6" w:rsidRDefault="005903F8" w:rsidP="00C051B6">
      <w:pPr>
        <w:pStyle w:val="PL"/>
        <w:shd w:val="clear" w:color="auto" w:fill="E6E6E6"/>
        <w:rPr>
          <w:snapToGrid w:val="0"/>
          <w:lang w:eastAsia="ko-KR"/>
        </w:rPr>
      </w:pPr>
      <w:r w:rsidRPr="00073C73">
        <w:rPr>
          <w:snapToGrid w:val="0"/>
          <w:lang w:eastAsia="ko-KR"/>
        </w:rPr>
        <w:tab/>
        <w:t>]]</w:t>
      </w:r>
      <w:r w:rsidR="00C051B6" w:rsidRPr="00C051B6">
        <w:rPr>
          <w:snapToGrid w:val="0"/>
          <w:lang w:eastAsia="ko-KR"/>
        </w:rPr>
        <w:t>,</w:t>
      </w:r>
    </w:p>
    <w:p w14:paraId="11B065A3" w14:textId="77777777" w:rsidR="00C051B6" w:rsidRPr="00C051B6" w:rsidRDefault="00C051B6" w:rsidP="00C051B6">
      <w:pPr>
        <w:pStyle w:val="PL"/>
        <w:shd w:val="clear" w:color="auto" w:fill="E6E6E6"/>
        <w:rPr>
          <w:snapToGrid w:val="0"/>
          <w:lang w:eastAsia="ko-KR"/>
        </w:rPr>
      </w:pPr>
      <w:r w:rsidRPr="00C051B6">
        <w:rPr>
          <w:snapToGrid w:val="0"/>
          <w:lang w:eastAsia="ko-KR"/>
        </w:rPr>
        <w:tab/>
        <w:t>[[</w:t>
      </w:r>
    </w:p>
    <w:p w14:paraId="3737CD6C"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ha-EllipsoidPointWithScalableUncertaintyEllipse-r16</w:t>
      </w:r>
    </w:p>
    <w:p w14:paraId="72D06C57"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40D94A14"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ha-EllipsoidPointWithAltitudeAndScalableUncertaintyEllipsoid-r16</w:t>
      </w:r>
    </w:p>
    <w:p w14:paraId="6AFBC07F"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0E59027B" w14:textId="5714C32B" w:rsidR="005903F8" w:rsidRPr="00073C73" w:rsidRDefault="00C051B6" w:rsidP="00C051B6">
      <w:pPr>
        <w:pStyle w:val="PL"/>
        <w:shd w:val="clear" w:color="auto" w:fill="E6E6E6"/>
        <w:rPr>
          <w:snapToGrid w:val="0"/>
          <w:lang w:eastAsia="ko-KR"/>
        </w:rPr>
      </w:pPr>
      <w:r w:rsidRPr="00C051B6">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4"/>
        <w:rPr>
          <w:i/>
          <w:iCs/>
          <w:noProof/>
          <w:lang w:eastAsia="ko-KR"/>
        </w:rPr>
      </w:pPr>
      <w:bookmarkStart w:id="759" w:name="_Toc27765172"/>
      <w:bookmarkStart w:id="760" w:name="_Toc37680829"/>
      <w:bookmarkStart w:id="761" w:name="_Toc46486400"/>
      <w:bookmarkStart w:id="762" w:name="_Toc52546745"/>
      <w:bookmarkStart w:id="763" w:name="_Toc52547275"/>
      <w:bookmarkStart w:id="764" w:name="_Toc52547805"/>
      <w:bookmarkStart w:id="765" w:name="_Toc52548335"/>
      <w:bookmarkStart w:id="766" w:name="_Toc90719581"/>
      <w:r w:rsidRPr="00073C73">
        <w:rPr>
          <w:i/>
          <w:iCs/>
          <w:lang w:eastAsia="ko-KR"/>
        </w:rPr>
        <w:t>–</w:t>
      </w:r>
      <w:r w:rsidRPr="00073C73">
        <w:rPr>
          <w:i/>
          <w:iCs/>
          <w:lang w:eastAsia="ko-KR"/>
        </w:rPr>
        <w:tab/>
      </w:r>
      <w:r w:rsidRPr="00073C73">
        <w:rPr>
          <w:i/>
          <w:iCs/>
          <w:noProof/>
          <w:lang w:eastAsia="ko-KR"/>
        </w:rPr>
        <w:t>NCGI</w:t>
      </w:r>
      <w:bookmarkEnd w:id="759"/>
      <w:bookmarkEnd w:id="760"/>
      <w:bookmarkEnd w:id="761"/>
      <w:bookmarkEnd w:id="762"/>
      <w:bookmarkEnd w:id="763"/>
      <w:bookmarkEnd w:id="764"/>
      <w:bookmarkEnd w:id="765"/>
      <w:bookmarkEnd w:id="766"/>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4"/>
        <w:rPr>
          <w:i/>
          <w:iCs/>
          <w:noProof/>
          <w:lang w:eastAsia="ko-KR"/>
        </w:rPr>
      </w:pPr>
      <w:bookmarkStart w:id="767" w:name="_Toc37680830"/>
      <w:bookmarkStart w:id="768" w:name="_Toc46486401"/>
      <w:bookmarkStart w:id="769" w:name="_Toc52546746"/>
      <w:bookmarkStart w:id="770" w:name="_Toc52547276"/>
      <w:bookmarkStart w:id="771" w:name="_Toc52547806"/>
      <w:bookmarkStart w:id="772" w:name="_Toc52548336"/>
      <w:bookmarkStart w:id="773" w:name="_Toc90719582"/>
      <w:r w:rsidRPr="00073C73">
        <w:rPr>
          <w:i/>
          <w:iCs/>
          <w:lang w:eastAsia="ko-KR"/>
        </w:rPr>
        <w:t>–</w:t>
      </w:r>
      <w:r w:rsidRPr="00073C73">
        <w:rPr>
          <w:i/>
          <w:iCs/>
          <w:lang w:eastAsia="ko-KR"/>
        </w:rPr>
        <w:tab/>
      </w:r>
      <w:r w:rsidRPr="00073C73">
        <w:rPr>
          <w:i/>
          <w:iCs/>
          <w:noProof/>
          <w:lang w:eastAsia="ko-KR"/>
        </w:rPr>
        <w:t>NR-PhysCellId</w:t>
      </w:r>
      <w:bookmarkEnd w:id="767"/>
      <w:bookmarkEnd w:id="768"/>
      <w:bookmarkEnd w:id="769"/>
      <w:bookmarkEnd w:id="770"/>
      <w:bookmarkEnd w:id="771"/>
      <w:bookmarkEnd w:id="772"/>
      <w:bookmarkEnd w:id="773"/>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4"/>
        <w:rPr>
          <w:i/>
          <w:iCs/>
          <w:noProof/>
          <w:lang w:eastAsia="ko-KR"/>
        </w:rPr>
      </w:pPr>
      <w:bookmarkStart w:id="774" w:name="_Toc27765173"/>
      <w:bookmarkStart w:id="775" w:name="_Toc37680831"/>
      <w:bookmarkStart w:id="776" w:name="_Toc46486402"/>
      <w:bookmarkStart w:id="777" w:name="_Toc52546747"/>
      <w:bookmarkStart w:id="778" w:name="_Toc52547277"/>
      <w:bookmarkStart w:id="779" w:name="_Toc52547807"/>
      <w:bookmarkStart w:id="780" w:name="_Toc52548337"/>
      <w:bookmarkStart w:id="781" w:name="_Toc90719583"/>
      <w:r w:rsidRPr="00073C73">
        <w:rPr>
          <w:i/>
          <w:iCs/>
          <w:lang w:eastAsia="ko-KR"/>
        </w:rPr>
        <w:t>–</w:t>
      </w:r>
      <w:r w:rsidRPr="00073C73">
        <w:rPr>
          <w:i/>
          <w:iCs/>
          <w:lang w:eastAsia="ko-KR"/>
        </w:rPr>
        <w:tab/>
      </w:r>
      <w:r w:rsidRPr="00073C73">
        <w:rPr>
          <w:i/>
          <w:iCs/>
          <w:noProof/>
          <w:lang w:eastAsia="ko-KR"/>
        </w:rPr>
        <w:t>PeriodicAssistanceDataControlParameters</w:t>
      </w:r>
      <w:bookmarkEnd w:id="774"/>
      <w:bookmarkEnd w:id="775"/>
      <w:bookmarkEnd w:id="776"/>
      <w:bookmarkEnd w:id="777"/>
      <w:bookmarkEnd w:id="778"/>
      <w:bookmarkEnd w:id="779"/>
      <w:bookmarkEnd w:id="780"/>
      <w:bookmarkEnd w:id="781"/>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lastRenderedPageBreak/>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4"/>
        <w:rPr>
          <w:i/>
          <w:iCs/>
          <w:noProof/>
          <w:lang w:eastAsia="ko-KR"/>
        </w:rPr>
      </w:pPr>
      <w:bookmarkStart w:id="782" w:name="_Toc27765174"/>
      <w:bookmarkStart w:id="783" w:name="_Toc37680832"/>
      <w:bookmarkStart w:id="784" w:name="_Toc46486403"/>
      <w:bookmarkStart w:id="785" w:name="_Toc52546748"/>
      <w:bookmarkStart w:id="786" w:name="_Toc52547278"/>
      <w:bookmarkStart w:id="787" w:name="_Toc52547808"/>
      <w:bookmarkStart w:id="788" w:name="_Toc52548338"/>
      <w:bookmarkStart w:id="789" w:name="_Toc90719584"/>
      <w:r w:rsidRPr="00073C73">
        <w:rPr>
          <w:i/>
          <w:iCs/>
          <w:lang w:eastAsia="ko-KR"/>
        </w:rPr>
        <w:t>–</w:t>
      </w:r>
      <w:r w:rsidRPr="00073C73">
        <w:rPr>
          <w:i/>
          <w:iCs/>
          <w:lang w:eastAsia="ko-KR"/>
        </w:rPr>
        <w:tab/>
      </w:r>
      <w:r w:rsidRPr="00073C73">
        <w:rPr>
          <w:i/>
          <w:iCs/>
          <w:noProof/>
          <w:lang w:eastAsia="ko-KR"/>
        </w:rPr>
        <w:t>Polygon</w:t>
      </w:r>
      <w:bookmarkEnd w:id="782"/>
      <w:bookmarkEnd w:id="783"/>
      <w:bookmarkEnd w:id="784"/>
      <w:bookmarkEnd w:id="785"/>
      <w:bookmarkEnd w:id="786"/>
      <w:bookmarkEnd w:id="787"/>
      <w:bookmarkEnd w:id="788"/>
      <w:bookmarkEnd w:id="789"/>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4"/>
        <w:rPr>
          <w:i/>
          <w:iCs/>
          <w:noProof/>
        </w:rPr>
      </w:pPr>
      <w:bookmarkStart w:id="790" w:name="_Toc27765175"/>
      <w:bookmarkStart w:id="791" w:name="_Toc37680833"/>
      <w:bookmarkStart w:id="792" w:name="_Toc46486404"/>
      <w:bookmarkStart w:id="793" w:name="_Toc52546749"/>
      <w:bookmarkStart w:id="794" w:name="_Toc52547279"/>
      <w:bookmarkStart w:id="795" w:name="_Toc52547809"/>
      <w:bookmarkStart w:id="796" w:name="_Toc52548339"/>
      <w:bookmarkStart w:id="797" w:name="_Toc90719585"/>
      <w:r w:rsidRPr="00073C73">
        <w:rPr>
          <w:i/>
          <w:iCs/>
        </w:rPr>
        <w:t>–</w:t>
      </w:r>
      <w:r w:rsidRPr="00073C73">
        <w:rPr>
          <w:i/>
          <w:iCs/>
        </w:rPr>
        <w:tab/>
      </w:r>
      <w:r w:rsidRPr="00073C73">
        <w:rPr>
          <w:i/>
          <w:iCs/>
          <w:noProof/>
        </w:rPr>
        <w:t>PositioningModes</w:t>
      </w:r>
      <w:bookmarkEnd w:id="790"/>
      <w:bookmarkEnd w:id="791"/>
      <w:bookmarkEnd w:id="792"/>
      <w:bookmarkEnd w:id="793"/>
      <w:bookmarkEnd w:id="794"/>
      <w:bookmarkEnd w:id="795"/>
      <w:bookmarkEnd w:id="796"/>
      <w:bookmarkEnd w:id="797"/>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4"/>
      </w:pPr>
      <w:bookmarkStart w:id="798" w:name="_Toc27765176"/>
      <w:bookmarkStart w:id="799" w:name="_Toc37680834"/>
      <w:bookmarkStart w:id="800" w:name="_Toc46486405"/>
      <w:bookmarkStart w:id="801" w:name="_Toc52546750"/>
      <w:bookmarkStart w:id="802" w:name="_Toc52547280"/>
      <w:bookmarkStart w:id="803" w:name="_Toc52547810"/>
      <w:bookmarkStart w:id="804" w:name="_Toc52548340"/>
      <w:bookmarkStart w:id="805" w:name="_Toc90719586"/>
      <w:r w:rsidRPr="00073C73">
        <w:t>–</w:t>
      </w:r>
      <w:r w:rsidRPr="00073C73">
        <w:tab/>
      </w:r>
      <w:r w:rsidRPr="00073C73">
        <w:rPr>
          <w:i/>
          <w:noProof/>
        </w:rPr>
        <w:t>SegmentationInfo</w:t>
      </w:r>
      <w:bookmarkEnd w:id="798"/>
      <w:bookmarkEnd w:id="799"/>
      <w:bookmarkEnd w:id="800"/>
      <w:bookmarkEnd w:id="801"/>
      <w:bookmarkEnd w:id="802"/>
      <w:bookmarkEnd w:id="803"/>
      <w:bookmarkEnd w:id="804"/>
      <w:bookmarkEnd w:id="805"/>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4"/>
        <w:rPr>
          <w:i/>
          <w:iCs/>
          <w:noProof/>
        </w:rPr>
      </w:pPr>
      <w:bookmarkStart w:id="806" w:name="_Toc27765177"/>
      <w:bookmarkStart w:id="807" w:name="_Toc37680835"/>
      <w:bookmarkStart w:id="808" w:name="_Toc46486406"/>
      <w:bookmarkStart w:id="809" w:name="_Toc52546751"/>
      <w:bookmarkStart w:id="810" w:name="_Toc52547281"/>
      <w:bookmarkStart w:id="811" w:name="_Toc52547811"/>
      <w:bookmarkStart w:id="812" w:name="_Toc52548341"/>
      <w:bookmarkStart w:id="813" w:name="_Toc90719587"/>
      <w:r w:rsidRPr="00073C73">
        <w:rPr>
          <w:i/>
          <w:iCs/>
        </w:rPr>
        <w:lastRenderedPageBreak/>
        <w:t>–</w:t>
      </w:r>
      <w:r w:rsidRPr="00073C73">
        <w:rPr>
          <w:i/>
          <w:iCs/>
        </w:rPr>
        <w:tab/>
      </w:r>
      <w:r w:rsidRPr="00073C73">
        <w:rPr>
          <w:i/>
          <w:iCs/>
          <w:noProof/>
        </w:rPr>
        <w:t>VelocityTypes</w:t>
      </w:r>
      <w:bookmarkEnd w:id="806"/>
      <w:bookmarkEnd w:id="807"/>
      <w:bookmarkEnd w:id="808"/>
      <w:bookmarkEnd w:id="809"/>
      <w:bookmarkEnd w:id="810"/>
      <w:bookmarkEnd w:id="811"/>
      <w:bookmarkEnd w:id="812"/>
      <w:bookmarkEnd w:id="813"/>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30"/>
      </w:pPr>
      <w:bookmarkStart w:id="814" w:name="_Toc37680836"/>
      <w:bookmarkStart w:id="815" w:name="_Toc46486407"/>
      <w:bookmarkStart w:id="816" w:name="_Toc52546752"/>
      <w:bookmarkStart w:id="817" w:name="_Toc52547282"/>
      <w:bookmarkStart w:id="818" w:name="_Toc52547812"/>
      <w:bookmarkStart w:id="819" w:name="_Toc52548342"/>
      <w:bookmarkStart w:id="820" w:name="_Toc90719588"/>
      <w:r w:rsidRPr="00073C73">
        <w:t>6.4.2</w:t>
      </w:r>
      <w:r w:rsidRPr="00073C73">
        <w:tab/>
        <w:t>Common Positioning</w:t>
      </w:r>
      <w:bookmarkEnd w:id="814"/>
      <w:bookmarkEnd w:id="815"/>
      <w:bookmarkEnd w:id="816"/>
      <w:bookmarkEnd w:id="817"/>
      <w:bookmarkEnd w:id="818"/>
      <w:bookmarkEnd w:id="819"/>
      <w:bookmarkEnd w:id="820"/>
    </w:p>
    <w:p w14:paraId="1D646529" w14:textId="77777777" w:rsidR="00C55484" w:rsidRPr="00073C73" w:rsidRDefault="00C55484" w:rsidP="00C55484">
      <w:pPr>
        <w:pStyle w:val="4"/>
      </w:pPr>
      <w:bookmarkStart w:id="821" w:name="_Toc37680837"/>
      <w:bookmarkStart w:id="822" w:name="_Toc46486408"/>
      <w:bookmarkStart w:id="823" w:name="_Toc52546753"/>
      <w:bookmarkStart w:id="824" w:name="_Toc52547283"/>
      <w:bookmarkStart w:id="825" w:name="_Toc52547813"/>
      <w:bookmarkStart w:id="826" w:name="_Toc52548343"/>
      <w:bookmarkStart w:id="827" w:name="_Toc90719589"/>
      <w:r w:rsidRPr="00073C73">
        <w:t>–</w:t>
      </w:r>
      <w:r w:rsidRPr="00073C73">
        <w:tab/>
      </w:r>
      <w:r w:rsidRPr="00073C73">
        <w:rPr>
          <w:i/>
          <w:iCs/>
        </w:rPr>
        <w:t>CommonIEsRequestCapabilities</w:t>
      </w:r>
      <w:bookmarkEnd w:id="821"/>
      <w:bookmarkEnd w:id="822"/>
      <w:bookmarkEnd w:id="823"/>
      <w:bookmarkEnd w:id="824"/>
      <w:bookmarkEnd w:id="825"/>
      <w:bookmarkEnd w:id="826"/>
      <w:bookmarkEnd w:id="827"/>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4"/>
      </w:pPr>
      <w:bookmarkStart w:id="828" w:name="_Toc37680838"/>
      <w:bookmarkStart w:id="829" w:name="_Toc46486409"/>
      <w:bookmarkStart w:id="830" w:name="_Toc52546754"/>
      <w:bookmarkStart w:id="831" w:name="_Toc52547284"/>
      <w:bookmarkStart w:id="832" w:name="_Toc52547814"/>
      <w:bookmarkStart w:id="833" w:name="_Toc52548344"/>
      <w:bookmarkStart w:id="834" w:name="_Toc90719590"/>
      <w:r w:rsidRPr="00073C73">
        <w:t>–</w:t>
      </w:r>
      <w:r w:rsidRPr="00073C73">
        <w:tab/>
      </w:r>
      <w:r w:rsidRPr="00073C73">
        <w:rPr>
          <w:i/>
          <w:iCs/>
        </w:rPr>
        <w:t>CommonIEsProvideCapabilities</w:t>
      </w:r>
      <w:bookmarkEnd w:id="828"/>
      <w:bookmarkEnd w:id="829"/>
      <w:bookmarkEnd w:id="830"/>
      <w:bookmarkEnd w:id="831"/>
      <w:bookmarkEnd w:id="832"/>
      <w:bookmarkEnd w:id="833"/>
      <w:bookmarkEnd w:id="834"/>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lastRenderedPageBreak/>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4"/>
      </w:pPr>
      <w:bookmarkStart w:id="835" w:name="_Toc37680839"/>
      <w:bookmarkStart w:id="836" w:name="_Toc46486410"/>
      <w:bookmarkStart w:id="837" w:name="_Toc52546755"/>
      <w:bookmarkStart w:id="838" w:name="_Toc52547285"/>
      <w:bookmarkStart w:id="839" w:name="_Toc52547815"/>
      <w:bookmarkStart w:id="840" w:name="_Toc52548345"/>
      <w:bookmarkStart w:id="841" w:name="_Toc90719591"/>
      <w:r w:rsidRPr="00073C73">
        <w:t>–</w:t>
      </w:r>
      <w:r w:rsidRPr="00073C73">
        <w:tab/>
      </w:r>
      <w:r w:rsidRPr="00073C73">
        <w:rPr>
          <w:i/>
          <w:iCs/>
        </w:rPr>
        <w:t>CommonIEsRequestAssistanceData</w:t>
      </w:r>
      <w:bookmarkEnd w:id="835"/>
      <w:bookmarkEnd w:id="836"/>
      <w:bookmarkEnd w:id="837"/>
      <w:bookmarkEnd w:id="838"/>
      <w:bookmarkEnd w:id="839"/>
      <w:bookmarkEnd w:id="840"/>
      <w:bookmarkEnd w:id="841"/>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4"/>
      </w:pPr>
      <w:bookmarkStart w:id="842" w:name="_Toc37680840"/>
      <w:bookmarkStart w:id="843" w:name="_Toc46486411"/>
      <w:bookmarkStart w:id="844" w:name="_Toc52546756"/>
      <w:bookmarkStart w:id="845" w:name="_Toc52547286"/>
      <w:bookmarkStart w:id="846" w:name="_Toc52547816"/>
      <w:bookmarkStart w:id="847" w:name="_Toc52548346"/>
      <w:bookmarkStart w:id="848" w:name="_Toc90719592"/>
      <w:r w:rsidRPr="00073C73">
        <w:t>–</w:t>
      </w:r>
      <w:r w:rsidRPr="00073C73">
        <w:tab/>
      </w:r>
      <w:r w:rsidRPr="00073C73">
        <w:rPr>
          <w:i/>
          <w:iCs/>
        </w:rPr>
        <w:t>CommonIEsProvideAssistanceData</w:t>
      </w:r>
      <w:bookmarkEnd w:id="842"/>
      <w:bookmarkEnd w:id="843"/>
      <w:bookmarkEnd w:id="844"/>
      <w:bookmarkEnd w:id="845"/>
      <w:bookmarkEnd w:id="846"/>
      <w:bookmarkEnd w:id="847"/>
      <w:bookmarkEnd w:id="848"/>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lastRenderedPageBreak/>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4"/>
        <w:rPr>
          <w:i/>
          <w:iCs/>
        </w:rPr>
      </w:pPr>
      <w:bookmarkStart w:id="849" w:name="_Toc37680841"/>
      <w:bookmarkStart w:id="850" w:name="_Toc46486412"/>
      <w:bookmarkStart w:id="851" w:name="_Toc52546757"/>
      <w:bookmarkStart w:id="852" w:name="_Toc52547287"/>
      <w:bookmarkStart w:id="853" w:name="_Toc52547817"/>
      <w:bookmarkStart w:id="854" w:name="_Toc52548347"/>
      <w:bookmarkStart w:id="855" w:name="_Toc90719593"/>
      <w:r w:rsidRPr="00073C73">
        <w:t>–</w:t>
      </w:r>
      <w:r w:rsidRPr="00073C73">
        <w:tab/>
      </w:r>
      <w:r w:rsidRPr="00073C73">
        <w:rPr>
          <w:i/>
          <w:iCs/>
        </w:rPr>
        <w:t>CommonIEsRequestLocationInformation</w:t>
      </w:r>
      <w:bookmarkEnd w:id="849"/>
      <w:bookmarkEnd w:id="850"/>
      <w:bookmarkEnd w:id="851"/>
      <w:bookmarkEnd w:id="852"/>
      <w:bookmarkEnd w:id="853"/>
      <w:bookmarkEnd w:id="854"/>
      <w:bookmarkEnd w:id="855"/>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74C5DBD4" w14:textId="50B5838A" w:rsidR="00EC162C" w:rsidRPr="00EC162C" w:rsidRDefault="00C55484" w:rsidP="00EC162C">
      <w:pPr>
        <w:pStyle w:val="PL"/>
        <w:shd w:val="clear" w:color="auto" w:fill="E6E6E6"/>
        <w:rPr>
          <w:snapToGrid w:val="0"/>
        </w:rPr>
      </w:pPr>
      <w:r w:rsidRPr="00073C73">
        <w:rPr>
          <w:snapToGrid w:val="0"/>
        </w:rPr>
        <w:tab/>
        <w:t>]]</w:t>
      </w:r>
      <w:r w:rsidR="00EC162C" w:rsidRPr="00EC162C">
        <w:rPr>
          <w:snapToGrid w:val="0"/>
        </w:rPr>
        <w:t>,</w:t>
      </w:r>
    </w:p>
    <w:p w14:paraId="658F3B44" w14:textId="77777777" w:rsidR="00EC162C" w:rsidRPr="00EC162C" w:rsidRDefault="00EC162C" w:rsidP="00EC162C">
      <w:pPr>
        <w:pStyle w:val="PL"/>
        <w:shd w:val="clear" w:color="auto" w:fill="E6E6E6"/>
        <w:rPr>
          <w:snapToGrid w:val="0"/>
        </w:rPr>
      </w:pPr>
      <w:r w:rsidRPr="00EC162C">
        <w:rPr>
          <w:snapToGrid w:val="0"/>
        </w:rPr>
        <w:tab/>
        <w:t>[[</w:t>
      </w:r>
    </w:p>
    <w:p w14:paraId="42E1853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scheduledLocationRequest-r17</w:t>
      </w:r>
    </w:p>
    <w:p w14:paraId="60C106FE"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ScheduledLocationRequest-r17</w:t>
      </w:r>
    </w:p>
    <w:p w14:paraId="683620F4"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7F9B12F1"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integrityInformationRequest-r17</w:t>
      </w:r>
    </w:p>
    <w:p w14:paraId="7B32B3B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IntegrityInformationRequest-r17</w:t>
      </w:r>
    </w:p>
    <w:p w14:paraId="6326542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689091C" w14:textId="5077CEDC" w:rsidR="00C55484" w:rsidRPr="00073C73" w:rsidRDefault="00EC162C" w:rsidP="00EC162C">
      <w:pPr>
        <w:pStyle w:val="PL"/>
        <w:shd w:val="clear" w:color="auto" w:fill="E6E6E6"/>
        <w:rPr>
          <w:snapToGrid w:val="0"/>
        </w:rPr>
      </w:pPr>
      <w:r w:rsidRPr="00EC162C">
        <w:rPr>
          <w:snapToGrid w:val="0"/>
        </w:rPr>
        <w:tab/>
        <w:t>]]</w:t>
      </w:r>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AE63BC8" w14:textId="0BCC6CDA"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 xml:space="preserve">ENUMERATED { ten-seconds, ... </w:t>
      </w:r>
      <w:r w:rsidR="008935E8">
        <w:rPr>
          <w:snapToGrid w:val="0"/>
        </w:rPr>
        <w:t>, ten-milli-seconds-</w:t>
      </w:r>
      <w:commentRangeStart w:id="856"/>
      <w:r w:rsidR="008935E8">
        <w:rPr>
          <w:snapToGrid w:val="0"/>
        </w:rPr>
        <w:t>r17</w:t>
      </w:r>
      <w:commentRangeEnd w:id="856"/>
      <w:r w:rsidR="00C978CA">
        <w:rPr>
          <w:rStyle w:val="af5"/>
          <w:rFonts w:ascii="Times New Roman" w:hAnsi="Times New Roman"/>
          <w:noProof w:val="0"/>
        </w:rPr>
        <w:commentReference w:id="856"/>
      </w:r>
      <w:r w:rsidR="008935E8">
        <w:rPr>
          <w:snapToGrid w:val="0"/>
        </w:rPr>
        <w:t xml:space="preserve"> </w:t>
      </w:r>
      <w:r w:rsidRPr="00073C73">
        <w:rPr>
          <w:snapToGrid w:val="0"/>
        </w:rPr>
        <w:t>}</w:t>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Pr="00073C73">
        <w:rPr>
          <w:snapToGrid w:val="0"/>
        </w:rPr>
        <w:tab/>
        <w:t>OPTIONAL</w:t>
      </w:r>
      <w:r w:rsidRPr="00073C73">
        <w:rPr>
          <w:snapToGrid w:val="0"/>
        </w:rPr>
        <w:tab/>
      </w:r>
      <w:r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41CDD039" w:rsidR="00C55484" w:rsidRPr="00073C73" w:rsidRDefault="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lastRenderedPageBreak/>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77777777" w:rsidR="00C55484" w:rsidRPr="00073C73" w:rsidRDefault="00C55484" w:rsidP="00C55484">
      <w:pPr>
        <w:pStyle w:val="PL"/>
        <w:shd w:val="clear" w:color="auto" w:fill="E6E6E6"/>
        <w:rPr>
          <w:snapToGrid w:val="0"/>
        </w:rPr>
      </w:pPr>
      <w:r w:rsidRPr="00073C73">
        <w:rPr>
          <w:snapToGrid w:val="0"/>
        </w:rPr>
        <w:t>}</w:t>
      </w:r>
    </w:p>
    <w:p w14:paraId="3B728B2A" w14:textId="77777777" w:rsidR="00EC162C" w:rsidRPr="00EC162C" w:rsidRDefault="00EC162C" w:rsidP="00EC162C">
      <w:pPr>
        <w:pStyle w:val="PL"/>
        <w:shd w:val="clear" w:color="auto" w:fill="E6E6E6"/>
        <w:rPr>
          <w:snapToGrid w:val="0"/>
        </w:rPr>
      </w:pPr>
    </w:p>
    <w:p w14:paraId="34519FC1" w14:textId="77777777" w:rsidR="00EC162C" w:rsidRPr="00EC162C" w:rsidRDefault="00EC162C" w:rsidP="00EC162C">
      <w:pPr>
        <w:pStyle w:val="PL"/>
        <w:shd w:val="clear" w:color="auto" w:fill="E6E6E6"/>
        <w:rPr>
          <w:snapToGrid w:val="0"/>
        </w:rPr>
      </w:pPr>
      <w:r w:rsidRPr="00EC162C">
        <w:rPr>
          <w:snapToGrid w:val="0"/>
        </w:rPr>
        <w:t>ScheduledLocationRequest-r17 ::= SEQUENCE {</w:t>
      </w:r>
    </w:p>
    <w:p w14:paraId="3A6A6C41" w14:textId="4372A675" w:rsidR="00EC162C" w:rsidRPr="00EC162C" w:rsidRDefault="00EC162C" w:rsidP="00EC162C">
      <w:pPr>
        <w:pStyle w:val="PL"/>
        <w:shd w:val="clear" w:color="auto" w:fill="E6E6E6"/>
        <w:rPr>
          <w:snapToGrid w:val="0"/>
        </w:rPr>
      </w:pPr>
      <w:r w:rsidRPr="00EC162C">
        <w:rPr>
          <w:snapToGrid w:val="0"/>
        </w:rPr>
        <w:tab/>
        <w:t>scheduledLocationTime-r17</w:t>
      </w:r>
      <w:r w:rsidRPr="00EC162C">
        <w:rPr>
          <w:snapToGrid w:val="0"/>
        </w:rPr>
        <w:tab/>
      </w:r>
      <w:r>
        <w:rPr>
          <w:snapToGrid w:val="0"/>
        </w:rPr>
        <w:tab/>
      </w:r>
      <w:r w:rsidRPr="00EC162C">
        <w:rPr>
          <w:snapToGrid w:val="0"/>
        </w:rPr>
        <w:t>ScheduledLocationTime-r17,</w:t>
      </w:r>
    </w:p>
    <w:p w14:paraId="1FC7DBD9" w14:textId="65AD0CFB" w:rsidR="00EC162C" w:rsidRPr="00EC162C" w:rsidRDefault="00EC162C" w:rsidP="00EC162C">
      <w:pPr>
        <w:pStyle w:val="PL"/>
        <w:shd w:val="clear" w:color="auto" w:fill="E6E6E6"/>
        <w:rPr>
          <w:snapToGrid w:val="0"/>
        </w:rPr>
      </w:pPr>
      <w:r w:rsidRPr="00EC162C">
        <w:rPr>
          <w:snapToGrid w:val="0"/>
        </w:rPr>
        <w:tab/>
        <w:t>...</w:t>
      </w:r>
    </w:p>
    <w:p w14:paraId="5149CC54" w14:textId="77777777" w:rsidR="00EC162C" w:rsidRPr="00EC162C" w:rsidRDefault="00EC162C" w:rsidP="00EC162C">
      <w:pPr>
        <w:pStyle w:val="PL"/>
        <w:shd w:val="clear" w:color="auto" w:fill="E6E6E6"/>
        <w:rPr>
          <w:snapToGrid w:val="0"/>
        </w:rPr>
      </w:pPr>
      <w:r w:rsidRPr="00EC162C">
        <w:rPr>
          <w:snapToGrid w:val="0"/>
        </w:rPr>
        <w:t>}</w:t>
      </w:r>
    </w:p>
    <w:p w14:paraId="17308AB6" w14:textId="77777777" w:rsidR="00EC162C" w:rsidRPr="00EC162C" w:rsidRDefault="00EC162C" w:rsidP="00EC162C">
      <w:pPr>
        <w:pStyle w:val="PL"/>
        <w:shd w:val="clear" w:color="auto" w:fill="E6E6E6"/>
        <w:rPr>
          <w:snapToGrid w:val="0"/>
        </w:rPr>
      </w:pPr>
    </w:p>
    <w:p w14:paraId="3C461393" w14:textId="77777777" w:rsidR="00EC162C" w:rsidRPr="00EC162C" w:rsidRDefault="00EC162C" w:rsidP="00EC162C">
      <w:pPr>
        <w:pStyle w:val="PL"/>
        <w:shd w:val="clear" w:color="auto" w:fill="E6E6E6"/>
        <w:rPr>
          <w:snapToGrid w:val="0"/>
        </w:rPr>
      </w:pPr>
      <w:commentRangeStart w:id="857"/>
      <w:r w:rsidRPr="00EC162C">
        <w:rPr>
          <w:snapToGrid w:val="0"/>
        </w:rPr>
        <w:t>ScheduledLocationTime</w:t>
      </w:r>
      <w:commentRangeEnd w:id="857"/>
      <w:r w:rsidR="00380FCD">
        <w:rPr>
          <w:rStyle w:val="af5"/>
          <w:rFonts w:ascii="Times New Roman" w:hAnsi="Times New Roman"/>
          <w:noProof w:val="0"/>
        </w:rPr>
        <w:commentReference w:id="857"/>
      </w:r>
      <w:r w:rsidRPr="00EC162C">
        <w:rPr>
          <w:snapToGrid w:val="0"/>
        </w:rPr>
        <w:t xml:space="preserve">-r17 ::= </w:t>
      </w:r>
      <w:commentRangeStart w:id="858"/>
      <w:r w:rsidRPr="00EC162C">
        <w:rPr>
          <w:snapToGrid w:val="0"/>
        </w:rPr>
        <w:t>SEQUENCE</w:t>
      </w:r>
      <w:commentRangeEnd w:id="858"/>
      <w:r w:rsidR="000B29E9">
        <w:rPr>
          <w:rStyle w:val="af5"/>
          <w:rFonts w:ascii="Times New Roman" w:hAnsi="Times New Roman"/>
          <w:noProof w:val="0"/>
        </w:rPr>
        <w:commentReference w:id="858"/>
      </w:r>
      <w:r w:rsidRPr="00EC162C">
        <w:rPr>
          <w:snapToGrid w:val="0"/>
        </w:rPr>
        <w:t xml:space="preserve"> {</w:t>
      </w:r>
    </w:p>
    <w:p w14:paraId="6769D5BA" w14:textId="77777777" w:rsidR="00EC162C" w:rsidRPr="00EC162C" w:rsidRDefault="00EC162C" w:rsidP="00EC162C">
      <w:pPr>
        <w:pStyle w:val="PL"/>
        <w:shd w:val="clear" w:color="auto" w:fill="E6E6E6"/>
        <w:rPr>
          <w:snapToGrid w:val="0"/>
        </w:rPr>
      </w:pPr>
      <w:r w:rsidRPr="00EC162C">
        <w:rPr>
          <w:snapToGrid w:val="0"/>
        </w:rPr>
        <w:tab/>
        <w:t>utcTime-r17</w:t>
      </w:r>
      <w:r w:rsidRPr="00EC162C">
        <w:rPr>
          <w:snapToGrid w:val="0"/>
        </w:rPr>
        <w:tab/>
      </w:r>
      <w:r w:rsidRPr="00EC162C">
        <w:rPr>
          <w:snapToGrid w:val="0"/>
        </w:rPr>
        <w:tab/>
      </w:r>
      <w:r w:rsidRPr="00EC162C">
        <w:rPr>
          <w:snapToGrid w:val="0"/>
        </w:rPr>
        <w:tab/>
        <w:t>UTCTime,</w:t>
      </w:r>
    </w:p>
    <w:p w14:paraId="62392CEA" w14:textId="77777777" w:rsidR="00EC162C" w:rsidRPr="00EC162C" w:rsidRDefault="00EC162C" w:rsidP="00EC162C">
      <w:pPr>
        <w:pStyle w:val="PL"/>
        <w:shd w:val="clear" w:color="auto" w:fill="E6E6E6"/>
        <w:rPr>
          <w:snapToGrid w:val="0"/>
        </w:rPr>
      </w:pPr>
      <w:r w:rsidRPr="00EC162C">
        <w:rPr>
          <w:snapToGrid w:val="0"/>
        </w:rPr>
        <w:tab/>
        <w:t>gnssTime-r17</w:t>
      </w:r>
      <w:r w:rsidRPr="00EC162C">
        <w:rPr>
          <w:snapToGrid w:val="0"/>
        </w:rPr>
        <w:tab/>
      </w:r>
      <w:r w:rsidRPr="00EC162C">
        <w:rPr>
          <w:snapToGrid w:val="0"/>
        </w:rPr>
        <w:tab/>
        <w:t>SEQUENCE {</w:t>
      </w:r>
    </w:p>
    <w:p w14:paraId="467CFFD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gnss-TOD-msec-r17</w:t>
      </w:r>
      <w:r w:rsidRPr="00EC162C">
        <w:rPr>
          <w:snapToGrid w:val="0"/>
        </w:rPr>
        <w:tab/>
      </w:r>
      <w:r w:rsidRPr="00EC162C">
        <w:rPr>
          <w:snapToGrid w:val="0"/>
        </w:rPr>
        <w:tab/>
        <w:t>INTEGER (0..3599999),</w:t>
      </w:r>
    </w:p>
    <w:p w14:paraId="4470F94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gnss-TimeID-r17</w:t>
      </w:r>
      <w:r w:rsidRPr="00EC162C">
        <w:rPr>
          <w:snapToGrid w:val="0"/>
        </w:rPr>
        <w:tab/>
      </w:r>
      <w:r w:rsidRPr="00EC162C">
        <w:rPr>
          <w:snapToGrid w:val="0"/>
        </w:rPr>
        <w:tab/>
      </w:r>
      <w:r w:rsidRPr="00EC162C">
        <w:rPr>
          <w:snapToGrid w:val="0"/>
        </w:rPr>
        <w:tab/>
        <w:t>GNSS-ID</w:t>
      </w:r>
    </w:p>
    <w:p w14:paraId="3D1929BC"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0962E991" w14:textId="0CF3886B" w:rsidR="00EC162C" w:rsidRPr="00EC162C" w:rsidRDefault="00EC162C" w:rsidP="00EC162C">
      <w:pPr>
        <w:pStyle w:val="PL"/>
        <w:shd w:val="clear" w:color="auto" w:fill="E6E6E6"/>
        <w:rPr>
          <w:snapToGrid w:val="0"/>
        </w:rPr>
      </w:pPr>
      <w:r w:rsidRPr="00EC162C">
        <w:rPr>
          <w:snapToGrid w:val="0"/>
        </w:rPr>
        <w:tab/>
        <w:t>networkTime-r17</w:t>
      </w:r>
      <w:r w:rsidRPr="00EC162C">
        <w:rPr>
          <w:snapToGrid w:val="0"/>
        </w:rPr>
        <w:tab/>
        <w:t>CHOICE {</w:t>
      </w:r>
    </w:p>
    <w:p w14:paraId="32A7121B" w14:textId="20CDB7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p>
    <w:p w14:paraId="4E6E52A6" w14:textId="4D9B91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lte-physCellId-r17</w:t>
      </w:r>
      <w:r w:rsidRPr="00EC162C">
        <w:rPr>
          <w:snapToGrid w:val="0"/>
        </w:rPr>
        <w:tab/>
      </w:r>
      <w:r w:rsidRPr="00EC162C">
        <w:rPr>
          <w:snapToGrid w:val="0"/>
        </w:rPr>
        <w:tab/>
      </w:r>
      <w:r w:rsidRPr="00EC162C">
        <w:rPr>
          <w:snapToGrid w:val="0"/>
        </w:rPr>
        <w:tab/>
        <w:t>INTEGER (0..503),</w:t>
      </w:r>
    </w:p>
    <w:p w14:paraId="79659706" w14:textId="1CE9095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lte-arfcnEUTRA-r17</w:t>
      </w:r>
      <w:r w:rsidRPr="00EC162C">
        <w:rPr>
          <w:snapToGrid w:val="0"/>
        </w:rPr>
        <w:tab/>
      </w:r>
      <w:r w:rsidRPr="00EC162C">
        <w:rPr>
          <w:snapToGrid w:val="0"/>
        </w:rPr>
        <w:tab/>
      </w:r>
      <w:r w:rsidRPr="00EC162C">
        <w:rPr>
          <w:snapToGrid w:val="0"/>
        </w:rPr>
        <w:tab/>
        <w:t>ARFCN-ValueEUTRA,</w:t>
      </w:r>
    </w:p>
    <w:p w14:paraId="495FB086" w14:textId="13460BC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t>lte-cellGlobalId-r17</w:t>
      </w:r>
      <w:r w:rsidRPr="00EC162C">
        <w:rPr>
          <w:snapToGrid w:val="0"/>
        </w:rPr>
        <w:tab/>
      </w:r>
      <w:r w:rsidRPr="00EC162C">
        <w:rPr>
          <w:snapToGrid w:val="0"/>
        </w:rPr>
        <w:tab/>
        <w:t>CellGlobalIdEUTRA-AndUTRA</w:t>
      </w:r>
    </w:p>
    <w:p w14:paraId="7703DB85" w14:textId="1B6F3EE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6A096B29" w14:textId="217586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lte-systemFrameNumber-r17</w:t>
      </w:r>
      <w:r w:rsidRPr="00EC162C">
        <w:rPr>
          <w:snapToGrid w:val="0"/>
        </w:rPr>
        <w:tab/>
        <w:t>INTEGER (0..1023)</w:t>
      </w:r>
    </w:p>
    <w:p w14:paraId="0660E8D4" w14:textId="0F1EC9E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4ED0B3D4" w14:textId="3BE39A0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nrTime-r17</w:t>
      </w:r>
      <w:r w:rsidRPr="00EC162C">
        <w:rPr>
          <w:snapToGrid w:val="0"/>
        </w:rPr>
        <w:tab/>
      </w:r>
      <w:r w:rsidRPr="00EC162C">
        <w:rPr>
          <w:snapToGrid w:val="0"/>
        </w:rPr>
        <w:tab/>
      </w:r>
      <w:r w:rsidRPr="00EC162C">
        <w:rPr>
          <w:snapToGrid w:val="0"/>
        </w:rPr>
        <w:tab/>
      </w:r>
      <w:r w:rsidRPr="00EC162C">
        <w:rPr>
          <w:snapToGrid w:val="0"/>
        </w:rPr>
        <w:tab/>
        <w:t>SEQUENCE {</w:t>
      </w:r>
    </w:p>
    <w:p w14:paraId="378FA94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nr-PhysCellID-r17</w:t>
      </w:r>
      <w:r w:rsidRPr="00EC162C">
        <w:rPr>
          <w:snapToGrid w:val="0"/>
        </w:rPr>
        <w:tab/>
      </w:r>
      <w:r w:rsidRPr="00EC162C">
        <w:rPr>
          <w:snapToGrid w:val="0"/>
        </w:rPr>
        <w:tab/>
      </w:r>
      <w:r w:rsidRPr="00EC162C">
        <w:rPr>
          <w:snapToGrid w:val="0"/>
        </w:rPr>
        <w:tab/>
        <w:t>NR-PhysCellID-r16,</w:t>
      </w:r>
    </w:p>
    <w:p w14:paraId="1D5ECE49"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nr-ARFCN-r17</w:t>
      </w:r>
      <w:r w:rsidRPr="00EC162C">
        <w:rPr>
          <w:snapToGrid w:val="0"/>
        </w:rPr>
        <w:tab/>
      </w:r>
      <w:r w:rsidRPr="00EC162C">
        <w:rPr>
          <w:snapToGrid w:val="0"/>
        </w:rPr>
        <w:tab/>
      </w:r>
      <w:r w:rsidRPr="00EC162C">
        <w:rPr>
          <w:snapToGrid w:val="0"/>
        </w:rPr>
        <w:tab/>
      </w:r>
      <w:r w:rsidRPr="00EC162C">
        <w:rPr>
          <w:snapToGrid w:val="0"/>
        </w:rPr>
        <w:tab/>
        <w:t>ARFCN-ValueNR-r15,</w:t>
      </w:r>
    </w:p>
    <w:p w14:paraId="591C7BCB" w14:textId="410C845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nr-CellGlobalID-r17</w:t>
      </w:r>
      <w:r w:rsidRPr="00EC162C">
        <w:rPr>
          <w:snapToGrid w:val="0"/>
        </w:rPr>
        <w:tab/>
      </w:r>
      <w:r w:rsidRPr="00EC162C">
        <w:rPr>
          <w:snapToGrid w:val="0"/>
        </w:rPr>
        <w:tab/>
        <w:t>NCGI-r15</w:t>
      </w:r>
      <w:r w:rsidRPr="00EC162C">
        <w:rPr>
          <w:snapToGrid w:val="0"/>
        </w:rPr>
        <w:tab/>
      </w:r>
      <w:r w:rsidRPr="00EC162C">
        <w:rPr>
          <w:snapToGrid w:val="0"/>
        </w:rPr>
        <w:tab/>
        <w:t>OPTIONAL,</w:t>
      </w:r>
      <w:r w:rsidRPr="00EC162C">
        <w:rPr>
          <w:snapToGrid w:val="0"/>
        </w:rPr>
        <w:tab/>
        <w:t>-- Need ON</w:t>
      </w:r>
    </w:p>
    <w:p w14:paraId="34C5FA35"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nr-SFN-r17</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INTEGER (0..1023),</w:t>
      </w:r>
    </w:p>
    <w:p w14:paraId="2A1C8677"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 xml:space="preserve">nr-Slot-r17 </w:t>
      </w:r>
      <w:r w:rsidRPr="00EC162C">
        <w:rPr>
          <w:snapToGrid w:val="0"/>
        </w:rPr>
        <w:tab/>
      </w:r>
      <w:r w:rsidRPr="00EC162C">
        <w:rPr>
          <w:snapToGrid w:val="0"/>
        </w:rPr>
        <w:tab/>
      </w:r>
      <w:r w:rsidRPr="00EC162C">
        <w:rPr>
          <w:snapToGrid w:val="0"/>
        </w:rPr>
        <w:tab/>
      </w:r>
      <w:r w:rsidRPr="00EC162C">
        <w:rPr>
          <w:snapToGrid w:val="0"/>
        </w:rPr>
        <w:tab/>
        <w:t>CHOICE {</w:t>
      </w:r>
    </w:p>
    <w:p w14:paraId="235F5A73" w14:textId="55B723D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scs15-r17</w:t>
      </w:r>
      <w:r w:rsidRPr="00EC162C">
        <w:rPr>
          <w:snapToGrid w:val="0"/>
        </w:rPr>
        <w:tab/>
      </w:r>
      <w:r w:rsidRPr="00EC162C">
        <w:rPr>
          <w:snapToGrid w:val="0"/>
        </w:rPr>
        <w:tab/>
      </w:r>
      <w:r w:rsidRPr="00EC162C">
        <w:rPr>
          <w:snapToGrid w:val="0"/>
        </w:rPr>
        <w:tab/>
        <w:t>INTEGER (0..9),</w:t>
      </w:r>
    </w:p>
    <w:p w14:paraId="1C1DB1BD" w14:textId="43C7D1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scs30-r17</w:t>
      </w:r>
      <w:r w:rsidRPr="00EC162C">
        <w:rPr>
          <w:snapToGrid w:val="0"/>
        </w:rPr>
        <w:tab/>
      </w:r>
      <w:r w:rsidRPr="00EC162C">
        <w:rPr>
          <w:snapToGrid w:val="0"/>
        </w:rPr>
        <w:tab/>
      </w:r>
      <w:r w:rsidRPr="00EC162C">
        <w:rPr>
          <w:snapToGrid w:val="0"/>
        </w:rPr>
        <w:tab/>
        <w:t>INTEGER (0..19),</w:t>
      </w:r>
    </w:p>
    <w:p w14:paraId="3A386FD6" w14:textId="30D5D6F6"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scs60-r17</w:t>
      </w:r>
      <w:r w:rsidRPr="00EC162C">
        <w:rPr>
          <w:snapToGrid w:val="0"/>
        </w:rPr>
        <w:tab/>
      </w:r>
      <w:r w:rsidRPr="00EC162C">
        <w:rPr>
          <w:snapToGrid w:val="0"/>
        </w:rPr>
        <w:tab/>
      </w:r>
      <w:r w:rsidRPr="00EC162C">
        <w:rPr>
          <w:snapToGrid w:val="0"/>
        </w:rPr>
        <w:tab/>
        <w:t>INTEGER (0..39),</w:t>
      </w:r>
    </w:p>
    <w:p w14:paraId="222725DB" w14:textId="11897B28"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scs120-r17</w:t>
      </w:r>
      <w:r w:rsidRPr="00EC162C">
        <w:rPr>
          <w:snapToGrid w:val="0"/>
        </w:rPr>
        <w:tab/>
      </w:r>
      <w:r w:rsidRPr="00EC162C">
        <w:rPr>
          <w:snapToGrid w:val="0"/>
        </w:rPr>
        <w:tab/>
      </w:r>
      <w:r w:rsidRPr="00EC162C">
        <w:rPr>
          <w:snapToGrid w:val="0"/>
        </w:rPr>
        <w:tab/>
        <w:t>INTEGER (0..79)</w:t>
      </w:r>
    </w:p>
    <w:p w14:paraId="52E4167A" w14:textId="7CA3A0C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33F30F2" w14:textId="276998F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7A457998"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656B993"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81A11E5" w14:textId="77777777" w:rsidR="00EC162C" w:rsidRPr="00EC162C" w:rsidRDefault="00EC162C" w:rsidP="00EC162C">
      <w:pPr>
        <w:pStyle w:val="PL"/>
        <w:shd w:val="clear" w:color="auto" w:fill="E6E6E6"/>
        <w:rPr>
          <w:snapToGrid w:val="0"/>
        </w:rPr>
      </w:pPr>
      <w:r w:rsidRPr="00EC162C">
        <w:rPr>
          <w:snapToGrid w:val="0"/>
        </w:rPr>
        <w:tab/>
        <w:t>relativeTime-r17</w:t>
      </w:r>
      <w:r w:rsidRPr="00EC162C">
        <w:rPr>
          <w:snapToGrid w:val="0"/>
        </w:rPr>
        <w:tab/>
        <w:t>INTEGER (1..1024),</w:t>
      </w:r>
    </w:p>
    <w:p w14:paraId="7B2D61B1" w14:textId="77777777" w:rsidR="00EC162C" w:rsidRPr="00EC162C" w:rsidRDefault="00EC162C" w:rsidP="00EC162C">
      <w:pPr>
        <w:pStyle w:val="PL"/>
        <w:shd w:val="clear" w:color="auto" w:fill="E6E6E6"/>
        <w:rPr>
          <w:snapToGrid w:val="0"/>
        </w:rPr>
      </w:pPr>
      <w:r w:rsidRPr="00EC162C">
        <w:rPr>
          <w:snapToGrid w:val="0"/>
        </w:rPr>
        <w:tab/>
        <w:t>...</w:t>
      </w:r>
    </w:p>
    <w:p w14:paraId="1709CBE6" w14:textId="77777777" w:rsidR="00EC162C" w:rsidRPr="00EC162C" w:rsidRDefault="00EC162C" w:rsidP="00EC162C">
      <w:pPr>
        <w:pStyle w:val="PL"/>
        <w:shd w:val="clear" w:color="auto" w:fill="E6E6E6"/>
        <w:rPr>
          <w:snapToGrid w:val="0"/>
        </w:rPr>
      </w:pPr>
      <w:r w:rsidRPr="00EC162C">
        <w:rPr>
          <w:snapToGrid w:val="0"/>
        </w:rPr>
        <w:t>}</w:t>
      </w:r>
    </w:p>
    <w:p w14:paraId="6DDFEF20" w14:textId="77777777" w:rsidR="00EC162C" w:rsidRPr="00EC162C" w:rsidRDefault="00EC162C" w:rsidP="00EC162C">
      <w:pPr>
        <w:pStyle w:val="PL"/>
        <w:shd w:val="clear" w:color="auto" w:fill="E6E6E6"/>
        <w:rPr>
          <w:snapToGrid w:val="0"/>
        </w:rPr>
      </w:pPr>
    </w:p>
    <w:p w14:paraId="42E57DC9" w14:textId="77777777" w:rsidR="00EC162C" w:rsidRPr="00EC162C" w:rsidRDefault="00EC162C" w:rsidP="00EC162C">
      <w:pPr>
        <w:pStyle w:val="PL"/>
        <w:shd w:val="clear" w:color="auto" w:fill="E6E6E6"/>
        <w:rPr>
          <w:snapToGrid w:val="0"/>
        </w:rPr>
      </w:pPr>
      <w:r w:rsidRPr="00EC162C">
        <w:rPr>
          <w:snapToGrid w:val="0"/>
        </w:rPr>
        <w:t>IntegrityInformationRequest-r17 ::= SEQUENCE {</w:t>
      </w:r>
    </w:p>
    <w:p w14:paraId="791755DE" w14:textId="77777777" w:rsidR="00EC162C" w:rsidRPr="00EC162C" w:rsidRDefault="00EC162C" w:rsidP="00EC162C">
      <w:pPr>
        <w:pStyle w:val="PL"/>
        <w:shd w:val="clear" w:color="auto" w:fill="E6E6E6"/>
        <w:rPr>
          <w:snapToGrid w:val="0"/>
        </w:rPr>
      </w:pPr>
      <w:r w:rsidRPr="00EC162C">
        <w:rPr>
          <w:snapToGrid w:val="0"/>
        </w:rPr>
        <w:tab/>
        <w:t>targetIntegrityRisk-r17</w:t>
      </w:r>
      <w:r w:rsidRPr="00EC162C">
        <w:rPr>
          <w:snapToGrid w:val="0"/>
        </w:rPr>
        <w:tab/>
      </w:r>
      <w:r w:rsidRPr="00EC162C">
        <w:rPr>
          <w:snapToGrid w:val="0"/>
        </w:rPr>
        <w:tab/>
        <w:t>INTEGER (10..90),</w:t>
      </w:r>
    </w:p>
    <w:p w14:paraId="0F461B4A" w14:textId="77777777" w:rsidR="00EC162C" w:rsidRPr="00EC162C" w:rsidRDefault="00EC162C" w:rsidP="00EC162C">
      <w:pPr>
        <w:pStyle w:val="PL"/>
        <w:shd w:val="clear" w:color="auto" w:fill="E6E6E6"/>
        <w:rPr>
          <w:snapToGrid w:val="0"/>
        </w:rPr>
      </w:pPr>
      <w:r w:rsidRPr="00EC162C">
        <w:rPr>
          <w:snapToGrid w:val="0"/>
        </w:rPr>
        <w:tab/>
        <w:t>...</w:t>
      </w:r>
    </w:p>
    <w:p w14:paraId="0F91A041" w14:textId="77777777" w:rsidR="00EC162C" w:rsidRPr="00EC162C" w:rsidRDefault="00EC162C" w:rsidP="00EC162C">
      <w:pPr>
        <w:pStyle w:val="PL"/>
        <w:shd w:val="clear" w:color="auto" w:fill="E6E6E6"/>
        <w:rPr>
          <w:snapToGrid w:val="0"/>
        </w:rPr>
      </w:pPr>
      <w:r w:rsidRPr="00EC162C">
        <w:rPr>
          <w:snapToGrid w:val="0"/>
        </w:rPr>
        <w:t>}</w:t>
      </w:r>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lastRenderedPageBreak/>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42F61D79"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lastRenderedPageBreak/>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20981B3A"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corresponds to a resolution of </w:t>
            </w:r>
            <w:r w:rsidR="00EC162C">
              <w:rPr>
                <w:rFonts w:ascii="Arial" w:hAnsi="Arial" w:cs="Arial"/>
                <w:bCs/>
                <w:noProof/>
                <w:sz w:val="18"/>
                <w:szCs w:val="18"/>
              </w:rPr>
              <w:t>0.01</w:t>
            </w:r>
            <w:r w:rsidR="00EC162C" w:rsidRPr="00A85E9E">
              <w:rPr>
                <w:rFonts w:ascii="Arial" w:hAnsi="Arial" w:cs="Arial"/>
                <w:bCs/>
                <w:noProof/>
                <w:sz w:val="18"/>
                <w:szCs w:val="18"/>
              </w:rPr>
              <w:t xml:space="preserve"> seconds.</w:t>
            </w:r>
            <w:r w:rsidR="00EC162C">
              <w:rPr>
                <w:rFonts w:ascii="Arial" w:hAnsi="Arial" w:cs="Arial"/>
                <w:bCs/>
                <w:noProof/>
                <w:sz w:val="18"/>
                <w:szCs w:val="18"/>
              </w:rPr>
              <w:t xml:space="preserve"> </w:t>
            </w:r>
            <w:r w:rsidRPr="00073C73">
              <w:rPr>
                <w:rFonts w:ascii="Arial" w:hAnsi="Arial" w:cs="Arial"/>
                <w:bCs/>
                <w:noProof/>
                <w:sz w:val="18"/>
                <w:szCs w:val="18"/>
              </w:rPr>
              <w:t>If this field is absent, the unit/resolution is 1 second.</w:t>
            </w:r>
            <w:r w:rsidR="00EC162C">
              <w:rPr>
                <w:rFonts w:ascii="Arial" w:hAnsi="Arial" w:cs="Arial"/>
                <w:bCs/>
                <w:noProof/>
                <w:sz w:val="18"/>
                <w:szCs w:val="18"/>
              </w:rPr>
              <w:t xml:space="preserve">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w:t>
            </w:r>
            <w:r w:rsidR="00EC162C">
              <w:rPr>
                <w:rFonts w:ascii="Arial" w:hAnsi="Arial" w:cs="Arial"/>
                <w:bCs/>
                <w:noProof/>
                <w:sz w:val="18"/>
                <w:szCs w:val="18"/>
              </w:rPr>
              <w:t xml:space="preserve">is only applicable for </w:t>
            </w:r>
            <w:r w:rsidR="00EC162C" w:rsidRPr="004564A3">
              <w:rPr>
                <w:rFonts w:ascii="Arial" w:hAnsi="Arial" w:cs="Arial"/>
                <w:bCs/>
                <w:noProof/>
                <w:sz w:val="18"/>
                <w:szCs w:val="18"/>
              </w:rPr>
              <w:t>NR E-CID Positioning</w:t>
            </w:r>
            <w:r w:rsidR="00EC162C">
              <w:rPr>
                <w:rFonts w:ascii="Arial" w:hAnsi="Arial" w:cs="Arial"/>
                <w:bCs/>
                <w:noProof/>
                <w:sz w:val="18"/>
                <w:szCs w:val="18"/>
              </w:rPr>
              <w:t xml:space="preserve">, </w:t>
            </w:r>
            <w:r w:rsidR="00EC162C" w:rsidRPr="004564A3">
              <w:rPr>
                <w:rFonts w:ascii="Arial" w:hAnsi="Arial" w:cs="Arial"/>
                <w:bCs/>
                <w:noProof/>
                <w:sz w:val="18"/>
                <w:szCs w:val="18"/>
              </w:rPr>
              <w:t>NR DL-TDOA Positioning</w:t>
            </w:r>
            <w:r w:rsidR="00EC162C">
              <w:rPr>
                <w:rFonts w:ascii="Arial" w:hAnsi="Arial" w:cs="Arial"/>
                <w:bCs/>
                <w:noProof/>
                <w:sz w:val="18"/>
                <w:szCs w:val="18"/>
              </w:rPr>
              <w:t xml:space="preserve">, </w:t>
            </w:r>
            <w:r w:rsidR="00EC162C" w:rsidRPr="0082069E">
              <w:rPr>
                <w:rFonts w:ascii="Arial" w:hAnsi="Arial" w:cs="Arial"/>
                <w:bCs/>
                <w:noProof/>
                <w:sz w:val="18"/>
                <w:szCs w:val="18"/>
              </w:rPr>
              <w:t>NR DL-AoD Positioning</w:t>
            </w:r>
            <w:r w:rsidR="00EC162C">
              <w:rPr>
                <w:rFonts w:ascii="Arial" w:hAnsi="Arial" w:cs="Arial"/>
                <w:bCs/>
                <w:noProof/>
                <w:sz w:val="18"/>
                <w:szCs w:val="18"/>
              </w:rPr>
              <w:t xml:space="preserve">, and </w:t>
            </w:r>
            <w:r w:rsidR="00EC162C" w:rsidRPr="0082069E">
              <w:rPr>
                <w:rFonts w:ascii="Arial" w:hAnsi="Arial" w:cs="Arial"/>
                <w:bCs/>
                <w:noProof/>
                <w:sz w:val="18"/>
                <w:szCs w:val="18"/>
              </w:rPr>
              <w:t>NR Multi-RTT Positioning</w:t>
            </w:r>
            <w:r w:rsidR="00EC162C">
              <w:rPr>
                <w:rFonts w:ascii="Arial" w:hAnsi="Arial" w:cs="Arial"/>
                <w:bCs/>
                <w:noProof/>
                <w:sz w:val="18"/>
                <w:szCs w:val="18"/>
              </w:rPr>
              <w:t>.</w:t>
            </w:r>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4D59F05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1191D9FF"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r w:rsidR="00783895">
              <w:rPr>
                <w:snapToGrid w:val="0"/>
              </w:rPr>
              <w:t xml:space="preserve"> with enumerated value '</w:t>
            </w:r>
            <w:r w:rsidR="00783895" w:rsidRPr="002E3ED6">
              <w:rPr>
                <w:i/>
                <w:iCs/>
                <w:snapToGrid w:val="0"/>
              </w:rPr>
              <w:t>ten-seconds</w:t>
            </w:r>
            <w:r w:rsidR="00783895">
              <w:rPr>
                <w:snapToGrid w:val="0"/>
              </w:rPr>
              <w:t>'</w:t>
            </w:r>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lastRenderedPageBreak/>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lastRenderedPageBreak/>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783895" w:rsidRPr="00073C73" w14:paraId="6D8E2E7D"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2331D82" w14:textId="77777777" w:rsidR="00783895" w:rsidRPr="00AA70CA" w:rsidRDefault="00783895" w:rsidP="00783895">
            <w:pPr>
              <w:pStyle w:val="TAL"/>
              <w:keepNext w:val="0"/>
              <w:keepLines w:val="0"/>
              <w:rPr>
                <w:b/>
                <w:bCs/>
                <w:i/>
                <w:iCs/>
                <w:snapToGrid w:val="0"/>
              </w:rPr>
            </w:pPr>
            <w:r w:rsidRPr="00AA70CA">
              <w:rPr>
                <w:b/>
                <w:bCs/>
                <w:i/>
                <w:iCs/>
                <w:snapToGrid w:val="0"/>
              </w:rPr>
              <w:t>scheduledLocationRequest</w:t>
            </w:r>
          </w:p>
          <w:p w14:paraId="6DFFE3D5" w14:textId="77777777" w:rsidR="00783895" w:rsidRPr="00A85E9E" w:rsidRDefault="00783895" w:rsidP="00783895">
            <w:pPr>
              <w:pStyle w:val="TAL"/>
              <w:keepNext w:val="0"/>
              <w:keepLines w:val="0"/>
              <w:rPr>
                <w:bCs/>
                <w:noProof/>
              </w:rPr>
            </w:pPr>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p>
          <w:p w14:paraId="0CD459E5" w14:textId="77777777" w:rsidR="00783895" w:rsidRDefault="00783895" w:rsidP="00783895">
            <w:pPr>
              <w:pStyle w:val="B1"/>
              <w:spacing w:after="0"/>
              <w:rPr>
                <w:rFonts w:ascii="Arial" w:hAnsi="Arial" w:cs="Arial"/>
                <w:bCs/>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r w:rsidRPr="00AA70CA">
              <w:rPr>
                <w:rFonts w:ascii="Arial" w:hAnsi="Arial" w:cs="Arial"/>
                <w:bCs/>
                <w:i/>
                <w:noProof/>
                <w:sz w:val="18"/>
                <w:szCs w:val="18"/>
              </w:rPr>
              <w:t>T</w:t>
            </w:r>
            <w:r>
              <w:rPr>
                <w:rFonts w:ascii="Arial" w:hAnsi="Arial" w:cs="Arial"/>
                <w:bCs/>
                <w:iCs/>
                <w:noProof/>
                <w:sz w:val="18"/>
                <w:szCs w:val="18"/>
              </w:rPr>
              <w:t xml:space="preserve"> when the location measurements or location estimate is to be obtained.</w:t>
            </w:r>
          </w:p>
          <w:p w14:paraId="49894EE1"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p>
          <w:p w14:paraId="33A3D96B"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p>
          <w:p w14:paraId="2FD8A2E2"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p>
          <w:p w14:paraId="24ED76BE"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p>
          <w:p w14:paraId="44F12B2B"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p>
          <w:p w14:paraId="7311E9C8"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p>
          <w:p w14:paraId="1142A3B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p>
          <w:p w14:paraId="448F089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p>
          <w:p w14:paraId="3E490DF3" w14:textId="77777777" w:rsidR="00783895" w:rsidRPr="00581FAA"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p>
          <w:p w14:paraId="13A90A9B" w14:textId="77777777" w:rsidR="00783895" w:rsidRPr="009B5B67" w:rsidRDefault="00783895" w:rsidP="00783895">
            <w:pPr>
              <w:pStyle w:val="B2"/>
              <w:spacing w:after="0"/>
              <w:rPr>
                <w:rFonts w:ascii="Arial" w:hAnsi="Arial" w:cs="Arial"/>
                <w:noProof/>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p>
          <w:p w14:paraId="0EF524B7" w14:textId="0633FDCF" w:rsidR="00783895" w:rsidRPr="00073C73" w:rsidRDefault="00783895" w:rsidP="00E529B7">
            <w:pPr>
              <w:pStyle w:val="TAN"/>
              <w:rPr>
                <w:b/>
                <w:bCs/>
                <w:i/>
                <w:noProof/>
              </w:rPr>
            </w:pPr>
            <w:r>
              <w:rPr>
                <w:snapToGrid w:val="0"/>
              </w:rPr>
              <w:t>NOTE:</w:t>
            </w:r>
            <w:r w:rsidRPr="00783895">
              <w:rPr>
                <w:snapToGrid w:val="0"/>
              </w:rPr>
              <w:tab/>
            </w:r>
            <w:r w:rsidRPr="007C4CC2">
              <w:rPr>
                <w:snapToGrid w:val="0"/>
              </w:rPr>
              <w:t>A location estimate returned to an LCS Client, AF or UE for a scheduled location time can be treated by the LCS Client, AF or UE as an estimate of the location of the UE at the scheduled location time</w:t>
            </w:r>
            <w:r>
              <w:rPr>
                <w:snapToGrid w:val="0"/>
              </w:rPr>
              <w:t xml:space="preserve"> (see TS 23.273 [42]).</w:t>
            </w:r>
          </w:p>
        </w:tc>
      </w:tr>
      <w:tr w:rsidR="00783895" w:rsidRPr="00073C73" w14:paraId="56F9749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AFB6871" w14:textId="77777777" w:rsidR="00783895" w:rsidRPr="00520ACE" w:rsidRDefault="00783895" w:rsidP="00783895">
            <w:pPr>
              <w:pStyle w:val="TAL"/>
              <w:keepNext w:val="0"/>
              <w:keepLines w:val="0"/>
              <w:rPr>
                <w:b/>
                <w:bCs/>
                <w:i/>
                <w:iCs/>
                <w:snapToGrid w:val="0"/>
              </w:rPr>
            </w:pPr>
            <w:r w:rsidRPr="00520ACE">
              <w:rPr>
                <w:b/>
                <w:bCs/>
                <w:i/>
                <w:iCs/>
                <w:snapToGrid w:val="0"/>
              </w:rPr>
              <w:t>integrityInformationRequest</w:t>
            </w:r>
          </w:p>
          <w:p w14:paraId="59E27816" w14:textId="77777777" w:rsidR="00783895" w:rsidRDefault="00783895" w:rsidP="00783895">
            <w:pPr>
              <w:pStyle w:val="TAL"/>
              <w:keepNext w:val="0"/>
              <w:keepLines w:val="0"/>
              <w:rPr>
                <w:bCs/>
                <w:noProof/>
              </w:rPr>
            </w:pPr>
            <w:r w:rsidRPr="00073C73">
              <w:rPr>
                <w:bCs/>
                <w:noProof/>
              </w:rPr>
              <w:t xml:space="preserve">This </w:t>
            </w:r>
            <w:r>
              <w:rPr>
                <w:bCs/>
                <w:noProof/>
              </w:rPr>
              <w:t xml:space="preserve">field, if present, </w:t>
            </w:r>
            <w:r w:rsidRPr="00073C73">
              <w:rPr>
                <w:bCs/>
                <w:noProof/>
              </w:rPr>
              <w:t xml:space="preserve">indicates </w:t>
            </w:r>
            <w:r>
              <w:rPr>
                <w:bCs/>
                <w:noProof/>
              </w:rPr>
              <w:t xml:space="preserve">that the target device is requested to report integrity information for the location estimate and comprises the following </w:t>
            </w:r>
            <w:r w:rsidRPr="00744467">
              <w:rPr>
                <w:bCs/>
                <w:noProof/>
              </w:rPr>
              <w:t>integrity requirements</w:t>
            </w:r>
            <w:r>
              <w:rPr>
                <w:bCs/>
                <w:noProof/>
              </w:rPr>
              <w:t>:</w:t>
            </w:r>
          </w:p>
          <w:p w14:paraId="179C01B0" w14:textId="6025D74E" w:rsidR="00783895" w:rsidRPr="00250C9C" w:rsidRDefault="00783895"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targetIntegrityRisk</w:t>
            </w:r>
            <w:r w:rsidRPr="00E529B7">
              <w:rPr>
                <w:rFonts w:ascii="Arial" w:hAnsi="Arial" w:cs="Arial"/>
                <w:noProof/>
                <w:sz w:val="18"/>
                <w:szCs w:val="18"/>
              </w:rPr>
              <w:t xml:space="preserve"> indicates the Target Integrity Risk (TIR) for which the Protection Level (PL) is requested. The TIR is given by </w:t>
            </w:r>
            <w:r w:rsidRPr="00E529B7">
              <w:rPr>
                <w:rFonts w:ascii="Arial" w:hAnsi="Arial" w:cs="Arial"/>
                <w:i/>
                <w:sz w:val="18"/>
                <w:szCs w:val="18"/>
              </w:rPr>
              <w:t>P</w:t>
            </w:r>
            <w:r w:rsidRPr="00E529B7">
              <w:rPr>
                <w:rFonts w:ascii="Arial" w:hAnsi="Arial" w:cs="Arial"/>
                <w:sz w:val="18"/>
                <w:szCs w:val="18"/>
              </w:rPr>
              <w:t>=10</w:t>
            </w:r>
            <w:r w:rsidRPr="00E529B7">
              <w:rPr>
                <w:rFonts w:ascii="Arial" w:hAnsi="Arial" w:cs="Arial"/>
                <w:sz w:val="18"/>
                <w:szCs w:val="18"/>
                <w:vertAlign w:val="superscript"/>
              </w:rPr>
              <w:t>-0.1</w:t>
            </w:r>
            <w:r w:rsidRPr="00E529B7">
              <w:rPr>
                <w:rFonts w:ascii="Arial" w:hAnsi="Arial" w:cs="Arial"/>
                <w:i/>
                <w:sz w:val="18"/>
                <w:szCs w:val="18"/>
                <w:vertAlign w:val="superscript"/>
              </w:rPr>
              <w:t>n</w:t>
            </w:r>
            <w:r w:rsidRPr="00E529B7">
              <w:rPr>
                <w:rFonts w:ascii="Arial" w:hAnsi="Arial" w:cs="Arial"/>
                <w:sz w:val="18"/>
                <w:szCs w:val="18"/>
              </w:rPr>
              <w:t xml:space="preserve"> [hour</w:t>
            </w:r>
            <w:r w:rsidRPr="00E529B7">
              <w:rPr>
                <w:rFonts w:ascii="Arial" w:hAnsi="Arial" w:cs="Arial"/>
                <w:sz w:val="18"/>
                <w:szCs w:val="18"/>
                <w:vertAlign w:val="superscript"/>
              </w:rPr>
              <w:t>-1</w:t>
            </w:r>
            <w:r w:rsidRPr="00E529B7">
              <w:rPr>
                <w:rFonts w:ascii="Arial" w:hAnsi="Arial" w:cs="Arial"/>
                <w:sz w:val="18"/>
                <w:szCs w:val="18"/>
              </w:rPr>
              <w:t xml:space="preserve">] </w:t>
            </w:r>
            <w:r w:rsidRPr="00E529B7">
              <w:rPr>
                <w:rFonts w:ascii="Arial" w:hAnsi="Arial" w:cs="Arial"/>
                <w:noProof/>
                <w:sz w:val="18"/>
                <w:szCs w:val="18"/>
              </w:rPr>
              <w:t xml:space="preserve">where </w:t>
            </w:r>
            <w:r w:rsidRPr="00E529B7">
              <w:rPr>
                <w:rFonts w:ascii="Arial" w:hAnsi="Arial" w:cs="Arial"/>
                <w:i/>
                <w:noProof/>
                <w:sz w:val="18"/>
                <w:szCs w:val="18"/>
              </w:rPr>
              <w:t>n</w:t>
            </w:r>
            <w:r w:rsidRPr="00E529B7">
              <w:rPr>
                <w:rFonts w:ascii="Arial" w:hAnsi="Arial" w:cs="Arial"/>
                <w:noProof/>
                <w:sz w:val="18"/>
                <w:szCs w:val="18"/>
              </w:rPr>
              <w:t xml:space="preserve"> is the value of </w:t>
            </w:r>
            <w:r w:rsidRPr="00E529B7">
              <w:rPr>
                <w:rFonts w:ascii="Arial" w:hAnsi="Arial" w:cs="Arial"/>
                <w:i/>
                <w:noProof/>
                <w:sz w:val="18"/>
                <w:szCs w:val="18"/>
              </w:rPr>
              <w:t>targetIntegrityRisk</w:t>
            </w:r>
            <w:r w:rsidRPr="00E529B7">
              <w:rPr>
                <w:rFonts w:ascii="Arial" w:hAnsi="Arial" w:cs="Arial"/>
                <w:noProof/>
                <w:sz w:val="18"/>
                <w:szCs w:val="18"/>
              </w:rPr>
              <w:t xml:space="preserve"> and the range is 10</w:t>
            </w:r>
            <w:r w:rsidRPr="00E529B7">
              <w:rPr>
                <w:rFonts w:ascii="Arial" w:hAnsi="Arial" w:cs="Arial"/>
                <w:noProof/>
                <w:sz w:val="18"/>
                <w:szCs w:val="18"/>
                <w:vertAlign w:val="superscript"/>
              </w:rPr>
              <w:t>-1</w:t>
            </w:r>
            <w:r w:rsidRPr="00E529B7">
              <w:rPr>
                <w:rFonts w:ascii="Arial" w:hAnsi="Arial" w:cs="Arial"/>
                <w:noProof/>
                <w:sz w:val="18"/>
                <w:szCs w:val="18"/>
              </w:rPr>
              <w:t xml:space="preserve"> to 10</w:t>
            </w:r>
            <w:r w:rsidRPr="00E529B7">
              <w:rPr>
                <w:rFonts w:ascii="Arial" w:hAnsi="Arial" w:cs="Arial"/>
                <w:noProof/>
                <w:sz w:val="18"/>
                <w:szCs w:val="18"/>
                <w:vertAlign w:val="superscript"/>
              </w:rPr>
              <w:t xml:space="preserve">-9 </w:t>
            </w:r>
            <w:r w:rsidRPr="00E529B7">
              <w:rPr>
                <w:rFonts w:ascii="Arial" w:hAnsi="Arial" w:cs="Arial"/>
                <w:noProof/>
                <w:sz w:val="18"/>
                <w:szCs w:val="18"/>
              </w:rPr>
              <w:t>per hour.</w:t>
            </w:r>
          </w:p>
        </w:tc>
      </w:tr>
    </w:tbl>
    <w:p w14:paraId="6C39012E" w14:textId="77777777" w:rsidR="00C55484" w:rsidRPr="00073C73" w:rsidRDefault="00C55484" w:rsidP="00C55484"/>
    <w:p w14:paraId="61EF200B" w14:textId="77777777" w:rsidR="00C55484" w:rsidRPr="00073C73" w:rsidRDefault="00C55484" w:rsidP="00C55484">
      <w:pPr>
        <w:pStyle w:val="4"/>
      </w:pPr>
      <w:bookmarkStart w:id="859" w:name="_Toc37680842"/>
      <w:bookmarkStart w:id="860" w:name="_Toc46486413"/>
      <w:bookmarkStart w:id="861" w:name="_Toc52546758"/>
      <w:bookmarkStart w:id="862" w:name="_Toc52547288"/>
      <w:bookmarkStart w:id="863" w:name="_Toc52547818"/>
      <w:bookmarkStart w:id="864" w:name="_Toc52548348"/>
      <w:bookmarkStart w:id="865" w:name="_Toc90719594"/>
      <w:r w:rsidRPr="00073C73">
        <w:t>–</w:t>
      </w:r>
      <w:r w:rsidRPr="00073C73">
        <w:tab/>
      </w:r>
      <w:r w:rsidRPr="00073C73">
        <w:rPr>
          <w:i/>
          <w:iCs/>
        </w:rPr>
        <w:t>CommonIEsProvideLocationInformation</w:t>
      </w:r>
      <w:bookmarkEnd w:id="859"/>
      <w:bookmarkEnd w:id="860"/>
      <w:bookmarkEnd w:id="861"/>
      <w:bookmarkEnd w:id="862"/>
      <w:bookmarkEnd w:id="863"/>
      <w:bookmarkEnd w:id="864"/>
      <w:bookmarkEnd w:id="865"/>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B803F14" w14:textId="6D1AECA6" w:rsidR="00783895" w:rsidRPr="00783895" w:rsidRDefault="00C55484" w:rsidP="00783895">
      <w:pPr>
        <w:pStyle w:val="PL"/>
        <w:shd w:val="clear" w:color="auto" w:fill="E6E6E6"/>
        <w:rPr>
          <w:snapToGrid w:val="0"/>
        </w:rPr>
      </w:pPr>
      <w:r w:rsidRPr="00073C73">
        <w:rPr>
          <w:snapToGrid w:val="0"/>
        </w:rPr>
        <w:tab/>
        <w:t>]]</w:t>
      </w:r>
      <w:r w:rsidR="00783895" w:rsidRPr="00783895">
        <w:rPr>
          <w:snapToGrid w:val="0"/>
        </w:rPr>
        <w:t>,</w:t>
      </w:r>
    </w:p>
    <w:p w14:paraId="2200973E" w14:textId="77777777" w:rsidR="00783895" w:rsidRPr="00783895" w:rsidRDefault="00783895" w:rsidP="00783895">
      <w:pPr>
        <w:pStyle w:val="PL"/>
        <w:shd w:val="clear" w:color="auto" w:fill="E6E6E6"/>
        <w:rPr>
          <w:snapToGrid w:val="0"/>
        </w:rPr>
      </w:pPr>
      <w:r w:rsidRPr="00783895">
        <w:rPr>
          <w:snapToGrid w:val="0"/>
        </w:rPr>
        <w:tab/>
        <w:t>[[</w:t>
      </w:r>
    </w:p>
    <w:p w14:paraId="0BB6E91D" w14:textId="77777777" w:rsidR="00783895" w:rsidRPr="00783895" w:rsidRDefault="00783895" w:rsidP="00783895">
      <w:pPr>
        <w:pStyle w:val="PL"/>
        <w:shd w:val="clear" w:color="auto" w:fill="E6E6E6"/>
        <w:rPr>
          <w:snapToGrid w:val="0"/>
        </w:rPr>
      </w:pPr>
      <w:r w:rsidRPr="00783895">
        <w:rPr>
          <w:snapToGrid w:val="0"/>
        </w:rPr>
        <w:tab/>
      </w:r>
      <w:r w:rsidRPr="00783895">
        <w:rPr>
          <w:snapToGrid w:val="0"/>
        </w:rPr>
        <w:tab/>
        <w:t>integrityInfo-r17</w:t>
      </w:r>
      <w:r w:rsidRPr="00783895">
        <w:rPr>
          <w:snapToGrid w:val="0"/>
        </w:rPr>
        <w:tab/>
      </w:r>
      <w:r w:rsidRPr="00783895">
        <w:rPr>
          <w:snapToGrid w:val="0"/>
        </w:rPr>
        <w:tab/>
        <w:t>IntegrityInfo-r17</w:t>
      </w:r>
      <w:r w:rsidRPr="00783895">
        <w:rPr>
          <w:snapToGrid w:val="0"/>
        </w:rPr>
        <w:tab/>
      </w:r>
      <w:r w:rsidRPr="00783895">
        <w:rPr>
          <w:snapToGrid w:val="0"/>
        </w:rPr>
        <w:tab/>
        <w:t>OPTIONAL</w:t>
      </w:r>
    </w:p>
    <w:p w14:paraId="19D6638F" w14:textId="0319AADF" w:rsidR="00C55484" w:rsidRPr="00073C73" w:rsidRDefault="00783895" w:rsidP="00783895">
      <w:pPr>
        <w:pStyle w:val="PL"/>
        <w:shd w:val="clear" w:color="auto" w:fill="E6E6E6"/>
        <w:rPr>
          <w:snapToGrid w:val="0"/>
        </w:rPr>
      </w:pPr>
      <w:r w:rsidRPr="00783895">
        <w:rPr>
          <w:snapToGrid w:val="0"/>
        </w:rPr>
        <w:tab/>
        <w:t>]]</w:t>
      </w:r>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lastRenderedPageBreak/>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09995C13" w14:textId="77777777" w:rsidR="00C051B6" w:rsidRPr="00C051B6" w:rsidRDefault="00C55484" w:rsidP="00C051B6">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r w:rsidR="00C051B6" w:rsidRPr="00C051B6">
        <w:rPr>
          <w:snapToGrid w:val="0"/>
          <w:lang w:eastAsia="ko-KR"/>
        </w:rPr>
        <w:t>,</w:t>
      </w:r>
    </w:p>
    <w:p w14:paraId="5B6DF8FA" w14:textId="6A22A069" w:rsidR="00C051B6" w:rsidRPr="00C051B6" w:rsidRDefault="00C051B6" w:rsidP="00C051B6">
      <w:pPr>
        <w:pStyle w:val="PL"/>
        <w:shd w:val="clear" w:color="auto" w:fill="E6E6E6"/>
        <w:rPr>
          <w:snapToGrid w:val="0"/>
          <w:lang w:eastAsia="ko-KR"/>
        </w:rPr>
      </w:pPr>
      <w:r w:rsidRPr="00C051B6">
        <w:rPr>
          <w:snapToGrid w:val="0"/>
          <w:lang w:eastAsia="ko-KR"/>
        </w:rPr>
        <w:tab/>
        <w:t>ha-EllipsoidPointWithScalableUncertaintyEllipse-v16</w:t>
      </w:r>
      <w:r>
        <w:rPr>
          <w:snapToGrid w:val="0"/>
          <w:lang w:eastAsia="ko-KR"/>
        </w:rPr>
        <w:t>80</w:t>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HA-EllipsoidPointWithScalableUncertaintyEllipse-r16,</w:t>
      </w:r>
    </w:p>
    <w:p w14:paraId="24F571E1" w14:textId="678D5E27" w:rsidR="00C051B6" w:rsidRPr="00C051B6" w:rsidRDefault="00C051B6" w:rsidP="00C051B6">
      <w:pPr>
        <w:pStyle w:val="PL"/>
        <w:shd w:val="clear" w:color="auto" w:fill="E6E6E6"/>
        <w:rPr>
          <w:snapToGrid w:val="0"/>
          <w:lang w:eastAsia="ko-KR"/>
        </w:rPr>
      </w:pPr>
      <w:r w:rsidRPr="00C051B6">
        <w:rPr>
          <w:snapToGrid w:val="0"/>
          <w:lang w:eastAsia="ko-KR"/>
        </w:rPr>
        <w:tab/>
        <w:t>ha-EllipsoidPointWithAltitudeAndScalableUncertaintyEllipsoid-v16</w:t>
      </w:r>
      <w:r>
        <w:rPr>
          <w:snapToGrid w:val="0"/>
          <w:lang w:eastAsia="ko-KR"/>
        </w:rPr>
        <w:t>80</w:t>
      </w:r>
    </w:p>
    <w:p w14:paraId="7B445409" w14:textId="6BD9112D" w:rsidR="00C55484" w:rsidRPr="00073C73" w:rsidRDefault="00C051B6" w:rsidP="00C051B6">
      <w:pPr>
        <w:pStyle w:val="PL"/>
        <w:shd w:val="clear" w:color="auto" w:fill="E6E6E6"/>
        <w:rPr>
          <w:snapToGrid w:val="0"/>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Pr>
          <w:snapToGrid w:val="0"/>
          <w:lang w:eastAsia="ko-KR"/>
        </w:rPr>
        <w:tab/>
      </w:r>
      <w:r w:rsidR="00FC150E" w:rsidRPr="00FC150E">
        <w:rPr>
          <w:snapToGrid w:val="0"/>
          <w:lang w:eastAsia="ko-KR"/>
        </w:rPr>
        <w:t>HA-EllipsoidPointWithAltitudeAndScalableUncertaintyEllipsoid-r16</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79AADC59" w14:textId="77777777" w:rsidR="00783895" w:rsidRPr="00783895" w:rsidRDefault="00783895" w:rsidP="00783895">
      <w:pPr>
        <w:pStyle w:val="PL"/>
        <w:shd w:val="clear" w:color="auto" w:fill="E6E6E6"/>
        <w:rPr>
          <w:snapToGrid w:val="0"/>
        </w:rPr>
      </w:pPr>
    </w:p>
    <w:p w14:paraId="2AD448D4" w14:textId="77777777" w:rsidR="00783895" w:rsidRPr="00783895" w:rsidRDefault="00783895" w:rsidP="00783895">
      <w:pPr>
        <w:pStyle w:val="PL"/>
        <w:shd w:val="clear" w:color="auto" w:fill="E6E6E6"/>
        <w:rPr>
          <w:snapToGrid w:val="0"/>
        </w:rPr>
      </w:pPr>
      <w:r w:rsidRPr="00783895">
        <w:rPr>
          <w:snapToGrid w:val="0"/>
        </w:rPr>
        <w:t>IntegrityInfo-r17 ::= SEQUENCE {</w:t>
      </w:r>
    </w:p>
    <w:p w14:paraId="2CFAC8A8" w14:textId="2483D5B9" w:rsidR="00783895" w:rsidRPr="00783895" w:rsidRDefault="00783895" w:rsidP="00783895">
      <w:pPr>
        <w:pStyle w:val="PL"/>
        <w:shd w:val="clear" w:color="auto" w:fill="E6E6E6"/>
        <w:rPr>
          <w:snapToGrid w:val="0"/>
        </w:rPr>
      </w:pPr>
      <w:r w:rsidRPr="00783895">
        <w:rPr>
          <w:snapToGrid w:val="0"/>
        </w:rPr>
        <w:tab/>
        <w:t>horizontalProtectionLevel-r17</w:t>
      </w:r>
      <w:r w:rsidRPr="00783895">
        <w:rPr>
          <w:snapToGrid w:val="0"/>
        </w:rPr>
        <w:tab/>
      </w:r>
      <w:r w:rsidRPr="00783895">
        <w:rPr>
          <w:snapToGrid w:val="0"/>
        </w:rPr>
        <w:tab/>
        <w:t>INTEGER (0..50000),</w:t>
      </w:r>
    </w:p>
    <w:p w14:paraId="2BF08E21" w14:textId="0EFD7185" w:rsidR="00783895" w:rsidRPr="00783895" w:rsidRDefault="00783895" w:rsidP="00783895">
      <w:pPr>
        <w:pStyle w:val="PL"/>
        <w:shd w:val="clear" w:color="auto" w:fill="E6E6E6"/>
        <w:rPr>
          <w:snapToGrid w:val="0"/>
        </w:rPr>
      </w:pPr>
      <w:r w:rsidRPr="00783895">
        <w:rPr>
          <w:snapToGrid w:val="0"/>
        </w:rPr>
        <w:tab/>
        <w:t>verticalProtectionLevel-r17</w:t>
      </w:r>
      <w:r w:rsidRPr="00783895">
        <w:rPr>
          <w:snapToGrid w:val="0"/>
        </w:rPr>
        <w:tab/>
      </w:r>
      <w:r w:rsidRPr="00783895">
        <w:rPr>
          <w:snapToGrid w:val="0"/>
        </w:rPr>
        <w:tab/>
      </w:r>
      <w:r w:rsidRPr="00783895">
        <w:rPr>
          <w:snapToGrid w:val="0"/>
        </w:rPr>
        <w:tab/>
        <w:t>INTEGER (0..50000)</w:t>
      </w:r>
      <w:r w:rsidRPr="00783895">
        <w:rPr>
          <w:snapToGrid w:val="0"/>
        </w:rPr>
        <w:tab/>
      </w:r>
      <w:r w:rsidRPr="00783895">
        <w:rPr>
          <w:snapToGrid w:val="0"/>
        </w:rPr>
        <w:tab/>
      </w:r>
      <w:r w:rsidRPr="00783895">
        <w:rPr>
          <w:snapToGrid w:val="0"/>
        </w:rPr>
        <w:tab/>
      </w:r>
      <w:r w:rsidRPr="00783895">
        <w:rPr>
          <w:snapToGrid w:val="0"/>
        </w:rPr>
        <w:tab/>
        <w:t>OPTIONAL,</w:t>
      </w:r>
    </w:p>
    <w:p w14:paraId="46894B33" w14:textId="34D4332B" w:rsidR="00783895" w:rsidRPr="00783895" w:rsidRDefault="00783895" w:rsidP="00783895">
      <w:pPr>
        <w:pStyle w:val="PL"/>
        <w:shd w:val="clear" w:color="auto" w:fill="E6E6E6"/>
        <w:rPr>
          <w:snapToGrid w:val="0"/>
        </w:rPr>
      </w:pPr>
      <w:r w:rsidRPr="00783895">
        <w:rPr>
          <w:snapToGrid w:val="0"/>
        </w:rPr>
        <w:tab/>
        <w:t>achievableTargetIntegrityRisk-r17</w:t>
      </w:r>
      <w:r w:rsidRPr="00783895">
        <w:rPr>
          <w:snapToGrid w:val="0"/>
        </w:rPr>
        <w:tab/>
        <w:t>INTEGER (10..90)</w:t>
      </w:r>
      <w:r w:rsidRPr="00783895">
        <w:rPr>
          <w:snapToGrid w:val="0"/>
        </w:rPr>
        <w:tab/>
      </w:r>
      <w:r w:rsidRPr="00783895">
        <w:rPr>
          <w:snapToGrid w:val="0"/>
        </w:rPr>
        <w:tab/>
      </w:r>
      <w:r w:rsidRPr="00783895">
        <w:rPr>
          <w:snapToGrid w:val="0"/>
        </w:rPr>
        <w:tab/>
      </w:r>
      <w:r w:rsidRPr="00783895">
        <w:rPr>
          <w:snapToGrid w:val="0"/>
        </w:rPr>
        <w:tab/>
        <w:t>OPTIONAL,</w:t>
      </w:r>
      <w:r w:rsidRPr="00783895">
        <w:rPr>
          <w:snapToGrid w:val="0"/>
        </w:rPr>
        <w:tab/>
        <w:t xml:space="preserve">-- </w:t>
      </w:r>
      <w:commentRangeStart w:id="866"/>
      <w:r w:rsidRPr="00783895">
        <w:rPr>
          <w:snapToGrid w:val="0"/>
        </w:rPr>
        <w:t>Need</w:t>
      </w:r>
      <w:commentRangeEnd w:id="866"/>
      <w:r w:rsidR="000444DF">
        <w:rPr>
          <w:rStyle w:val="af5"/>
          <w:rFonts w:ascii="Times New Roman" w:hAnsi="Times New Roman"/>
          <w:noProof w:val="0"/>
        </w:rPr>
        <w:commentReference w:id="866"/>
      </w:r>
      <w:r w:rsidRPr="00783895">
        <w:rPr>
          <w:snapToGrid w:val="0"/>
        </w:rPr>
        <w:t xml:space="preserve"> OP</w:t>
      </w:r>
    </w:p>
    <w:p w14:paraId="1C16BABF" w14:textId="77777777" w:rsidR="00783895" w:rsidRPr="00783895" w:rsidRDefault="00783895" w:rsidP="00783895">
      <w:pPr>
        <w:pStyle w:val="PL"/>
        <w:shd w:val="clear" w:color="auto" w:fill="E6E6E6"/>
        <w:rPr>
          <w:snapToGrid w:val="0"/>
        </w:rPr>
      </w:pPr>
      <w:r w:rsidRPr="00783895">
        <w:rPr>
          <w:snapToGrid w:val="0"/>
        </w:rPr>
        <w:tab/>
        <w:t>...</w:t>
      </w:r>
    </w:p>
    <w:p w14:paraId="1D8AF397" w14:textId="4422DC8C" w:rsidR="00C55484" w:rsidRDefault="00783895" w:rsidP="00783895">
      <w:pPr>
        <w:pStyle w:val="PL"/>
        <w:shd w:val="clear" w:color="auto" w:fill="E6E6E6"/>
        <w:rPr>
          <w:snapToGrid w:val="0"/>
        </w:rPr>
      </w:pPr>
      <w:r w:rsidRPr="00783895">
        <w:rPr>
          <w:snapToGrid w:val="0"/>
        </w:rPr>
        <w:t>}</w:t>
      </w:r>
    </w:p>
    <w:p w14:paraId="0873B0BE" w14:textId="77777777" w:rsidR="00783895" w:rsidRPr="00073C73" w:rsidRDefault="00783895" w:rsidP="00783895">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783895" w:rsidRPr="00073C7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03226D" w:rsidRDefault="00783895" w:rsidP="00783895">
            <w:pPr>
              <w:pStyle w:val="TAL"/>
              <w:rPr>
                <w:b/>
                <w:bCs/>
                <w:i/>
                <w:iCs/>
                <w:snapToGrid w:val="0"/>
              </w:rPr>
            </w:pPr>
            <w:r w:rsidRPr="0003226D">
              <w:rPr>
                <w:b/>
                <w:bCs/>
                <w:i/>
                <w:iCs/>
                <w:snapToGrid w:val="0"/>
              </w:rPr>
              <w:t>integrityInfo</w:t>
            </w:r>
          </w:p>
          <w:p w14:paraId="5DFF7068" w14:textId="77777777" w:rsidR="00783895" w:rsidRDefault="00783895" w:rsidP="00783895">
            <w:pPr>
              <w:pStyle w:val="TAL"/>
              <w:rPr>
                <w:i/>
                <w:noProof/>
              </w:rPr>
            </w:pPr>
            <w:r>
              <w:rPr>
                <w:bCs/>
                <w:iCs/>
                <w:snapToGrid w:val="0"/>
              </w:rPr>
              <w:t xml:space="preserve">This field provides the integrity result for the </w:t>
            </w:r>
            <w:r w:rsidRPr="0003226D">
              <w:rPr>
                <w:i/>
                <w:noProof/>
              </w:rPr>
              <w:t>locationEstimate</w:t>
            </w:r>
            <w:r>
              <w:rPr>
                <w:i/>
                <w:noProof/>
              </w:rPr>
              <w:t>.</w:t>
            </w:r>
          </w:p>
          <w:p w14:paraId="2B88271D" w14:textId="77777777" w:rsidR="00783895" w:rsidRPr="00796887"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provides the Horizontal Protection Level (HPL) for the </w:t>
            </w:r>
            <w:r w:rsidRPr="007E447C">
              <w:rPr>
                <w:rFonts w:ascii="Arial" w:hAnsi="Arial" w:cs="Arial"/>
                <w:i/>
                <w:sz w:val="18"/>
                <w:szCs w:val="18"/>
              </w:rPr>
              <w:t>locationEstimate</w:t>
            </w:r>
            <w:r w:rsidRPr="00796887">
              <w:rPr>
                <w:rFonts w:ascii="Arial" w:hAnsi="Arial" w:cs="Arial"/>
                <w:iCs/>
                <w:sz w:val="18"/>
                <w:szCs w:val="18"/>
              </w:rPr>
              <w:t xml:space="preserve"> along the semi-major axis of the error ellipse. Scale factor 0.01 metre; range 0 – 500 metres.</w:t>
            </w:r>
          </w:p>
          <w:p w14:paraId="21515B81" w14:textId="77777777" w:rsidR="00783895"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locationEstimate</w:t>
            </w:r>
            <w:r w:rsidRPr="00796887">
              <w:rPr>
                <w:rFonts w:ascii="Arial" w:hAnsi="Arial" w:cs="Arial"/>
                <w:iCs/>
                <w:sz w:val="18"/>
                <w:szCs w:val="18"/>
              </w:rPr>
              <w:t>. Scale factor 0.01 metre; range 0 – 500 metres.</w:t>
            </w:r>
          </w:p>
          <w:p w14:paraId="5B6BA158" w14:textId="493020C8" w:rsidR="00783895" w:rsidRPr="00E529B7" w:rsidRDefault="00783895" w:rsidP="00E529B7">
            <w:pPr>
              <w:pStyle w:val="B1"/>
              <w:spacing w:after="0"/>
              <w:rPr>
                <w:snapToGrid w:val="0"/>
              </w:rPr>
            </w:pPr>
            <w:r w:rsidRPr="00783895">
              <w:rPr>
                <w:rFonts w:ascii="Arial" w:hAnsi="Arial"/>
                <w:snapToGrid w:val="0"/>
                <w:sz w:val="18"/>
              </w:rPr>
              <w:t>-</w:t>
            </w:r>
            <w:r w:rsidRPr="00783895">
              <w:rPr>
                <w:rFonts w:ascii="Arial" w:hAnsi="Arial"/>
                <w:sz w:val="18"/>
              </w:rPr>
              <w:tab/>
            </w:r>
            <w:r w:rsidRPr="00E529B7">
              <w:rPr>
                <w:rFonts w:ascii="Arial" w:hAnsi="Arial"/>
                <w:b/>
                <w:bCs/>
                <w:i/>
                <w:iCs/>
                <w:sz w:val="18"/>
              </w:rPr>
              <w:t>achievableTargetIntegrityRisk</w:t>
            </w:r>
            <w:r w:rsidRPr="00783895">
              <w:rPr>
                <w:rFonts w:ascii="Arial" w:hAnsi="Arial"/>
                <w:sz w:val="18"/>
              </w:rPr>
              <w:t xml:space="preserve"> indicates the achievable Target Integrity Risk (TIR) for which the HPL and VPL are provided. </w:t>
            </w:r>
            <w:r w:rsidRPr="00783895">
              <w:rPr>
                <w:rFonts w:ascii="Arial" w:hAnsi="Arial"/>
                <w:noProof/>
                <w:sz w:val="18"/>
              </w:rPr>
              <w:t xml:space="preserve">The achievable TIR is given by </w:t>
            </w:r>
            <w:r w:rsidRPr="00E529B7">
              <w:rPr>
                <w:rFonts w:ascii="Arial" w:hAnsi="Arial"/>
                <w:i/>
                <w:iCs/>
                <w:sz w:val="18"/>
              </w:rPr>
              <w:t>P</w:t>
            </w:r>
            <w:r w:rsidRPr="00783895">
              <w:rPr>
                <w:rFonts w:ascii="Arial" w:hAnsi="Arial"/>
                <w:sz w:val="18"/>
              </w:rPr>
              <w:t>=10</w:t>
            </w:r>
            <w:r w:rsidRPr="00783895">
              <w:rPr>
                <w:rFonts w:ascii="Arial" w:hAnsi="Arial"/>
                <w:sz w:val="18"/>
                <w:vertAlign w:val="superscript"/>
              </w:rPr>
              <w:t>-0.1</w:t>
            </w:r>
            <w:r w:rsidRPr="00E529B7">
              <w:rPr>
                <w:rFonts w:ascii="Arial" w:hAnsi="Arial"/>
                <w:sz w:val="18"/>
                <w:vertAlign w:val="superscript"/>
              </w:rPr>
              <w:t>n</w:t>
            </w:r>
            <w:r w:rsidRPr="00783895">
              <w:rPr>
                <w:rFonts w:ascii="Arial" w:hAnsi="Arial"/>
                <w:sz w:val="18"/>
              </w:rPr>
              <w:t xml:space="preserve"> [hour</w:t>
            </w:r>
            <w:r w:rsidRPr="00783895">
              <w:rPr>
                <w:rFonts w:ascii="Arial" w:hAnsi="Arial"/>
                <w:sz w:val="18"/>
                <w:vertAlign w:val="superscript"/>
              </w:rPr>
              <w:t>-1</w:t>
            </w:r>
            <w:r w:rsidRPr="00783895">
              <w:rPr>
                <w:rFonts w:ascii="Arial" w:hAnsi="Arial"/>
                <w:sz w:val="18"/>
              </w:rPr>
              <w:t xml:space="preserve">] </w:t>
            </w:r>
            <w:r w:rsidRPr="00783895">
              <w:rPr>
                <w:rFonts w:ascii="Arial" w:hAnsi="Arial"/>
                <w:noProof/>
                <w:sz w:val="18"/>
              </w:rPr>
              <w:t xml:space="preserve">where </w:t>
            </w:r>
            <w:r w:rsidRPr="00E529B7">
              <w:rPr>
                <w:rFonts w:ascii="Arial" w:hAnsi="Arial"/>
                <w:i/>
                <w:iCs/>
                <w:noProof/>
                <w:sz w:val="18"/>
              </w:rPr>
              <w:t>n</w:t>
            </w:r>
            <w:r w:rsidRPr="00783895">
              <w:rPr>
                <w:rFonts w:ascii="Arial" w:hAnsi="Arial"/>
                <w:noProof/>
                <w:sz w:val="18"/>
              </w:rPr>
              <w:t xml:space="preserve"> is the value of </w:t>
            </w:r>
            <w:r w:rsidRPr="00E529B7">
              <w:rPr>
                <w:rFonts w:ascii="Arial" w:hAnsi="Arial"/>
                <w:i/>
                <w:iCs/>
                <w:noProof/>
                <w:sz w:val="18"/>
              </w:rPr>
              <w:t>achievableTargetIntegrityRisk</w:t>
            </w:r>
            <w:r w:rsidRPr="00E529B7" w:rsidDel="00581AA0">
              <w:rPr>
                <w:rFonts w:ascii="Arial" w:hAnsi="Arial"/>
                <w:noProof/>
                <w:sz w:val="18"/>
              </w:rPr>
              <w:t xml:space="preserve"> </w:t>
            </w:r>
            <w:r w:rsidRPr="00783895">
              <w:rPr>
                <w:rFonts w:ascii="Arial" w:hAnsi="Arial"/>
                <w:noProof/>
                <w:sz w:val="18"/>
              </w:rPr>
              <w:t>and the range is 10</w:t>
            </w:r>
            <w:r w:rsidRPr="00783895">
              <w:rPr>
                <w:rFonts w:ascii="Arial" w:hAnsi="Arial"/>
                <w:noProof/>
                <w:sz w:val="18"/>
                <w:vertAlign w:val="superscript"/>
              </w:rPr>
              <w:t>-1</w:t>
            </w:r>
            <w:r w:rsidRPr="00783895">
              <w:rPr>
                <w:rFonts w:ascii="Arial" w:hAnsi="Arial"/>
                <w:noProof/>
                <w:sz w:val="18"/>
              </w:rPr>
              <w:t xml:space="preserve"> to 10</w:t>
            </w:r>
            <w:r w:rsidRPr="00783895">
              <w:rPr>
                <w:rFonts w:ascii="Arial" w:hAnsi="Arial"/>
                <w:noProof/>
                <w:sz w:val="18"/>
                <w:vertAlign w:val="superscript"/>
              </w:rPr>
              <w:t>-9</w:t>
            </w:r>
            <w:r w:rsidRPr="00E529B7">
              <w:rPr>
                <w:rFonts w:ascii="Arial" w:hAnsi="Arial"/>
                <w:noProof/>
                <w:sz w:val="18"/>
              </w:rPr>
              <w:t xml:space="preserve"> </w:t>
            </w:r>
            <w:r w:rsidRPr="00783895">
              <w:rPr>
                <w:rFonts w:ascii="Arial" w:hAnsi="Arial"/>
                <w:noProof/>
                <w:sz w:val="18"/>
              </w:rPr>
              <w:t>per hour. If this field is absent, the achievable TIR is the same as the</w:t>
            </w:r>
            <w:r w:rsidRPr="00783895">
              <w:rPr>
                <w:rFonts w:ascii="Arial" w:hAnsi="Arial"/>
                <w:sz w:val="18"/>
              </w:rPr>
              <w:t xml:space="preserve"> </w:t>
            </w:r>
            <w:r w:rsidRPr="00E529B7">
              <w:rPr>
                <w:rFonts w:ascii="Arial" w:hAnsi="Arial"/>
                <w:i/>
                <w:iCs/>
                <w:noProof/>
                <w:sz w:val="18"/>
              </w:rPr>
              <w:t>targetIntegrityRisk</w:t>
            </w:r>
            <w:r w:rsidRPr="00783895">
              <w:rPr>
                <w:rFonts w:ascii="Arial" w:hAnsi="Arial"/>
                <w:noProof/>
                <w:sz w:val="18"/>
              </w:rPr>
              <w:t xml:space="preserve"> in </w:t>
            </w:r>
            <w:r w:rsidRPr="00E529B7">
              <w:rPr>
                <w:rFonts w:ascii="Arial" w:hAnsi="Arial"/>
                <w:i/>
                <w:iCs/>
                <w:noProof/>
                <w:sz w:val="18"/>
              </w:rPr>
              <w:t>IntegrityInformationRequest</w:t>
            </w:r>
            <w:r w:rsidRPr="00783895">
              <w:rPr>
                <w:rFonts w:ascii="Arial" w:hAnsi="Arial"/>
                <w:noProof/>
                <w:sz w:val="18"/>
              </w:rPr>
              <w:t>.</w:t>
            </w:r>
          </w:p>
        </w:tc>
      </w:tr>
    </w:tbl>
    <w:p w14:paraId="40100529" w14:textId="75C51AA3" w:rsidR="00C55484" w:rsidRDefault="00C55484" w:rsidP="00C55484"/>
    <w:p w14:paraId="3EA4A760" w14:textId="77777777" w:rsidR="006E258E" w:rsidRDefault="006E258E" w:rsidP="006E258E">
      <w:pPr>
        <w:pStyle w:val="NO"/>
      </w:pPr>
      <w:r>
        <w:t xml:space="preserve">NOTE: </w:t>
      </w:r>
      <w:r>
        <w:tab/>
        <w:t xml:space="preserve">The Protection Level (PL) is a statistical upper-bound of the Positioning Error (PE) that ensures that, the probability per unit of time of the true error being greater than the </w:t>
      </w:r>
      <w:commentRangeStart w:id="867"/>
      <w:r>
        <w:t xml:space="preserve">AL </w:t>
      </w:r>
      <w:commentRangeEnd w:id="867"/>
      <w:r w:rsidR="00D4583C">
        <w:rPr>
          <w:rStyle w:val="af5"/>
        </w:rPr>
        <w:commentReference w:id="867"/>
      </w:r>
      <w:r>
        <w:t xml:space="preserve">and the PL being less than or equal to the AL, for longer than the TTA, is less than the required TIR, i.e., the PL satisfies the following inequality: </w:t>
      </w:r>
      <w:r>
        <w:br/>
      </w:r>
      <w:r w:rsidRPr="00CF6B2A">
        <w:rPr>
          <w:i/>
          <w:iCs/>
        </w:rPr>
        <w:t xml:space="preserve">Prob per unit of time </w:t>
      </w:r>
      <w:r w:rsidRPr="0033599A">
        <w:t>[((</w:t>
      </w:r>
      <w:r w:rsidRPr="00CF6B2A">
        <w:rPr>
          <w:i/>
          <w:iCs/>
        </w:rPr>
        <w:t>PE&gt;AL</w:t>
      </w:r>
      <w:r w:rsidRPr="0033599A">
        <w:t>) &amp; (</w:t>
      </w:r>
      <w:r w:rsidRPr="00CF6B2A">
        <w:rPr>
          <w:i/>
          <w:iCs/>
        </w:rPr>
        <w:t>PL&lt;=AL</w:t>
      </w:r>
      <w:r w:rsidRPr="0033599A">
        <w:t>))</w:t>
      </w:r>
      <w:r w:rsidRPr="00CF6B2A">
        <w:rPr>
          <w:i/>
          <w:iCs/>
        </w:rPr>
        <w:t xml:space="preserve"> for longer than TTA</w:t>
      </w:r>
      <w:r w:rsidRPr="0033599A">
        <w:t>]</w:t>
      </w:r>
      <w:r w:rsidRPr="00CF6B2A">
        <w:rPr>
          <w:i/>
          <w:iCs/>
        </w:rPr>
        <w:t xml:space="preserve"> &lt; required TIR</w:t>
      </w:r>
      <w:r>
        <w:br/>
        <w:t>When the PL bounds the positioning error in the horizontal plane or on the vertical axis then it is called Horizontal Protection Level (HPL) or Vertical Protection Level (VPL) respectively.</w:t>
      </w:r>
      <w:r>
        <w:br/>
        <w:t>A specific equation for the PL is not specified as this is implementation-defined. For the PL to be considered valid, it must simply satisfy the inequality above.</w:t>
      </w:r>
    </w:p>
    <w:p w14:paraId="259BC738" w14:textId="77777777" w:rsidR="006E258E" w:rsidRPr="00073C73" w:rsidRDefault="006E258E" w:rsidP="00C55484"/>
    <w:p w14:paraId="41A2CE89" w14:textId="77777777" w:rsidR="00C55484" w:rsidRPr="00073C73" w:rsidRDefault="00C55484" w:rsidP="00C55484">
      <w:pPr>
        <w:pStyle w:val="4"/>
        <w:rPr>
          <w:i/>
          <w:iCs/>
        </w:rPr>
      </w:pPr>
      <w:bookmarkStart w:id="868" w:name="_Toc37680843"/>
      <w:bookmarkStart w:id="869" w:name="_Toc46486414"/>
      <w:bookmarkStart w:id="870" w:name="_Toc52546759"/>
      <w:bookmarkStart w:id="871" w:name="_Toc52547289"/>
      <w:bookmarkStart w:id="872" w:name="_Toc52547819"/>
      <w:bookmarkStart w:id="873" w:name="_Toc52548349"/>
      <w:bookmarkStart w:id="874" w:name="_Toc90719595"/>
      <w:r w:rsidRPr="00073C73">
        <w:rPr>
          <w:i/>
          <w:iCs/>
        </w:rPr>
        <w:lastRenderedPageBreak/>
        <w:t>–</w:t>
      </w:r>
      <w:r w:rsidRPr="00073C73">
        <w:rPr>
          <w:i/>
          <w:iCs/>
        </w:rPr>
        <w:tab/>
        <w:t>CommonIEsAbort</w:t>
      </w:r>
      <w:bookmarkEnd w:id="868"/>
      <w:bookmarkEnd w:id="869"/>
      <w:bookmarkEnd w:id="870"/>
      <w:bookmarkEnd w:id="871"/>
      <w:bookmarkEnd w:id="872"/>
      <w:bookmarkEnd w:id="873"/>
      <w:bookmarkEnd w:id="874"/>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4"/>
        <w:rPr>
          <w:i/>
          <w:iCs/>
        </w:rPr>
      </w:pPr>
      <w:bookmarkStart w:id="875" w:name="_Toc37680844"/>
      <w:bookmarkStart w:id="876" w:name="_Toc46486415"/>
      <w:bookmarkStart w:id="877" w:name="_Toc52546760"/>
      <w:bookmarkStart w:id="878" w:name="_Toc52547290"/>
      <w:bookmarkStart w:id="879" w:name="_Toc52547820"/>
      <w:bookmarkStart w:id="880" w:name="_Toc52548350"/>
      <w:bookmarkStart w:id="881" w:name="_Toc90719596"/>
      <w:r w:rsidRPr="00073C73">
        <w:t>–</w:t>
      </w:r>
      <w:r w:rsidRPr="00073C73">
        <w:tab/>
      </w:r>
      <w:r w:rsidRPr="00073C73">
        <w:rPr>
          <w:i/>
          <w:iCs/>
        </w:rPr>
        <w:t>CommonIEsError</w:t>
      </w:r>
      <w:bookmarkEnd w:id="875"/>
      <w:bookmarkEnd w:id="876"/>
      <w:bookmarkEnd w:id="877"/>
      <w:bookmarkEnd w:id="878"/>
      <w:bookmarkEnd w:id="879"/>
      <w:bookmarkEnd w:id="880"/>
      <w:bookmarkEnd w:id="881"/>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30"/>
      </w:pPr>
      <w:bookmarkStart w:id="882" w:name="_Toc27765178"/>
      <w:bookmarkStart w:id="883" w:name="_Toc37680845"/>
      <w:bookmarkStart w:id="884" w:name="_Toc46486416"/>
      <w:bookmarkStart w:id="885" w:name="_Toc52546761"/>
      <w:bookmarkStart w:id="886" w:name="_Toc52547291"/>
      <w:bookmarkStart w:id="887" w:name="_Toc52547821"/>
      <w:bookmarkStart w:id="888" w:name="_Toc52548351"/>
      <w:bookmarkStart w:id="889" w:name="_Toc90719597"/>
      <w:r w:rsidRPr="00073C73">
        <w:t>6.4.</w:t>
      </w:r>
      <w:r w:rsidR="00C55484" w:rsidRPr="00073C73">
        <w:t>3</w:t>
      </w:r>
      <w:r w:rsidRPr="00073C73">
        <w:tab/>
        <w:t xml:space="preserve">Common </w:t>
      </w:r>
      <w:r w:rsidR="009E61AC" w:rsidRPr="00073C73">
        <w:t xml:space="preserve">NR </w:t>
      </w:r>
      <w:r w:rsidRPr="00073C73">
        <w:t>Positioning</w:t>
      </w:r>
      <w:bookmarkEnd w:id="882"/>
      <w:r w:rsidR="009E61AC" w:rsidRPr="00073C73">
        <w:t xml:space="preserve"> Information Elements</w:t>
      </w:r>
      <w:bookmarkEnd w:id="883"/>
      <w:bookmarkEnd w:id="884"/>
      <w:bookmarkEnd w:id="885"/>
      <w:bookmarkEnd w:id="886"/>
      <w:bookmarkEnd w:id="887"/>
      <w:bookmarkEnd w:id="888"/>
      <w:bookmarkEnd w:id="889"/>
    </w:p>
    <w:p w14:paraId="47B2C6C3" w14:textId="77777777" w:rsidR="006E258E" w:rsidRPr="00073C73" w:rsidRDefault="006E258E" w:rsidP="006E258E">
      <w:pPr>
        <w:pStyle w:val="4"/>
      </w:pPr>
      <w:bookmarkStart w:id="890" w:name="_Toc46486417"/>
      <w:bookmarkStart w:id="891" w:name="_Toc52546762"/>
      <w:bookmarkStart w:id="892" w:name="_Toc52547292"/>
      <w:bookmarkStart w:id="893" w:name="_Toc52547822"/>
      <w:bookmarkStart w:id="894" w:name="_Toc52548352"/>
      <w:bookmarkStart w:id="895" w:name="_Toc90719598"/>
      <w:r w:rsidRPr="00073C73">
        <w:t>–</w:t>
      </w:r>
      <w:r w:rsidRPr="00073C73">
        <w:tab/>
      </w:r>
      <w:r w:rsidRPr="005F2AC8">
        <w:rPr>
          <w:i/>
        </w:rPr>
        <w:t>Area-ID-CellList</w:t>
      </w:r>
    </w:p>
    <w:p w14:paraId="307FF8D0" w14:textId="77777777" w:rsidR="006E258E" w:rsidRPr="00073C73" w:rsidRDefault="006E258E" w:rsidP="006E258E">
      <w:pPr>
        <w:keepLines/>
        <w:rPr>
          <w:noProof/>
        </w:rPr>
      </w:pPr>
      <w:r w:rsidRPr="00073C73">
        <w:t xml:space="preserve">The IE </w:t>
      </w:r>
      <w:r w:rsidRPr="00B002E6">
        <w:rPr>
          <w:i/>
        </w:rPr>
        <w:t>Area-ID-CellList</w:t>
      </w:r>
      <w:r w:rsidRPr="00073C73">
        <w:rPr>
          <w:noProof/>
        </w:rPr>
        <w:t xml:space="preserve"> </w:t>
      </w:r>
      <w:r>
        <w:rPr>
          <w:snapToGrid w:val="0"/>
        </w:rPr>
        <w:t>provides</w:t>
      </w:r>
      <w:r w:rsidRPr="00073C73">
        <w:rPr>
          <w:snapToGrid w:val="0"/>
        </w:rPr>
        <w:t xml:space="preserve"> the </w:t>
      </w:r>
      <w:r>
        <w:rPr>
          <w:snapToGrid w:val="0"/>
        </w:rPr>
        <w:t>NR Cell-IDs</w:t>
      </w:r>
      <w:r>
        <w:t xml:space="preserve"> of the TRPs belonging to a particular network area.</w:t>
      </w:r>
    </w:p>
    <w:p w14:paraId="38791276" w14:textId="77777777" w:rsidR="006E258E" w:rsidRPr="00073C73" w:rsidRDefault="006E258E" w:rsidP="006E258E">
      <w:pPr>
        <w:pStyle w:val="PL"/>
        <w:shd w:val="clear" w:color="auto" w:fill="E6E6E6"/>
      </w:pPr>
      <w:r w:rsidRPr="00073C73">
        <w:t>-- ASN1START</w:t>
      </w:r>
    </w:p>
    <w:p w14:paraId="17C61CF9" w14:textId="77777777" w:rsidR="006E258E" w:rsidRPr="00073C73" w:rsidRDefault="006E258E" w:rsidP="006E258E">
      <w:pPr>
        <w:pStyle w:val="PL"/>
        <w:shd w:val="clear" w:color="auto" w:fill="E6E6E6"/>
        <w:rPr>
          <w:snapToGrid w:val="0"/>
        </w:rPr>
      </w:pPr>
    </w:p>
    <w:p w14:paraId="265249B6" w14:textId="77777777" w:rsidR="006E258E" w:rsidRDefault="006E258E" w:rsidP="006E258E">
      <w:pPr>
        <w:pStyle w:val="PL"/>
        <w:shd w:val="clear" w:color="auto" w:fill="E6E6E6"/>
      </w:pPr>
      <w:r>
        <w:t>Area-ID-CellList-r17 ::= SEQUENCE {</w:t>
      </w:r>
    </w:p>
    <w:p w14:paraId="3DE28902" w14:textId="77777777" w:rsidR="006E258E" w:rsidRDefault="006E258E" w:rsidP="006E258E">
      <w:pPr>
        <w:pStyle w:val="PL"/>
        <w:shd w:val="clear" w:color="auto" w:fill="E6E6E6"/>
      </w:pPr>
      <w:r>
        <w:tab/>
        <w:t>area-id-r17</w:t>
      </w:r>
      <w:r>
        <w:tab/>
      </w:r>
      <w:r>
        <w:tab/>
      </w:r>
      <w:r>
        <w:tab/>
      </w:r>
      <w:r>
        <w:tab/>
        <w:t>INTEGER (1..</w:t>
      </w:r>
      <w:r w:rsidRPr="00FB1EA9">
        <w:t>maxAreaIDs-r17</w:t>
      </w:r>
      <w:r>
        <w:t>),</w:t>
      </w:r>
    </w:p>
    <w:p w14:paraId="36AEECEA" w14:textId="77777777" w:rsidR="006E258E" w:rsidRDefault="006E258E" w:rsidP="006E258E">
      <w:pPr>
        <w:pStyle w:val="PL"/>
        <w:shd w:val="clear" w:color="auto" w:fill="E6E6E6"/>
      </w:pPr>
      <w:r>
        <w:tab/>
        <w:t>nr-cell-ID-List-r17</w:t>
      </w:r>
      <w:r>
        <w:tab/>
      </w:r>
      <w:r>
        <w:tab/>
        <w:t>NR</w:t>
      </w:r>
      <w:r w:rsidRPr="00E66B2D">
        <w:t>-</w:t>
      </w:r>
      <w:r>
        <w:t>C</w:t>
      </w:r>
      <w:r w:rsidRPr="00E66B2D">
        <w:t>ell-ID-List-r17</w:t>
      </w:r>
      <w:r>
        <w:t>,</w:t>
      </w:r>
    </w:p>
    <w:p w14:paraId="6FC3A904" w14:textId="77777777" w:rsidR="006E258E" w:rsidRDefault="006E258E" w:rsidP="006E258E">
      <w:pPr>
        <w:pStyle w:val="PL"/>
        <w:shd w:val="clear" w:color="auto" w:fill="E6E6E6"/>
      </w:pPr>
      <w:r>
        <w:tab/>
        <w:t>...</w:t>
      </w:r>
    </w:p>
    <w:p w14:paraId="403800C1" w14:textId="77777777" w:rsidR="006E258E" w:rsidRDefault="006E258E" w:rsidP="006E258E">
      <w:pPr>
        <w:pStyle w:val="PL"/>
        <w:shd w:val="clear" w:color="auto" w:fill="E6E6E6"/>
      </w:pPr>
      <w:r>
        <w:t>}</w:t>
      </w:r>
    </w:p>
    <w:p w14:paraId="3F81C128" w14:textId="77777777" w:rsidR="006E258E" w:rsidRDefault="006E258E" w:rsidP="006E258E">
      <w:pPr>
        <w:pStyle w:val="PL"/>
        <w:shd w:val="clear" w:color="auto" w:fill="E6E6E6"/>
      </w:pPr>
    </w:p>
    <w:p w14:paraId="6FDBFB96" w14:textId="77777777" w:rsidR="006E258E" w:rsidRDefault="006E258E" w:rsidP="006E258E">
      <w:pPr>
        <w:pStyle w:val="PL"/>
        <w:shd w:val="clear" w:color="auto" w:fill="E6E6E6"/>
      </w:pPr>
      <w:r>
        <w:t>NR</w:t>
      </w:r>
      <w:r w:rsidRPr="00E66B2D">
        <w:t>-</w:t>
      </w:r>
      <w:r>
        <w:t>C</w:t>
      </w:r>
      <w:r w:rsidRPr="00E66B2D">
        <w:t>ell-ID-List-r17</w:t>
      </w:r>
      <w:r>
        <w:t xml:space="preserve"> ::= SEQUENCE (SIZE(1..maxCellIDsIDsPerArea-r17)) OF NR-Cell-IDs-r17</w:t>
      </w:r>
    </w:p>
    <w:p w14:paraId="654FA473" w14:textId="77777777" w:rsidR="006E258E" w:rsidRDefault="006E258E" w:rsidP="006E258E">
      <w:pPr>
        <w:pStyle w:val="PL"/>
        <w:shd w:val="clear" w:color="auto" w:fill="E6E6E6"/>
      </w:pPr>
    </w:p>
    <w:p w14:paraId="3B64AC77" w14:textId="77777777" w:rsidR="006E258E" w:rsidRDefault="006E258E" w:rsidP="006E258E">
      <w:pPr>
        <w:pStyle w:val="PL"/>
        <w:shd w:val="clear" w:color="auto" w:fill="E6E6E6"/>
      </w:pPr>
      <w:r>
        <w:t>NR-Cell-IDs-r17 ::= SEQUENCE {</w:t>
      </w:r>
    </w:p>
    <w:p w14:paraId="20391F28" w14:textId="77777777" w:rsidR="006E258E" w:rsidRDefault="006E258E" w:rsidP="006E258E">
      <w:pPr>
        <w:pStyle w:val="PL"/>
        <w:shd w:val="clear" w:color="auto" w:fill="E6E6E6"/>
      </w:pPr>
      <w:r>
        <w:tab/>
      </w:r>
      <w:r w:rsidRPr="00073C73">
        <w:rPr>
          <w:snapToGrid w:val="0"/>
        </w:rPr>
        <w:t>nr-CellGlobalID-r1</w:t>
      </w:r>
      <w:r>
        <w:rPr>
          <w:snapToGrid w:val="0"/>
        </w:rPr>
        <w:t>7</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A6D17C6" w14:textId="77777777" w:rsidR="006E258E" w:rsidRPr="00073C73" w:rsidRDefault="006E258E" w:rsidP="006E258E">
      <w:pPr>
        <w:pStyle w:val="PL"/>
        <w:shd w:val="clear" w:color="auto" w:fill="E6E6E6"/>
        <w:rPr>
          <w:snapToGrid w:val="0"/>
        </w:rPr>
      </w:pPr>
      <w:r w:rsidRPr="00073C73">
        <w:rPr>
          <w:snapToGrid w:val="0"/>
        </w:rPr>
        <w:tab/>
        <w:t>nr-PhysCellID-r1</w:t>
      </w:r>
      <w:r>
        <w:rPr>
          <w:snapToGrid w:val="0"/>
        </w:rPr>
        <w:t>7</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635E364" w14:textId="77777777" w:rsidR="006E258E" w:rsidRPr="00073C73" w:rsidRDefault="006E258E" w:rsidP="006E258E">
      <w:pPr>
        <w:pStyle w:val="PL"/>
        <w:shd w:val="clear" w:color="auto" w:fill="E6E6E6"/>
      </w:pPr>
      <w:r w:rsidRPr="00073C73">
        <w:rPr>
          <w:snapToGrid w:val="0"/>
        </w:rPr>
        <w:tab/>
      </w:r>
      <w:r w:rsidRPr="00073C73">
        <w:t>nr-ARFCN</w:t>
      </w:r>
      <w:r w:rsidRPr="00073C73">
        <w:rPr>
          <w:snapToGrid w:val="0"/>
        </w:rPr>
        <w:t>-r1</w:t>
      </w:r>
      <w:r>
        <w:rPr>
          <w:snapToGrid w:val="0"/>
        </w:rPr>
        <w:t>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Need ON</w:t>
      </w:r>
    </w:p>
    <w:p w14:paraId="6C6152B6" w14:textId="77777777" w:rsidR="006E258E" w:rsidRDefault="006E258E" w:rsidP="006E258E">
      <w:pPr>
        <w:pStyle w:val="PL"/>
        <w:shd w:val="clear" w:color="auto" w:fill="E6E6E6"/>
      </w:pPr>
      <w:r>
        <w:tab/>
        <w:t>...</w:t>
      </w:r>
    </w:p>
    <w:p w14:paraId="6CAEF2B8" w14:textId="77777777" w:rsidR="006E258E" w:rsidRDefault="006E258E" w:rsidP="006E258E">
      <w:pPr>
        <w:pStyle w:val="PL"/>
        <w:shd w:val="clear" w:color="auto" w:fill="E6E6E6"/>
      </w:pPr>
      <w:r>
        <w:t>}</w:t>
      </w:r>
    </w:p>
    <w:p w14:paraId="0EA27E8C" w14:textId="77777777" w:rsidR="006E258E" w:rsidRPr="00073C73" w:rsidRDefault="006E258E" w:rsidP="006E258E">
      <w:pPr>
        <w:pStyle w:val="PL"/>
        <w:shd w:val="clear" w:color="auto" w:fill="E6E6E6"/>
        <w:rPr>
          <w:snapToGrid w:val="0"/>
        </w:rPr>
      </w:pPr>
    </w:p>
    <w:p w14:paraId="0ADD8486" w14:textId="77777777" w:rsidR="006E258E" w:rsidRPr="00073C73" w:rsidRDefault="006E258E" w:rsidP="006E258E">
      <w:pPr>
        <w:pStyle w:val="PL"/>
        <w:shd w:val="clear" w:color="auto" w:fill="E6E6E6"/>
        <w:rPr>
          <w:snapToGrid w:val="0"/>
        </w:rPr>
      </w:pPr>
      <w:r w:rsidRPr="00073C73">
        <w:t>-- ASN1STOP</w:t>
      </w:r>
    </w:p>
    <w:p w14:paraId="6F31BCFA"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073C73" w14:paraId="42A95D27" w14:textId="77777777" w:rsidTr="005F76BA">
        <w:trPr>
          <w:cantSplit/>
          <w:tblHeader/>
        </w:trPr>
        <w:tc>
          <w:tcPr>
            <w:tcW w:w="9639" w:type="dxa"/>
          </w:tcPr>
          <w:p w14:paraId="622BBAC7" w14:textId="77777777" w:rsidR="006E258E" w:rsidRPr="00073C73" w:rsidRDefault="006E258E" w:rsidP="005F76BA">
            <w:pPr>
              <w:pStyle w:val="TAH"/>
              <w:keepNext w:val="0"/>
              <w:keepLines w:val="0"/>
              <w:widowControl w:val="0"/>
            </w:pPr>
            <w:commentRangeStart w:id="896"/>
            <w:r w:rsidRPr="006A7F98">
              <w:rPr>
                <w:i/>
              </w:rPr>
              <w:t>Area-ID-CellList</w:t>
            </w:r>
            <w:r w:rsidRPr="00073C73">
              <w:rPr>
                <w:noProof/>
              </w:rPr>
              <w:t xml:space="preserve"> </w:t>
            </w:r>
            <w:r w:rsidRPr="00073C73">
              <w:rPr>
                <w:iCs/>
                <w:noProof/>
              </w:rPr>
              <w:t>field descriptions</w:t>
            </w:r>
            <w:commentRangeEnd w:id="896"/>
            <w:r w:rsidR="00440959">
              <w:rPr>
                <w:rStyle w:val="af5"/>
                <w:rFonts w:ascii="Times New Roman" w:hAnsi="Times New Roman"/>
                <w:b w:val="0"/>
              </w:rPr>
              <w:commentReference w:id="896"/>
            </w:r>
          </w:p>
        </w:tc>
      </w:tr>
      <w:tr w:rsidR="006E258E" w:rsidRPr="00073C73" w14:paraId="7F75B648" w14:textId="77777777" w:rsidTr="005F76BA">
        <w:trPr>
          <w:cantSplit/>
          <w:tblHeader/>
        </w:trPr>
        <w:tc>
          <w:tcPr>
            <w:tcW w:w="9639" w:type="dxa"/>
          </w:tcPr>
          <w:p w14:paraId="76677A7B" w14:textId="77777777" w:rsidR="006E258E" w:rsidRPr="009309A1" w:rsidRDefault="006E258E" w:rsidP="005F76BA">
            <w:pPr>
              <w:pStyle w:val="TAL"/>
              <w:rPr>
                <w:b/>
                <w:bCs/>
                <w:i/>
                <w:iCs/>
              </w:rPr>
            </w:pPr>
            <w:r w:rsidRPr="009309A1">
              <w:rPr>
                <w:b/>
                <w:bCs/>
                <w:i/>
                <w:iCs/>
              </w:rPr>
              <w:t>area-id</w:t>
            </w:r>
          </w:p>
          <w:p w14:paraId="7AD2AE4D" w14:textId="77777777" w:rsidR="006E258E" w:rsidRPr="00073C73" w:rsidRDefault="006E258E" w:rsidP="005F76BA">
            <w:pPr>
              <w:pStyle w:val="TAL"/>
              <w:rPr>
                <w:noProof/>
              </w:rPr>
            </w:pPr>
            <w:r w:rsidRPr="009309A1">
              <w:rPr>
                <w:noProof/>
              </w:rPr>
              <w:t>This field</w:t>
            </w:r>
            <w:r>
              <w:rPr>
                <w:noProof/>
              </w:rPr>
              <w:t xml:space="preserve"> </w:t>
            </w:r>
            <w:r w:rsidRPr="009309A1">
              <w:rPr>
                <w:noProof/>
              </w:rPr>
              <w:t>specifies the Area ID of the network area to which the TRP</w:t>
            </w:r>
            <w:r>
              <w:rPr>
                <w:noProof/>
              </w:rPr>
              <w:t xml:space="preserve">s in the </w:t>
            </w:r>
            <w:r w:rsidRPr="009309A1">
              <w:rPr>
                <w:i/>
                <w:iCs/>
              </w:rPr>
              <w:t>nr-cell-ID-List</w:t>
            </w:r>
            <w:r w:rsidRPr="009309A1">
              <w:rPr>
                <w:noProof/>
              </w:rPr>
              <w:t xml:space="preserve"> belongs to</w:t>
            </w:r>
            <w:r>
              <w:rPr>
                <w:noProof/>
              </w:rPr>
              <w:t>.</w:t>
            </w:r>
          </w:p>
        </w:tc>
      </w:tr>
      <w:tr w:rsidR="006E258E" w:rsidRPr="00073C73" w14:paraId="0DA4137B" w14:textId="77777777" w:rsidTr="005F76BA">
        <w:trPr>
          <w:cantSplit/>
          <w:tblHeader/>
        </w:trPr>
        <w:tc>
          <w:tcPr>
            <w:tcW w:w="9639" w:type="dxa"/>
          </w:tcPr>
          <w:p w14:paraId="61DEE12A" w14:textId="77777777" w:rsidR="006E258E" w:rsidRDefault="006E258E" w:rsidP="005F76BA">
            <w:pPr>
              <w:pStyle w:val="TAL"/>
              <w:rPr>
                <w:b/>
                <w:bCs/>
                <w:i/>
                <w:iCs/>
              </w:rPr>
            </w:pPr>
            <w:r w:rsidRPr="00F15615">
              <w:rPr>
                <w:b/>
                <w:bCs/>
                <w:i/>
                <w:iCs/>
              </w:rPr>
              <w:t>nr-cell-ID-List</w:t>
            </w:r>
          </w:p>
          <w:p w14:paraId="3E70EF96" w14:textId="77777777" w:rsidR="006E258E" w:rsidRPr="0067417A" w:rsidRDefault="006E258E" w:rsidP="005F76BA">
            <w:pPr>
              <w:pStyle w:val="TAL"/>
            </w:pPr>
            <w:r>
              <w:t xml:space="preserve">This field provides the Cell-IDs of the TRPs belonging to the network area identified by </w:t>
            </w:r>
            <w:r w:rsidRPr="0067417A">
              <w:rPr>
                <w:i/>
                <w:iCs/>
              </w:rPr>
              <w:t>area-id</w:t>
            </w:r>
            <w:r>
              <w:t>.</w:t>
            </w:r>
          </w:p>
        </w:tc>
      </w:tr>
    </w:tbl>
    <w:p w14:paraId="42059B65" w14:textId="77777777" w:rsidR="006E258E" w:rsidRDefault="006E258E" w:rsidP="00E529B7"/>
    <w:p w14:paraId="2B0A6A23" w14:textId="223E1057" w:rsidR="00A93840" w:rsidRPr="00073C73" w:rsidRDefault="00A93840" w:rsidP="00A93840">
      <w:pPr>
        <w:pStyle w:val="4"/>
      </w:pPr>
      <w:r w:rsidRPr="00073C73">
        <w:t>–</w:t>
      </w:r>
      <w:r w:rsidRPr="00073C73">
        <w:tab/>
      </w:r>
      <w:r w:rsidRPr="00073C73">
        <w:rPr>
          <w:i/>
        </w:rPr>
        <w:t>DL-PRS-ID-Info</w:t>
      </w:r>
      <w:bookmarkEnd w:id="890"/>
      <w:bookmarkEnd w:id="891"/>
      <w:bookmarkEnd w:id="892"/>
      <w:bookmarkEnd w:id="893"/>
      <w:bookmarkEnd w:id="894"/>
      <w:bookmarkEnd w:id="895"/>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73F57F50" w:rsidR="00A93840" w:rsidRDefault="00A93840" w:rsidP="00A93840">
      <w:pPr>
        <w:rPr>
          <w:rFonts w:eastAsia="MS Mincho"/>
        </w:rPr>
      </w:pPr>
    </w:p>
    <w:p w14:paraId="7B42D42C" w14:textId="77777777" w:rsidR="006E258E" w:rsidRPr="00A85E9E" w:rsidRDefault="006E258E" w:rsidP="006E258E">
      <w:pPr>
        <w:pStyle w:val="4"/>
      </w:pPr>
      <w:r w:rsidRPr="00A85E9E">
        <w:t>–</w:t>
      </w:r>
      <w:r w:rsidRPr="00A85E9E">
        <w:tab/>
      </w:r>
      <w:r w:rsidRPr="005971D9">
        <w:rPr>
          <w:i/>
        </w:rPr>
        <w:t>LCS-GCS-TranslationParameter</w:t>
      </w:r>
    </w:p>
    <w:p w14:paraId="4DD2A5C7" w14:textId="77777777" w:rsidR="006E258E" w:rsidRPr="00A85E9E" w:rsidRDefault="006E258E" w:rsidP="006E258E">
      <w:pPr>
        <w:keepLines/>
        <w:rPr>
          <w:noProof/>
        </w:rPr>
      </w:pPr>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A85E9E" w:rsidRDefault="006E258E" w:rsidP="006E258E">
      <w:pPr>
        <w:pStyle w:val="PL"/>
        <w:shd w:val="clear" w:color="auto" w:fill="E6E6E6"/>
      </w:pPr>
      <w:r w:rsidRPr="00A85E9E">
        <w:t>-- ASN1START</w:t>
      </w:r>
    </w:p>
    <w:p w14:paraId="08887071" w14:textId="77777777" w:rsidR="006E258E" w:rsidRPr="00A85E9E" w:rsidRDefault="006E258E" w:rsidP="006E258E">
      <w:pPr>
        <w:pStyle w:val="PL"/>
        <w:shd w:val="clear" w:color="auto" w:fill="E6E6E6"/>
        <w:rPr>
          <w:snapToGrid w:val="0"/>
        </w:rPr>
      </w:pPr>
    </w:p>
    <w:p w14:paraId="754E4C61" w14:textId="77777777" w:rsidR="006E258E" w:rsidRPr="00A85E9E" w:rsidRDefault="006E258E" w:rsidP="006E258E">
      <w:pPr>
        <w:pStyle w:val="PL"/>
        <w:shd w:val="clear" w:color="auto" w:fill="E6E6E6"/>
      </w:pPr>
      <w:r w:rsidRPr="00A85E9E">
        <w:t>LCS-GCS-TranslationParameter-r16 ::= SEQUENCE {</w:t>
      </w:r>
    </w:p>
    <w:p w14:paraId="57D52152" w14:textId="77777777" w:rsidR="006E258E" w:rsidRPr="00A85E9E" w:rsidRDefault="006E258E" w:rsidP="006E258E">
      <w:pPr>
        <w:pStyle w:val="PL"/>
        <w:shd w:val="clear" w:color="auto" w:fill="E6E6E6"/>
      </w:pPr>
      <w:r w:rsidRPr="00A85E9E">
        <w:tab/>
        <w:t>alpha-r16</w:t>
      </w:r>
      <w:r w:rsidRPr="00A85E9E">
        <w:tab/>
      </w:r>
      <w:r w:rsidRPr="00A85E9E">
        <w:tab/>
      </w:r>
      <w:r w:rsidRPr="00A85E9E">
        <w:tab/>
      </w:r>
      <w:r w:rsidRPr="00A85E9E">
        <w:tab/>
      </w:r>
      <w:r w:rsidRPr="00A85E9E">
        <w:tab/>
      </w:r>
      <w:r w:rsidRPr="00A85E9E">
        <w:tab/>
        <w:t>INTEGER (0..359),</w:t>
      </w:r>
    </w:p>
    <w:p w14:paraId="266C18D6" w14:textId="77777777" w:rsidR="006E258E" w:rsidRPr="00A85E9E" w:rsidRDefault="006E258E" w:rsidP="006E258E">
      <w:pPr>
        <w:pStyle w:val="PL"/>
        <w:shd w:val="clear" w:color="auto" w:fill="E6E6E6"/>
      </w:pPr>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1C019F9D" w14:textId="77777777" w:rsidR="006E258E" w:rsidRPr="00A85E9E" w:rsidRDefault="006E258E" w:rsidP="006E258E">
      <w:pPr>
        <w:pStyle w:val="PL"/>
        <w:shd w:val="clear" w:color="auto" w:fill="E6E6E6"/>
      </w:pPr>
      <w:r w:rsidRPr="00A85E9E">
        <w:tab/>
        <w:t>beta-r16</w:t>
      </w:r>
      <w:r w:rsidRPr="00A85E9E">
        <w:tab/>
      </w:r>
      <w:r w:rsidRPr="00A85E9E">
        <w:tab/>
      </w:r>
      <w:r w:rsidRPr="00A85E9E">
        <w:tab/>
      </w:r>
      <w:r w:rsidRPr="00A85E9E">
        <w:tab/>
      </w:r>
      <w:r w:rsidRPr="00A85E9E">
        <w:tab/>
      </w:r>
      <w:r w:rsidRPr="00A85E9E">
        <w:tab/>
        <w:t>INTEGER (0..359),</w:t>
      </w:r>
    </w:p>
    <w:p w14:paraId="055503A9" w14:textId="77777777" w:rsidR="006E258E" w:rsidRPr="00A85E9E" w:rsidRDefault="006E258E" w:rsidP="006E258E">
      <w:pPr>
        <w:pStyle w:val="PL"/>
        <w:shd w:val="clear" w:color="auto" w:fill="E6E6E6"/>
      </w:pPr>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297A11A9" w14:textId="77777777" w:rsidR="006E258E" w:rsidRPr="00A85E9E" w:rsidRDefault="006E258E" w:rsidP="006E258E">
      <w:pPr>
        <w:pStyle w:val="PL"/>
        <w:shd w:val="clear" w:color="auto" w:fill="E6E6E6"/>
      </w:pPr>
      <w:r w:rsidRPr="00A85E9E">
        <w:tab/>
        <w:t>gamma-r16</w:t>
      </w:r>
      <w:r w:rsidRPr="00A85E9E">
        <w:tab/>
      </w:r>
      <w:r w:rsidRPr="00A85E9E">
        <w:tab/>
      </w:r>
      <w:r w:rsidRPr="00A85E9E">
        <w:tab/>
      </w:r>
      <w:r w:rsidRPr="00A85E9E">
        <w:tab/>
      </w:r>
      <w:r w:rsidRPr="00A85E9E">
        <w:tab/>
      </w:r>
      <w:r w:rsidRPr="00A85E9E">
        <w:tab/>
        <w:t>INTEGER (0..359),</w:t>
      </w:r>
    </w:p>
    <w:p w14:paraId="4B043AC3" w14:textId="77777777" w:rsidR="006E258E" w:rsidRPr="00A85E9E" w:rsidRDefault="006E258E" w:rsidP="006E258E">
      <w:pPr>
        <w:pStyle w:val="PL"/>
        <w:shd w:val="clear" w:color="auto" w:fill="E6E6E6"/>
      </w:pPr>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p>
    <w:p w14:paraId="7C4F37C8" w14:textId="77777777" w:rsidR="006E258E" w:rsidRPr="00A85E9E" w:rsidRDefault="006E258E" w:rsidP="006E258E">
      <w:pPr>
        <w:pStyle w:val="PL"/>
        <w:shd w:val="clear" w:color="auto" w:fill="E6E6E6"/>
      </w:pPr>
      <w:r w:rsidRPr="00A85E9E">
        <w:tab/>
        <w:t>...</w:t>
      </w:r>
    </w:p>
    <w:p w14:paraId="061BF7E9" w14:textId="77777777" w:rsidR="006E258E" w:rsidRPr="00A85E9E" w:rsidRDefault="006E258E" w:rsidP="006E258E">
      <w:pPr>
        <w:pStyle w:val="PL"/>
        <w:shd w:val="clear" w:color="auto" w:fill="E6E6E6"/>
        <w:rPr>
          <w:snapToGrid w:val="0"/>
        </w:rPr>
      </w:pPr>
      <w:r w:rsidRPr="00A85E9E">
        <w:t>}</w:t>
      </w:r>
    </w:p>
    <w:p w14:paraId="7A0249AF" w14:textId="77777777" w:rsidR="006E258E" w:rsidRPr="00A85E9E" w:rsidRDefault="006E258E" w:rsidP="006E258E">
      <w:pPr>
        <w:pStyle w:val="PL"/>
        <w:shd w:val="clear" w:color="auto" w:fill="E6E6E6"/>
        <w:rPr>
          <w:snapToGrid w:val="0"/>
        </w:rPr>
      </w:pPr>
    </w:p>
    <w:p w14:paraId="44D1A693" w14:textId="77777777" w:rsidR="006E258E" w:rsidRPr="00A85E9E" w:rsidRDefault="006E258E" w:rsidP="006E258E">
      <w:pPr>
        <w:pStyle w:val="PL"/>
        <w:shd w:val="clear" w:color="auto" w:fill="E6E6E6"/>
        <w:rPr>
          <w:snapToGrid w:val="0"/>
        </w:rPr>
      </w:pPr>
      <w:r w:rsidRPr="00A85E9E">
        <w:t>-- ASN1STOP</w:t>
      </w:r>
    </w:p>
    <w:p w14:paraId="39F033BD" w14:textId="77777777" w:rsidR="006E258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E258E" w:rsidRPr="00A85E9E" w14:paraId="3AC363FA" w14:textId="77777777" w:rsidTr="005F76BA">
        <w:trPr>
          <w:cantSplit/>
          <w:tblHeader/>
        </w:trPr>
        <w:tc>
          <w:tcPr>
            <w:tcW w:w="2268" w:type="dxa"/>
          </w:tcPr>
          <w:p w14:paraId="4EFDA76F" w14:textId="77777777" w:rsidR="006E258E" w:rsidRPr="00A85E9E" w:rsidRDefault="006E258E" w:rsidP="005F76BA">
            <w:pPr>
              <w:pStyle w:val="TAH"/>
            </w:pPr>
            <w:r w:rsidRPr="00A85E9E">
              <w:t>Conditional presence</w:t>
            </w:r>
          </w:p>
        </w:tc>
        <w:tc>
          <w:tcPr>
            <w:tcW w:w="7371" w:type="dxa"/>
          </w:tcPr>
          <w:p w14:paraId="740D3BFE" w14:textId="77777777" w:rsidR="006E258E" w:rsidRPr="00A85E9E" w:rsidRDefault="006E258E" w:rsidP="005F76BA">
            <w:pPr>
              <w:pStyle w:val="TAH"/>
            </w:pPr>
            <w:r w:rsidRPr="00A85E9E">
              <w:t>Explanation</w:t>
            </w:r>
          </w:p>
        </w:tc>
      </w:tr>
      <w:tr w:rsidR="006E258E" w:rsidRPr="00A85E9E" w14:paraId="46BD0EB8" w14:textId="77777777" w:rsidTr="005F76BA">
        <w:trPr>
          <w:cantSplit/>
        </w:trPr>
        <w:tc>
          <w:tcPr>
            <w:tcW w:w="2268" w:type="dxa"/>
          </w:tcPr>
          <w:p w14:paraId="74DF4C74" w14:textId="77777777" w:rsidR="006E258E" w:rsidRPr="00A85E9E" w:rsidRDefault="006E258E" w:rsidP="005F76BA">
            <w:pPr>
              <w:pStyle w:val="TAL"/>
              <w:rPr>
                <w:i/>
              </w:rPr>
            </w:pPr>
            <w:r w:rsidRPr="00A85E9E">
              <w:rPr>
                <w:i/>
              </w:rPr>
              <w:t>AzElFine</w:t>
            </w:r>
          </w:p>
        </w:tc>
        <w:tc>
          <w:tcPr>
            <w:tcW w:w="7371" w:type="dxa"/>
          </w:tcPr>
          <w:p w14:paraId="3584E7CA" w14:textId="77777777" w:rsidR="006E258E" w:rsidRPr="00A85E9E" w:rsidRDefault="006E258E" w:rsidP="005F76BA">
            <w:pPr>
              <w:pStyle w:val="TAL"/>
            </w:pPr>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p>
        </w:tc>
      </w:tr>
    </w:tbl>
    <w:p w14:paraId="5DEA769E"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46B8C2E1" w14:textId="77777777" w:rsidTr="005F76BA">
        <w:tc>
          <w:tcPr>
            <w:tcW w:w="9639" w:type="dxa"/>
          </w:tcPr>
          <w:p w14:paraId="06D57A12" w14:textId="77777777" w:rsidR="006E258E" w:rsidRPr="00A85E9E" w:rsidRDefault="006E258E" w:rsidP="005F76BA">
            <w:pPr>
              <w:pStyle w:val="TAH"/>
              <w:keepNext w:val="0"/>
              <w:keepLines w:val="0"/>
              <w:widowControl w:val="0"/>
            </w:pPr>
            <w:r w:rsidRPr="000A1B13">
              <w:rPr>
                <w:i/>
              </w:rPr>
              <w:t>LCS-GCS-TranslationParameter</w:t>
            </w:r>
            <w:r w:rsidRPr="00A85E9E">
              <w:rPr>
                <w:noProof/>
              </w:rPr>
              <w:t xml:space="preserve"> </w:t>
            </w:r>
            <w:r w:rsidRPr="00A85E9E">
              <w:rPr>
                <w:iCs/>
                <w:noProof/>
              </w:rPr>
              <w:t>field descriptions</w:t>
            </w:r>
          </w:p>
        </w:tc>
      </w:tr>
      <w:tr w:rsidR="006E258E" w:rsidRPr="00A85E9E" w14:paraId="52C62278" w14:textId="77777777" w:rsidTr="005F76BA">
        <w:tc>
          <w:tcPr>
            <w:tcW w:w="9639" w:type="dxa"/>
          </w:tcPr>
          <w:p w14:paraId="39191060" w14:textId="77777777" w:rsidR="006E258E" w:rsidRPr="00A85E9E" w:rsidRDefault="006E258E" w:rsidP="005F76BA">
            <w:pPr>
              <w:pStyle w:val="TAL"/>
              <w:keepNext w:val="0"/>
              <w:keepLines w:val="0"/>
              <w:widowControl w:val="0"/>
              <w:rPr>
                <w:b/>
                <w:i/>
                <w:snapToGrid w:val="0"/>
              </w:rPr>
            </w:pPr>
            <w:r w:rsidRPr="00A85E9E">
              <w:rPr>
                <w:b/>
                <w:i/>
                <w:snapToGrid w:val="0"/>
              </w:rPr>
              <w:t>alpha</w:t>
            </w:r>
          </w:p>
          <w:p w14:paraId="1195F62A"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bearing angle α for the translation of the LCS to a GCS as defined in TR 38.901 [44].</w:t>
            </w:r>
          </w:p>
          <w:p w14:paraId="41116114" w14:textId="77777777" w:rsidR="006E258E" w:rsidRPr="00A85E9E" w:rsidRDefault="006E258E" w:rsidP="005F76BA">
            <w:pPr>
              <w:pStyle w:val="TAL"/>
              <w:rPr>
                <w:noProof/>
              </w:rPr>
            </w:pPr>
            <w:r w:rsidRPr="00A85E9E">
              <w:lastRenderedPageBreak/>
              <w:t>Scale factor 1 degree; range 0 to 359 degrees.</w:t>
            </w:r>
          </w:p>
        </w:tc>
      </w:tr>
      <w:tr w:rsidR="006E258E" w:rsidRPr="00A85E9E" w14:paraId="023D5F91" w14:textId="77777777" w:rsidTr="005F76BA">
        <w:tc>
          <w:tcPr>
            <w:tcW w:w="9639" w:type="dxa"/>
          </w:tcPr>
          <w:p w14:paraId="16252625" w14:textId="77777777" w:rsidR="006E258E" w:rsidRPr="00A85E9E" w:rsidRDefault="006E258E" w:rsidP="005F76BA">
            <w:pPr>
              <w:pStyle w:val="TAL"/>
              <w:keepNext w:val="0"/>
              <w:keepLines w:val="0"/>
              <w:widowControl w:val="0"/>
              <w:rPr>
                <w:b/>
                <w:bCs/>
                <w:i/>
                <w:iCs/>
              </w:rPr>
            </w:pPr>
            <w:r w:rsidRPr="00A85E9E">
              <w:rPr>
                <w:b/>
                <w:bCs/>
                <w:i/>
                <w:iCs/>
              </w:rPr>
              <w:lastRenderedPageBreak/>
              <w:t>alpha-fine</w:t>
            </w:r>
          </w:p>
          <w:p w14:paraId="2A351709"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alpha</w:t>
            </w:r>
            <w:r w:rsidRPr="00A85E9E">
              <w:rPr>
                <w:snapToGrid w:val="0"/>
              </w:rPr>
              <w:t>.</w:t>
            </w:r>
          </w:p>
          <w:p w14:paraId="51C17395" w14:textId="77777777" w:rsidR="006E258E" w:rsidRPr="00A85E9E" w:rsidRDefault="006E258E" w:rsidP="005F76BA">
            <w:pPr>
              <w:pStyle w:val="TAL"/>
              <w:keepNext w:val="0"/>
              <w:keepLines w:val="0"/>
              <w:widowControl w:val="0"/>
              <w:rPr>
                <w:b/>
                <w:bCs/>
                <w:i/>
                <w:iCs/>
              </w:rPr>
            </w:pPr>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p>
          <w:p w14:paraId="057C07A1" w14:textId="77777777" w:rsidR="006E258E" w:rsidRPr="00A85E9E" w:rsidRDefault="006E258E" w:rsidP="005F76BA">
            <w:pPr>
              <w:pStyle w:val="TAL"/>
              <w:rPr>
                <w:noProof/>
              </w:rPr>
            </w:pPr>
            <w:r w:rsidRPr="00A85E9E">
              <w:t>Scale factor 0.1 degrees; range 0 to 0.9 degrees.</w:t>
            </w:r>
          </w:p>
        </w:tc>
      </w:tr>
      <w:tr w:rsidR="006E258E" w:rsidRPr="00A85E9E" w14:paraId="607D0E9D" w14:textId="77777777" w:rsidTr="005F76BA">
        <w:tc>
          <w:tcPr>
            <w:tcW w:w="9639" w:type="dxa"/>
          </w:tcPr>
          <w:p w14:paraId="0787FA5F" w14:textId="77777777" w:rsidR="006E258E" w:rsidRPr="00A85E9E" w:rsidRDefault="006E258E" w:rsidP="005F76BA">
            <w:pPr>
              <w:pStyle w:val="TAL"/>
              <w:keepNext w:val="0"/>
              <w:keepLines w:val="0"/>
              <w:widowControl w:val="0"/>
              <w:rPr>
                <w:b/>
                <w:i/>
                <w:snapToGrid w:val="0"/>
              </w:rPr>
            </w:pPr>
            <w:r w:rsidRPr="00A85E9E">
              <w:rPr>
                <w:b/>
                <w:i/>
                <w:snapToGrid w:val="0"/>
              </w:rPr>
              <w:t>beta</w:t>
            </w:r>
          </w:p>
          <w:p w14:paraId="069CC6F0"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downtilt angle β for the translation of the LCS to a GCS as defined in TR 38.901 [44].</w:t>
            </w:r>
          </w:p>
          <w:p w14:paraId="4788A70A" w14:textId="77777777" w:rsidR="006E258E" w:rsidRPr="00A85E9E" w:rsidRDefault="006E258E" w:rsidP="005F76BA">
            <w:pPr>
              <w:pStyle w:val="TAL"/>
              <w:rPr>
                <w:noProof/>
              </w:rPr>
            </w:pPr>
            <w:r w:rsidRPr="00A85E9E">
              <w:t>Scale factor 1 degree; range 0 to 359 degrees.</w:t>
            </w:r>
          </w:p>
        </w:tc>
      </w:tr>
      <w:tr w:rsidR="006E258E" w:rsidRPr="00A85E9E" w14:paraId="4D87B17B" w14:textId="77777777" w:rsidTr="005F76BA">
        <w:tc>
          <w:tcPr>
            <w:tcW w:w="9639" w:type="dxa"/>
          </w:tcPr>
          <w:p w14:paraId="38A68A22" w14:textId="77777777" w:rsidR="006E258E" w:rsidRPr="00A85E9E" w:rsidRDefault="006E258E" w:rsidP="005F76BA">
            <w:pPr>
              <w:pStyle w:val="TAL"/>
              <w:keepNext w:val="0"/>
              <w:keepLines w:val="0"/>
              <w:widowControl w:val="0"/>
            </w:pPr>
            <w:r w:rsidRPr="00A85E9E">
              <w:rPr>
                <w:b/>
                <w:bCs/>
                <w:i/>
                <w:iCs/>
              </w:rPr>
              <w:t>beta-fine</w:t>
            </w:r>
          </w:p>
          <w:p w14:paraId="680DFFCF"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beta</w:t>
            </w:r>
            <w:r w:rsidRPr="00A85E9E">
              <w:rPr>
                <w:snapToGrid w:val="0"/>
              </w:rPr>
              <w:t>.</w:t>
            </w:r>
          </w:p>
          <w:p w14:paraId="7C1B90A5"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p>
          <w:p w14:paraId="48891216" w14:textId="77777777" w:rsidR="006E258E" w:rsidRPr="00A85E9E" w:rsidRDefault="006E258E" w:rsidP="005F76BA">
            <w:pPr>
              <w:pStyle w:val="TAL"/>
              <w:rPr>
                <w:noProof/>
              </w:rPr>
            </w:pPr>
            <w:r w:rsidRPr="00A85E9E">
              <w:t>Scale factor 0.1 degrees; range 0 to 0.9 degrees.</w:t>
            </w:r>
          </w:p>
        </w:tc>
      </w:tr>
      <w:tr w:rsidR="006E258E" w:rsidRPr="00A85E9E" w14:paraId="72CC10B5" w14:textId="77777777" w:rsidTr="005F76BA">
        <w:tc>
          <w:tcPr>
            <w:tcW w:w="9639" w:type="dxa"/>
          </w:tcPr>
          <w:p w14:paraId="69B08D34" w14:textId="77777777" w:rsidR="006E258E" w:rsidRPr="00A85E9E" w:rsidRDefault="006E258E" w:rsidP="005F76BA">
            <w:pPr>
              <w:pStyle w:val="TAL"/>
              <w:keepNext w:val="0"/>
              <w:keepLines w:val="0"/>
              <w:widowControl w:val="0"/>
              <w:rPr>
                <w:b/>
                <w:i/>
                <w:snapToGrid w:val="0"/>
              </w:rPr>
            </w:pPr>
            <w:r w:rsidRPr="00A85E9E">
              <w:rPr>
                <w:b/>
                <w:i/>
                <w:snapToGrid w:val="0"/>
              </w:rPr>
              <w:t>gamma</w:t>
            </w:r>
          </w:p>
          <w:p w14:paraId="3525F5B5"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slant angle γ for the translation of the LCS to a GCS as defined in TR 38.901 [44].</w:t>
            </w:r>
          </w:p>
          <w:p w14:paraId="0C4FF73A" w14:textId="77777777" w:rsidR="006E258E" w:rsidRPr="00A85E9E" w:rsidRDefault="006E258E" w:rsidP="005F76BA">
            <w:pPr>
              <w:pStyle w:val="TAL"/>
              <w:keepNext w:val="0"/>
              <w:keepLines w:val="0"/>
              <w:widowControl w:val="0"/>
              <w:rPr>
                <w:b/>
                <w:bCs/>
                <w:i/>
                <w:iCs/>
              </w:rPr>
            </w:pPr>
            <w:r w:rsidRPr="00A85E9E">
              <w:t>Scale factor 1 degree; range 0 to 359 degrees.</w:t>
            </w:r>
          </w:p>
        </w:tc>
      </w:tr>
      <w:tr w:rsidR="006E258E" w:rsidRPr="00A85E9E" w14:paraId="09903A24" w14:textId="77777777" w:rsidTr="005F76BA">
        <w:tc>
          <w:tcPr>
            <w:tcW w:w="9639" w:type="dxa"/>
          </w:tcPr>
          <w:p w14:paraId="19A9E924" w14:textId="77777777" w:rsidR="006E258E" w:rsidRPr="00A85E9E" w:rsidRDefault="006E258E" w:rsidP="005F76BA">
            <w:pPr>
              <w:pStyle w:val="TAL"/>
              <w:keepNext w:val="0"/>
              <w:keepLines w:val="0"/>
              <w:widowControl w:val="0"/>
            </w:pPr>
            <w:r w:rsidRPr="00A85E9E">
              <w:rPr>
                <w:b/>
                <w:bCs/>
                <w:i/>
                <w:iCs/>
              </w:rPr>
              <w:t>gamma-fine</w:t>
            </w:r>
          </w:p>
          <w:p w14:paraId="2661C772"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gamma</w:t>
            </w:r>
            <w:r w:rsidRPr="00A85E9E">
              <w:rPr>
                <w:snapToGrid w:val="0"/>
              </w:rPr>
              <w:t>.</w:t>
            </w:r>
          </w:p>
          <w:p w14:paraId="102D3131"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p>
          <w:p w14:paraId="30C4D0EF" w14:textId="77777777" w:rsidR="006E258E" w:rsidRPr="00A85E9E" w:rsidRDefault="006E258E" w:rsidP="005F76BA">
            <w:pPr>
              <w:pStyle w:val="TAL"/>
              <w:keepNext w:val="0"/>
              <w:keepLines w:val="0"/>
              <w:widowControl w:val="0"/>
              <w:rPr>
                <w:b/>
                <w:i/>
                <w:snapToGrid w:val="0"/>
              </w:rPr>
            </w:pPr>
            <w:r w:rsidRPr="00A85E9E">
              <w:t>Scale factor 0.1 degrees; range 0 to 0.9 degrees.</w:t>
            </w:r>
          </w:p>
        </w:tc>
      </w:tr>
    </w:tbl>
    <w:p w14:paraId="7D133E55" w14:textId="77777777" w:rsidR="006E258E" w:rsidRDefault="006E258E" w:rsidP="006E258E">
      <w:pPr>
        <w:rPr>
          <w:rFonts w:eastAsia="MS Mincho"/>
        </w:rPr>
      </w:pPr>
    </w:p>
    <w:p w14:paraId="664B391D" w14:textId="77777777" w:rsidR="006E258E" w:rsidRPr="00A85E9E" w:rsidRDefault="006E258E" w:rsidP="006E258E">
      <w:pPr>
        <w:pStyle w:val="4"/>
      </w:pPr>
      <w:r w:rsidRPr="00A85E9E">
        <w:t>–</w:t>
      </w:r>
      <w:r w:rsidRPr="00A85E9E">
        <w:tab/>
      </w:r>
      <w:r w:rsidRPr="005971D9">
        <w:rPr>
          <w:i/>
        </w:rPr>
        <w:t>L</w:t>
      </w:r>
      <w:r>
        <w:rPr>
          <w:i/>
        </w:rPr>
        <w:t>OS-NLOS-Indicator</w:t>
      </w:r>
    </w:p>
    <w:p w14:paraId="6EDAFFA6" w14:textId="77777777" w:rsidR="006E258E" w:rsidRPr="00A85E9E" w:rsidRDefault="006E258E" w:rsidP="006E258E">
      <w:pPr>
        <w:keepLines/>
        <w:rPr>
          <w:noProof/>
        </w:rPr>
      </w:pPr>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p>
    <w:p w14:paraId="628E75A5" w14:textId="77777777" w:rsidR="006E258E" w:rsidRPr="00A85E9E" w:rsidRDefault="006E258E" w:rsidP="006E258E">
      <w:pPr>
        <w:pStyle w:val="PL"/>
        <w:shd w:val="clear" w:color="auto" w:fill="E6E6E6"/>
      </w:pPr>
      <w:r w:rsidRPr="00A85E9E">
        <w:t>-- ASN1START</w:t>
      </w:r>
    </w:p>
    <w:p w14:paraId="0E441BFA" w14:textId="77777777" w:rsidR="006E258E" w:rsidRPr="00A85E9E" w:rsidRDefault="006E258E" w:rsidP="006E258E">
      <w:pPr>
        <w:pStyle w:val="PL"/>
        <w:shd w:val="clear" w:color="auto" w:fill="E6E6E6"/>
        <w:rPr>
          <w:snapToGrid w:val="0"/>
        </w:rPr>
      </w:pPr>
    </w:p>
    <w:p w14:paraId="65F201E9" w14:textId="77777777" w:rsidR="006E258E" w:rsidRDefault="006E258E" w:rsidP="006E258E">
      <w:pPr>
        <w:pStyle w:val="PL"/>
        <w:shd w:val="clear" w:color="auto" w:fill="E6E6E6"/>
      </w:pPr>
      <w:r w:rsidRPr="007E32DE">
        <w:t>LOS-NLOS-Indicator</w:t>
      </w:r>
      <w:r>
        <w:t>-r17</w:t>
      </w:r>
      <w:r w:rsidRPr="00A85E9E">
        <w:t xml:space="preserve"> ::= SEQUENCE {</w:t>
      </w:r>
    </w:p>
    <w:p w14:paraId="10403B69" w14:textId="77777777" w:rsidR="006E258E" w:rsidRDefault="006E258E" w:rsidP="006E258E">
      <w:pPr>
        <w:pStyle w:val="PL"/>
        <w:shd w:val="clear" w:color="auto" w:fill="E6E6E6"/>
        <w:rPr>
          <w:snapToGrid w:val="0"/>
        </w:rPr>
      </w:pPr>
      <w:r>
        <w:rPr>
          <w:snapToGrid w:val="0"/>
        </w:rPr>
        <w:tab/>
        <w:t>indicator-r17</w:t>
      </w:r>
      <w:r>
        <w:rPr>
          <w:snapToGrid w:val="0"/>
        </w:rPr>
        <w:tab/>
      </w:r>
      <w:r>
        <w:rPr>
          <w:snapToGrid w:val="0"/>
        </w:rPr>
        <w:tab/>
      </w:r>
      <w:r>
        <w:rPr>
          <w:snapToGrid w:val="0"/>
        </w:rPr>
        <w:tab/>
        <w:t>CHOICE {</w:t>
      </w:r>
    </w:p>
    <w:p w14:paraId="0B33F6FA" w14:textId="77777777" w:rsidR="006E258E" w:rsidRDefault="006E258E" w:rsidP="006E258E">
      <w:pPr>
        <w:pStyle w:val="PL"/>
        <w:shd w:val="clear" w:color="auto" w:fill="E6E6E6"/>
        <w:rPr>
          <w:snapToGrid w:val="0"/>
        </w:rPr>
      </w:pPr>
      <w:r>
        <w:rPr>
          <w:snapToGrid w:val="0"/>
        </w:rPr>
        <w:tab/>
      </w:r>
      <w:r>
        <w:rPr>
          <w:snapToGrid w:val="0"/>
        </w:rPr>
        <w:tab/>
      </w:r>
      <w:r>
        <w:rPr>
          <w:snapToGrid w:val="0"/>
        </w:rPr>
        <w:tab/>
        <w:t>soft-r17</w:t>
      </w:r>
      <w:r>
        <w:rPr>
          <w:snapToGrid w:val="0"/>
        </w:rPr>
        <w:tab/>
      </w:r>
      <w:r>
        <w:rPr>
          <w:snapToGrid w:val="0"/>
        </w:rPr>
        <w:tab/>
      </w:r>
      <w:r>
        <w:rPr>
          <w:snapToGrid w:val="0"/>
        </w:rPr>
        <w:tab/>
      </w:r>
      <w:r>
        <w:rPr>
          <w:snapToGrid w:val="0"/>
        </w:rPr>
        <w:tab/>
        <w:t>INTEGER (0..10),</w:t>
      </w:r>
    </w:p>
    <w:p w14:paraId="63968167" w14:textId="77777777" w:rsidR="006E258E" w:rsidRDefault="006E258E" w:rsidP="006E258E">
      <w:pPr>
        <w:pStyle w:val="PL"/>
        <w:shd w:val="clear" w:color="auto" w:fill="E6E6E6"/>
        <w:rPr>
          <w:snapToGrid w:val="0"/>
        </w:rPr>
      </w:pPr>
      <w:r>
        <w:rPr>
          <w:snapToGrid w:val="0"/>
        </w:rPr>
        <w:tab/>
      </w:r>
      <w:r>
        <w:rPr>
          <w:snapToGrid w:val="0"/>
        </w:rPr>
        <w:tab/>
      </w:r>
      <w:r>
        <w:rPr>
          <w:snapToGrid w:val="0"/>
        </w:rPr>
        <w:tab/>
        <w:t>hard-r17</w:t>
      </w:r>
      <w:r>
        <w:rPr>
          <w:snapToGrid w:val="0"/>
        </w:rPr>
        <w:tab/>
      </w:r>
      <w:r>
        <w:rPr>
          <w:snapToGrid w:val="0"/>
        </w:rPr>
        <w:tab/>
      </w:r>
      <w:r>
        <w:rPr>
          <w:snapToGrid w:val="0"/>
        </w:rPr>
        <w:tab/>
      </w:r>
      <w:r>
        <w:rPr>
          <w:snapToGrid w:val="0"/>
        </w:rPr>
        <w:tab/>
        <w:t>BOOLEAN,</w:t>
      </w:r>
    </w:p>
    <w:p w14:paraId="1FEF292E"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350B9E9B"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19D0726F" w14:textId="77777777" w:rsidR="006E258E" w:rsidRPr="00A85E9E" w:rsidRDefault="006E258E" w:rsidP="006E258E">
      <w:pPr>
        <w:pStyle w:val="PL"/>
        <w:shd w:val="clear" w:color="auto" w:fill="E6E6E6"/>
      </w:pPr>
      <w:r w:rsidRPr="00A85E9E">
        <w:tab/>
        <w:t>...</w:t>
      </w:r>
    </w:p>
    <w:p w14:paraId="6CC2C2CB" w14:textId="77777777" w:rsidR="006E258E" w:rsidRPr="00A85E9E" w:rsidRDefault="006E258E" w:rsidP="006E258E">
      <w:pPr>
        <w:pStyle w:val="PL"/>
        <w:shd w:val="clear" w:color="auto" w:fill="E6E6E6"/>
        <w:rPr>
          <w:snapToGrid w:val="0"/>
        </w:rPr>
      </w:pPr>
      <w:r w:rsidRPr="00A85E9E">
        <w:t>}</w:t>
      </w:r>
    </w:p>
    <w:p w14:paraId="06B7E7FA" w14:textId="77777777" w:rsidR="006E258E" w:rsidRPr="00A85E9E" w:rsidRDefault="006E258E" w:rsidP="006E258E">
      <w:pPr>
        <w:pStyle w:val="PL"/>
        <w:shd w:val="clear" w:color="auto" w:fill="E6E6E6"/>
        <w:rPr>
          <w:snapToGrid w:val="0"/>
        </w:rPr>
      </w:pPr>
    </w:p>
    <w:p w14:paraId="584B099B" w14:textId="77777777" w:rsidR="006E258E" w:rsidRPr="00A85E9E" w:rsidRDefault="006E258E" w:rsidP="006E258E">
      <w:pPr>
        <w:pStyle w:val="PL"/>
        <w:shd w:val="clear" w:color="auto" w:fill="E6E6E6"/>
        <w:rPr>
          <w:snapToGrid w:val="0"/>
        </w:rPr>
      </w:pPr>
      <w:r w:rsidRPr="00A85E9E">
        <w:t>-- ASN1STOP</w:t>
      </w:r>
    </w:p>
    <w:p w14:paraId="51BC6A75"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536B2674" w14:textId="77777777" w:rsidTr="005F76BA">
        <w:trPr>
          <w:cantSplit/>
          <w:tblHeader/>
        </w:trPr>
        <w:tc>
          <w:tcPr>
            <w:tcW w:w="9639" w:type="dxa"/>
          </w:tcPr>
          <w:p w14:paraId="444CDA9A" w14:textId="77777777" w:rsidR="006E258E" w:rsidRPr="00A85E9E" w:rsidRDefault="006E258E" w:rsidP="005F76BA">
            <w:pPr>
              <w:pStyle w:val="TAH"/>
              <w:keepNext w:val="0"/>
              <w:keepLines w:val="0"/>
              <w:widowControl w:val="0"/>
            </w:pPr>
            <w:r w:rsidRPr="001155A7">
              <w:rPr>
                <w:i/>
              </w:rPr>
              <w:t>LOS-NLOS-Indicator</w:t>
            </w:r>
            <w:r w:rsidRPr="00A85E9E">
              <w:rPr>
                <w:iCs/>
                <w:noProof/>
              </w:rPr>
              <w:t xml:space="preserve"> field descriptions</w:t>
            </w:r>
          </w:p>
        </w:tc>
      </w:tr>
      <w:tr w:rsidR="006E258E" w:rsidRPr="00A85E9E" w14:paraId="120B40C3" w14:textId="77777777" w:rsidTr="005F76BA">
        <w:trPr>
          <w:cantSplit/>
          <w:tblHeader/>
        </w:trPr>
        <w:tc>
          <w:tcPr>
            <w:tcW w:w="9639" w:type="dxa"/>
          </w:tcPr>
          <w:p w14:paraId="50AF082E" w14:textId="77777777" w:rsidR="006E258E" w:rsidRPr="00A024DD" w:rsidRDefault="006E258E" w:rsidP="005F76BA">
            <w:pPr>
              <w:pStyle w:val="TAL"/>
              <w:keepNext w:val="0"/>
              <w:keepLines w:val="0"/>
              <w:rPr>
                <w:b/>
                <w:bCs/>
                <w:i/>
                <w:iCs/>
                <w:snapToGrid w:val="0"/>
              </w:rPr>
            </w:pPr>
            <w:r>
              <w:rPr>
                <w:b/>
                <w:bCs/>
                <w:i/>
                <w:iCs/>
                <w:snapToGrid w:val="0"/>
              </w:rPr>
              <w:t>i</w:t>
            </w:r>
            <w:r w:rsidRPr="00A024DD">
              <w:rPr>
                <w:b/>
                <w:bCs/>
                <w:i/>
                <w:iCs/>
                <w:snapToGrid w:val="0"/>
              </w:rPr>
              <w:t>ndicator</w:t>
            </w:r>
          </w:p>
          <w:p w14:paraId="65D9B6F5" w14:textId="77777777" w:rsidR="006E258E" w:rsidRPr="00A85E9E" w:rsidRDefault="006E258E" w:rsidP="005F76BA">
            <w:pPr>
              <w:pStyle w:val="TAL"/>
              <w:keepNext w:val="0"/>
              <w:keepLines w:val="0"/>
              <w:rPr>
                <w:bCs/>
                <w:noProof/>
              </w:rPr>
            </w:pPr>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p>
          <w:p w14:paraId="6C4CC492" w14:textId="77777777" w:rsidR="006E258E" w:rsidRPr="00A85E9E" w:rsidRDefault="006E258E" w:rsidP="005F76BA">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b/>
                <w:i/>
                <w:noProof/>
                <w:sz w:val="18"/>
                <w:szCs w:val="18"/>
              </w:rPr>
              <w:t>soft</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likelihood of a LOS propagation path in the range between 0 and 1 with 0.1 steps resolution. Value '0' indicates NLOS and value '1' indicates LOS.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p>
          <w:p w14:paraId="581E00A3" w14:textId="77777777" w:rsidR="006E258E" w:rsidRPr="007E16FA" w:rsidRDefault="006E258E" w:rsidP="005F76BA">
            <w:pPr>
              <w:pStyle w:val="B1"/>
              <w:spacing w:after="0"/>
              <w:rPr>
                <w:rFonts w:ascii="Arial" w:hAnsi="Arial" w:cs="Arial"/>
                <w:noProof/>
                <w:sz w:val="18"/>
                <w:szCs w:val="18"/>
              </w:rPr>
            </w:pPr>
            <w:r w:rsidRPr="00A85E9E">
              <w:rPr>
                <w:noProof/>
              </w:rPr>
              <w:t>-</w:t>
            </w:r>
            <w:r w:rsidRPr="00A85E9E">
              <w:rPr>
                <w:snapToGrid w:val="0"/>
              </w:rPr>
              <w:tab/>
            </w:r>
            <w:r>
              <w:rPr>
                <w:rFonts w:ascii="Arial" w:hAnsi="Arial" w:cs="Arial"/>
                <w:b/>
                <w:i/>
                <w:snapToGrid w:val="0"/>
                <w:sz w:val="18"/>
                <w:szCs w:val="18"/>
              </w:rPr>
              <w:t>hard</w:t>
            </w:r>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p>
        </w:tc>
      </w:tr>
    </w:tbl>
    <w:p w14:paraId="2C221F4B" w14:textId="77777777" w:rsidR="006E258E" w:rsidRPr="00073C73" w:rsidRDefault="006E258E" w:rsidP="00A93840">
      <w:pPr>
        <w:rPr>
          <w:rFonts w:eastAsia="MS Mincho"/>
        </w:rPr>
      </w:pPr>
    </w:p>
    <w:p w14:paraId="6F57F9E3" w14:textId="77777777" w:rsidR="00A93840" w:rsidRPr="00073C73" w:rsidRDefault="00A93840" w:rsidP="00A93840">
      <w:pPr>
        <w:pStyle w:val="4"/>
        <w:rPr>
          <w:rFonts w:eastAsia="MS Mincho"/>
        </w:rPr>
      </w:pPr>
      <w:bookmarkStart w:id="897" w:name="_Toc46486418"/>
      <w:bookmarkStart w:id="898" w:name="_Toc52546763"/>
      <w:bookmarkStart w:id="899" w:name="_Toc52547293"/>
      <w:bookmarkStart w:id="900" w:name="_Toc52547823"/>
      <w:bookmarkStart w:id="901" w:name="_Toc52548353"/>
      <w:bookmarkStart w:id="902" w:name="_Toc90719599"/>
      <w:r w:rsidRPr="00073C73">
        <w:rPr>
          <w:i/>
          <w:iCs/>
        </w:rPr>
        <w:t>–</w:t>
      </w:r>
      <w:r w:rsidRPr="00073C73">
        <w:rPr>
          <w:i/>
          <w:iCs/>
        </w:rPr>
        <w:tab/>
      </w:r>
      <w:r w:rsidRPr="00073C73">
        <w:rPr>
          <w:i/>
          <w:iCs/>
          <w:noProof/>
        </w:rPr>
        <w:t>NR-AdditionalPathList</w:t>
      </w:r>
      <w:bookmarkEnd w:id="897"/>
      <w:bookmarkEnd w:id="898"/>
      <w:bookmarkEnd w:id="899"/>
      <w:bookmarkEnd w:id="900"/>
      <w:bookmarkEnd w:id="901"/>
      <w:bookmarkEnd w:id="902"/>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00B57718" w14:textId="77777777" w:rsidR="00A93840" w:rsidRPr="00073C73" w:rsidRDefault="00A93840" w:rsidP="00A93840">
      <w:pPr>
        <w:pStyle w:val="PL"/>
        <w:shd w:val="clear" w:color="auto" w:fill="E6E6E6"/>
        <w:rPr>
          <w:snapToGrid w:val="0"/>
        </w:rPr>
      </w:pPr>
      <w:r w:rsidRPr="00073C73">
        <w:rPr>
          <w:snapToGrid w:val="0"/>
        </w:rPr>
        <w:t>NR-AdditionalPathList-r16 ::= SEQUENCE (SIZE(1..2)) OF NR-AdditionalPath-r16</w:t>
      </w:r>
    </w:p>
    <w:p w14:paraId="4CA69774" w14:textId="41727986" w:rsidR="00A93840" w:rsidRDefault="00A93840" w:rsidP="00A93840">
      <w:pPr>
        <w:pStyle w:val="PL"/>
        <w:shd w:val="clear" w:color="auto" w:fill="E6E6E6"/>
      </w:pPr>
    </w:p>
    <w:p w14:paraId="16831CF3" w14:textId="77777777" w:rsidR="006E258E" w:rsidRPr="00073C73" w:rsidRDefault="006E258E" w:rsidP="006E258E">
      <w:pPr>
        <w:pStyle w:val="PL"/>
        <w:shd w:val="clear" w:color="auto" w:fill="E6E6E6"/>
        <w:rPr>
          <w:snapToGrid w:val="0"/>
        </w:rPr>
      </w:pPr>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p>
    <w:p w14:paraId="5FACD62E" w14:textId="77777777" w:rsidR="006E258E" w:rsidRPr="00073C73" w:rsidRDefault="006E258E"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lastRenderedPageBreak/>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34EA9437" w14:textId="2FC5F89A" w:rsidR="006E258E" w:rsidRDefault="00A93840" w:rsidP="006E258E">
      <w:pPr>
        <w:pStyle w:val="PL"/>
        <w:shd w:val="clear" w:color="auto" w:fill="E6E6E6"/>
      </w:pPr>
      <w:r w:rsidRPr="00073C73">
        <w:tab/>
        <w:t>...</w:t>
      </w:r>
      <w:r w:rsidR="006E258E">
        <w:t>,</w:t>
      </w:r>
    </w:p>
    <w:p w14:paraId="2644C831" w14:textId="77777777" w:rsidR="006E258E" w:rsidRDefault="006E258E" w:rsidP="006E258E">
      <w:pPr>
        <w:pStyle w:val="PL"/>
        <w:shd w:val="clear" w:color="auto" w:fill="E6E6E6"/>
      </w:pPr>
      <w:r>
        <w:tab/>
        <w:t>[[</w:t>
      </w:r>
    </w:p>
    <w:p w14:paraId="37C0BAD8" w14:textId="77777777" w:rsidR="006E258E" w:rsidRPr="00A85E9E" w:rsidRDefault="006E258E" w:rsidP="006E258E">
      <w:pPr>
        <w:pStyle w:val="PL"/>
        <w:shd w:val="clear" w:color="auto" w:fill="E6E6E6"/>
      </w:pPr>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r>
        <w:t>126</w:t>
      </w:r>
      <w:r w:rsidRPr="00A85E9E">
        <w:t>)</w:t>
      </w:r>
      <w:r w:rsidRPr="00A85E9E">
        <w:tab/>
      </w:r>
      <w:r w:rsidRPr="00A85E9E">
        <w:tab/>
      </w:r>
      <w:r w:rsidRPr="00A85E9E">
        <w:tab/>
      </w:r>
      <w:r w:rsidRPr="00A85E9E">
        <w:tab/>
      </w:r>
      <w:r w:rsidRPr="00A85E9E">
        <w:tab/>
      </w:r>
      <w:r w:rsidRPr="00A85E9E">
        <w:tab/>
        <w:t>OPTIONAL</w:t>
      </w:r>
    </w:p>
    <w:p w14:paraId="0CBFC0FC" w14:textId="332D575A" w:rsidR="00A93840" w:rsidRPr="00073C73" w:rsidRDefault="006E258E" w:rsidP="00A93840">
      <w:pPr>
        <w:pStyle w:val="PL"/>
        <w:shd w:val="clear" w:color="auto" w:fill="E6E6E6"/>
      </w:pPr>
      <w:r>
        <w:tab/>
        <w:t>]]</w:t>
      </w:r>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6E258E" w:rsidRPr="00073C73" w14:paraId="4C710158" w14:textId="77777777" w:rsidTr="00557BF2">
        <w:trPr>
          <w:cantSplit/>
        </w:trPr>
        <w:tc>
          <w:tcPr>
            <w:tcW w:w="9639" w:type="dxa"/>
          </w:tcPr>
          <w:p w14:paraId="313C060C" w14:textId="77777777" w:rsidR="006E258E" w:rsidRDefault="006E258E" w:rsidP="006E258E">
            <w:pPr>
              <w:pStyle w:val="TAL"/>
              <w:keepNext w:val="0"/>
              <w:keepLines w:val="0"/>
              <w:widowControl w:val="0"/>
              <w:rPr>
                <w:b/>
                <w:i/>
                <w:noProof/>
              </w:rPr>
            </w:pPr>
            <w:r w:rsidRPr="004405AB">
              <w:rPr>
                <w:b/>
                <w:i/>
                <w:noProof/>
              </w:rPr>
              <w:t>nr-DL-PRS-RSRP</w:t>
            </w:r>
            <w:r>
              <w:rPr>
                <w:b/>
                <w:i/>
                <w:noProof/>
              </w:rPr>
              <w:t>P</w:t>
            </w:r>
          </w:p>
          <w:p w14:paraId="0144EE27" w14:textId="66C0C8CF" w:rsidR="006E258E" w:rsidRPr="00073C73" w:rsidRDefault="006E258E" w:rsidP="006E258E">
            <w:pPr>
              <w:pStyle w:val="TAL"/>
              <w:keepNext w:val="0"/>
              <w:keepLines w:val="0"/>
              <w:widowControl w:val="0"/>
              <w:rPr>
                <w:b/>
                <w:i/>
                <w:noProof/>
              </w:rPr>
            </w:pPr>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xml:space="preserve">. The mapping of the quantity is defined as </w:t>
            </w:r>
            <w:commentRangeStart w:id="903"/>
            <w:r w:rsidRPr="00A85E9E">
              <w:rPr>
                <w:noProof/>
              </w:rPr>
              <w:t>in TS 38.133 [46].</w:t>
            </w:r>
            <w:r>
              <w:rPr>
                <w:noProof/>
              </w:rPr>
              <w:t xml:space="preserve"> </w:t>
            </w:r>
            <w:r w:rsidRPr="00E529B7">
              <w:rPr>
                <w:noProof/>
              </w:rPr>
              <w:t>[FFS]</w:t>
            </w:r>
            <w:commentRangeEnd w:id="903"/>
            <w:r w:rsidR="00776837">
              <w:rPr>
                <w:rStyle w:val="af5"/>
                <w:rFonts w:ascii="Times New Roman" w:hAnsi="Times New Roman"/>
              </w:rPr>
              <w:commentReference w:id="903"/>
            </w:r>
          </w:p>
        </w:tc>
      </w:tr>
    </w:tbl>
    <w:p w14:paraId="4A1B0616" w14:textId="77777777" w:rsidR="00A93840" w:rsidRPr="00073C73" w:rsidRDefault="00A93840" w:rsidP="00A93840"/>
    <w:p w14:paraId="09C56704" w14:textId="77777777" w:rsidR="00A93840" w:rsidRPr="00073C73" w:rsidRDefault="00A93840" w:rsidP="00A93840">
      <w:pPr>
        <w:pStyle w:val="4"/>
      </w:pPr>
      <w:bookmarkStart w:id="904" w:name="_Toc46486419"/>
      <w:bookmarkStart w:id="905" w:name="_Toc52546764"/>
      <w:bookmarkStart w:id="906" w:name="_Toc52547294"/>
      <w:bookmarkStart w:id="907" w:name="_Toc52547824"/>
      <w:bookmarkStart w:id="908" w:name="_Toc52548354"/>
      <w:bookmarkStart w:id="909" w:name="_Toc90719600"/>
      <w:r w:rsidRPr="00073C73">
        <w:t>–</w:t>
      </w:r>
      <w:r w:rsidRPr="00073C73">
        <w:tab/>
      </w:r>
      <w:r w:rsidRPr="00073C73">
        <w:rPr>
          <w:i/>
        </w:rPr>
        <w:t>NR-DL-PRS-AssistanceData</w:t>
      </w:r>
      <w:bookmarkEnd w:id="904"/>
      <w:bookmarkEnd w:id="905"/>
      <w:bookmarkEnd w:id="906"/>
      <w:bookmarkEnd w:id="907"/>
      <w:bookmarkEnd w:id="908"/>
      <w:bookmarkEnd w:id="909"/>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lastRenderedPageBreak/>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738ADE0F" w14:textId="6F947272" w:rsidR="006E258E" w:rsidRDefault="00AA1FC6" w:rsidP="006E258E">
      <w:pPr>
        <w:pStyle w:val="PL"/>
        <w:shd w:val="clear" w:color="auto" w:fill="E6E6E6"/>
      </w:pPr>
      <w:r w:rsidRPr="00073C73">
        <w:tab/>
        <w:t>]]</w:t>
      </w:r>
      <w:r w:rsidR="006E258E">
        <w:t>,</w:t>
      </w:r>
    </w:p>
    <w:p w14:paraId="3175CCA0" w14:textId="77777777" w:rsidR="006E258E" w:rsidRDefault="006E258E" w:rsidP="006E258E">
      <w:pPr>
        <w:pStyle w:val="PL"/>
        <w:shd w:val="clear" w:color="auto" w:fill="E6E6E6"/>
      </w:pPr>
      <w:r>
        <w:tab/>
        <w:t>[[</w:t>
      </w:r>
    </w:p>
    <w:p w14:paraId="0F37F49D" w14:textId="77777777" w:rsidR="006E258E" w:rsidRDefault="006E258E" w:rsidP="006E258E">
      <w:pPr>
        <w:pStyle w:val="PL"/>
        <w:shd w:val="clear" w:color="auto" w:fill="E6E6E6"/>
        <w:rPr>
          <w:snapToGrid w:val="0"/>
        </w:rPr>
      </w:pPr>
      <w:r>
        <w:rPr>
          <w:snapToGrid w:val="0"/>
        </w:rPr>
        <w:tab/>
      </w:r>
      <w:r>
        <w:rPr>
          <w:snapToGrid w:val="0"/>
        </w:rPr>
        <w:tab/>
        <w:t>nr-DL-PRS-</w:t>
      </w:r>
      <w:commentRangeStart w:id="910"/>
      <w:r>
        <w:rPr>
          <w:snapToGrid w:val="0"/>
        </w:rPr>
        <w:t>ExpectedAoD</w:t>
      </w:r>
      <w:commentRangeEnd w:id="910"/>
      <w:r w:rsidR="00654CAE">
        <w:rPr>
          <w:rStyle w:val="af5"/>
          <w:rFonts w:ascii="Times New Roman" w:hAnsi="Times New Roman"/>
          <w:noProof w:val="0"/>
        </w:rPr>
        <w:commentReference w:id="910"/>
      </w:r>
      <w:r>
        <w:rPr>
          <w:snapToGrid w:val="0"/>
        </w:rPr>
        <w:t>-or-AoA-r17</w:t>
      </w:r>
    </w:p>
    <w:p w14:paraId="70AFE062" w14:textId="77777777" w:rsidR="006E258E" w:rsidRPr="00603BC4"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NR-DL-PRS-ExpectedAoD-or-AoA-r17</w:t>
      </w:r>
      <w:r>
        <w:rPr>
          <w:snapToGrid w:val="0"/>
        </w:rPr>
        <w:tab/>
        <w:t>OPTIONAL</w:t>
      </w:r>
      <w:r>
        <w:rPr>
          <w:snapToGrid w:val="0"/>
        </w:rPr>
        <w:tab/>
        <w:t>-- Need ON</w:t>
      </w:r>
    </w:p>
    <w:p w14:paraId="2156B170" w14:textId="38D9CCDF" w:rsidR="00A93840" w:rsidRPr="00073C73" w:rsidRDefault="006E258E" w:rsidP="00A93840">
      <w:pPr>
        <w:pStyle w:val="PL"/>
        <w:shd w:val="clear" w:color="auto" w:fill="E6E6E6"/>
      </w:pPr>
      <w:r>
        <w:tab/>
        <w:t>]]</w:t>
      </w:r>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606E14A7" w14:textId="77777777" w:rsidR="006E258E" w:rsidRDefault="00A93840" w:rsidP="00A93840">
      <w:pPr>
        <w:pStyle w:val="PL"/>
        <w:shd w:val="clear" w:color="auto" w:fill="E6E6E6"/>
      </w:pPr>
      <w:r w:rsidRPr="00073C73">
        <w:tab/>
        <w:t>...</w:t>
      </w:r>
    </w:p>
    <w:p w14:paraId="4CACBDB2" w14:textId="31929BC1" w:rsidR="00A93840" w:rsidRPr="00073C73" w:rsidRDefault="00A93840" w:rsidP="00A93840">
      <w:pPr>
        <w:pStyle w:val="PL"/>
        <w:shd w:val="clear" w:color="auto" w:fill="E6E6E6"/>
      </w:pPr>
      <w:r w:rsidRPr="00073C73">
        <w:t>}</w:t>
      </w:r>
    </w:p>
    <w:p w14:paraId="19F6211F" w14:textId="04483D6A" w:rsidR="00A93840" w:rsidRDefault="00A93840" w:rsidP="00A93840">
      <w:pPr>
        <w:pStyle w:val="PL"/>
        <w:shd w:val="clear" w:color="auto" w:fill="E6E6E6"/>
        <w:rPr>
          <w:snapToGrid w:val="0"/>
        </w:rPr>
      </w:pPr>
    </w:p>
    <w:p w14:paraId="14AEFE82" w14:textId="77777777" w:rsidR="006E258E" w:rsidRDefault="006E258E" w:rsidP="006E258E">
      <w:pPr>
        <w:pStyle w:val="PL"/>
        <w:shd w:val="clear" w:color="auto" w:fill="E6E6E6"/>
        <w:rPr>
          <w:snapToGrid w:val="0"/>
        </w:rPr>
      </w:pPr>
      <w:r>
        <w:rPr>
          <w:snapToGrid w:val="0"/>
        </w:rPr>
        <w:t>NR-DL-PRS-ExpectedAoD-or-AoA-r17 ::= CHOICE {</w:t>
      </w:r>
    </w:p>
    <w:p w14:paraId="186689FC" w14:textId="77777777" w:rsidR="006E258E" w:rsidRDefault="006E258E" w:rsidP="006E258E">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30C84A56"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p>
    <w:p w14:paraId="0ED88B27" w14:textId="77777777" w:rsidR="006E258E" w:rsidRP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expected-DL-Azimuth-AoD-Unc-r17</w:t>
      </w:r>
      <w:r w:rsidRPr="006E258E">
        <w:rPr>
          <w:snapToGrid w:val="0"/>
        </w:rPr>
        <w:tab/>
        <w:t>INTEGER (0..</w:t>
      </w:r>
      <w:r w:rsidRPr="00E529B7">
        <w:rPr>
          <w:snapToGrid w:val="0"/>
        </w:rPr>
        <w:t>FFS</w:t>
      </w:r>
      <w:r w:rsidRPr="006E258E">
        <w:rPr>
          <w:snapToGrid w:val="0"/>
        </w:rPr>
        <w:t>),</w:t>
      </w:r>
    </w:p>
    <w:p w14:paraId="245F1CB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expected-DL-Zenith-AoD-r17</w:t>
      </w:r>
      <w:r w:rsidRPr="00E73550">
        <w:rPr>
          <w:snapToGrid w:val="0"/>
        </w:rPr>
        <w:tab/>
      </w:r>
      <w:r w:rsidRPr="00E73550">
        <w:rPr>
          <w:snapToGrid w:val="0"/>
        </w:rPr>
        <w:tab/>
        <w:t>INTEGER (0..</w:t>
      </w:r>
      <w:commentRangeStart w:id="911"/>
      <w:r w:rsidRPr="00E73550">
        <w:rPr>
          <w:snapToGrid w:val="0"/>
        </w:rPr>
        <w:t>1800</w:t>
      </w:r>
      <w:commentRangeEnd w:id="911"/>
      <w:r w:rsidR="00B6167E">
        <w:rPr>
          <w:rStyle w:val="af5"/>
          <w:rFonts w:ascii="Times New Roman" w:hAnsi="Times New Roman"/>
          <w:noProof w:val="0"/>
        </w:rPr>
        <w:commentReference w:id="911"/>
      </w:r>
      <w:r w:rsidRPr="00E73550">
        <w:rPr>
          <w:snapToGrid w:val="0"/>
        </w:rPr>
        <w:t>),</w:t>
      </w:r>
    </w:p>
    <w:p w14:paraId="6FDCEE71"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expected-DL-Zenith-AoD-Unc-r17</w:t>
      </w:r>
      <w:r w:rsidRPr="006E258E">
        <w:rPr>
          <w:snapToGrid w:val="0"/>
        </w:rPr>
        <w:tab/>
        <w:t>INTEGER</w:t>
      </w:r>
      <w:r w:rsidRPr="006E258E">
        <w:rPr>
          <w:snapToGrid w:val="0"/>
        </w:rPr>
        <w:tab/>
        <w:t>(0..</w:t>
      </w:r>
      <w:r w:rsidRPr="00E529B7">
        <w:rPr>
          <w:snapToGrid w:val="0"/>
        </w:rPr>
        <w:t>FFS</w:t>
      </w:r>
      <w:r w:rsidRPr="006E258E">
        <w:rPr>
          <w:snapToGrid w:val="0"/>
        </w:rPr>
        <w:t>)</w:t>
      </w:r>
    </w:p>
    <w:p w14:paraId="09B4691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p>
    <w:p w14:paraId="692FD9D6" w14:textId="77777777" w:rsidR="006E258E" w:rsidRPr="006E258E" w:rsidRDefault="006E258E" w:rsidP="006E258E">
      <w:pPr>
        <w:pStyle w:val="PL"/>
        <w:shd w:val="clear" w:color="auto" w:fill="E6E6E6"/>
        <w:rPr>
          <w:snapToGrid w:val="0"/>
        </w:rPr>
      </w:pPr>
      <w:r w:rsidRPr="006E258E">
        <w:rPr>
          <w:snapToGrid w:val="0"/>
        </w:rPr>
        <w:tab/>
        <w:t>expectedAoA-r17</w:t>
      </w:r>
      <w:r w:rsidRPr="006E258E">
        <w:rPr>
          <w:snapToGrid w:val="0"/>
        </w:rPr>
        <w:tab/>
      </w:r>
      <w:r w:rsidRPr="006E258E">
        <w:rPr>
          <w:snapToGrid w:val="0"/>
        </w:rPr>
        <w:tab/>
      </w:r>
      <w:r w:rsidRPr="006E258E">
        <w:rPr>
          <w:snapToGrid w:val="0"/>
        </w:rPr>
        <w:tab/>
        <w:t>SEQUENCE {</w:t>
      </w:r>
    </w:p>
    <w:p w14:paraId="6BC4E212"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expected-DL-Azimuth-AoA-r17</w:t>
      </w:r>
      <w:r w:rsidRPr="006E258E">
        <w:rPr>
          <w:snapToGrid w:val="0"/>
        </w:rPr>
        <w:tab/>
      </w:r>
      <w:r w:rsidRPr="006E258E">
        <w:rPr>
          <w:snapToGrid w:val="0"/>
        </w:rPr>
        <w:tab/>
        <w:t>INTEGER (0..3599),</w:t>
      </w:r>
    </w:p>
    <w:p w14:paraId="7B21CBFD"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expected-DL-Azimuth-AoA-Unc-r17</w:t>
      </w:r>
      <w:r w:rsidRPr="006E258E">
        <w:rPr>
          <w:snapToGrid w:val="0"/>
        </w:rPr>
        <w:tab/>
        <w:t>INTEGER (0..</w:t>
      </w:r>
      <w:r w:rsidRPr="00E529B7">
        <w:rPr>
          <w:snapToGrid w:val="0"/>
        </w:rPr>
        <w:t>FFS</w:t>
      </w:r>
      <w:r w:rsidRPr="006E258E">
        <w:rPr>
          <w:snapToGrid w:val="0"/>
        </w:rPr>
        <w:t>),</w:t>
      </w:r>
    </w:p>
    <w:p w14:paraId="5A9BA810"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expected-DL-Zenith-AoA-r17</w:t>
      </w:r>
      <w:r w:rsidRPr="00E73550">
        <w:rPr>
          <w:snapToGrid w:val="0"/>
        </w:rPr>
        <w:tab/>
      </w:r>
      <w:r w:rsidRPr="00E73550">
        <w:rPr>
          <w:snapToGrid w:val="0"/>
        </w:rPr>
        <w:tab/>
        <w:t>INTEGER (0..</w:t>
      </w:r>
      <w:commentRangeStart w:id="912"/>
      <w:r w:rsidRPr="00E73550">
        <w:rPr>
          <w:snapToGrid w:val="0"/>
        </w:rPr>
        <w:t>1800</w:t>
      </w:r>
      <w:commentRangeEnd w:id="912"/>
      <w:r w:rsidR="00743531">
        <w:rPr>
          <w:rStyle w:val="af5"/>
          <w:rFonts w:ascii="Times New Roman" w:hAnsi="Times New Roman"/>
          <w:noProof w:val="0"/>
        </w:rPr>
        <w:commentReference w:id="912"/>
      </w:r>
      <w:r w:rsidRPr="00E73550">
        <w:rPr>
          <w:snapToGrid w:val="0"/>
        </w:rPr>
        <w:t>),</w:t>
      </w:r>
    </w:p>
    <w:p w14:paraId="208B5118" w14:textId="77777777" w:rsid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expected-DL-Zenith-AoA-Unc-r17</w:t>
      </w:r>
      <w:r w:rsidRPr="006E258E">
        <w:rPr>
          <w:snapToGrid w:val="0"/>
        </w:rPr>
        <w:tab/>
        <w:t>INTEGER</w:t>
      </w:r>
      <w:r w:rsidRPr="006E258E">
        <w:rPr>
          <w:snapToGrid w:val="0"/>
        </w:rPr>
        <w:tab/>
        <w:t>(0..</w:t>
      </w:r>
      <w:r w:rsidRPr="00E529B7">
        <w:rPr>
          <w:snapToGrid w:val="0"/>
        </w:rPr>
        <w:t>FFS</w:t>
      </w:r>
      <w:r w:rsidRPr="006E258E">
        <w:rPr>
          <w:snapToGrid w:val="0"/>
        </w:rPr>
        <w:t>)</w:t>
      </w:r>
    </w:p>
    <w:p w14:paraId="1BB2D30C"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6573838" w14:textId="77777777" w:rsidR="006E258E" w:rsidRPr="000D6858" w:rsidRDefault="006E258E" w:rsidP="006E258E">
      <w:pPr>
        <w:pStyle w:val="PL"/>
        <w:shd w:val="clear" w:color="auto" w:fill="E6E6E6"/>
        <w:rPr>
          <w:snapToGrid w:val="0"/>
        </w:rPr>
      </w:pPr>
      <w:r>
        <w:rPr>
          <w:snapToGrid w:val="0"/>
        </w:rPr>
        <w:t>}</w:t>
      </w:r>
    </w:p>
    <w:p w14:paraId="6268B637" w14:textId="77777777" w:rsidR="006E258E" w:rsidRPr="00073C73" w:rsidRDefault="006E258E"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lastRenderedPageBreak/>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lastRenderedPageBreak/>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6E258E" w:rsidRPr="00074217" w14:paraId="09FEEE08" w14:textId="77777777" w:rsidTr="005F76BA">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6E258E" w:rsidRDefault="006E258E" w:rsidP="005F76BA">
            <w:pPr>
              <w:pStyle w:val="TAL"/>
              <w:rPr>
                <w:b/>
                <w:bCs/>
                <w:i/>
                <w:iCs/>
                <w:snapToGrid w:val="0"/>
              </w:rPr>
            </w:pPr>
            <w:r w:rsidRPr="006E258E">
              <w:rPr>
                <w:b/>
                <w:bCs/>
                <w:i/>
                <w:iCs/>
                <w:snapToGrid w:val="0"/>
              </w:rPr>
              <w:t>nr-DL-PRS-ExpectedAoD-or-AoA</w:t>
            </w:r>
          </w:p>
          <w:p w14:paraId="0FC9B756" w14:textId="5B37E5AF" w:rsidR="006E258E" w:rsidRPr="006E258E" w:rsidRDefault="006E258E" w:rsidP="005F76BA">
            <w:pPr>
              <w:pStyle w:val="TAL"/>
            </w:pPr>
            <w:r w:rsidRPr="006E258E">
              <w:t>This field specifies the expected AoD or AoA at the target device location together with uncertainty.</w:t>
            </w:r>
          </w:p>
          <w:p w14:paraId="488B17C9" w14:textId="07E0DE22"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expected-DL-Azimuth-AoD</w:t>
            </w:r>
            <w:r w:rsidRPr="006E258E">
              <w:rPr>
                <w:rFonts w:ascii="Arial" w:hAnsi="Arial" w:cs="Arial"/>
                <w:noProof/>
                <w:sz w:val="18"/>
                <w:szCs w:val="18"/>
              </w:rPr>
              <w:t>: This field specifies the expected azimuth angle of departure.</w:t>
            </w:r>
            <w:r w:rsidRPr="006E258E">
              <w:rPr>
                <w:rFonts w:ascii="Arial" w:hAnsi="Arial" w:cs="Arial"/>
                <w:noProof/>
                <w:sz w:val="18"/>
                <w:szCs w:val="18"/>
              </w:rPr>
              <w:br/>
              <w:t xml:space="preserve">Scale factor 0.1 degree; range 0 to </w:t>
            </w:r>
            <w:commentRangeStart w:id="913"/>
            <w:r w:rsidRPr="006E258E">
              <w:rPr>
                <w:rFonts w:ascii="Arial" w:hAnsi="Arial" w:cs="Arial"/>
                <w:noProof/>
                <w:sz w:val="18"/>
                <w:szCs w:val="18"/>
              </w:rPr>
              <w:t>359.9 degrees</w:t>
            </w:r>
            <w:commentRangeEnd w:id="913"/>
            <w:r w:rsidR="00C51C99">
              <w:rPr>
                <w:rStyle w:val="af5"/>
              </w:rPr>
              <w:commentReference w:id="913"/>
            </w:r>
            <w:r w:rsidRPr="006E258E">
              <w:rPr>
                <w:rFonts w:ascii="Arial" w:hAnsi="Arial" w:cs="Arial"/>
                <w:noProof/>
                <w:sz w:val="18"/>
                <w:szCs w:val="18"/>
              </w:rPr>
              <w:t>.</w:t>
            </w:r>
          </w:p>
          <w:p w14:paraId="1B1C670B"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2BA9CF7D"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expected-DL-Zenith-AoD</w:t>
            </w:r>
            <w:r w:rsidRPr="006E258E">
              <w:rPr>
                <w:rFonts w:ascii="Arial" w:hAnsi="Arial" w:cs="Arial"/>
                <w:noProof/>
                <w:sz w:val="18"/>
                <w:szCs w:val="18"/>
              </w:rPr>
              <w:t>: This field specifies the expected elevation angle of departure.</w:t>
            </w:r>
            <w:r w:rsidRPr="006E258E">
              <w:rPr>
                <w:rFonts w:ascii="Arial" w:hAnsi="Arial" w:cs="Arial"/>
                <w:noProof/>
                <w:sz w:val="18"/>
                <w:szCs w:val="18"/>
              </w:rPr>
              <w:br/>
              <w:t>Scale factor 0.1 degree; range 0 to 180 degrees.</w:t>
            </w:r>
          </w:p>
          <w:p w14:paraId="2C89B49F"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39E2F2CE"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expected-DL-Azimuth-AoA</w:t>
            </w:r>
            <w:r w:rsidRPr="006E258E">
              <w:rPr>
                <w:rFonts w:ascii="Arial" w:hAnsi="Arial" w:cs="Arial"/>
                <w:noProof/>
                <w:sz w:val="18"/>
                <w:szCs w:val="18"/>
              </w:rPr>
              <w:t xml:space="preserve">: This field specifies the expected azimuth angle of arrival. </w:t>
            </w:r>
            <w:r w:rsidRPr="006E258E">
              <w:rPr>
                <w:rFonts w:ascii="Arial" w:hAnsi="Arial" w:cs="Arial"/>
                <w:noProof/>
                <w:sz w:val="18"/>
                <w:szCs w:val="18"/>
              </w:rPr>
              <w:br/>
              <w:t>Scale factor 0.1 degree; range 0 to 359.9 degrees.</w:t>
            </w:r>
          </w:p>
          <w:p w14:paraId="5289A7C5"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arrival</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5F60FBB"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expected-DL-Zenith-AoA</w:t>
            </w:r>
            <w:r w:rsidRPr="006E258E">
              <w:rPr>
                <w:rFonts w:ascii="Arial" w:hAnsi="Arial" w:cs="Arial"/>
                <w:noProof/>
                <w:sz w:val="18"/>
                <w:szCs w:val="18"/>
              </w:rPr>
              <w:t xml:space="preserve">: This field specifies the expected elevation angle of arrival. </w:t>
            </w:r>
            <w:r w:rsidRPr="006E258E">
              <w:rPr>
                <w:rFonts w:ascii="Arial" w:hAnsi="Arial" w:cs="Arial"/>
                <w:noProof/>
                <w:sz w:val="18"/>
                <w:szCs w:val="18"/>
              </w:rPr>
              <w:br/>
              <w:t>Scale factor 0.1 degree; range 0 to 180 degrees.</w:t>
            </w:r>
          </w:p>
          <w:p w14:paraId="4BC62045"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w:t>
            </w:r>
            <w:r w:rsidRPr="006E258E">
              <w:rPr>
                <w:rFonts w:cs="Arial"/>
                <w:noProof/>
                <w:szCs w:val="18"/>
              </w:rPr>
              <w:t xml:space="preserve"> </w:t>
            </w:r>
            <w:r w:rsidRPr="006E258E">
              <w:rPr>
                <w:rFonts w:ascii="Arial" w:hAnsi="Arial" w:cs="Arial"/>
                <w:noProof/>
                <w:sz w:val="18"/>
                <w:szCs w:val="18"/>
              </w:rPr>
              <w:t>of arrival</w:t>
            </w:r>
            <w:r w:rsidRPr="006E258E">
              <w:rPr>
                <w:rFonts w:ascii="Arial" w:hAnsi="Arial" w:cs="Arial"/>
                <w:snapToGrid w:val="0"/>
                <w:sz w:val="18"/>
                <w:szCs w:val="18"/>
              </w:rPr>
              <w:t>.</w:t>
            </w:r>
            <w:r w:rsidRPr="006E258E">
              <w:rPr>
                <w:rFonts w:cs="Arial"/>
                <w:snapToGrid w:val="0"/>
                <w:szCs w:val="18"/>
              </w:rPr>
              <w:t xml:space="preserve"> </w:t>
            </w:r>
            <w:r w:rsidRPr="006E258E">
              <w:rPr>
                <w:rFonts w:ascii="Arial" w:hAnsi="Arial" w:cs="Arial"/>
                <w:noProof/>
                <w:sz w:val="18"/>
                <w:szCs w:val="18"/>
              </w:rPr>
              <w:t xml:space="preserve">Scale factor 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AD0DEC5" w14:textId="77777777" w:rsidR="006E258E" w:rsidRPr="006E258E" w:rsidRDefault="006E258E" w:rsidP="005F76BA">
            <w:pPr>
              <w:pStyle w:val="TAL"/>
              <w:rPr>
                <w:snapToGrid w:val="0"/>
              </w:rPr>
            </w:pPr>
            <w:r w:rsidRPr="00E529B7">
              <w:rPr>
                <w:color w:val="FF0000"/>
              </w:rPr>
              <w:t xml:space="preserve">FFS whether this applies for </w:t>
            </w:r>
            <w:commentRangeStart w:id="914"/>
            <w:r w:rsidRPr="00E529B7">
              <w:rPr>
                <w:color w:val="FF0000"/>
              </w:rPr>
              <w:t>DL</w:t>
            </w:r>
            <w:commentRangeEnd w:id="914"/>
            <w:r w:rsidR="00560301">
              <w:rPr>
                <w:rStyle w:val="af5"/>
                <w:rFonts w:ascii="Times New Roman" w:hAnsi="Times New Roman"/>
              </w:rPr>
              <w:commentReference w:id="914"/>
            </w:r>
            <w:r w:rsidRPr="00E529B7">
              <w:rPr>
                <w:color w:val="FF0000"/>
              </w:rPr>
              <w:t>-AOD positioning method only; waiting for RAN1 feedback.</w:t>
            </w:r>
          </w:p>
        </w:tc>
      </w:tr>
    </w:tbl>
    <w:p w14:paraId="53D12448" w14:textId="77777777" w:rsidR="00A93840" w:rsidRPr="00073C73" w:rsidRDefault="00A93840" w:rsidP="00A93840"/>
    <w:p w14:paraId="1969C9FB" w14:textId="77777777" w:rsidR="00A93840" w:rsidRPr="00073C73" w:rsidRDefault="00A93840" w:rsidP="00A93840">
      <w:pPr>
        <w:pStyle w:val="4"/>
      </w:pPr>
      <w:bookmarkStart w:id="915" w:name="_Toc46486420"/>
      <w:bookmarkStart w:id="916" w:name="_Toc52546765"/>
      <w:bookmarkStart w:id="917" w:name="_Toc52547295"/>
      <w:bookmarkStart w:id="918" w:name="_Toc52547825"/>
      <w:bookmarkStart w:id="919" w:name="_Toc52548355"/>
      <w:bookmarkStart w:id="920" w:name="_Toc90719601"/>
      <w:r w:rsidRPr="00073C73">
        <w:t>–</w:t>
      </w:r>
      <w:r w:rsidRPr="00073C73">
        <w:tab/>
      </w:r>
      <w:r w:rsidRPr="00073C73">
        <w:rPr>
          <w:i/>
          <w:iCs/>
        </w:rPr>
        <w:t>NR-</w:t>
      </w:r>
      <w:r w:rsidRPr="00073C73">
        <w:rPr>
          <w:i/>
        </w:rPr>
        <w:t>DL-</w:t>
      </w:r>
      <w:r w:rsidRPr="00073C73">
        <w:rPr>
          <w:i/>
          <w:noProof/>
        </w:rPr>
        <w:t>PRS-BeamInfo</w:t>
      </w:r>
      <w:bookmarkEnd w:id="915"/>
      <w:bookmarkEnd w:id="916"/>
      <w:bookmarkEnd w:id="917"/>
      <w:bookmarkEnd w:id="918"/>
      <w:bookmarkEnd w:id="919"/>
      <w:bookmarkEnd w:id="920"/>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lastRenderedPageBreak/>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557BF2">
        <w:trPr>
          <w:cantSplit/>
          <w:tblHeader/>
        </w:trPr>
        <w:tc>
          <w:tcPr>
            <w:tcW w:w="9639" w:type="dxa"/>
          </w:tcPr>
          <w:p w14:paraId="1A4F19F4" w14:textId="77777777" w:rsidR="00A93840" w:rsidRPr="00073C73" w:rsidRDefault="00A93840" w:rsidP="00557BF2">
            <w:pPr>
              <w:pStyle w:val="TAH"/>
              <w:keepNext w:val="0"/>
              <w:keepLines w:val="0"/>
              <w:widowControl w:val="0"/>
            </w:pPr>
            <w:r w:rsidRPr="00073C73">
              <w:rPr>
                <w:i/>
              </w:rPr>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557BF2">
        <w:trPr>
          <w:cantSplit/>
          <w:tblHeader/>
        </w:trPr>
        <w:tc>
          <w:tcPr>
            <w:tcW w:w="9639" w:type="dxa"/>
          </w:tcPr>
          <w:p w14:paraId="0014ABC8" w14:textId="77777777" w:rsidR="00A93840" w:rsidRPr="00073C73" w:rsidRDefault="00A93840" w:rsidP="00557BF2">
            <w:pPr>
              <w:pStyle w:val="TAL"/>
              <w:rPr>
                <w:b/>
                <w:bCs/>
                <w:i/>
                <w:iCs/>
                <w:noProof/>
                <w:lang w:eastAsia="ja-JP"/>
              </w:rPr>
            </w:pPr>
            <w:r w:rsidRPr="00073C73">
              <w:rPr>
                <w:b/>
                <w:bCs/>
                <w:i/>
                <w:iCs/>
                <w:noProof/>
              </w:rPr>
              <w:t>dl-PRS-ID</w:t>
            </w:r>
          </w:p>
          <w:p w14:paraId="340ED0AE" w14:textId="77777777" w:rsidR="00A93840" w:rsidRPr="00073C73" w:rsidRDefault="00A93840" w:rsidP="00557BF2">
            <w:pPr>
              <w:pStyle w:val="TAL"/>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557BF2">
            <w:pPr>
              <w:pStyle w:val="TAL"/>
              <w:rPr>
                <w:noProof/>
              </w:rPr>
            </w:pPr>
            <w:r w:rsidRPr="00073C73">
              <w:rPr>
                <w:noProof/>
              </w:rPr>
              <w:t>Each TRP should only be associated with one such ID.</w:t>
            </w:r>
          </w:p>
        </w:tc>
      </w:tr>
      <w:tr w:rsidR="00073C73" w:rsidRPr="00073C73" w14:paraId="65275776" w14:textId="77777777" w:rsidTr="00557BF2">
        <w:trPr>
          <w:cantSplit/>
          <w:tblHeader/>
        </w:trPr>
        <w:tc>
          <w:tcPr>
            <w:tcW w:w="9639" w:type="dxa"/>
          </w:tcPr>
          <w:p w14:paraId="644A1ABB" w14:textId="77777777" w:rsidR="00A93840" w:rsidRPr="00073C73" w:rsidRDefault="00A93840" w:rsidP="00557BF2">
            <w:pPr>
              <w:pStyle w:val="TAL"/>
              <w:rPr>
                <w:b/>
                <w:bCs/>
                <w:i/>
                <w:iCs/>
                <w:noProof/>
                <w:lang w:eastAsia="ja-JP"/>
              </w:rPr>
            </w:pPr>
            <w:r w:rsidRPr="00073C73">
              <w:rPr>
                <w:b/>
                <w:bCs/>
                <w:i/>
                <w:iCs/>
                <w:noProof/>
              </w:rPr>
              <w:t>nr-PhysCellID</w:t>
            </w:r>
          </w:p>
          <w:p w14:paraId="09F05CDE" w14:textId="77777777" w:rsidR="00A93840" w:rsidRPr="00073C73" w:rsidRDefault="00A93840" w:rsidP="00557BF2">
            <w:pPr>
              <w:pStyle w:val="TAL"/>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557BF2">
        <w:trPr>
          <w:cantSplit/>
          <w:tblHeader/>
        </w:trPr>
        <w:tc>
          <w:tcPr>
            <w:tcW w:w="9639" w:type="dxa"/>
          </w:tcPr>
          <w:p w14:paraId="31532727" w14:textId="77777777" w:rsidR="00A93840" w:rsidRPr="00073C73" w:rsidRDefault="00A93840" w:rsidP="00557BF2">
            <w:pPr>
              <w:pStyle w:val="TAL"/>
              <w:rPr>
                <w:b/>
                <w:bCs/>
                <w:i/>
                <w:iCs/>
                <w:noProof/>
                <w:lang w:eastAsia="ja-JP"/>
              </w:rPr>
            </w:pPr>
            <w:r w:rsidRPr="00073C73">
              <w:rPr>
                <w:b/>
                <w:bCs/>
                <w:i/>
                <w:iCs/>
                <w:noProof/>
              </w:rPr>
              <w:t>nr-CellGlobalID</w:t>
            </w:r>
          </w:p>
          <w:p w14:paraId="5E11E27A" w14:textId="77777777" w:rsidR="00A93840" w:rsidRPr="00073C73" w:rsidRDefault="00A93840" w:rsidP="00557BF2">
            <w:pPr>
              <w:pStyle w:val="TAL"/>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557BF2">
        <w:trPr>
          <w:cantSplit/>
          <w:tblHeader/>
        </w:trPr>
        <w:tc>
          <w:tcPr>
            <w:tcW w:w="9639" w:type="dxa"/>
          </w:tcPr>
          <w:p w14:paraId="4297BF76" w14:textId="77777777" w:rsidR="00A93840" w:rsidRPr="00073C73" w:rsidRDefault="00A93840" w:rsidP="00557BF2">
            <w:pPr>
              <w:pStyle w:val="TAL"/>
              <w:rPr>
                <w:b/>
                <w:bCs/>
                <w:i/>
                <w:iCs/>
                <w:noProof/>
                <w:lang w:eastAsia="ja-JP"/>
              </w:rPr>
            </w:pPr>
            <w:r w:rsidRPr="00073C73">
              <w:rPr>
                <w:b/>
                <w:bCs/>
                <w:i/>
                <w:iCs/>
                <w:noProof/>
              </w:rPr>
              <w:t>nr-ARFCN</w:t>
            </w:r>
          </w:p>
          <w:p w14:paraId="5298FB97" w14:textId="1482026B" w:rsidR="00A93840" w:rsidRPr="00073C73" w:rsidRDefault="00A93840" w:rsidP="00557BF2">
            <w:pPr>
              <w:pStyle w:val="TAL"/>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557BF2">
        <w:trPr>
          <w:cantSplit/>
          <w:tblHeader/>
        </w:trPr>
        <w:tc>
          <w:tcPr>
            <w:tcW w:w="9639" w:type="dxa"/>
          </w:tcPr>
          <w:p w14:paraId="4D44EFCF" w14:textId="77777777" w:rsidR="00A93840" w:rsidRPr="00073C73" w:rsidRDefault="00A93840" w:rsidP="00557BF2">
            <w:pPr>
              <w:pStyle w:val="TAL"/>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557BF2">
            <w:pPr>
              <w:pStyle w:val="TAL"/>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557BF2">
        <w:trPr>
          <w:cantSplit/>
          <w:tblHeader/>
        </w:trPr>
        <w:tc>
          <w:tcPr>
            <w:tcW w:w="9639" w:type="dxa"/>
          </w:tcPr>
          <w:p w14:paraId="40BC7FBD" w14:textId="77777777" w:rsidR="00A93840" w:rsidRPr="00073C73" w:rsidRDefault="00A93840" w:rsidP="00557BF2">
            <w:pPr>
              <w:pStyle w:val="TAL"/>
              <w:keepNext w:val="0"/>
              <w:keepLines w:val="0"/>
              <w:widowControl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557BF2">
            <w:pPr>
              <w:pStyle w:val="TAL"/>
              <w:keepNext w:val="0"/>
              <w:keepLines w:val="0"/>
              <w:widowControl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557BF2">
        <w:trPr>
          <w:cantSplit/>
          <w:tblHeader/>
        </w:trPr>
        <w:tc>
          <w:tcPr>
            <w:tcW w:w="9639" w:type="dxa"/>
          </w:tcPr>
          <w:p w14:paraId="70F30665" w14:textId="77777777" w:rsidR="00A93840" w:rsidRPr="00073C73" w:rsidRDefault="00A93840" w:rsidP="00557BF2">
            <w:pPr>
              <w:pStyle w:val="TAL"/>
              <w:keepNext w:val="0"/>
              <w:keepLines w:val="0"/>
              <w:widowControl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557BF2">
            <w:pPr>
              <w:pStyle w:val="TAL"/>
              <w:keepNext w:val="0"/>
              <w:keepLines w:val="0"/>
              <w:widowControl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557BF2">
        <w:trPr>
          <w:cantSplit/>
          <w:tblHeader/>
        </w:trPr>
        <w:tc>
          <w:tcPr>
            <w:tcW w:w="9639" w:type="dxa"/>
          </w:tcPr>
          <w:p w14:paraId="23B41A84" w14:textId="77777777" w:rsidR="00A93840" w:rsidRPr="00073C73" w:rsidRDefault="00A93840" w:rsidP="00557BF2">
            <w:pPr>
              <w:pStyle w:val="TAL"/>
              <w:keepNext w:val="0"/>
              <w:keepLines w:val="0"/>
              <w:widowControl w:val="0"/>
              <w:rPr>
                <w:b/>
                <w:i/>
                <w:snapToGrid w:val="0"/>
              </w:rPr>
            </w:pPr>
            <w:r w:rsidRPr="00073C73">
              <w:rPr>
                <w:b/>
                <w:i/>
                <w:snapToGrid w:val="0"/>
              </w:rPr>
              <w:t>dl-PRS-Azimuth</w:t>
            </w:r>
          </w:p>
          <w:p w14:paraId="4F69FAC4" w14:textId="77777777" w:rsidR="00A93840" w:rsidRPr="00073C73" w:rsidRDefault="00A93840" w:rsidP="00557BF2">
            <w:pPr>
              <w:pStyle w:val="TAL"/>
              <w:keepNext w:val="0"/>
              <w:keepLines w:val="0"/>
              <w:widowControl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557BF2">
            <w:pPr>
              <w:pStyle w:val="TAL"/>
              <w:keepNext w:val="0"/>
              <w:keepLines w:val="0"/>
              <w:widowControl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557BF2">
            <w:pPr>
              <w:pStyle w:val="TAL"/>
              <w:keepNext w:val="0"/>
              <w:keepLines w:val="0"/>
              <w:widowControl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557BF2">
            <w:pPr>
              <w:pStyle w:val="TAL"/>
              <w:keepNext w:val="0"/>
              <w:keepLines w:val="0"/>
              <w:widowControl w:val="0"/>
            </w:pPr>
            <w:r w:rsidRPr="00073C73">
              <w:t>Scale factor 1 degree; range 0 to 359 degrees.</w:t>
            </w:r>
          </w:p>
        </w:tc>
      </w:tr>
      <w:tr w:rsidR="00073C73" w:rsidRPr="00073C73" w14:paraId="0CDEC003" w14:textId="77777777" w:rsidTr="00557BF2">
        <w:trPr>
          <w:cantSplit/>
          <w:tblHeader/>
        </w:trPr>
        <w:tc>
          <w:tcPr>
            <w:tcW w:w="9639" w:type="dxa"/>
          </w:tcPr>
          <w:p w14:paraId="52A81130" w14:textId="77777777" w:rsidR="00A93840" w:rsidRPr="00073C73" w:rsidRDefault="00A93840" w:rsidP="00557BF2">
            <w:pPr>
              <w:pStyle w:val="TAL"/>
              <w:keepNext w:val="0"/>
              <w:keepLines w:val="0"/>
              <w:widowControl w:val="0"/>
              <w:rPr>
                <w:b/>
                <w:bCs/>
                <w:i/>
                <w:iCs/>
              </w:rPr>
            </w:pPr>
            <w:r w:rsidRPr="00073C73">
              <w:rPr>
                <w:b/>
                <w:bCs/>
                <w:i/>
                <w:iCs/>
              </w:rPr>
              <w:t>dl-PRS-Azimuth-fine</w:t>
            </w:r>
          </w:p>
          <w:p w14:paraId="14A8337C" w14:textId="0754489C"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557BF2">
            <w:pPr>
              <w:pStyle w:val="TAL"/>
              <w:keepNext w:val="0"/>
              <w:keepLines w:val="0"/>
              <w:widowControl w:val="0"/>
              <w:rPr>
                <w:bCs/>
                <w:iCs/>
                <w:snapToGrid w:val="0"/>
              </w:rPr>
            </w:pPr>
            <w:r w:rsidRPr="00073C73">
              <w:t>Scale factor 0.1 degrees; range 0 to 0.9 degrees.</w:t>
            </w:r>
          </w:p>
        </w:tc>
      </w:tr>
      <w:tr w:rsidR="00073C73" w:rsidRPr="00073C73" w14:paraId="1E05D8EB" w14:textId="77777777" w:rsidTr="00557BF2">
        <w:trPr>
          <w:cantSplit/>
          <w:tblHeader/>
        </w:trPr>
        <w:tc>
          <w:tcPr>
            <w:tcW w:w="9639" w:type="dxa"/>
          </w:tcPr>
          <w:p w14:paraId="5878FA0C" w14:textId="77777777" w:rsidR="00A93840" w:rsidRPr="00073C73" w:rsidRDefault="00A93840" w:rsidP="00557BF2">
            <w:pPr>
              <w:pStyle w:val="TAL"/>
              <w:keepNext w:val="0"/>
              <w:keepLines w:val="0"/>
              <w:widowControl w:val="0"/>
              <w:rPr>
                <w:b/>
                <w:i/>
                <w:snapToGrid w:val="0"/>
              </w:rPr>
            </w:pPr>
            <w:r w:rsidRPr="00073C73">
              <w:rPr>
                <w:b/>
                <w:i/>
                <w:snapToGrid w:val="0"/>
              </w:rPr>
              <w:t>dl-PRS-Elevation</w:t>
            </w:r>
          </w:p>
          <w:p w14:paraId="341D78B9" w14:textId="77777777" w:rsidR="00A93840" w:rsidRPr="00073C73" w:rsidRDefault="00A93840" w:rsidP="00557BF2">
            <w:pPr>
              <w:pStyle w:val="TAL"/>
              <w:keepNext w:val="0"/>
              <w:keepLines w:val="0"/>
              <w:widowControl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557BF2">
            <w:pPr>
              <w:pStyle w:val="TAL"/>
              <w:keepNext w:val="0"/>
              <w:keepLines w:val="0"/>
              <w:widowControl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557BF2">
            <w:pPr>
              <w:pStyle w:val="TAL"/>
              <w:keepNext w:val="0"/>
              <w:keepLines w:val="0"/>
              <w:widowControl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557BF2">
            <w:pPr>
              <w:pStyle w:val="TAL"/>
              <w:keepNext w:val="0"/>
              <w:keepLines w:val="0"/>
              <w:widowControl w:val="0"/>
              <w:rPr>
                <w:noProof/>
              </w:rPr>
            </w:pPr>
            <w:r w:rsidRPr="00073C73">
              <w:t>Scale factor 1 degree; range 0 to 180 degrees.</w:t>
            </w:r>
          </w:p>
        </w:tc>
      </w:tr>
      <w:tr w:rsidR="00073C73" w:rsidRPr="00073C73" w14:paraId="539593A5" w14:textId="77777777" w:rsidTr="00557BF2">
        <w:trPr>
          <w:cantSplit/>
          <w:tblHeader/>
        </w:trPr>
        <w:tc>
          <w:tcPr>
            <w:tcW w:w="9639" w:type="dxa"/>
          </w:tcPr>
          <w:p w14:paraId="615F84B6" w14:textId="77777777" w:rsidR="00A93840" w:rsidRPr="00073C73" w:rsidRDefault="00A93840" w:rsidP="00557BF2">
            <w:pPr>
              <w:pStyle w:val="TAL"/>
              <w:keepNext w:val="0"/>
              <w:keepLines w:val="0"/>
              <w:widowControl w:val="0"/>
              <w:rPr>
                <w:b/>
                <w:bCs/>
                <w:i/>
                <w:iCs/>
              </w:rPr>
            </w:pPr>
            <w:r w:rsidRPr="00073C73">
              <w:rPr>
                <w:b/>
                <w:bCs/>
                <w:i/>
                <w:iCs/>
              </w:rPr>
              <w:t>dl-PRS-Elevation-fine</w:t>
            </w:r>
          </w:p>
          <w:p w14:paraId="2873360D" w14:textId="47724810"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bl>
    <w:p w14:paraId="495C1D0A" w14:textId="4C8DF6A0" w:rsidR="00A93840" w:rsidRDefault="00A93840" w:rsidP="00A93840"/>
    <w:p w14:paraId="5C721455" w14:textId="77777777" w:rsidR="006E258E" w:rsidRPr="00A85E9E" w:rsidRDefault="006E258E" w:rsidP="006E258E">
      <w:pPr>
        <w:pStyle w:val="4"/>
      </w:pPr>
      <w:r w:rsidRPr="00A85E9E">
        <w:t>–</w:t>
      </w:r>
      <w:r w:rsidRPr="00A85E9E">
        <w:tab/>
      </w:r>
      <w:r w:rsidRPr="00964E2A">
        <w:rPr>
          <w:i/>
        </w:rPr>
        <w:t>NR-DL-PRS-</w:t>
      </w:r>
      <w:r>
        <w:rPr>
          <w:i/>
        </w:rPr>
        <w:t>Expected-LOS-NLOS-Assistance</w:t>
      </w:r>
    </w:p>
    <w:p w14:paraId="1F82E283" w14:textId="77777777" w:rsidR="006E258E" w:rsidRDefault="006E258E" w:rsidP="006E258E">
      <w:pPr>
        <w:keepLines/>
      </w:pP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 xml:space="preserve">expected likelihood of a LOS propagation path from a TRP to the target </w:t>
      </w:r>
      <w:commentRangeStart w:id="921"/>
      <w:r>
        <w:t>device</w:t>
      </w:r>
      <w:commentRangeEnd w:id="921"/>
      <w:r w:rsidR="00C82526">
        <w:rPr>
          <w:rStyle w:val="af5"/>
        </w:rPr>
        <w:commentReference w:id="921"/>
      </w:r>
      <w:r>
        <w:t>.</w:t>
      </w:r>
    </w:p>
    <w:p w14:paraId="7B388910" w14:textId="77777777" w:rsidR="006E258E" w:rsidRPr="00A85E9E" w:rsidRDefault="006E258E" w:rsidP="006E258E">
      <w:pPr>
        <w:pStyle w:val="PL"/>
        <w:shd w:val="clear" w:color="auto" w:fill="E6E6E6"/>
      </w:pPr>
      <w:r w:rsidRPr="00A85E9E">
        <w:t>-- ASN1START</w:t>
      </w:r>
    </w:p>
    <w:p w14:paraId="42EF23F9" w14:textId="77777777" w:rsidR="006E258E" w:rsidRPr="00A85E9E" w:rsidRDefault="006E258E" w:rsidP="006E258E">
      <w:pPr>
        <w:pStyle w:val="PL"/>
        <w:shd w:val="clear" w:color="auto" w:fill="E6E6E6"/>
        <w:rPr>
          <w:snapToGrid w:val="0"/>
        </w:rPr>
      </w:pPr>
    </w:p>
    <w:p w14:paraId="6B43D65B" w14:textId="77777777" w:rsidR="006E258E" w:rsidRPr="00BE3D76" w:rsidRDefault="006E258E" w:rsidP="006E258E">
      <w:pPr>
        <w:pStyle w:val="PL"/>
        <w:shd w:val="clear" w:color="auto" w:fill="E6E6E6"/>
        <w:rPr>
          <w:snapToGrid w:val="0"/>
        </w:rPr>
      </w:pPr>
      <w:r w:rsidRPr="00812708">
        <w:rPr>
          <w:snapToGrid w:val="0"/>
        </w:rPr>
        <w:t>NR-DL-PRS-Expected-LOS-NLOS-Assistance</w:t>
      </w:r>
      <w:r>
        <w:rPr>
          <w:snapToGrid w:val="0"/>
        </w:rPr>
        <w:t xml:space="preserve">-r17 </w:t>
      </w:r>
      <w:r w:rsidRPr="00A85E9E">
        <w:t>::= SEQUENCE (SIZE (1..nrMaxFreqLayers-r16)) OF</w:t>
      </w:r>
    </w:p>
    <w:p w14:paraId="2483452A"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p>
    <w:p w14:paraId="5B012982" w14:textId="77777777" w:rsidR="006E258E" w:rsidRPr="00A85E9E" w:rsidRDefault="006E258E" w:rsidP="006E258E">
      <w:pPr>
        <w:pStyle w:val="PL"/>
        <w:shd w:val="clear" w:color="auto" w:fill="E6E6E6"/>
      </w:pPr>
    </w:p>
    <w:p w14:paraId="56A2447B" w14:textId="77777777" w:rsidR="006E258E" w:rsidRDefault="006E258E" w:rsidP="006E258E">
      <w:pPr>
        <w:pStyle w:val="PL"/>
        <w:shd w:val="clear" w:color="auto" w:fill="E6E6E6"/>
      </w:pPr>
      <w:r w:rsidRPr="006B249E">
        <w:t>NR-DL-PRS-Expected-LOS-NLOS-AssistancePerFreqLayer</w:t>
      </w:r>
      <w:r w:rsidRPr="00A34F16">
        <w:t>-r17</w:t>
      </w:r>
      <w:r w:rsidRPr="00A85E9E">
        <w:t xml:space="preserve"> ::= </w:t>
      </w:r>
    </w:p>
    <w:p w14:paraId="2A29FDDF" w14:textId="77777777" w:rsidR="006E258E" w:rsidRPr="00A85E9E" w:rsidRDefault="006E258E" w:rsidP="006E258E">
      <w:pPr>
        <w:pStyle w:val="PL"/>
        <w:shd w:val="clear" w:color="auto" w:fill="E6E6E6"/>
      </w:pPr>
      <w:r>
        <w:tab/>
      </w:r>
      <w:r>
        <w:tab/>
      </w:r>
      <w:r>
        <w:tab/>
      </w:r>
      <w:r>
        <w:tab/>
      </w:r>
      <w:r>
        <w:tab/>
      </w:r>
      <w:r>
        <w:tab/>
      </w:r>
      <w:r>
        <w:tab/>
      </w:r>
      <w:r>
        <w:tab/>
      </w:r>
      <w:r>
        <w:tab/>
      </w:r>
      <w:r>
        <w:tab/>
      </w:r>
      <w:r>
        <w:tab/>
      </w:r>
      <w:r>
        <w:tab/>
      </w:r>
      <w:r w:rsidRPr="00A85E9E">
        <w:t>SEQUENCE (SIZE (1..nrMaxTRPsPerFreq-r16)) OF</w:t>
      </w:r>
    </w:p>
    <w:p w14:paraId="27FD3007"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p>
    <w:p w14:paraId="3728321E" w14:textId="77777777" w:rsidR="006E258E" w:rsidRPr="00A85E9E" w:rsidRDefault="006E258E" w:rsidP="006E258E">
      <w:pPr>
        <w:pStyle w:val="PL"/>
        <w:shd w:val="clear" w:color="auto" w:fill="E6E6E6"/>
      </w:pPr>
    </w:p>
    <w:p w14:paraId="1C177DDF" w14:textId="77777777" w:rsidR="006E258E" w:rsidRDefault="006E258E" w:rsidP="006E258E">
      <w:pPr>
        <w:pStyle w:val="PL"/>
        <w:shd w:val="clear" w:color="auto" w:fill="E6E6E6"/>
      </w:pPr>
      <w:r w:rsidRPr="00FA2B7C">
        <w:rPr>
          <w:snapToGrid w:val="0"/>
        </w:rPr>
        <w:t>NR-DL-PRS-Expected-LOS-NLOS-AssistancePerTRP-r17</w:t>
      </w:r>
      <w:r>
        <w:t xml:space="preserve"> ::= SEQUENCE {</w:t>
      </w:r>
    </w:p>
    <w:p w14:paraId="4C4486BD" w14:textId="77777777" w:rsidR="006E258E" w:rsidRPr="00A85E9E" w:rsidRDefault="006E258E" w:rsidP="006E258E">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p>
    <w:p w14:paraId="7BF1D95F" w14:textId="77777777" w:rsidR="006E258E" w:rsidRPr="00A85E9E" w:rsidRDefault="006E258E" w:rsidP="006E258E">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082D141E" w14:textId="77777777" w:rsidR="006E258E" w:rsidRPr="00A85E9E" w:rsidRDefault="006E258E" w:rsidP="006E258E">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44696717" w14:textId="77777777" w:rsidR="006E258E" w:rsidRDefault="006E258E" w:rsidP="006E258E">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1AA4ACEF" w14:textId="77777777" w:rsidR="006E258E" w:rsidRPr="00B07F47" w:rsidRDefault="006E258E" w:rsidP="006E258E">
      <w:pPr>
        <w:pStyle w:val="PL"/>
        <w:shd w:val="clear" w:color="auto" w:fill="E6E6E6"/>
        <w:rPr>
          <w:snapToGrid w:val="0"/>
        </w:rPr>
      </w:pPr>
      <w:r>
        <w:rPr>
          <w:snapToGrid w:val="0"/>
        </w:rPr>
        <w:tab/>
      </w:r>
      <w:r>
        <w:t>nr-los</w:t>
      </w:r>
      <w:r w:rsidRPr="00FA2B7C">
        <w:t>-</w:t>
      </w:r>
      <w:r>
        <w:t>nlos</w:t>
      </w:r>
      <w:r w:rsidRPr="00FA2B7C">
        <w:t>-</w:t>
      </w:r>
      <w:r>
        <w:t>i</w:t>
      </w:r>
      <w:r w:rsidRPr="00FA2B7C">
        <w:t>ndicator-r17</w:t>
      </w:r>
      <w:r>
        <w:tab/>
        <w:t>CHOICE {</w:t>
      </w:r>
    </w:p>
    <w:p w14:paraId="3A8AFC8E" w14:textId="77777777" w:rsidR="006E258E" w:rsidRDefault="006E258E" w:rsidP="006E258E">
      <w:pPr>
        <w:pStyle w:val="PL"/>
        <w:shd w:val="clear" w:color="auto" w:fill="E6E6E6"/>
      </w:pPr>
      <w:r>
        <w:tab/>
      </w:r>
      <w:r>
        <w:tab/>
      </w:r>
      <w:r>
        <w:tab/>
      </w:r>
      <w:r>
        <w:tab/>
      </w:r>
      <w:r w:rsidRPr="00911902">
        <w:t>per-trp-r17</w:t>
      </w:r>
      <w:r w:rsidRPr="00911902">
        <w:tab/>
      </w:r>
      <w:r w:rsidRPr="00911902">
        <w:tab/>
      </w:r>
      <w:r w:rsidRPr="00911902">
        <w:tab/>
        <w:t>LOS-NLOS-Indicator-r17,</w:t>
      </w:r>
    </w:p>
    <w:p w14:paraId="0107A21D" w14:textId="77777777" w:rsidR="006E258E" w:rsidRPr="00B23B98" w:rsidRDefault="006E258E" w:rsidP="006E258E">
      <w:pPr>
        <w:pStyle w:val="PL"/>
        <w:shd w:val="clear" w:color="auto" w:fill="E6E6E6"/>
      </w:pPr>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p>
    <w:p w14:paraId="1CE2F3CD" w14:textId="77777777" w:rsidR="006E258E" w:rsidRDefault="006E258E" w:rsidP="006E258E">
      <w:pPr>
        <w:pStyle w:val="PL"/>
        <w:shd w:val="clear" w:color="auto" w:fill="E6E6E6"/>
      </w:pPr>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p>
    <w:p w14:paraId="49AFBAF7" w14:textId="77777777" w:rsidR="006E258E" w:rsidRDefault="006E258E" w:rsidP="006E258E">
      <w:pPr>
        <w:pStyle w:val="PL"/>
        <w:shd w:val="clear" w:color="auto" w:fill="E6E6E6"/>
      </w:pPr>
      <w:r>
        <w:tab/>
      </w:r>
      <w:r>
        <w:tab/>
      </w:r>
      <w:r>
        <w:tab/>
      </w:r>
      <w:r>
        <w:tab/>
        <w:t>...</w:t>
      </w:r>
    </w:p>
    <w:p w14:paraId="75A4839C" w14:textId="77777777" w:rsidR="006E258E" w:rsidRDefault="006E258E" w:rsidP="006E258E">
      <w:pPr>
        <w:pStyle w:val="PL"/>
        <w:shd w:val="clear" w:color="auto" w:fill="E6E6E6"/>
      </w:pPr>
      <w:r>
        <w:tab/>
      </w:r>
      <w:r>
        <w:tab/>
      </w:r>
      <w:r>
        <w:tab/>
      </w:r>
      <w:r>
        <w:tab/>
        <w:t>},</w:t>
      </w:r>
    </w:p>
    <w:p w14:paraId="4359F327" w14:textId="77777777" w:rsidR="006E258E" w:rsidRDefault="006E258E" w:rsidP="006E258E">
      <w:pPr>
        <w:pStyle w:val="PL"/>
        <w:shd w:val="clear" w:color="auto" w:fill="E6E6E6"/>
      </w:pPr>
      <w:r>
        <w:tab/>
        <w:t>...</w:t>
      </w:r>
    </w:p>
    <w:p w14:paraId="6CD20631" w14:textId="77777777" w:rsidR="006E258E" w:rsidRPr="00A85E9E" w:rsidRDefault="006E258E" w:rsidP="006E258E">
      <w:pPr>
        <w:pStyle w:val="PL"/>
        <w:shd w:val="clear" w:color="auto" w:fill="E6E6E6"/>
        <w:rPr>
          <w:snapToGrid w:val="0"/>
        </w:rPr>
      </w:pPr>
      <w:r>
        <w:t>}</w:t>
      </w:r>
    </w:p>
    <w:p w14:paraId="50447CA3" w14:textId="77777777" w:rsidR="006E258E" w:rsidRDefault="006E258E" w:rsidP="006E258E">
      <w:pPr>
        <w:pStyle w:val="PL"/>
        <w:shd w:val="clear" w:color="auto" w:fill="E6E6E6"/>
      </w:pPr>
    </w:p>
    <w:p w14:paraId="6E6E5659" w14:textId="77777777" w:rsidR="006E258E" w:rsidRDefault="006E258E" w:rsidP="006E258E">
      <w:pPr>
        <w:pStyle w:val="PL"/>
        <w:shd w:val="clear" w:color="auto" w:fill="E6E6E6"/>
      </w:pPr>
      <w:r w:rsidRPr="00C64221">
        <w:rPr>
          <w:snapToGrid w:val="0"/>
        </w:rPr>
        <w:t>NR-DL-PRS-Expected-LOS-NLOS-AssistancePerResource-r17</w:t>
      </w:r>
      <w:r>
        <w:t xml:space="preserve"> ::= </w:t>
      </w:r>
    </w:p>
    <w:p w14:paraId="19F38C12" w14:textId="77777777" w:rsidR="006E258E" w:rsidRDefault="006E258E" w:rsidP="006E258E">
      <w:pPr>
        <w:pStyle w:val="PL"/>
        <w:shd w:val="clear" w:color="auto" w:fill="E6E6E6"/>
      </w:pPr>
      <w:r>
        <w:tab/>
      </w:r>
      <w:r>
        <w:tab/>
      </w:r>
      <w:r>
        <w:tab/>
      </w:r>
      <w:r>
        <w:tab/>
      </w:r>
      <w:r>
        <w:tab/>
      </w:r>
      <w:r>
        <w:tab/>
      </w:r>
      <w:r>
        <w:tab/>
      </w:r>
      <w:r>
        <w:tab/>
      </w:r>
      <w:r>
        <w:tab/>
      </w:r>
      <w:r>
        <w:tab/>
        <w:t>SEQUENCE (SIZE (1..</w:t>
      </w:r>
      <w:r w:rsidRPr="00A85E9E">
        <w:rPr>
          <w:snapToGrid w:val="0"/>
        </w:rPr>
        <w:t>nrMaxResourcesPerSet-r16</w:t>
      </w:r>
      <w:r>
        <w:t xml:space="preserve">)) OF </w:t>
      </w:r>
    </w:p>
    <w:p w14:paraId="2F514C35" w14:textId="77777777" w:rsidR="006E258E" w:rsidRDefault="006E258E" w:rsidP="006E258E">
      <w:pPr>
        <w:pStyle w:val="PL"/>
        <w:shd w:val="clear" w:color="auto" w:fill="E6E6E6"/>
      </w:pPr>
      <w:r>
        <w:tab/>
      </w:r>
      <w:r>
        <w:tab/>
      </w:r>
      <w:r>
        <w:tab/>
      </w:r>
      <w:r>
        <w:tab/>
      </w:r>
      <w:r>
        <w:tab/>
      </w:r>
      <w:r>
        <w:tab/>
      </w:r>
      <w:r>
        <w:tab/>
      </w:r>
      <w:r>
        <w:tab/>
      </w:r>
      <w:r>
        <w:tab/>
      </w:r>
      <w:r>
        <w:tab/>
      </w:r>
      <w:r>
        <w:tab/>
      </w:r>
      <w:r w:rsidRPr="007E32DE">
        <w:t>LOS-NLOS-Indicator</w:t>
      </w:r>
      <w:r>
        <w:t>-r17</w:t>
      </w:r>
    </w:p>
    <w:p w14:paraId="5CE55389" w14:textId="77777777" w:rsidR="006E258E" w:rsidRPr="00A85E9E" w:rsidRDefault="006E258E" w:rsidP="006E258E">
      <w:pPr>
        <w:pStyle w:val="PL"/>
        <w:shd w:val="clear" w:color="auto" w:fill="E6E6E6"/>
      </w:pPr>
    </w:p>
    <w:p w14:paraId="64C29725" w14:textId="77777777" w:rsidR="006E258E" w:rsidRPr="00A85E9E" w:rsidRDefault="006E258E" w:rsidP="006E258E">
      <w:pPr>
        <w:pStyle w:val="PL"/>
        <w:shd w:val="clear" w:color="auto" w:fill="E6E6E6"/>
      </w:pPr>
      <w:r w:rsidRPr="00A85E9E">
        <w:t>-- ASN1STOP</w:t>
      </w:r>
    </w:p>
    <w:p w14:paraId="182D4142"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311C8DFC" w14:textId="77777777" w:rsidTr="005F76BA">
        <w:tc>
          <w:tcPr>
            <w:tcW w:w="9639" w:type="dxa"/>
          </w:tcPr>
          <w:p w14:paraId="1B2D3A26" w14:textId="77777777" w:rsidR="006E258E" w:rsidRPr="00A85E9E" w:rsidRDefault="006E258E" w:rsidP="005F76BA">
            <w:pPr>
              <w:pStyle w:val="TAH"/>
              <w:keepNext w:val="0"/>
              <w:keepLines w:val="0"/>
              <w:widowControl w:val="0"/>
            </w:pPr>
            <w:r w:rsidRPr="00B07F47">
              <w:rPr>
                <w:i/>
              </w:rPr>
              <w:t xml:space="preserve">NR-DL-PRS-Expected-LOS-NLOS-Assistance </w:t>
            </w:r>
            <w:r w:rsidRPr="00A85E9E">
              <w:rPr>
                <w:iCs/>
                <w:noProof/>
              </w:rPr>
              <w:t>field descriptions</w:t>
            </w:r>
          </w:p>
        </w:tc>
      </w:tr>
      <w:tr w:rsidR="006E258E" w:rsidRPr="00A85E9E" w14:paraId="2096BD72" w14:textId="77777777" w:rsidTr="005F76BA">
        <w:tc>
          <w:tcPr>
            <w:tcW w:w="9639" w:type="dxa"/>
          </w:tcPr>
          <w:p w14:paraId="2F7FCFA5" w14:textId="77777777" w:rsidR="006E258E" w:rsidRPr="00A85E9E" w:rsidRDefault="006E258E" w:rsidP="005F76BA">
            <w:pPr>
              <w:pStyle w:val="TAL"/>
              <w:rPr>
                <w:b/>
                <w:bCs/>
                <w:i/>
                <w:iCs/>
                <w:noProof/>
                <w:lang w:eastAsia="ja-JP"/>
              </w:rPr>
            </w:pPr>
            <w:r w:rsidRPr="00A85E9E">
              <w:rPr>
                <w:b/>
                <w:bCs/>
                <w:i/>
                <w:iCs/>
                <w:noProof/>
              </w:rPr>
              <w:t>dl-PRS-ID</w:t>
            </w:r>
          </w:p>
          <w:p w14:paraId="554DB146" w14:textId="77777777" w:rsidR="006E258E" w:rsidRPr="00A85E9E" w:rsidRDefault="006E258E" w:rsidP="005F76BA">
            <w:pPr>
              <w:pStyle w:val="TAL"/>
              <w:rPr>
                <w:noProof/>
              </w:rPr>
            </w:pPr>
            <w:r>
              <w:rPr>
                <w:noProof/>
              </w:rPr>
              <w:t>This field specifies the DL-PRS ID of the TRP for which the LOS/NLOS Information is provided.</w:t>
            </w:r>
          </w:p>
        </w:tc>
      </w:tr>
      <w:tr w:rsidR="006E258E" w:rsidRPr="00A85E9E" w14:paraId="1E7C9D14" w14:textId="77777777" w:rsidTr="005F76BA">
        <w:tc>
          <w:tcPr>
            <w:tcW w:w="9639" w:type="dxa"/>
          </w:tcPr>
          <w:p w14:paraId="51EE9149" w14:textId="77777777" w:rsidR="006E258E" w:rsidRPr="00A85E9E" w:rsidRDefault="006E258E" w:rsidP="005F76BA">
            <w:pPr>
              <w:pStyle w:val="TAL"/>
              <w:rPr>
                <w:b/>
                <w:bCs/>
                <w:i/>
                <w:iCs/>
                <w:noProof/>
                <w:lang w:eastAsia="ja-JP"/>
              </w:rPr>
            </w:pPr>
            <w:r w:rsidRPr="00A85E9E">
              <w:rPr>
                <w:b/>
                <w:bCs/>
                <w:i/>
                <w:iCs/>
                <w:noProof/>
              </w:rPr>
              <w:t>nr-PhysCellID</w:t>
            </w:r>
          </w:p>
          <w:p w14:paraId="48487350" w14:textId="77777777" w:rsidR="006E258E" w:rsidRPr="00A85E9E" w:rsidRDefault="006E258E" w:rsidP="005F76BA">
            <w:pPr>
              <w:pStyle w:val="TAL"/>
              <w:rPr>
                <w:rFonts w:cs="Arial"/>
                <w:bCs/>
                <w:iCs/>
                <w:snapToGrid w:val="0"/>
                <w:szCs w:val="18"/>
              </w:rPr>
            </w:pPr>
            <w:r>
              <w:rPr>
                <w:noProof/>
              </w:rPr>
              <w:t>This field specifies the physical Cell-ID of the TRP for which the LOS/NLOS Information is provided</w:t>
            </w:r>
            <w:r w:rsidRPr="00A85E9E">
              <w:t>, as defined in TS 38.331 [35].</w:t>
            </w:r>
          </w:p>
        </w:tc>
      </w:tr>
      <w:tr w:rsidR="006E258E" w:rsidRPr="00A85E9E" w14:paraId="1F1656E2" w14:textId="77777777" w:rsidTr="005F76BA">
        <w:tc>
          <w:tcPr>
            <w:tcW w:w="9639" w:type="dxa"/>
          </w:tcPr>
          <w:p w14:paraId="2DA2DA04" w14:textId="77777777" w:rsidR="006E258E" w:rsidRPr="00A85E9E" w:rsidRDefault="006E258E" w:rsidP="005F76BA">
            <w:pPr>
              <w:pStyle w:val="TAL"/>
              <w:rPr>
                <w:b/>
                <w:bCs/>
                <w:i/>
                <w:iCs/>
                <w:noProof/>
                <w:lang w:eastAsia="ja-JP"/>
              </w:rPr>
            </w:pPr>
            <w:r w:rsidRPr="00A85E9E">
              <w:rPr>
                <w:b/>
                <w:bCs/>
                <w:i/>
                <w:iCs/>
                <w:noProof/>
              </w:rPr>
              <w:t>nr-CellGlobalID</w:t>
            </w:r>
          </w:p>
          <w:p w14:paraId="5B928572" w14:textId="77777777" w:rsidR="006E258E" w:rsidRPr="00750197" w:rsidRDefault="006E258E" w:rsidP="005F76BA">
            <w:pPr>
              <w:pStyle w:val="TAL"/>
              <w:rPr>
                <w:noProof/>
              </w:rPr>
            </w:pPr>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p>
        </w:tc>
      </w:tr>
      <w:tr w:rsidR="006E258E" w:rsidRPr="00A85E9E" w14:paraId="3968E21B" w14:textId="77777777" w:rsidTr="005F76BA">
        <w:tc>
          <w:tcPr>
            <w:tcW w:w="9639" w:type="dxa"/>
          </w:tcPr>
          <w:p w14:paraId="370FE83B" w14:textId="77777777" w:rsidR="006E258E" w:rsidRPr="00A85E9E" w:rsidRDefault="006E258E" w:rsidP="005F76BA">
            <w:pPr>
              <w:pStyle w:val="TAL"/>
              <w:rPr>
                <w:b/>
                <w:bCs/>
                <w:i/>
                <w:iCs/>
                <w:noProof/>
                <w:lang w:eastAsia="ja-JP"/>
              </w:rPr>
            </w:pPr>
            <w:r w:rsidRPr="00A85E9E">
              <w:rPr>
                <w:b/>
                <w:bCs/>
                <w:i/>
                <w:iCs/>
                <w:noProof/>
              </w:rPr>
              <w:t>nr-ARFCN</w:t>
            </w:r>
          </w:p>
          <w:p w14:paraId="784CE7E3" w14:textId="77777777" w:rsidR="006E258E" w:rsidRPr="00A85E9E" w:rsidRDefault="006E258E"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6E258E" w:rsidRPr="00A85E9E" w14:paraId="0600A106" w14:textId="77777777" w:rsidTr="005F76BA">
        <w:tc>
          <w:tcPr>
            <w:tcW w:w="9639" w:type="dxa"/>
          </w:tcPr>
          <w:p w14:paraId="07B6FC5B" w14:textId="77777777" w:rsidR="006E258E" w:rsidRDefault="006E258E" w:rsidP="005F76BA">
            <w:pPr>
              <w:pStyle w:val="TAL"/>
              <w:rPr>
                <w:b/>
                <w:bCs/>
                <w:i/>
                <w:iCs/>
                <w:noProof/>
              </w:rPr>
            </w:pPr>
            <w:r w:rsidRPr="00FC47CC">
              <w:rPr>
                <w:b/>
                <w:bCs/>
                <w:i/>
                <w:iCs/>
                <w:noProof/>
              </w:rPr>
              <w:t>nr-los-nlos-indicator</w:t>
            </w:r>
          </w:p>
          <w:p w14:paraId="11FBDAAC" w14:textId="77777777" w:rsidR="006E258E" w:rsidRPr="004F2CD4" w:rsidRDefault="006E258E" w:rsidP="005F76BA">
            <w:pPr>
              <w:pStyle w:val="TAL"/>
              <w:rPr>
                <w:noProof/>
              </w:rPr>
            </w:pPr>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p>
        </w:tc>
      </w:tr>
    </w:tbl>
    <w:p w14:paraId="7D3B26F2" w14:textId="77777777" w:rsidR="006E258E" w:rsidRPr="00073C73" w:rsidRDefault="006E258E" w:rsidP="00A93840"/>
    <w:p w14:paraId="6DD2EF6F" w14:textId="77777777" w:rsidR="00A93840" w:rsidRPr="00073C73" w:rsidRDefault="00A93840" w:rsidP="00A93840">
      <w:pPr>
        <w:pStyle w:val="4"/>
        <w:rPr>
          <w:i/>
          <w:iCs/>
          <w:noProof/>
        </w:rPr>
      </w:pPr>
      <w:bookmarkStart w:id="922" w:name="_Toc46486421"/>
      <w:bookmarkStart w:id="923" w:name="_Toc52546766"/>
      <w:bookmarkStart w:id="924" w:name="_Toc52547296"/>
      <w:bookmarkStart w:id="925" w:name="_Toc52547826"/>
      <w:bookmarkStart w:id="926" w:name="_Toc52548356"/>
      <w:bookmarkStart w:id="927" w:name="_Toc90719602"/>
      <w:r w:rsidRPr="00073C73">
        <w:rPr>
          <w:i/>
          <w:iCs/>
        </w:rPr>
        <w:t>–</w:t>
      </w:r>
      <w:r w:rsidRPr="00073C73">
        <w:rPr>
          <w:i/>
          <w:iCs/>
        </w:rPr>
        <w:tab/>
      </w:r>
      <w:r w:rsidRPr="00073C73">
        <w:rPr>
          <w:i/>
          <w:iCs/>
          <w:noProof/>
        </w:rPr>
        <w:t>NR-DL-PRS-Info</w:t>
      </w:r>
      <w:bookmarkEnd w:id="922"/>
      <w:bookmarkEnd w:id="923"/>
      <w:bookmarkEnd w:id="924"/>
      <w:bookmarkEnd w:id="925"/>
      <w:bookmarkEnd w:id="926"/>
      <w:bookmarkEnd w:id="927"/>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45288EF9" w14:textId="0EDBF7DE" w:rsidR="006E258E" w:rsidRDefault="00A93840" w:rsidP="006E258E">
      <w:pPr>
        <w:pStyle w:val="PL"/>
        <w:shd w:val="clear" w:color="auto" w:fill="E6E6E6"/>
        <w:rPr>
          <w:snapToGrid w:val="0"/>
        </w:rPr>
      </w:pPr>
      <w:r w:rsidRPr="00073C73">
        <w:rPr>
          <w:snapToGrid w:val="0"/>
        </w:rPr>
        <w:tab/>
        <w:t>...</w:t>
      </w:r>
      <w:r w:rsidR="006E258E">
        <w:rPr>
          <w:snapToGrid w:val="0"/>
        </w:rPr>
        <w:t>,</w:t>
      </w:r>
    </w:p>
    <w:p w14:paraId="4001BAE7" w14:textId="77777777" w:rsidR="006E258E" w:rsidRDefault="006E258E" w:rsidP="006E258E">
      <w:pPr>
        <w:pStyle w:val="PL"/>
        <w:shd w:val="clear" w:color="auto" w:fill="E6E6E6"/>
        <w:rPr>
          <w:snapToGrid w:val="0"/>
        </w:rPr>
      </w:pPr>
      <w:r>
        <w:rPr>
          <w:snapToGrid w:val="0"/>
        </w:rPr>
        <w:tab/>
        <w:t>[[</w:t>
      </w:r>
    </w:p>
    <w:p w14:paraId="1D6BFE98" w14:textId="77777777" w:rsidR="006E258E" w:rsidRDefault="006E258E" w:rsidP="006E258E">
      <w:pPr>
        <w:pStyle w:val="PL"/>
        <w:shd w:val="clear" w:color="auto" w:fill="E6E6E6"/>
        <w:rPr>
          <w:snapToGrid w:val="0"/>
        </w:rPr>
      </w:pPr>
      <w:r>
        <w:rPr>
          <w:snapToGrid w:val="0"/>
        </w:rPr>
        <w:tab/>
      </w:r>
      <w:r>
        <w:t>dl-PRS-ResourcePriority</w:t>
      </w:r>
      <w:r w:rsidRPr="00B40432">
        <w:t>Subset</w:t>
      </w:r>
      <w:r>
        <w:t>-r17</w:t>
      </w:r>
      <w:r>
        <w:tab/>
      </w:r>
      <w:bookmarkStart w:id="928" w:name="_Hlk96949066"/>
      <w:r>
        <w:t>DL-PRS-ResourcePrioritySubset</w:t>
      </w:r>
      <w:bookmarkEnd w:id="928"/>
      <w:r>
        <w:t>-r17</w:t>
      </w:r>
      <w:r>
        <w:tab/>
        <w:t>OPTIONAL</w:t>
      </w:r>
      <w:r>
        <w:tab/>
        <w:t>-- Need ON</w:t>
      </w:r>
    </w:p>
    <w:p w14:paraId="075749A8" w14:textId="5312DC6B" w:rsidR="00A93840" w:rsidRPr="00073C73" w:rsidRDefault="006E258E" w:rsidP="006E258E">
      <w:pPr>
        <w:pStyle w:val="PL"/>
        <w:shd w:val="clear" w:color="auto" w:fill="E6E6E6"/>
        <w:rPr>
          <w:snapToGrid w:val="0"/>
        </w:rPr>
      </w:pPr>
      <w:r>
        <w:rPr>
          <w:snapToGrid w:val="0"/>
        </w:rPr>
        <w:tab/>
        <w:t>]]</w:t>
      </w:r>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6AD462B3" w14:textId="77777777" w:rsidR="006E258E" w:rsidRDefault="006E258E" w:rsidP="006E258E">
      <w:pPr>
        <w:pStyle w:val="PL"/>
        <w:shd w:val="pct10" w:color="auto" w:fill="auto"/>
        <w:rPr>
          <w:lang w:eastAsia="ko-KR"/>
        </w:rPr>
      </w:pPr>
    </w:p>
    <w:p w14:paraId="70DB4F08" w14:textId="77777777" w:rsidR="006E258E" w:rsidRDefault="006E258E" w:rsidP="006E258E">
      <w:pPr>
        <w:pStyle w:val="PL"/>
        <w:shd w:val="clear" w:color="auto" w:fill="E6E6E6"/>
      </w:pPr>
      <w:r w:rsidRPr="00D92A64">
        <w:rPr>
          <w:snapToGrid w:val="0"/>
        </w:rPr>
        <w:t>DL-PRS-</w:t>
      </w:r>
      <w:commentRangeStart w:id="929"/>
      <w:r w:rsidRPr="00D92A64">
        <w:rPr>
          <w:snapToGrid w:val="0"/>
        </w:rPr>
        <w:t>ResourcePrioritySubset</w:t>
      </w:r>
      <w:commentRangeEnd w:id="929"/>
      <w:r w:rsidR="00793291">
        <w:rPr>
          <w:rStyle w:val="af5"/>
          <w:rFonts w:ascii="Times New Roman" w:hAnsi="Times New Roman"/>
          <w:noProof w:val="0"/>
        </w:rPr>
        <w:commentReference w:id="929"/>
      </w:r>
      <w:r w:rsidRPr="00D92A64">
        <w:rPr>
          <w:snapToGrid w:val="0"/>
        </w:rPr>
        <w:t>-r17</w:t>
      </w:r>
      <w:r>
        <w:t xml:space="preserve"> ::= SEQUENCE (SIZE (1..maxNumPrioResources-r17)) OF</w:t>
      </w:r>
    </w:p>
    <w:p w14:paraId="2873D63A"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t>NR-DL-PRSResourcePriorityItem-r17</w:t>
      </w:r>
    </w:p>
    <w:p w14:paraId="7EEE2D55" w14:textId="77777777" w:rsidR="006E258E" w:rsidRDefault="006E258E" w:rsidP="006E258E">
      <w:pPr>
        <w:pStyle w:val="PL"/>
        <w:shd w:val="clear" w:color="auto" w:fill="E6E6E6"/>
      </w:pPr>
    </w:p>
    <w:p w14:paraId="124E13E9" w14:textId="77777777" w:rsidR="006E258E" w:rsidRDefault="006E258E" w:rsidP="006E258E">
      <w:pPr>
        <w:pStyle w:val="PL"/>
        <w:shd w:val="clear" w:color="auto" w:fill="E6E6E6"/>
      </w:pPr>
      <w:r w:rsidRPr="00B92346">
        <w:t>NR-DL-PRSResourcePriorityItem-r17</w:t>
      </w:r>
      <w:r>
        <w:t xml:space="preserve"> ::= SEQUENCE {</w:t>
      </w:r>
    </w:p>
    <w:p w14:paraId="585E9933" w14:textId="77777777" w:rsidR="006E258E" w:rsidRDefault="006E258E" w:rsidP="006E258E">
      <w:pPr>
        <w:pStyle w:val="PL"/>
        <w:shd w:val="clear" w:color="auto" w:fill="E6E6E6"/>
      </w:pPr>
      <w:r>
        <w:tab/>
        <w:t>nr</w:t>
      </w:r>
      <w:r w:rsidRPr="00A85E9E">
        <w:t>-DL-PRS-</w:t>
      </w:r>
      <w:r>
        <w:t>Prio</w:t>
      </w:r>
      <w:r w:rsidRPr="00A85E9E">
        <w:t>ResourceSetID-r1</w:t>
      </w:r>
      <w:r>
        <w:t>7</w:t>
      </w:r>
      <w:r>
        <w:tab/>
      </w:r>
      <w:r>
        <w:tab/>
      </w:r>
      <w:r>
        <w:tab/>
      </w:r>
      <w:r w:rsidRPr="00A85E9E">
        <w:t>NR-DL-PRS-ResourceSetID-r16</w:t>
      </w:r>
      <w:r>
        <w:tab/>
      </w:r>
      <w:r>
        <w:tab/>
        <w:t>OPTIONAL,</w:t>
      </w:r>
    </w:p>
    <w:p w14:paraId="40282546"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r>
      <w:r>
        <w:tab/>
      </w:r>
      <w:r>
        <w:tab/>
      </w:r>
      <w:r>
        <w:tab/>
      </w:r>
      <w:r>
        <w:tab/>
        <w:t>-- Cond NotSameAsPrev</w:t>
      </w:r>
    </w:p>
    <w:p w14:paraId="5F2ACFE9" w14:textId="77777777" w:rsidR="006E258E" w:rsidRDefault="006E258E" w:rsidP="006E258E">
      <w:pPr>
        <w:pStyle w:val="PL"/>
        <w:shd w:val="clear" w:color="auto" w:fill="E6E6E6"/>
      </w:pPr>
      <w:r>
        <w:tab/>
        <w:t>nr</w:t>
      </w:r>
      <w:r w:rsidRPr="00C326C7">
        <w:t>-DL-PRS-</w:t>
      </w:r>
      <w:r>
        <w:t>Prio</w:t>
      </w:r>
      <w:r w:rsidRPr="00C326C7">
        <w:t>ResourceID-r1</w:t>
      </w:r>
      <w:r>
        <w:t>7</w:t>
      </w:r>
      <w:r>
        <w:tab/>
      </w:r>
      <w:r>
        <w:tab/>
      </w:r>
      <w:r>
        <w:tab/>
      </w:r>
      <w:r w:rsidRPr="00C326C7">
        <w:t>NR-DL-PRS-ResourceID-r16</w:t>
      </w:r>
      <w:r>
        <w:t>,</w:t>
      </w:r>
    </w:p>
    <w:p w14:paraId="0877038D" w14:textId="77777777" w:rsidR="006E258E" w:rsidRDefault="006E258E" w:rsidP="006E258E">
      <w:pPr>
        <w:pStyle w:val="PL"/>
        <w:shd w:val="clear" w:color="auto" w:fill="E6E6E6"/>
      </w:pPr>
      <w:r>
        <w:tab/>
        <w:t>...</w:t>
      </w:r>
    </w:p>
    <w:p w14:paraId="58CFECE5" w14:textId="77777777" w:rsidR="006E258E" w:rsidRDefault="006E258E" w:rsidP="006E258E">
      <w:pPr>
        <w:pStyle w:val="PL"/>
        <w:shd w:val="clear" w:color="auto" w:fill="E6E6E6"/>
      </w:pPr>
      <w:r>
        <w:t>}</w:t>
      </w:r>
    </w:p>
    <w:p w14:paraId="76BFE453" w14:textId="77777777" w:rsidR="006E258E" w:rsidRPr="00073C73" w:rsidRDefault="006E258E"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lastRenderedPageBreak/>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r w:rsidR="006E258E" w:rsidRPr="00073C7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77777777" w:rsidR="006E258E" w:rsidRPr="00073C73" w:rsidRDefault="006E258E" w:rsidP="005F76BA">
            <w:pPr>
              <w:pStyle w:val="TAL"/>
              <w:rPr>
                <w:i/>
              </w:rPr>
            </w:pPr>
            <w:commentRangeStart w:id="930"/>
            <w:r w:rsidRPr="00707D14">
              <w:rPr>
                <w:i/>
              </w:rPr>
              <w:t>NotSameAsPrev</w:t>
            </w:r>
            <w:commentRangeEnd w:id="930"/>
            <w:r w:rsidR="00652CB7">
              <w:rPr>
                <w:rStyle w:val="af5"/>
                <w:rFonts w:ascii="Times New Roman" w:hAnsi="Times New Roman"/>
              </w:rPr>
              <w:commentReference w:id="930"/>
            </w:r>
          </w:p>
        </w:tc>
        <w:tc>
          <w:tcPr>
            <w:tcW w:w="7371" w:type="dxa"/>
            <w:tcBorders>
              <w:top w:val="single" w:sz="4" w:space="0" w:color="808080"/>
              <w:left w:val="single" w:sz="4" w:space="0" w:color="808080"/>
              <w:bottom w:val="single" w:sz="4" w:space="0" w:color="808080"/>
              <w:right w:val="single" w:sz="4" w:space="0" w:color="808080"/>
            </w:tcBorders>
          </w:tcPr>
          <w:p w14:paraId="273F92D3" w14:textId="77777777" w:rsidR="006E258E" w:rsidRPr="00073C73" w:rsidRDefault="006E258E" w:rsidP="005F76BA">
            <w:pPr>
              <w:pStyle w:val="TAL"/>
            </w:pPr>
            <w:r w:rsidRPr="00A85E9E">
              <w:t xml:space="preserve">The field is </w:t>
            </w:r>
            <w:r>
              <w:t>mandatory</w:t>
            </w:r>
            <w:r w:rsidRPr="00A85E9E">
              <w:t xml:space="preserve"> present</w:t>
            </w:r>
            <w:r>
              <w:t xml:space="preserve"> for the first element in </w:t>
            </w:r>
            <w:r w:rsidRPr="00E529B7">
              <w:rPr>
                <w:i/>
                <w:iCs/>
              </w:rPr>
              <w:t>DL-PRS-ResourcePrioritySubset</w:t>
            </w:r>
            <w:r w:rsidRPr="006E258E">
              <w:t xml:space="preserve"> </w:t>
            </w:r>
            <w:r>
              <w:t xml:space="preserve">and optionally present, need OP, for each additional element in </w:t>
            </w:r>
            <w:r w:rsidRPr="00E529B7">
              <w:rPr>
                <w:i/>
                <w:iCs/>
              </w:rPr>
              <w:t>DL-PRS-ResourcePrioritySubset</w:t>
            </w:r>
            <w:r>
              <w:t xml:space="preserve">. If this field is absent, the </w:t>
            </w:r>
            <w:r w:rsidRPr="00E529B7">
              <w:rPr>
                <w:i/>
                <w:iCs/>
              </w:rPr>
              <w:t>nr-DL-PRS-PrioResourceSetID</w:t>
            </w:r>
            <w:r>
              <w:t xml:space="preserve"> is the same as the previous </w:t>
            </w:r>
            <w:r w:rsidRPr="00E529B7">
              <w:rPr>
                <w:i/>
                <w:iCs/>
              </w:rPr>
              <w:t>nr-DL-PRS-PrioResourceSetID</w:t>
            </w:r>
            <w:r>
              <w:t xml:space="preserve"> in </w:t>
            </w:r>
            <w:r w:rsidRPr="00E529B7">
              <w:rPr>
                <w:i/>
                <w:iCs/>
              </w:rPr>
              <w:t>DL-PRS-ResourcePrioritySubset</w:t>
            </w:r>
            <w:r w:rsidRPr="006E258E">
              <w:t>.</w:t>
            </w:r>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hAnsi="Arial"/>
                <w:b/>
                <w:bCs/>
                <w:i/>
                <w:iCs/>
                <w:sz w:val="18"/>
              </w:rPr>
            </w:pPr>
            <w:r w:rsidRPr="00073C73">
              <w:rPr>
                <w:rFonts w:ascii="Arial" w:hAnsi="Arial"/>
                <w:b/>
                <w:bCs/>
                <w:i/>
                <w:iCs/>
                <w:sz w:val="18"/>
              </w:rPr>
              <w:t>dl-PRS-MutingOption1</w:t>
            </w:r>
          </w:p>
          <w:p w14:paraId="0D42018F" w14:textId="77777777" w:rsidR="007C67D4" w:rsidRPr="00073C73" w:rsidRDefault="007C67D4" w:rsidP="00DE17D8">
            <w:pPr>
              <w:widowControl w:val="0"/>
              <w:spacing w:after="0"/>
              <w:rPr>
                <w:rFonts w:ascii="Arial" w:hAnsi="Arial"/>
                <w:noProof/>
                <w:sz w:val="18"/>
              </w:rPr>
            </w:pPr>
            <w:r w:rsidRPr="00073C73">
              <w:rPr>
                <w:rFonts w:ascii="Arial" w:hAnsi="Arial"/>
                <w:bCs/>
                <w:iCs/>
                <w:noProof/>
                <w:sz w:val="18"/>
              </w:rPr>
              <w:t xml:space="preserve">This field specifies the DL-PRS muting configuration of the TRP for the Option-1 muting, as specified in TS 38.214 [45], </w:t>
            </w:r>
            <w:r w:rsidRPr="00073C73">
              <w:rPr>
                <w:rFonts w:ascii="Arial" w:hAnsi="Arial"/>
                <w:noProof/>
                <w:sz w:val="18"/>
              </w:rPr>
              <w:t>and comprises the following sub-fields:</w:t>
            </w:r>
          </w:p>
          <w:p w14:paraId="384281C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dl-prs-MutingBitRepetitionFactor</w:t>
            </w:r>
            <w:r w:rsidRPr="00073C73">
              <w:rPr>
                <w:rFonts w:ascii="Arial" w:hAnsi="Arial" w:cs="Arial"/>
                <w:snapToGrid w:val="0"/>
                <w:sz w:val="18"/>
                <w:szCs w:val="18"/>
              </w:rPr>
              <w:t xml:space="preserve"> indicates the number </w:t>
            </w:r>
            <w:r w:rsidRPr="00073C73">
              <w:rPr>
                <w:rFonts w:ascii="Arial" w:hAnsi="Arial" w:cs="Arial"/>
                <w:sz w:val="18"/>
                <w:szCs w:val="18"/>
              </w:rPr>
              <w:t xml:space="preserve">of consecutive instances of the </w:t>
            </w:r>
            <w:r w:rsidRPr="00073C73">
              <w:rPr>
                <w:rFonts w:ascii="Arial" w:hAnsi="Arial" w:cs="Arial"/>
                <w:iCs/>
                <w:sz w:val="18"/>
                <w:szCs w:val="18"/>
              </w:rPr>
              <w:t xml:space="preserve">DL-PRS Resource Set corresponding to a single bit of the </w:t>
            </w:r>
            <w:r w:rsidRPr="00073C73">
              <w:rPr>
                <w:rFonts w:ascii="Arial" w:hAnsi="Arial" w:cs="Arial"/>
                <w:i/>
                <w:iCs/>
                <w:snapToGrid w:val="0"/>
                <w:sz w:val="18"/>
                <w:szCs w:val="18"/>
              </w:rPr>
              <w:t>nr-option1-muting</w:t>
            </w:r>
            <w:r w:rsidRPr="00073C73">
              <w:rPr>
                <w:rFonts w:ascii="Arial" w:hAnsi="Arial" w:cs="Arial"/>
                <w:snapToGrid w:val="0"/>
                <w:sz w:val="18"/>
                <w:szCs w:val="18"/>
              </w:rPr>
              <w:t xml:space="preserve"> bit map. Enumerated values </w:t>
            </w:r>
            <w:r w:rsidRPr="00073C73">
              <w:rPr>
                <w:rFonts w:ascii="Arial" w:hAnsi="Arial" w:cs="Arial"/>
                <w:i/>
                <w:iCs/>
                <w:snapToGrid w:val="0"/>
                <w:sz w:val="18"/>
                <w:szCs w:val="18"/>
              </w:rPr>
              <w:t>n1</w:t>
            </w:r>
            <w:r w:rsidRPr="00073C73">
              <w:rPr>
                <w:rFonts w:ascii="Arial" w:hAnsi="Arial" w:cs="Arial"/>
                <w:snapToGrid w:val="0"/>
                <w:sz w:val="18"/>
                <w:szCs w:val="18"/>
              </w:rPr>
              <w:t xml:space="preserve">, </w:t>
            </w:r>
            <w:r w:rsidRPr="00073C73">
              <w:rPr>
                <w:rFonts w:ascii="Arial" w:hAnsi="Arial" w:cs="Arial"/>
                <w:i/>
                <w:iCs/>
                <w:snapToGrid w:val="0"/>
                <w:sz w:val="18"/>
                <w:szCs w:val="18"/>
              </w:rPr>
              <w:t>n2</w:t>
            </w:r>
            <w:r w:rsidRPr="00073C73">
              <w:rPr>
                <w:rFonts w:ascii="Arial" w:hAnsi="Arial" w:cs="Arial"/>
                <w:snapToGrid w:val="0"/>
                <w:sz w:val="18"/>
                <w:szCs w:val="18"/>
              </w:rPr>
              <w:t xml:space="preserve">, </w:t>
            </w:r>
            <w:r w:rsidRPr="00073C73">
              <w:rPr>
                <w:rFonts w:ascii="Arial" w:hAnsi="Arial" w:cs="Arial"/>
                <w:i/>
                <w:iCs/>
                <w:snapToGrid w:val="0"/>
                <w:sz w:val="18"/>
                <w:szCs w:val="18"/>
              </w:rPr>
              <w:t>n4</w:t>
            </w:r>
            <w:r w:rsidRPr="00073C73">
              <w:rPr>
                <w:rFonts w:ascii="Arial" w:hAnsi="Arial" w:cs="Arial"/>
                <w:snapToGrid w:val="0"/>
                <w:sz w:val="18"/>
                <w:szCs w:val="18"/>
              </w:rPr>
              <w:t xml:space="preserve">, </w:t>
            </w:r>
            <w:r w:rsidRPr="00073C73">
              <w:rPr>
                <w:rFonts w:ascii="Arial" w:hAnsi="Arial" w:cs="Arial"/>
                <w:i/>
                <w:iCs/>
                <w:snapToGrid w:val="0"/>
                <w:sz w:val="18"/>
                <w:szCs w:val="18"/>
              </w:rPr>
              <w:t>n8</w:t>
            </w:r>
            <w:r w:rsidRPr="00073C73">
              <w:rPr>
                <w:rFonts w:ascii="Arial" w:hAnsi="Arial" w:cs="Arial"/>
                <w:snapToGrid w:val="0"/>
                <w:sz w:val="18"/>
                <w:szCs w:val="18"/>
              </w:rPr>
              <w:t xml:space="preserve"> correspond to 1, 2, 4, 8 consecutive instances, respectively. If this sub-field is absent, the value for </w:t>
            </w:r>
            <w:r w:rsidRPr="00073C73">
              <w:rPr>
                <w:rFonts w:ascii="Arial" w:hAnsi="Arial" w:cs="Arial"/>
                <w:i/>
                <w:iCs/>
                <w:snapToGrid w:val="0"/>
                <w:sz w:val="18"/>
                <w:szCs w:val="18"/>
              </w:rPr>
              <w:t>dl-prs-MutingBitRepetitionFactor</w:t>
            </w:r>
            <w:r w:rsidRPr="00073C73">
              <w:rPr>
                <w:rFonts w:ascii="Arial" w:hAnsi="Arial" w:cs="Arial"/>
                <w:snapToGrid w:val="0"/>
                <w:sz w:val="18"/>
                <w:szCs w:val="18"/>
              </w:rPr>
              <w:t xml:space="preserve"> is</w:t>
            </w:r>
            <w:r w:rsidRPr="00073C73">
              <w:rPr>
                <w:rFonts w:ascii="Arial" w:hAnsi="Arial" w:cs="Arial"/>
                <w:sz w:val="18"/>
                <w:szCs w:val="18"/>
              </w:rPr>
              <w:t xml:space="preserve"> </w:t>
            </w:r>
            <w:r w:rsidRPr="00073C73">
              <w:rPr>
                <w:rFonts w:ascii="Arial" w:hAnsi="Arial" w:cs="Arial"/>
                <w:i/>
                <w:iCs/>
                <w:sz w:val="18"/>
                <w:szCs w:val="18"/>
              </w:rPr>
              <w:t>n1</w:t>
            </w:r>
            <w:r w:rsidRPr="00073C73">
              <w:rPr>
                <w:rFonts w:ascii="Arial" w:hAnsi="Arial" w:cs="Arial"/>
                <w:sz w:val="18"/>
                <w:szCs w:val="18"/>
              </w:rPr>
              <w:t>.</w:t>
            </w:r>
          </w:p>
          <w:p w14:paraId="6A7A4773" w14:textId="7ED9303B" w:rsidR="007C67D4" w:rsidRPr="00073C73" w:rsidRDefault="007C67D4" w:rsidP="00DE17D8">
            <w:pPr>
              <w:spacing w:after="0"/>
              <w:ind w:left="576" w:hanging="288"/>
              <w:rPr>
                <w:rFonts w:ascii="Arial" w:hAnsi="Arial" w:cs="Arial"/>
                <w:noProof/>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nr-option1-muting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923DD1" w:rsidRPr="00073C73">
              <w:rPr>
                <w:rFonts w:ascii="Arial" w:hAnsi="Arial" w:cs="Arial"/>
                <w:sz w:val="18"/>
                <w:szCs w:val="18"/>
              </w:rPr>
              <w:t>'</w:t>
            </w:r>
            <w:r w:rsidRPr="00073C73">
              <w:rPr>
                <w:rFonts w:ascii="Arial" w:hAnsi="Arial" w:cs="Arial"/>
                <w:sz w:val="18"/>
                <w:szCs w:val="18"/>
              </w:rPr>
              <w:t>1</w:t>
            </w:r>
            <w:r w:rsidR="00923DD1" w:rsidRPr="00073C73">
              <w:rPr>
                <w:rFonts w:ascii="Arial" w:hAnsi="Arial" w:cs="Arial"/>
                <w:sz w:val="18"/>
                <w:szCs w:val="18"/>
              </w:rPr>
              <w:t>'</w:t>
            </w:r>
            <w:r w:rsidRPr="00073C73">
              <w:rPr>
                <w:rFonts w:ascii="Arial" w:hAnsi="Arial" w:cs="Arial"/>
                <w:sz w:val="18"/>
                <w:szCs w:val="18"/>
              </w:rPr>
              <w:t xml:space="preserve">) or not (value </w:t>
            </w:r>
            <w:r w:rsidR="00923DD1" w:rsidRPr="00073C73">
              <w:rPr>
                <w:rFonts w:ascii="Arial" w:hAnsi="Arial" w:cs="Arial"/>
                <w:sz w:val="18"/>
                <w:szCs w:val="18"/>
              </w:rPr>
              <w:t>'</w:t>
            </w:r>
            <w:r w:rsidRPr="00073C73">
              <w:rPr>
                <w:rFonts w:ascii="Arial" w:hAnsi="Arial" w:cs="Arial"/>
                <w:sz w:val="18"/>
                <w:szCs w:val="18"/>
              </w:rPr>
              <w:t>0</w:t>
            </w:r>
            <w:r w:rsidR="00923DD1" w:rsidRPr="00073C73">
              <w:rPr>
                <w:rFonts w:ascii="Arial" w:hAnsi="Arial" w:cs="Arial"/>
                <w:sz w:val="18"/>
                <w:szCs w:val="18"/>
              </w:rPr>
              <w:t>'</w:t>
            </w:r>
            <w:r w:rsidRPr="00073C73">
              <w:rPr>
                <w:rFonts w:ascii="Arial" w:hAnsi="Arial" w:cs="Arial"/>
                <w:sz w:val="18"/>
                <w:szCs w:val="18"/>
              </w:rPr>
              <w:t>) for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lastRenderedPageBreak/>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r w:rsidR="006E258E" w:rsidRPr="00073C73" w14:paraId="63879F7E" w14:textId="77777777" w:rsidTr="00B61832">
        <w:trPr>
          <w:cantSplit/>
        </w:trPr>
        <w:tc>
          <w:tcPr>
            <w:tcW w:w="9639" w:type="dxa"/>
          </w:tcPr>
          <w:p w14:paraId="5A4D6699" w14:textId="77777777" w:rsidR="006E258E" w:rsidRDefault="006E258E" w:rsidP="006E258E">
            <w:pPr>
              <w:pStyle w:val="TAL"/>
              <w:keepNext w:val="0"/>
              <w:keepLines w:val="0"/>
              <w:widowControl w:val="0"/>
              <w:rPr>
                <w:b/>
                <w:i/>
                <w:szCs w:val="18"/>
              </w:rPr>
            </w:pPr>
            <w:r w:rsidRPr="00620AD4">
              <w:rPr>
                <w:b/>
                <w:i/>
                <w:szCs w:val="18"/>
              </w:rPr>
              <w:t>dl-PRS-ResourcePrioritySubset</w:t>
            </w:r>
            <w:r w:rsidRPr="007253ED">
              <w:rPr>
                <w:b/>
                <w:i/>
                <w:szCs w:val="18"/>
              </w:rPr>
              <w:t xml:space="preserve"> </w:t>
            </w:r>
          </w:p>
          <w:p w14:paraId="6665EDB2" w14:textId="77777777" w:rsidR="006E258E" w:rsidRPr="003C4EB0" w:rsidRDefault="006E258E" w:rsidP="006E258E">
            <w:pPr>
              <w:pStyle w:val="TAL"/>
              <w:keepNext w:val="0"/>
              <w:keepLines w:val="0"/>
              <w:widowControl w:val="0"/>
              <w:rPr>
                <w:b/>
                <w:iCs/>
                <w:szCs w:val="18"/>
              </w:rPr>
            </w:pPr>
            <w:r>
              <w:t xml:space="preserve">This field provides </w:t>
            </w:r>
            <w:r w:rsidRPr="00AB7570">
              <w:t xml:space="preserve">a </w:t>
            </w:r>
            <w:r>
              <w:t>subset</w:t>
            </w:r>
            <w:r w:rsidRPr="00AB7570">
              <w:t xml:space="preserve"> of DL-PRS Resources</w:t>
            </w:r>
            <w:r>
              <w:rPr>
                <w:i/>
                <w:iCs/>
              </w:rPr>
              <w:t>,</w:t>
            </w:r>
            <w:r>
              <w:t xml:space="preserve"> which is associated with </w:t>
            </w:r>
            <w:r w:rsidRPr="003C4EB0">
              <w:rPr>
                <w:i/>
                <w:iCs/>
              </w:rPr>
              <w:t>nr-DL-PRS-ResourceID</w:t>
            </w:r>
            <w:r>
              <w:t xml:space="preserve"> for the purpose of prioritization of DL-AoD reporting. For each </w:t>
            </w:r>
            <w:r w:rsidRPr="003C4EB0">
              <w:rPr>
                <w:i/>
                <w:iCs/>
              </w:rPr>
              <w:t>nr-DL-PRS-ResourceID</w:t>
            </w:r>
            <w:r>
              <w:t xml:space="preserve"> the </w:t>
            </w:r>
            <w:r w:rsidRPr="00C43648">
              <w:rPr>
                <w:bCs/>
                <w:i/>
                <w:szCs w:val="18"/>
              </w:rPr>
              <w:t>dl-PRS-ResourcePrioritySubset</w:t>
            </w:r>
            <w:r>
              <w:rPr>
                <w:b/>
                <w:i/>
                <w:szCs w:val="18"/>
              </w:rPr>
              <w:t xml:space="preserve"> </w:t>
            </w:r>
          </w:p>
          <w:p w14:paraId="2F94337A" w14:textId="6F5CB801" w:rsidR="006E258E" w:rsidRPr="00073C73" w:rsidRDefault="006E258E" w:rsidP="006E258E">
            <w:pPr>
              <w:pStyle w:val="TAL"/>
              <w:keepNext w:val="0"/>
              <w:keepLines w:val="0"/>
              <w:widowControl w:val="0"/>
              <w:rPr>
                <w:b/>
                <w:i/>
                <w:szCs w:val="18"/>
              </w:rPr>
            </w:pPr>
            <w:r>
              <w:t xml:space="preserve">indicates the associated DL-PRS Resources the target device should prioritize </w:t>
            </w:r>
            <w:commentRangeStart w:id="931"/>
            <w:r>
              <w:t xml:space="preserve">for </w:t>
            </w:r>
            <w:r w:rsidRPr="004A6678">
              <w:t>DL</w:t>
            </w:r>
            <w:r>
              <w:t>-</w:t>
            </w:r>
            <w:r w:rsidRPr="004A6678">
              <w:t>PRS RSRP</w:t>
            </w:r>
            <w:r>
              <w:t xml:space="preserve"> and</w:t>
            </w:r>
            <w:r w:rsidRPr="004A6678">
              <w:t xml:space="preserve"> </w:t>
            </w:r>
            <w:r>
              <w:t>DL-PRS First P</w:t>
            </w:r>
            <w:r w:rsidRPr="004A6678">
              <w:t>ath RSR</w:t>
            </w:r>
            <w:r w:rsidRPr="00CF58EA">
              <w:t xml:space="preserve">P </w:t>
            </w:r>
            <w:commentRangeEnd w:id="931"/>
            <w:r w:rsidR="001B0CAB">
              <w:rPr>
                <w:rStyle w:val="af5"/>
                <w:rFonts w:ascii="Times New Roman" w:hAnsi="Times New Roman"/>
              </w:rPr>
              <w:commentReference w:id="931"/>
            </w:r>
            <w:r w:rsidRPr="00CF58EA">
              <w:t>measurement reporting</w:t>
            </w:r>
            <w:r>
              <w:t xml:space="preserve"> in IE </w:t>
            </w:r>
            <w:r w:rsidRPr="00557746">
              <w:rPr>
                <w:i/>
                <w:iCs/>
                <w:snapToGrid w:val="0"/>
              </w:rPr>
              <w:t>NR-DL-AoD-SignalMeasurementInformation</w:t>
            </w:r>
            <w:r w:rsidRPr="00CF58EA">
              <w:t>.</w:t>
            </w:r>
          </w:p>
        </w:tc>
      </w:tr>
    </w:tbl>
    <w:p w14:paraId="533DBF1A" w14:textId="77777777" w:rsidR="00B56301" w:rsidRPr="00073C73" w:rsidRDefault="00B56301" w:rsidP="00B56301"/>
    <w:p w14:paraId="02D91C85" w14:textId="77777777" w:rsidR="00B56301" w:rsidRPr="00073C73" w:rsidRDefault="00B56301" w:rsidP="00B56301">
      <w:pPr>
        <w:pStyle w:val="4"/>
        <w:rPr>
          <w:i/>
          <w:iCs/>
          <w:noProof/>
        </w:rPr>
      </w:pPr>
      <w:bookmarkStart w:id="932" w:name="_Toc46486422"/>
      <w:bookmarkStart w:id="933" w:name="_Toc52546767"/>
      <w:bookmarkStart w:id="934" w:name="_Toc52547297"/>
      <w:bookmarkStart w:id="935" w:name="_Toc52547827"/>
      <w:bookmarkStart w:id="936" w:name="_Toc52548357"/>
      <w:bookmarkStart w:id="937" w:name="_Toc90719603"/>
      <w:r w:rsidRPr="00073C73">
        <w:rPr>
          <w:i/>
          <w:iCs/>
        </w:rPr>
        <w:t>–</w:t>
      </w:r>
      <w:r w:rsidRPr="00073C73">
        <w:rPr>
          <w:i/>
          <w:iCs/>
        </w:rPr>
        <w:tab/>
      </w:r>
      <w:r w:rsidRPr="00073C73">
        <w:rPr>
          <w:i/>
          <w:iCs/>
          <w:noProof/>
        </w:rPr>
        <w:t>NR-DL-PRS-ProcessingCapability</w:t>
      </w:r>
      <w:bookmarkEnd w:id="932"/>
      <w:bookmarkEnd w:id="933"/>
      <w:bookmarkEnd w:id="934"/>
      <w:bookmarkEnd w:id="935"/>
      <w:bookmarkEnd w:id="936"/>
      <w:bookmarkEnd w:id="937"/>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66512083" w14:textId="481FAEBE" w:rsidR="006E258E" w:rsidRDefault="00B56301" w:rsidP="006E258E">
      <w:pPr>
        <w:pStyle w:val="PL"/>
        <w:shd w:val="clear" w:color="auto" w:fill="E6E6E6"/>
      </w:pPr>
      <w:r w:rsidRPr="00073C73">
        <w:tab/>
        <w:t>...</w:t>
      </w:r>
      <w:r w:rsidR="006E258E">
        <w:t>,</w:t>
      </w:r>
    </w:p>
    <w:p w14:paraId="515928EA" w14:textId="77777777" w:rsidR="006E258E" w:rsidRDefault="006E258E" w:rsidP="006E258E">
      <w:pPr>
        <w:pStyle w:val="PL"/>
        <w:shd w:val="clear" w:color="auto" w:fill="E6E6E6"/>
      </w:pPr>
      <w:r>
        <w:tab/>
        <w:t>[[</w:t>
      </w:r>
    </w:p>
    <w:p w14:paraId="6483855A" w14:textId="77777777" w:rsidR="006E258E" w:rsidRPr="009330D8" w:rsidRDefault="006E258E" w:rsidP="006E258E">
      <w:pPr>
        <w:pStyle w:val="PL"/>
        <w:shd w:val="clear" w:color="auto" w:fill="E6E6E6"/>
      </w:pPr>
      <w:r>
        <w:rPr>
          <w:snapToGrid w:val="0"/>
          <w:color w:val="FF0000"/>
        </w:rPr>
        <w:tab/>
      </w:r>
      <w:r w:rsidRPr="009330D8">
        <w:rPr>
          <w:snapToGrid w:val="0"/>
        </w:rPr>
        <w:t>prs-Processing</w:t>
      </w:r>
      <w:r w:rsidRPr="009330D8">
        <w:t>CapabilityBandList-r17</w:t>
      </w:r>
      <w:r w:rsidRPr="009330D8">
        <w:tab/>
        <w:t>SEQUENCE (SIZE (1..nrMaxBands-r16)) OF</w:t>
      </w:r>
    </w:p>
    <w:p w14:paraId="249FC090" w14:textId="77777777" w:rsidR="006E258E" w:rsidRPr="009330D8" w:rsidRDefault="006E258E" w:rsidP="006E258E">
      <w:pPr>
        <w:pStyle w:val="PL"/>
        <w:shd w:val="clear" w:color="auto" w:fill="E6E6E6"/>
      </w:pP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p>
    <w:p w14:paraId="40285922" w14:textId="1FAB1940" w:rsidR="00B56301" w:rsidRPr="00073C73" w:rsidRDefault="006E258E" w:rsidP="006E258E">
      <w:pPr>
        <w:pStyle w:val="PL"/>
        <w:shd w:val="clear" w:color="auto" w:fill="E6E6E6"/>
      </w:pPr>
      <w:r>
        <w:tab/>
        <w:t>]]</w:t>
      </w:r>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lastRenderedPageBreak/>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commentRangeStart w:id="938"/>
      <w:r w:rsidRPr="00073C73">
        <w:tab/>
        <w:t>...</w:t>
      </w:r>
      <w:commentRangeEnd w:id="938"/>
      <w:r w:rsidR="00E02B24">
        <w:rPr>
          <w:rStyle w:val="af5"/>
          <w:rFonts w:ascii="Times New Roman" w:hAnsi="Times New Roman"/>
          <w:noProof w:val="0"/>
        </w:rPr>
        <w:commentReference w:id="938"/>
      </w:r>
    </w:p>
    <w:p w14:paraId="32652FC5" w14:textId="77777777" w:rsidR="006E258E" w:rsidRDefault="00B56301" w:rsidP="006E258E">
      <w:pPr>
        <w:pStyle w:val="PL"/>
        <w:shd w:val="clear" w:color="auto" w:fill="E6E6E6"/>
      </w:pPr>
      <w:r w:rsidRPr="00073C73">
        <w:t>}</w:t>
      </w:r>
    </w:p>
    <w:p w14:paraId="6EE66D9C" w14:textId="77777777" w:rsidR="006E258E" w:rsidRDefault="006E258E" w:rsidP="006E258E">
      <w:pPr>
        <w:pStyle w:val="PL"/>
        <w:shd w:val="clear" w:color="auto" w:fill="E6E6E6"/>
      </w:pPr>
    </w:p>
    <w:p w14:paraId="1907D9BC" w14:textId="77777777" w:rsidR="006E258E" w:rsidRPr="009330D8" w:rsidRDefault="006E258E" w:rsidP="006E258E">
      <w:pPr>
        <w:pStyle w:val="PL"/>
        <w:shd w:val="clear" w:color="auto" w:fill="E6E6E6"/>
      </w:pPr>
      <w:commentRangeStart w:id="939"/>
      <w:r w:rsidRPr="009330D8">
        <w:rPr>
          <w:snapToGrid w:val="0"/>
        </w:rPr>
        <w:t>PRS-Processing</w:t>
      </w:r>
      <w:r w:rsidRPr="009330D8">
        <w:t>CapabilityPerBand-r17 ::= SEQUENCE {</w:t>
      </w:r>
      <w:commentRangeEnd w:id="939"/>
      <w:r w:rsidR="00CA6470">
        <w:rPr>
          <w:rStyle w:val="af5"/>
          <w:rFonts w:ascii="Times New Roman" w:hAnsi="Times New Roman"/>
          <w:noProof w:val="0"/>
        </w:rPr>
        <w:commentReference w:id="939"/>
      </w:r>
    </w:p>
    <w:p w14:paraId="5D38AFAD" w14:textId="65EFFD0C" w:rsidR="006E258E" w:rsidRDefault="006E258E" w:rsidP="006E258E">
      <w:pPr>
        <w:pStyle w:val="PL"/>
        <w:shd w:val="clear" w:color="auto" w:fill="E6E6E6"/>
      </w:pPr>
      <w:r>
        <w:tab/>
        <w:t>freqBandIndicatorNR-r17</w:t>
      </w:r>
      <w:r>
        <w:tab/>
      </w:r>
      <w:r>
        <w:tab/>
      </w:r>
      <w:r>
        <w:tab/>
      </w:r>
      <w:r>
        <w:tab/>
      </w:r>
      <w:r>
        <w:tab/>
        <w:t>FreqBandIndicatorNR-r16,</w:t>
      </w:r>
    </w:p>
    <w:p w14:paraId="62B86A65" w14:textId="2840980B" w:rsidR="006E258E" w:rsidRDefault="006E258E" w:rsidP="006E258E">
      <w:pPr>
        <w:pStyle w:val="PL"/>
        <w:shd w:val="clear" w:color="auto" w:fill="E6E6E6"/>
      </w:pPr>
      <w:r>
        <w:tab/>
        <w:t>supportedDL-PRS-ProcessingSamples-r17</w:t>
      </w:r>
      <w:r>
        <w:tab/>
        <w:t>ENUMERATED { m1 }</w:t>
      </w:r>
      <w:r>
        <w:tab/>
      </w:r>
      <w:r>
        <w:tab/>
      </w:r>
      <w:r>
        <w:tab/>
      </w:r>
      <w:r>
        <w:tab/>
      </w:r>
      <w:r>
        <w:tab/>
      </w:r>
      <w:r>
        <w:tab/>
        <w:t>OPTIONAL,</w:t>
      </w:r>
    </w:p>
    <w:p w14:paraId="57D689C5" w14:textId="2D7F4BAE" w:rsidR="006E258E" w:rsidRDefault="006E258E" w:rsidP="006E258E">
      <w:pPr>
        <w:pStyle w:val="PL"/>
        <w:shd w:val="clear" w:color="auto" w:fill="E6E6E6"/>
      </w:pPr>
      <w:r>
        <w:tab/>
        <w:t>prs-ProcessingWindowType1A-r17</w:t>
      </w:r>
      <w:r>
        <w:tab/>
      </w:r>
      <w:r>
        <w:tab/>
      </w:r>
      <w:r>
        <w:tab/>
        <w:t>ENUMERATED { supported }</w:t>
      </w:r>
      <w:r>
        <w:tab/>
      </w:r>
      <w:r>
        <w:tab/>
      </w:r>
      <w:r>
        <w:tab/>
      </w:r>
      <w:r>
        <w:tab/>
        <w:t>OPTIONAL,</w:t>
      </w:r>
    </w:p>
    <w:p w14:paraId="5C7025AE" w14:textId="1444355D" w:rsidR="006E258E" w:rsidRDefault="006E258E" w:rsidP="006E258E">
      <w:pPr>
        <w:pStyle w:val="PL"/>
        <w:shd w:val="clear" w:color="auto" w:fill="E6E6E6"/>
      </w:pPr>
      <w:r>
        <w:tab/>
        <w:t>prs-ProcessingWindowType1B-r17</w:t>
      </w:r>
      <w:r>
        <w:tab/>
      </w:r>
      <w:r>
        <w:tab/>
      </w:r>
      <w:r>
        <w:tab/>
        <w:t>ENUMERATED { supported }</w:t>
      </w:r>
      <w:r>
        <w:tab/>
      </w:r>
      <w:r>
        <w:tab/>
      </w:r>
      <w:r>
        <w:tab/>
      </w:r>
      <w:r>
        <w:tab/>
        <w:t>OPTIONAL,</w:t>
      </w:r>
    </w:p>
    <w:p w14:paraId="55625941" w14:textId="07787DBD" w:rsidR="006E258E" w:rsidRDefault="006E258E" w:rsidP="006E258E">
      <w:pPr>
        <w:pStyle w:val="PL"/>
        <w:shd w:val="clear" w:color="auto" w:fill="E6E6E6"/>
      </w:pPr>
      <w:r>
        <w:tab/>
        <w:t>prs-ProcessingWindowType2-r17</w:t>
      </w:r>
      <w:r>
        <w:tab/>
      </w:r>
      <w:r>
        <w:tab/>
      </w:r>
      <w:r>
        <w:tab/>
        <w:t>ENUMERATED { supported }</w:t>
      </w:r>
      <w:r>
        <w:tab/>
      </w:r>
      <w:r>
        <w:tab/>
      </w:r>
      <w:r>
        <w:tab/>
      </w:r>
      <w:r>
        <w:tab/>
        <w:t>OPTIONAL,</w:t>
      </w:r>
    </w:p>
    <w:p w14:paraId="3906F2AC" w14:textId="53746207" w:rsidR="006E258E" w:rsidRDefault="006E258E" w:rsidP="006E258E">
      <w:pPr>
        <w:pStyle w:val="PL"/>
        <w:shd w:val="clear" w:color="auto" w:fill="E6E6E6"/>
      </w:pPr>
      <w:r>
        <w:tab/>
        <w:t>supportedPrioHandlingOptOfPPW-r17</w:t>
      </w:r>
      <w:r>
        <w:tab/>
      </w:r>
      <w:r>
        <w:tab/>
        <w:t>ENUMERATED { option1,option2,option3 }</w:t>
      </w:r>
      <w:r>
        <w:tab/>
        <w:t>OPTIONAL,</w:t>
      </w:r>
    </w:p>
    <w:p w14:paraId="5A988514" w14:textId="0D7FE82C" w:rsidR="006E258E" w:rsidRDefault="006E258E" w:rsidP="006E258E">
      <w:pPr>
        <w:pStyle w:val="PL"/>
        <w:shd w:val="clear" w:color="auto" w:fill="E6E6E6"/>
      </w:pPr>
      <w:r>
        <w:tab/>
        <w:t>prs-BufferingCapability-r17</w:t>
      </w:r>
      <w:r>
        <w:tab/>
      </w:r>
      <w:r>
        <w:tab/>
      </w:r>
      <w:r>
        <w:tab/>
      </w:r>
      <w:r>
        <w:tab/>
        <w:t>ENUMERATED { type1, type2 }</w:t>
      </w:r>
      <w:r>
        <w:tab/>
      </w:r>
      <w:r>
        <w:tab/>
      </w:r>
      <w:r>
        <w:tab/>
      </w:r>
      <w:r>
        <w:tab/>
        <w:t xml:space="preserve">OPTIONAL, </w:t>
      </w:r>
    </w:p>
    <w:p w14:paraId="28362CE1" w14:textId="1AA866AE" w:rsidR="006E258E" w:rsidRDefault="006E258E" w:rsidP="006E258E">
      <w:pPr>
        <w:pStyle w:val="PL"/>
        <w:shd w:val="clear" w:color="auto" w:fill="E6E6E6"/>
      </w:pPr>
      <w:r>
        <w:tab/>
        <w:t>maxDL-PRS-ResourcesProcessInSlot-r17</w:t>
      </w:r>
      <w:r>
        <w:tab/>
        <w:t>ENUMERATED { n1, n2, n4, n6, n8, n12,</w:t>
      </w:r>
    </w:p>
    <w:p w14:paraId="41647AB2"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t>n16, n24, n32, n48, n64 }</w:t>
      </w:r>
      <w:r>
        <w:tab/>
        <w:t>OPTIONAL,</w:t>
      </w:r>
    </w:p>
    <w:p w14:paraId="1FEADB5F" w14:textId="37D8CCE7" w:rsidR="006E258E" w:rsidRDefault="006E258E" w:rsidP="006E258E">
      <w:pPr>
        <w:pStyle w:val="PL"/>
        <w:shd w:val="clear" w:color="auto" w:fill="E6E6E6"/>
      </w:pPr>
      <w:r>
        <w:tab/>
      </w:r>
      <w:r w:rsidRPr="004356EE">
        <w:t>prs-InactiveBufferingCapability-r17</w:t>
      </w:r>
      <w:r>
        <w:tab/>
      </w:r>
      <w:r>
        <w:tab/>
        <w:t>ENUMERATED { type1, type2 }</w:t>
      </w:r>
      <w:r>
        <w:tab/>
      </w:r>
      <w:r>
        <w:tab/>
      </w:r>
      <w:r>
        <w:tab/>
      </w:r>
      <w:r>
        <w:tab/>
        <w:t>OPTIONAL,</w:t>
      </w:r>
    </w:p>
    <w:p w14:paraId="0FEE800A" w14:textId="77777777" w:rsidR="006E258E" w:rsidRDefault="006E258E" w:rsidP="006E258E">
      <w:pPr>
        <w:pStyle w:val="PL"/>
        <w:shd w:val="clear" w:color="auto" w:fill="E6E6E6"/>
      </w:pPr>
      <w:r>
        <w:tab/>
      </w:r>
      <w:commentRangeStart w:id="940"/>
      <w:r>
        <w:t>maxDL-PRS-ResourcesProcessInSlotRRC-Inactive-r17</w:t>
      </w:r>
      <w:commentRangeEnd w:id="940"/>
      <w:r w:rsidR="00784722">
        <w:rPr>
          <w:rStyle w:val="af5"/>
          <w:rFonts w:ascii="Times New Roman" w:hAnsi="Times New Roman"/>
          <w:noProof w:val="0"/>
        </w:rPr>
        <w:commentReference w:id="940"/>
      </w:r>
    </w:p>
    <w:p w14:paraId="4BB2BFC5" w14:textId="4977DF67" w:rsidR="006E258E" w:rsidRDefault="006E258E" w:rsidP="006E258E">
      <w:pPr>
        <w:pStyle w:val="PL"/>
        <w:shd w:val="clear" w:color="auto" w:fill="E6E6E6"/>
      </w:pPr>
      <w:r>
        <w:tab/>
      </w:r>
      <w:r>
        <w:tab/>
      </w:r>
      <w:r>
        <w:tab/>
      </w:r>
      <w:r>
        <w:tab/>
      </w:r>
      <w:r>
        <w:tab/>
      </w:r>
      <w:r>
        <w:tab/>
      </w:r>
      <w:r>
        <w:tab/>
      </w:r>
      <w:r>
        <w:tab/>
      </w:r>
      <w:r>
        <w:tab/>
      </w:r>
      <w:r>
        <w:tab/>
      </w:r>
      <w:r>
        <w:tab/>
        <w:t>ENUMERATED { n1, n2, n4, n6, n8, n12,</w:t>
      </w:r>
      <w:r w:rsidR="00C87327">
        <w:t xml:space="preserve"> </w:t>
      </w:r>
    </w:p>
    <w:p w14:paraId="2373D4FD" w14:textId="16C2431E" w:rsidR="006E258E" w:rsidRDefault="006E258E" w:rsidP="006E258E">
      <w:pPr>
        <w:pStyle w:val="PL"/>
        <w:shd w:val="clear" w:color="auto" w:fill="E6E6E6"/>
      </w:pPr>
      <w:r>
        <w:tab/>
      </w:r>
      <w:r>
        <w:tab/>
      </w:r>
      <w:r>
        <w:tab/>
      </w:r>
      <w:r>
        <w:tab/>
      </w:r>
      <w:r>
        <w:tab/>
      </w:r>
      <w:r>
        <w:tab/>
      </w:r>
      <w:r>
        <w:tab/>
      </w:r>
      <w:r>
        <w:tab/>
      </w:r>
      <w:r>
        <w:tab/>
      </w:r>
      <w:r>
        <w:tab/>
      </w:r>
      <w:r>
        <w:tab/>
      </w:r>
      <w:r>
        <w:tab/>
      </w:r>
      <w:r>
        <w:tab/>
      </w:r>
      <w:r>
        <w:tab/>
        <w:t>n16, n24, n32, n48, n64 }</w:t>
      </w:r>
      <w:r>
        <w:tab/>
        <w:t>OPTIONAL,</w:t>
      </w:r>
    </w:p>
    <w:p w14:paraId="2DBEC162" w14:textId="427C2645" w:rsidR="006E258E" w:rsidRDefault="006E258E" w:rsidP="006E258E">
      <w:pPr>
        <w:pStyle w:val="PL"/>
        <w:shd w:val="clear" w:color="auto" w:fill="E6E6E6"/>
      </w:pPr>
      <w:commentRangeStart w:id="941"/>
      <w:r>
        <w:tab/>
        <w:t>lowerRxBeamSweepingThan8-FR2-r17</w:t>
      </w:r>
      <w:r>
        <w:tab/>
      </w:r>
      <w:r>
        <w:tab/>
        <w:t>ENUMERATED { supported }</w:t>
      </w:r>
      <w:r>
        <w:tab/>
      </w:r>
      <w:r>
        <w:tab/>
      </w:r>
      <w:r>
        <w:tab/>
      </w:r>
      <w:r>
        <w:tab/>
        <w:t>OPTIONAL,</w:t>
      </w:r>
    </w:p>
    <w:p w14:paraId="0A0D8D6B" w14:textId="688050C7" w:rsidR="006E258E" w:rsidRDefault="006E258E" w:rsidP="006E258E">
      <w:pPr>
        <w:pStyle w:val="PL"/>
        <w:shd w:val="clear" w:color="auto" w:fill="E6E6E6"/>
      </w:pPr>
      <w:r>
        <w:tab/>
        <w:t>numberOfRxBeamSweepingFactor-r17</w:t>
      </w:r>
      <w:r>
        <w:tab/>
      </w:r>
      <w:r>
        <w:tab/>
        <w:t xml:space="preserve">ENUMERATED { </w:t>
      </w:r>
      <w:r w:rsidRPr="00E529B7">
        <w:t>FFS</w:t>
      </w:r>
      <w:r>
        <w:t xml:space="preserve"> }</w:t>
      </w:r>
      <w:r>
        <w:tab/>
      </w:r>
      <w:r>
        <w:tab/>
      </w:r>
      <w:r>
        <w:tab/>
      </w:r>
      <w:r>
        <w:tab/>
      </w:r>
      <w:r>
        <w:tab/>
      </w:r>
      <w:r>
        <w:tab/>
        <w:t>OPTIONAL,</w:t>
      </w:r>
      <w:commentRangeEnd w:id="941"/>
      <w:r w:rsidR="00CA6470">
        <w:rPr>
          <w:rStyle w:val="af5"/>
          <w:rFonts w:ascii="Times New Roman" w:hAnsi="Times New Roman"/>
          <w:noProof w:val="0"/>
        </w:rPr>
        <w:commentReference w:id="941"/>
      </w:r>
    </w:p>
    <w:p w14:paraId="44F6F9EB" w14:textId="77777777" w:rsidR="006E258E" w:rsidRDefault="006E258E" w:rsidP="006E258E">
      <w:pPr>
        <w:pStyle w:val="PL"/>
        <w:shd w:val="clear" w:color="auto" w:fill="E6E6E6"/>
      </w:pPr>
      <w:r>
        <w:tab/>
        <w:t>...</w:t>
      </w:r>
    </w:p>
    <w:p w14:paraId="0D28BDA7" w14:textId="36677379" w:rsidR="00B56301" w:rsidRPr="00073C73" w:rsidRDefault="006E258E" w:rsidP="006E258E">
      <w:pPr>
        <w:pStyle w:val="PL"/>
        <w:shd w:val="clear" w:color="auto" w:fill="E6E6E6"/>
      </w:pPr>
      <w:r>
        <w:t>}</w:t>
      </w:r>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C87327" w:rsidRPr="00073C73" w14:paraId="3F475D80" w14:textId="77777777" w:rsidTr="00DE17D8">
        <w:trPr>
          <w:cantSplit/>
        </w:trPr>
        <w:tc>
          <w:tcPr>
            <w:tcW w:w="9639" w:type="dxa"/>
          </w:tcPr>
          <w:p w14:paraId="56F7A787" w14:textId="77777777" w:rsidR="00C87327" w:rsidRPr="0000206E" w:rsidRDefault="00C87327" w:rsidP="00C87327">
            <w:pPr>
              <w:pStyle w:val="TAL"/>
              <w:keepNext w:val="0"/>
              <w:keepLines w:val="0"/>
              <w:widowControl w:val="0"/>
              <w:rPr>
                <w:b/>
                <w:bCs/>
                <w:i/>
                <w:iCs/>
              </w:rPr>
            </w:pPr>
            <w:r w:rsidRPr="0000206E">
              <w:rPr>
                <w:b/>
                <w:bCs/>
                <w:i/>
                <w:iCs/>
              </w:rPr>
              <w:t>supportedDL-PRS-ProcessingSamples</w:t>
            </w:r>
          </w:p>
          <w:p w14:paraId="4330B974" w14:textId="75E2DB01" w:rsidR="00C87327" w:rsidRPr="00073C73" w:rsidRDefault="00C87327" w:rsidP="00C87327">
            <w:pPr>
              <w:pStyle w:val="TAL"/>
              <w:keepNext w:val="0"/>
              <w:keepLines w:val="0"/>
              <w:widowControl w:val="0"/>
              <w:rPr>
                <w:b/>
                <w:i/>
                <w:noProof/>
              </w:rPr>
            </w:pPr>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r>
              <w:rPr>
                <w:bCs/>
                <w:iCs/>
                <w:noProof/>
              </w:rPr>
              <w:t>S</w:t>
            </w:r>
            <w:r w:rsidRPr="009E2F01">
              <w:rPr>
                <w:bCs/>
                <w:iCs/>
                <w:noProof/>
              </w:rPr>
              <w:t>et</w:t>
            </w:r>
            <w:r>
              <w:rPr>
                <w:bCs/>
                <w:iCs/>
                <w:noProof/>
              </w:rPr>
              <w:t>.</w:t>
            </w:r>
          </w:p>
        </w:tc>
      </w:tr>
      <w:tr w:rsidR="00C87327" w:rsidRPr="00073C73" w14:paraId="19077D01" w14:textId="77777777" w:rsidTr="00DE17D8">
        <w:trPr>
          <w:cantSplit/>
        </w:trPr>
        <w:tc>
          <w:tcPr>
            <w:tcW w:w="9639" w:type="dxa"/>
          </w:tcPr>
          <w:p w14:paraId="1AF8A3F6" w14:textId="77777777" w:rsidR="00C87327" w:rsidRPr="0000206E" w:rsidRDefault="00C87327" w:rsidP="00C87327">
            <w:pPr>
              <w:pStyle w:val="TAL"/>
              <w:keepNext w:val="0"/>
              <w:keepLines w:val="0"/>
              <w:widowControl w:val="0"/>
              <w:rPr>
                <w:b/>
                <w:bCs/>
                <w:i/>
                <w:iCs/>
              </w:rPr>
            </w:pPr>
            <w:r w:rsidRPr="0000206E">
              <w:rPr>
                <w:b/>
                <w:bCs/>
                <w:i/>
                <w:iCs/>
              </w:rPr>
              <w:t>prs-ProcessingWindowType1A</w:t>
            </w:r>
          </w:p>
          <w:p w14:paraId="4FB6CBBD" w14:textId="77777777" w:rsidR="00C87327" w:rsidRDefault="00C87327" w:rsidP="00C87327">
            <w:pPr>
              <w:pStyle w:val="TAL"/>
              <w:keepNext w:val="0"/>
              <w:keepLines w:val="0"/>
              <w:widowControl w:val="0"/>
              <w:rPr>
                <w:bCs/>
                <w:iCs/>
                <w:noProof/>
              </w:rPr>
            </w:pPr>
            <w:r>
              <w:rPr>
                <w:bCs/>
                <w:iCs/>
                <w:noProof/>
              </w:rPr>
              <w:t>Indicates the s</w:t>
            </w:r>
            <w:r w:rsidRPr="0000206E">
              <w:rPr>
                <w:bCs/>
                <w:iCs/>
                <w:noProof/>
              </w:rPr>
              <w:t xml:space="preserve">upported </w:t>
            </w:r>
            <w:r>
              <w:rPr>
                <w:bCs/>
                <w:iCs/>
                <w:noProof/>
              </w:rPr>
              <w:t>DL-</w:t>
            </w:r>
            <w:r w:rsidRPr="0000206E">
              <w:rPr>
                <w:bCs/>
                <w:iCs/>
                <w:noProof/>
              </w:rPr>
              <w:t>PRS processing types subject to the UE determining that DL</w:t>
            </w:r>
            <w:r>
              <w:rPr>
                <w:bCs/>
                <w:iCs/>
                <w:noProof/>
              </w:rPr>
              <w:t>-</w:t>
            </w:r>
            <w:r w:rsidRPr="0000206E">
              <w:rPr>
                <w:bCs/>
                <w:iCs/>
                <w:noProof/>
              </w:rPr>
              <w:t xml:space="preserve">PRS to be higher priority for </w:t>
            </w:r>
            <w:r>
              <w:rPr>
                <w:bCs/>
                <w:iCs/>
                <w:noProof/>
              </w:rPr>
              <w:t>DL-</w:t>
            </w:r>
            <w:r w:rsidRPr="0000206E">
              <w:rPr>
                <w:bCs/>
                <w:iCs/>
                <w:noProof/>
              </w:rPr>
              <w:t xml:space="preserve">PRS measurement outside MG and in a </w:t>
            </w:r>
            <w:r>
              <w:rPr>
                <w:bCs/>
                <w:iCs/>
                <w:noProof/>
              </w:rPr>
              <w:t>DL-</w:t>
            </w:r>
            <w:r w:rsidRPr="0000206E">
              <w:rPr>
                <w:bCs/>
                <w:iCs/>
                <w:noProof/>
              </w:rPr>
              <w:t xml:space="preserve">PRS </w:t>
            </w:r>
            <w:r>
              <w:rPr>
                <w:bCs/>
                <w:iCs/>
                <w:noProof/>
              </w:rPr>
              <w:t>P</w:t>
            </w:r>
            <w:r w:rsidRPr="0000206E">
              <w:rPr>
                <w:bCs/>
                <w:iCs/>
                <w:noProof/>
              </w:rPr>
              <w:t xml:space="preserve">rocessing </w:t>
            </w:r>
            <w:r>
              <w:rPr>
                <w:bCs/>
                <w:iCs/>
                <w:noProof/>
              </w:rPr>
              <w:t>W</w:t>
            </w:r>
            <w:r w:rsidRPr="0000206E">
              <w:rPr>
                <w:bCs/>
                <w:iCs/>
                <w:noProof/>
              </w:rPr>
              <w:t>indow</w:t>
            </w:r>
            <w:r>
              <w:rPr>
                <w:bCs/>
                <w:iCs/>
                <w:noProof/>
              </w:rPr>
              <w:t>.</w:t>
            </w:r>
          </w:p>
          <w:p w14:paraId="7BB2E4FB" w14:textId="32B2F46B" w:rsidR="00C87327" w:rsidRPr="00073C73" w:rsidRDefault="00C87327" w:rsidP="00C87327">
            <w:pPr>
              <w:pStyle w:val="TAL"/>
              <w:keepNext w:val="0"/>
              <w:keepLines w:val="0"/>
              <w:widowControl w:val="0"/>
              <w:rPr>
                <w:b/>
                <w:i/>
                <w:noProof/>
              </w:rPr>
            </w:pPr>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r>
              <w:rPr>
                <w:bCs/>
                <w:iCs/>
                <w:noProof/>
              </w:rPr>
              <w:t>.</w:t>
            </w:r>
          </w:p>
        </w:tc>
      </w:tr>
      <w:tr w:rsidR="00C87327" w:rsidRPr="00073C73" w14:paraId="2275493F" w14:textId="77777777" w:rsidTr="00DE17D8">
        <w:trPr>
          <w:cantSplit/>
        </w:trPr>
        <w:tc>
          <w:tcPr>
            <w:tcW w:w="9639" w:type="dxa"/>
          </w:tcPr>
          <w:p w14:paraId="16576FC9" w14:textId="77777777" w:rsidR="00C87327" w:rsidRPr="0000206E" w:rsidRDefault="00C87327" w:rsidP="00C87327">
            <w:pPr>
              <w:pStyle w:val="TAL"/>
              <w:keepNext w:val="0"/>
              <w:keepLines w:val="0"/>
              <w:widowControl w:val="0"/>
              <w:rPr>
                <w:b/>
                <w:bCs/>
                <w:i/>
                <w:iCs/>
              </w:rPr>
            </w:pPr>
            <w:r w:rsidRPr="0000206E">
              <w:rPr>
                <w:b/>
                <w:bCs/>
                <w:i/>
                <w:iCs/>
              </w:rPr>
              <w:t>prs-ProcessingWindowType1B</w:t>
            </w:r>
          </w:p>
          <w:p w14:paraId="33682D5D"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67682C38" w14:textId="3EA11D3B" w:rsidR="00C87327" w:rsidRPr="00073C73" w:rsidRDefault="00C87327" w:rsidP="00C87327">
            <w:pPr>
              <w:pStyle w:val="TAL"/>
              <w:keepNext w:val="0"/>
              <w:keepLines w:val="0"/>
              <w:widowControl w:val="0"/>
              <w:rPr>
                <w:b/>
                <w:i/>
                <w:noProof/>
              </w:rPr>
            </w:pPr>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p>
        </w:tc>
      </w:tr>
      <w:tr w:rsidR="00C87327" w:rsidRPr="00073C73" w14:paraId="6415C95E" w14:textId="77777777" w:rsidTr="00DE17D8">
        <w:trPr>
          <w:cantSplit/>
        </w:trPr>
        <w:tc>
          <w:tcPr>
            <w:tcW w:w="9639" w:type="dxa"/>
          </w:tcPr>
          <w:p w14:paraId="45EB2F1C" w14:textId="77777777" w:rsidR="00C87327" w:rsidRPr="0000206E" w:rsidRDefault="00C87327" w:rsidP="00C87327">
            <w:pPr>
              <w:pStyle w:val="TAL"/>
              <w:keepNext w:val="0"/>
              <w:keepLines w:val="0"/>
              <w:widowControl w:val="0"/>
              <w:rPr>
                <w:b/>
                <w:bCs/>
                <w:i/>
                <w:iCs/>
              </w:rPr>
            </w:pPr>
            <w:r w:rsidRPr="0000206E">
              <w:rPr>
                <w:b/>
                <w:bCs/>
                <w:i/>
                <w:iCs/>
              </w:rPr>
              <w:t>prs-ProcessingWindowType2</w:t>
            </w:r>
          </w:p>
          <w:p w14:paraId="6A7B145E"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7A3BD2E0" w14:textId="0EC95A21" w:rsidR="00C87327" w:rsidRPr="00073C73" w:rsidRDefault="00C87327" w:rsidP="00C87327">
            <w:pPr>
              <w:pStyle w:val="TAL"/>
              <w:keepNext w:val="0"/>
              <w:keepLines w:val="0"/>
              <w:widowControl w:val="0"/>
              <w:rPr>
                <w:b/>
                <w:i/>
                <w:noProof/>
              </w:rPr>
            </w:pPr>
            <w:r w:rsidRPr="0000206E">
              <w:rPr>
                <w:bCs/>
                <w:iCs/>
                <w:noProof/>
              </w:rPr>
              <w:t>Type 2 refers to the determination of prioritization between DL</w:t>
            </w:r>
            <w:r>
              <w:rPr>
                <w:bCs/>
                <w:iCs/>
                <w:noProof/>
              </w:rPr>
              <w:t>-</w:t>
            </w:r>
            <w:r w:rsidRPr="0000206E">
              <w:rPr>
                <w:bCs/>
                <w:iCs/>
                <w:noProof/>
              </w:rPr>
              <w:t>PRS and other DL signals/channels only in DL</w:t>
            </w:r>
            <w:r>
              <w:rPr>
                <w:bCs/>
                <w:iCs/>
                <w:noProof/>
              </w:rPr>
              <w:t>-</w:t>
            </w:r>
            <w:r w:rsidRPr="0000206E">
              <w:rPr>
                <w:bCs/>
                <w:iCs/>
                <w:noProof/>
              </w:rPr>
              <w:t>PRS symbols within the PRS processing window</w:t>
            </w:r>
            <w:r>
              <w:rPr>
                <w:bCs/>
                <w:iCs/>
                <w:noProof/>
              </w:rPr>
              <w:t>.</w:t>
            </w:r>
          </w:p>
        </w:tc>
      </w:tr>
      <w:tr w:rsidR="00C87327" w:rsidRPr="00073C73" w14:paraId="658F1B74" w14:textId="77777777" w:rsidTr="00DE17D8">
        <w:trPr>
          <w:cantSplit/>
        </w:trPr>
        <w:tc>
          <w:tcPr>
            <w:tcW w:w="9639" w:type="dxa"/>
          </w:tcPr>
          <w:p w14:paraId="5D9360C1" w14:textId="77777777" w:rsidR="00C87327" w:rsidRPr="00453D6C" w:rsidRDefault="00C87327" w:rsidP="00C87327">
            <w:pPr>
              <w:pStyle w:val="TAL"/>
              <w:keepNext w:val="0"/>
              <w:keepLines w:val="0"/>
              <w:widowControl w:val="0"/>
              <w:rPr>
                <w:b/>
                <w:bCs/>
                <w:i/>
                <w:iCs/>
                <w:noProof/>
              </w:rPr>
            </w:pPr>
            <w:r w:rsidRPr="00453D6C">
              <w:rPr>
                <w:b/>
                <w:bCs/>
                <w:i/>
                <w:iCs/>
              </w:rPr>
              <w:lastRenderedPageBreak/>
              <w:t>supportedPrioHandlingOptOfPPW</w:t>
            </w:r>
          </w:p>
          <w:p w14:paraId="79F3B1DD" w14:textId="77777777" w:rsidR="00C87327" w:rsidRPr="00F73B89" w:rsidRDefault="00C87327" w:rsidP="00C87327">
            <w:pPr>
              <w:pStyle w:val="TAL"/>
              <w:widowControl w:val="0"/>
              <w:rPr>
                <w:rFonts w:cs="Arial"/>
                <w:bCs/>
                <w:iCs/>
                <w:noProof/>
                <w:szCs w:val="18"/>
              </w:rPr>
            </w:pPr>
            <w:r w:rsidRPr="00F73B89">
              <w:rPr>
                <w:rFonts w:cs="Arial"/>
                <w:bCs/>
                <w:iCs/>
                <w:noProof/>
                <w:szCs w:val="18"/>
              </w:rPr>
              <w:t>Indicates support of priority handing options of DL-PRS</w:t>
            </w:r>
            <w:r>
              <w:rPr>
                <w:rFonts w:cs="Arial"/>
                <w:bCs/>
                <w:iCs/>
                <w:noProof/>
                <w:szCs w:val="18"/>
              </w:rPr>
              <w:t xml:space="preserve"> </w:t>
            </w:r>
            <w:r w:rsidRPr="00D11D44">
              <w:rPr>
                <w:rFonts w:cs="Arial"/>
                <w:bCs/>
                <w:iCs/>
                <w:noProof/>
                <w:szCs w:val="18"/>
              </w:rPr>
              <w:t xml:space="preserve">when </w:t>
            </w:r>
            <w:r>
              <w:rPr>
                <w:rFonts w:cs="Arial"/>
                <w:bCs/>
                <w:iCs/>
                <w:noProof/>
                <w:szCs w:val="18"/>
              </w:rPr>
              <w:t>the DL-</w:t>
            </w:r>
            <w:r w:rsidRPr="00D11D44">
              <w:rPr>
                <w:rFonts w:cs="Arial"/>
                <w:bCs/>
                <w:iCs/>
                <w:noProof/>
                <w:szCs w:val="18"/>
              </w:rPr>
              <w:t xml:space="preserve">PRS measurement is outside </w:t>
            </w:r>
            <w:r>
              <w:rPr>
                <w:rFonts w:cs="Arial"/>
                <w:bCs/>
                <w:iCs/>
                <w:noProof/>
                <w:szCs w:val="18"/>
              </w:rPr>
              <w:t>measurement gap.</w:t>
            </w:r>
          </w:p>
          <w:p w14:paraId="14FB5EC1"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option1</w:t>
            </w:r>
            <w:r w:rsidRPr="00F73B89">
              <w:rPr>
                <w:rFonts w:ascii="Arial" w:hAnsi="Arial" w:cs="Arial"/>
                <w:noProof/>
                <w:sz w:val="18"/>
                <w:szCs w:val="18"/>
              </w:rPr>
              <w:t>: UE indicates support of two priority states.</w:t>
            </w:r>
          </w:p>
          <w:p w14:paraId="0A6EC225"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561AC97A"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all PDCCH/PDSCH/CSI-RS</w:t>
            </w:r>
          </w:p>
          <w:p w14:paraId="5CB02476"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option2</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three priority states</w:t>
            </w:r>
          </w:p>
          <w:p w14:paraId="6C73A638"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2BBCAD01"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PDCCH and URLLC PDSCH and higher priority than other PDSCH/CSI-RS</w:t>
            </w:r>
          </w:p>
          <w:p w14:paraId="0045C02E" w14:textId="77777777" w:rsidR="00C87327" w:rsidRPr="00F73B89" w:rsidRDefault="00C87327" w:rsidP="00C87327">
            <w:pPr>
              <w:pStyle w:val="B2"/>
              <w:spacing w:after="0"/>
              <w:ind w:left="1476" w:hanging="567"/>
              <w:rPr>
                <w:rFonts w:ascii="Arial" w:hAnsi="Arial" w:cs="Arial"/>
                <w:noProof/>
                <w:sz w:val="18"/>
                <w:szCs w:val="18"/>
              </w:rPr>
            </w:pPr>
            <w:r w:rsidRPr="00F73B89">
              <w:rPr>
                <w:rFonts w:ascii="Arial" w:hAnsi="Arial" w:cs="Arial"/>
                <w:noProof/>
                <w:sz w:val="18"/>
                <w:szCs w:val="18"/>
              </w:rPr>
              <w:t>Note:</w:t>
            </w:r>
            <w:r>
              <w:t xml:space="preserve"> </w:t>
            </w:r>
            <w:r>
              <w:tab/>
            </w:r>
            <w:r w:rsidRPr="00F73B89">
              <w:rPr>
                <w:rFonts w:ascii="Arial" w:hAnsi="Arial" w:cs="Arial"/>
                <w:noProof/>
                <w:sz w:val="18"/>
                <w:szCs w:val="18"/>
              </w:rPr>
              <w:t>The URLLC channel corresponds a dynamically scheduled PDSCH whose PUCCH resource for carrying ACK/NAK is marked as high-priority.</w:t>
            </w:r>
          </w:p>
          <w:p w14:paraId="0EEA5CC3"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3: </w:t>
            </w:r>
            <w:r>
              <w:rPr>
                <w:rFonts w:ascii="Arial" w:hAnsi="Arial" w:cs="Arial"/>
                <w:noProof/>
                <w:sz w:val="18"/>
                <w:szCs w:val="18"/>
              </w:rPr>
              <w:t>DL-</w:t>
            </w:r>
            <w:r w:rsidRPr="00F73B89">
              <w:rPr>
                <w:rFonts w:ascii="Arial" w:hAnsi="Arial" w:cs="Arial"/>
                <w:noProof/>
                <w:sz w:val="18"/>
                <w:szCs w:val="18"/>
              </w:rPr>
              <w:t>PRS is lower priority than all PDCCH/PDSCH/CSI-RS</w:t>
            </w:r>
          </w:p>
          <w:p w14:paraId="4FF55339"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option3</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single priority state</w:t>
            </w:r>
          </w:p>
          <w:p w14:paraId="4A84D93F" w14:textId="11868443" w:rsidR="00C87327" w:rsidRPr="00E529B7" w:rsidRDefault="00C87327" w:rsidP="00E529B7">
            <w:pPr>
              <w:pStyle w:val="B2"/>
              <w:spacing w:after="0"/>
              <w:rPr>
                <w:noProof/>
              </w:rPr>
            </w:pPr>
            <w:r w:rsidRPr="00C87327">
              <w:rPr>
                <w:rFonts w:ascii="Arial" w:hAnsi="Arial"/>
                <w:noProof/>
                <w:sz w:val="18"/>
              </w:rPr>
              <w:t>-</w:t>
            </w:r>
            <w:r w:rsidRPr="00C87327">
              <w:rPr>
                <w:rFonts w:ascii="Arial" w:hAnsi="Arial"/>
                <w:sz w:val="18"/>
              </w:rPr>
              <w:tab/>
            </w:r>
            <w:r w:rsidRPr="00C87327">
              <w:rPr>
                <w:rFonts w:ascii="Arial" w:hAnsi="Arial"/>
                <w:noProof/>
                <w:sz w:val="18"/>
              </w:rPr>
              <w:t>State 1: DL-PRS is higher priority than all PDCCH/PDSCH/CSI-RS</w:t>
            </w:r>
          </w:p>
        </w:tc>
      </w:tr>
      <w:tr w:rsidR="00C87327" w:rsidRPr="00073C73" w14:paraId="4BE64C43" w14:textId="77777777" w:rsidTr="00DE17D8">
        <w:trPr>
          <w:cantSplit/>
        </w:trPr>
        <w:tc>
          <w:tcPr>
            <w:tcW w:w="9639" w:type="dxa"/>
          </w:tcPr>
          <w:p w14:paraId="708CC020" w14:textId="77777777" w:rsidR="00C87327" w:rsidRPr="00AF0390" w:rsidRDefault="00C87327" w:rsidP="00C87327">
            <w:pPr>
              <w:pStyle w:val="TAL"/>
              <w:keepNext w:val="0"/>
              <w:keepLines w:val="0"/>
              <w:widowControl w:val="0"/>
              <w:rPr>
                <w:b/>
                <w:bCs/>
                <w:i/>
                <w:iCs/>
              </w:rPr>
            </w:pPr>
            <w:r w:rsidRPr="00AF0390">
              <w:rPr>
                <w:b/>
                <w:bCs/>
                <w:i/>
                <w:iCs/>
              </w:rPr>
              <w:t>prs-BufferingCapability</w:t>
            </w:r>
          </w:p>
          <w:p w14:paraId="62B377E5" w14:textId="77777777" w:rsidR="00C87327" w:rsidRPr="00AF0390" w:rsidRDefault="00C87327" w:rsidP="00E73550">
            <w:pPr>
              <w:pStyle w:val="TAL"/>
              <w:widowControl w:val="0"/>
              <w:rPr>
                <w:bCs/>
                <w:iCs/>
                <w:noProof/>
              </w:rPr>
            </w:pPr>
            <w:r>
              <w:rPr>
                <w:bCs/>
                <w:iCs/>
                <w:noProof/>
              </w:rPr>
              <w:t xml:space="preserve">Indicates the </w:t>
            </w:r>
            <w:r w:rsidRPr="00BC02EF">
              <w:rPr>
                <w:bCs/>
                <w:iCs/>
                <w:noProof/>
              </w:rPr>
              <w:t>DL</w:t>
            </w:r>
            <w:r>
              <w:rPr>
                <w:bCs/>
                <w:iCs/>
                <w:noProof/>
              </w:rPr>
              <w:t>-</w:t>
            </w:r>
            <w:r w:rsidRPr="00BC02EF">
              <w:rPr>
                <w:bCs/>
                <w:iCs/>
                <w:noProof/>
              </w:rPr>
              <w:t>PRS Processing Capability outside MG - buffering capability</w:t>
            </w:r>
            <w:r>
              <w:rPr>
                <w:bCs/>
                <w:iCs/>
                <w:noProof/>
              </w:rPr>
              <w:t>.</w:t>
            </w:r>
          </w:p>
          <w:p w14:paraId="1A0B782A" w14:textId="77777777" w:rsidR="00C87327" w:rsidRPr="00AF0390" w:rsidRDefault="00C87327" w:rsidP="00E6403C">
            <w:pPr>
              <w:pStyle w:val="B1"/>
              <w:spacing w:after="0"/>
              <w:rPr>
                <w:rFonts w:ascii="Arial" w:hAnsi="Arial" w:cs="Arial"/>
                <w:noProof/>
                <w:sz w:val="18"/>
                <w:szCs w:val="18"/>
              </w:rPr>
            </w:pPr>
            <w:r>
              <w:rPr>
                <w:rFonts w:ascii="Arial" w:hAnsi="Arial" w:cs="Arial"/>
                <w:noProof/>
                <w:sz w:val="18"/>
                <w:szCs w:val="18"/>
              </w:rPr>
              <w:t>-</w:t>
            </w:r>
            <w:r>
              <w:tab/>
            </w:r>
            <w:r w:rsidRPr="00AF0390">
              <w:rPr>
                <w:rFonts w:ascii="Arial" w:hAnsi="Arial" w:cs="Arial"/>
                <w:i/>
                <w:iCs/>
                <w:noProof/>
                <w:sz w:val="18"/>
                <w:szCs w:val="18"/>
              </w:rPr>
              <w:t>type1</w:t>
            </w:r>
            <w:r>
              <w:rPr>
                <w:rFonts w:ascii="Arial" w:hAnsi="Arial" w:cs="Arial"/>
                <w:noProof/>
                <w:sz w:val="18"/>
                <w:szCs w:val="18"/>
              </w:rPr>
              <w:t>:</w:t>
            </w:r>
            <w:r w:rsidRPr="00AF0390">
              <w:rPr>
                <w:rFonts w:ascii="Arial" w:hAnsi="Arial" w:cs="Arial"/>
                <w:noProof/>
                <w:sz w:val="18"/>
                <w:szCs w:val="18"/>
              </w:rPr>
              <w:t xml:space="preserve"> sub-slot/symbol level buffering</w:t>
            </w:r>
          </w:p>
          <w:p w14:paraId="7E5632C3" w14:textId="450DB348"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1135F917" w14:textId="77777777" w:rsidTr="00DE17D8">
        <w:trPr>
          <w:cantSplit/>
        </w:trPr>
        <w:tc>
          <w:tcPr>
            <w:tcW w:w="9639" w:type="dxa"/>
          </w:tcPr>
          <w:p w14:paraId="39A3AAB2" w14:textId="77777777" w:rsidR="00C87327" w:rsidRPr="003A3E96" w:rsidRDefault="00C87327" w:rsidP="00C87327">
            <w:pPr>
              <w:pStyle w:val="TAL"/>
              <w:keepNext w:val="0"/>
              <w:keepLines w:val="0"/>
              <w:widowControl w:val="0"/>
              <w:rPr>
                <w:b/>
                <w:bCs/>
                <w:i/>
                <w:iCs/>
              </w:rPr>
            </w:pPr>
            <w:r w:rsidRPr="003A3E96">
              <w:rPr>
                <w:b/>
                <w:bCs/>
                <w:i/>
                <w:iCs/>
              </w:rPr>
              <w:t>maxDL-PRS-ResourcesProcessInSlot</w:t>
            </w:r>
          </w:p>
          <w:p w14:paraId="0C681D3A" w14:textId="56D84AD3" w:rsidR="00C87327" w:rsidRPr="00073C73" w:rsidRDefault="00C87327" w:rsidP="00C87327">
            <w:pPr>
              <w:pStyle w:val="TAL"/>
              <w:keepNext w:val="0"/>
              <w:keepLines w:val="0"/>
              <w:widowControl w:val="0"/>
              <w:rPr>
                <w:b/>
                <w:i/>
                <w:noProof/>
              </w:rPr>
            </w:pPr>
            <w:r>
              <w:rPr>
                <w:bCs/>
                <w:iCs/>
                <w:noProof/>
              </w:rPr>
              <w:t xml:space="preserve">Indicates the </w:t>
            </w:r>
            <w:r w:rsidRPr="00416CB2">
              <w:rPr>
                <w:bCs/>
                <w:iCs/>
                <w:noProof/>
              </w:rPr>
              <w:t>DL</w:t>
            </w:r>
            <w:r>
              <w:rPr>
                <w:bCs/>
                <w:iCs/>
                <w:noProof/>
              </w:rPr>
              <w:t>-</w:t>
            </w:r>
            <w:r w:rsidRPr="00416CB2">
              <w:rPr>
                <w:bCs/>
                <w:iCs/>
                <w:noProof/>
              </w:rPr>
              <w:t>PRS Processing Capability outside MG - buffering capability</w:t>
            </w:r>
            <w:r>
              <w:rPr>
                <w:bCs/>
                <w:iCs/>
                <w:noProof/>
              </w:rPr>
              <w:t xml:space="preserve">. </w:t>
            </w:r>
            <w:r w:rsidRPr="003A3E96">
              <w:rPr>
                <w:rFonts w:cs="Arial"/>
                <w:noProof/>
                <w:szCs w:val="18"/>
              </w:rPr>
              <w:t>Max number of DL</w:t>
            </w:r>
            <w:r>
              <w:rPr>
                <w:rFonts w:cs="Arial"/>
                <w:noProof/>
                <w:szCs w:val="18"/>
              </w:rPr>
              <w:t>-</w:t>
            </w:r>
            <w:r w:rsidRPr="003A3E96">
              <w:rPr>
                <w:rFonts w:cs="Arial"/>
                <w:noProof/>
                <w:szCs w:val="18"/>
              </w:rPr>
              <w:t>PRS resources that UE can process in a slot under it</w:t>
            </w:r>
            <w:r>
              <w:rPr>
                <w:rFonts w:cs="Arial"/>
                <w:noProof/>
                <w:szCs w:val="18"/>
              </w:rPr>
              <w:t>.</w:t>
            </w:r>
          </w:p>
        </w:tc>
      </w:tr>
      <w:tr w:rsidR="00C87327" w:rsidRPr="00073C73" w14:paraId="104B99FA" w14:textId="77777777" w:rsidTr="00DE17D8">
        <w:trPr>
          <w:cantSplit/>
        </w:trPr>
        <w:tc>
          <w:tcPr>
            <w:tcW w:w="9639" w:type="dxa"/>
          </w:tcPr>
          <w:p w14:paraId="42BB6A87" w14:textId="77777777" w:rsidR="00C87327" w:rsidRDefault="00C87327" w:rsidP="00C87327">
            <w:pPr>
              <w:pStyle w:val="TAL"/>
              <w:widowControl w:val="0"/>
              <w:rPr>
                <w:b/>
                <w:bCs/>
                <w:i/>
                <w:iCs/>
              </w:rPr>
            </w:pPr>
            <w:r w:rsidRPr="00F7025F">
              <w:rPr>
                <w:b/>
                <w:bCs/>
                <w:i/>
                <w:iCs/>
              </w:rPr>
              <w:t>prs-InactiveBufferingCapability</w:t>
            </w:r>
            <w:r w:rsidRPr="00F7025F" w:rsidDel="00F7025F">
              <w:rPr>
                <w:b/>
                <w:bCs/>
                <w:i/>
                <w:iCs/>
              </w:rPr>
              <w:t xml:space="preserve"> </w:t>
            </w:r>
          </w:p>
          <w:p w14:paraId="2AF289C5" w14:textId="77777777" w:rsidR="00C87327" w:rsidRPr="00B069DF" w:rsidRDefault="00C87327" w:rsidP="00C87327">
            <w:pPr>
              <w:pStyle w:val="TAL"/>
              <w:widowControl w:val="0"/>
              <w:rPr>
                <w:bCs/>
                <w:iCs/>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B069DF">
              <w:rPr>
                <w:bCs/>
                <w:iCs/>
                <w:noProof/>
              </w:rPr>
              <w:t>DL PRS buffering capability</w:t>
            </w:r>
            <w:r>
              <w:rPr>
                <w:bCs/>
                <w:iCs/>
                <w:noProof/>
              </w:rPr>
              <w:t>:</w:t>
            </w:r>
          </w:p>
          <w:p w14:paraId="359C2468" w14:textId="77777777" w:rsidR="00C87327" w:rsidRPr="00B069DF"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16671F">
              <w:rPr>
                <w:rFonts w:ascii="Arial" w:hAnsi="Arial" w:cs="Arial"/>
                <w:i/>
                <w:iCs/>
                <w:noProof/>
                <w:sz w:val="18"/>
                <w:szCs w:val="18"/>
              </w:rPr>
              <w:t>type1</w:t>
            </w:r>
            <w:r w:rsidRPr="00B069DF">
              <w:rPr>
                <w:rFonts w:ascii="Arial" w:hAnsi="Arial" w:cs="Arial"/>
                <w:noProof/>
                <w:sz w:val="18"/>
                <w:szCs w:val="18"/>
              </w:rPr>
              <w:t>: sub-slot/symbol level buffering</w:t>
            </w:r>
          </w:p>
          <w:p w14:paraId="770EDD45" w14:textId="422D7B74"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0B2B1BBE" w14:textId="77777777" w:rsidTr="00DE17D8">
        <w:trPr>
          <w:cantSplit/>
        </w:trPr>
        <w:tc>
          <w:tcPr>
            <w:tcW w:w="9639" w:type="dxa"/>
          </w:tcPr>
          <w:p w14:paraId="65E5EA87" w14:textId="77777777" w:rsidR="00C87327" w:rsidRPr="00193A40" w:rsidRDefault="00C87327" w:rsidP="00C87327">
            <w:pPr>
              <w:pStyle w:val="TAL"/>
              <w:keepNext w:val="0"/>
              <w:keepLines w:val="0"/>
              <w:widowControl w:val="0"/>
              <w:rPr>
                <w:b/>
                <w:bCs/>
                <w:i/>
                <w:iCs/>
              </w:rPr>
            </w:pPr>
            <w:r w:rsidRPr="00193A40">
              <w:rPr>
                <w:b/>
                <w:bCs/>
                <w:i/>
                <w:iCs/>
              </w:rPr>
              <w:t>maxDL-PRS-ResourcesProcessInSlotRRC-Inactive</w:t>
            </w:r>
          </w:p>
          <w:p w14:paraId="5ACD25AC" w14:textId="406331A2" w:rsidR="00C87327" w:rsidRPr="00073C73" w:rsidRDefault="00C87327" w:rsidP="00C87327">
            <w:pPr>
              <w:pStyle w:val="TAL"/>
              <w:keepNext w:val="0"/>
              <w:keepLines w:val="0"/>
              <w:widowControl w:val="0"/>
              <w:rPr>
                <w:b/>
                <w:i/>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193A40">
              <w:rPr>
                <w:bCs/>
                <w:iCs/>
                <w:noProof/>
              </w:rPr>
              <w:t>Max number of DL</w:t>
            </w:r>
            <w:r>
              <w:rPr>
                <w:bCs/>
                <w:iCs/>
                <w:noProof/>
              </w:rPr>
              <w:t>-</w:t>
            </w:r>
            <w:r w:rsidRPr="00193A40">
              <w:rPr>
                <w:bCs/>
                <w:iCs/>
                <w:noProof/>
              </w:rPr>
              <w:t xml:space="preserve">PRS </w:t>
            </w:r>
            <w:r>
              <w:rPr>
                <w:bCs/>
                <w:iCs/>
                <w:noProof/>
              </w:rPr>
              <w:t>R</w:t>
            </w:r>
            <w:r w:rsidRPr="00193A40">
              <w:rPr>
                <w:bCs/>
                <w:iCs/>
                <w:noProof/>
              </w:rPr>
              <w:t>esources that UE can process in a slot under it</w:t>
            </w:r>
            <w:r>
              <w:rPr>
                <w:bCs/>
                <w:iCs/>
                <w:noProof/>
              </w:rPr>
              <w:t>.</w:t>
            </w:r>
          </w:p>
        </w:tc>
      </w:tr>
      <w:tr w:rsidR="00C87327" w:rsidRPr="00073C73" w14:paraId="3DAB1741" w14:textId="77777777" w:rsidTr="00DE17D8">
        <w:trPr>
          <w:cantSplit/>
        </w:trPr>
        <w:tc>
          <w:tcPr>
            <w:tcW w:w="9639" w:type="dxa"/>
          </w:tcPr>
          <w:p w14:paraId="3873DF9B" w14:textId="77777777" w:rsidR="00C87327" w:rsidRDefault="00C87327" w:rsidP="00C87327">
            <w:pPr>
              <w:pStyle w:val="TAL"/>
              <w:keepNext w:val="0"/>
              <w:keepLines w:val="0"/>
              <w:widowControl w:val="0"/>
              <w:rPr>
                <w:b/>
                <w:bCs/>
                <w:i/>
                <w:iCs/>
              </w:rPr>
            </w:pPr>
            <w:r w:rsidRPr="003B2408">
              <w:rPr>
                <w:b/>
                <w:bCs/>
                <w:i/>
                <w:iCs/>
              </w:rPr>
              <w:t>lowerRxBeamSweepingThan8-FR2</w:t>
            </w:r>
          </w:p>
          <w:p w14:paraId="093B2946" w14:textId="50560949" w:rsidR="00C87327" w:rsidRPr="00073C73" w:rsidRDefault="00C87327" w:rsidP="00C87327">
            <w:pPr>
              <w:pStyle w:val="TAL"/>
              <w:keepNext w:val="0"/>
              <w:keepLines w:val="0"/>
              <w:widowControl w:val="0"/>
              <w:rPr>
                <w:b/>
                <w:i/>
                <w:noProof/>
              </w:rPr>
            </w:pPr>
            <w:r>
              <w:t>Indicates s</w:t>
            </w:r>
            <w:r w:rsidRPr="0027316C">
              <w:t>upport of the lower Rx beam sweeping factor than 8 for FR2</w:t>
            </w:r>
            <w:r>
              <w:t>.</w:t>
            </w:r>
          </w:p>
        </w:tc>
      </w:tr>
      <w:tr w:rsidR="00C87327" w:rsidRPr="00073C73" w14:paraId="35541C5D" w14:textId="77777777" w:rsidTr="00DE17D8">
        <w:trPr>
          <w:cantSplit/>
        </w:trPr>
        <w:tc>
          <w:tcPr>
            <w:tcW w:w="9639" w:type="dxa"/>
          </w:tcPr>
          <w:p w14:paraId="0FAF1668" w14:textId="77777777" w:rsidR="00C87327" w:rsidRDefault="00C87327" w:rsidP="00C87327">
            <w:pPr>
              <w:pStyle w:val="TAL"/>
              <w:keepNext w:val="0"/>
              <w:keepLines w:val="0"/>
              <w:widowControl w:val="0"/>
              <w:rPr>
                <w:b/>
                <w:bCs/>
                <w:i/>
                <w:iCs/>
              </w:rPr>
            </w:pPr>
            <w:r w:rsidRPr="003B2408">
              <w:rPr>
                <w:b/>
                <w:bCs/>
                <w:i/>
                <w:iCs/>
              </w:rPr>
              <w:t>numberOfRxBeamSweepingFactor</w:t>
            </w:r>
          </w:p>
          <w:p w14:paraId="02529614" w14:textId="4AFB41F0" w:rsidR="00C87327" w:rsidRPr="00073C73" w:rsidRDefault="00C87327" w:rsidP="00C87327">
            <w:pPr>
              <w:pStyle w:val="TAL"/>
              <w:keepNext w:val="0"/>
              <w:keepLines w:val="0"/>
              <w:widowControl w:val="0"/>
              <w:rPr>
                <w:b/>
                <w:i/>
                <w:noProof/>
              </w:rPr>
            </w:pPr>
            <w:r>
              <w:t>Indicates the n</w:t>
            </w:r>
            <w:r w:rsidRPr="00720054">
              <w:t>umber of Rx beam sweeping factors</w:t>
            </w:r>
            <w:r>
              <w:t xml:space="preserve"> for FR2.</w:t>
            </w:r>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4"/>
        <w:rPr>
          <w:i/>
          <w:iCs/>
          <w:noProof/>
        </w:rPr>
      </w:pPr>
      <w:bookmarkStart w:id="942" w:name="_Toc46486423"/>
      <w:bookmarkStart w:id="943" w:name="_Toc52546768"/>
      <w:bookmarkStart w:id="944" w:name="_Toc52547298"/>
      <w:bookmarkStart w:id="945" w:name="_Toc52547828"/>
      <w:bookmarkStart w:id="946" w:name="_Toc52548358"/>
      <w:bookmarkStart w:id="947" w:name="_Toc90719604"/>
      <w:r w:rsidRPr="00073C73">
        <w:rPr>
          <w:i/>
          <w:iCs/>
        </w:rPr>
        <w:t>–</w:t>
      </w:r>
      <w:r w:rsidRPr="00073C73">
        <w:rPr>
          <w:i/>
          <w:iCs/>
        </w:rPr>
        <w:tab/>
      </w:r>
      <w:r w:rsidRPr="00073C73">
        <w:rPr>
          <w:i/>
          <w:iCs/>
          <w:noProof/>
        </w:rPr>
        <w:t>NR-DL-PRS-QCL-ProcessingCapability</w:t>
      </w:r>
      <w:bookmarkEnd w:id="942"/>
      <w:bookmarkEnd w:id="943"/>
      <w:bookmarkEnd w:id="944"/>
      <w:bookmarkEnd w:id="945"/>
      <w:bookmarkEnd w:id="946"/>
      <w:bookmarkEnd w:id="947"/>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lastRenderedPageBreak/>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等线"/>
                <w:b/>
                <w:i/>
                <w:noProof/>
                <w:lang w:eastAsia="zh-CN"/>
              </w:rPr>
            </w:pPr>
            <w:r w:rsidRPr="00073C73">
              <w:rPr>
                <w:rFonts w:eastAsia="等线"/>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等线"/>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4"/>
      </w:pPr>
      <w:bookmarkStart w:id="948" w:name="_Toc46486424"/>
      <w:bookmarkStart w:id="949" w:name="_Toc52546769"/>
      <w:bookmarkStart w:id="950" w:name="_Toc52547299"/>
      <w:bookmarkStart w:id="951" w:name="_Toc52547829"/>
      <w:bookmarkStart w:id="952" w:name="_Toc52548359"/>
      <w:bookmarkStart w:id="953" w:name="_Toc90719605"/>
      <w:r w:rsidRPr="00073C73">
        <w:t>–</w:t>
      </w:r>
      <w:r w:rsidRPr="00073C73">
        <w:tab/>
      </w:r>
      <w:r w:rsidRPr="00073C73">
        <w:rPr>
          <w:i/>
        </w:rPr>
        <w:t>NR-DL-PRS-ResourceID</w:t>
      </w:r>
      <w:bookmarkEnd w:id="948"/>
      <w:bookmarkEnd w:id="949"/>
      <w:bookmarkEnd w:id="950"/>
      <w:bookmarkEnd w:id="951"/>
      <w:bookmarkEnd w:id="952"/>
      <w:bookmarkEnd w:id="953"/>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4"/>
        <w:rPr>
          <w:i/>
          <w:iCs/>
          <w:noProof/>
        </w:rPr>
      </w:pPr>
      <w:bookmarkStart w:id="954" w:name="_Toc46486425"/>
      <w:bookmarkStart w:id="955" w:name="_Toc52546770"/>
      <w:bookmarkStart w:id="956" w:name="_Toc52547300"/>
      <w:bookmarkStart w:id="957" w:name="_Toc52547830"/>
      <w:bookmarkStart w:id="958" w:name="_Toc52548360"/>
      <w:bookmarkStart w:id="959" w:name="_Toc90719606"/>
      <w:r w:rsidRPr="00073C73">
        <w:rPr>
          <w:i/>
          <w:iCs/>
        </w:rPr>
        <w:t>–</w:t>
      </w:r>
      <w:r w:rsidRPr="00073C73">
        <w:rPr>
          <w:i/>
          <w:iCs/>
        </w:rPr>
        <w:tab/>
      </w:r>
      <w:r w:rsidRPr="00073C73">
        <w:rPr>
          <w:i/>
          <w:iCs/>
          <w:noProof/>
        </w:rPr>
        <w:t>NR-DL-PRS-ResourcesCapability</w:t>
      </w:r>
      <w:bookmarkEnd w:id="954"/>
      <w:bookmarkEnd w:id="955"/>
      <w:bookmarkEnd w:id="956"/>
      <w:bookmarkEnd w:id="957"/>
      <w:bookmarkEnd w:id="958"/>
      <w:bookmarkEnd w:id="959"/>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D83B5A2"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w:t>
            </w:r>
            <w:r w:rsidR="00AA4779">
              <w:t>positioning</w:t>
            </w:r>
            <w:r w:rsidRPr="00073C73">
              <w:t xml:space="preserve"> frequency layer.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4"/>
      </w:pPr>
      <w:bookmarkStart w:id="960" w:name="_Toc46486426"/>
      <w:bookmarkStart w:id="961" w:name="_Toc52546771"/>
      <w:bookmarkStart w:id="962" w:name="_Toc52547301"/>
      <w:bookmarkStart w:id="963" w:name="_Toc52547831"/>
      <w:bookmarkStart w:id="964" w:name="_Toc52548361"/>
      <w:bookmarkStart w:id="965" w:name="_Toc90719607"/>
      <w:r w:rsidRPr="00073C73">
        <w:t>–</w:t>
      </w:r>
      <w:r w:rsidRPr="00073C73">
        <w:tab/>
      </w:r>
      <w:r w:rsidRPr="00073C73">
        <w:rPr>
          <w:i/>
        </w:rPr>
        <w:t>NR-DL-PRS-ResourceSetID</w:t>
      </w:r>
      <w:bookmarkEnd w:id="960"/>
      <w:bookmarkEnd w:id="961"/>
      <w:bookmarkEnd w:id="962"/>
      <w:bookmarkEnd w:id="963"/>
      <w:bookmarkEnd w:id="964"/>
      <w:bookmarkEnd w:id="965"/>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1E8570A0" w14:textId="77777777" w:rsidR="00C87327" w:rsidRDefault="00C87327" w:rsidP="00C87327">
      <w:pPr>
        <w:rPr>
          <w:rFonts w:eastAsia="MS Mincho"/>
        </w:rPr>
      </w:pPr>
    </w:p>
    <w:p w14:paraId="003E6459" w14:textId="77777777" w:rsidR="00C87327" w:rsidRPr="00A85E9E" w:rsidRDefault="00C87327" w:rsidP="00C87327">
      <w:pPr>
        <w:pStyle w:val="4"/>
      </w:pPr>
      <w:r w:rsidRPr="00A85E9E">
        <w:t>–</w:t>
      </w:r>
      <w:r w:rsidRPr="00A85E9E">
        <w:tab/>
      </w:r>
      <w:r w:rsidRPr="00A85E9E">
        <w:rPr>
          <w:i/>
          <w:iCs/>
        </w:rPr>
        <w:t>NR-</w:t>
      </w:r>
      <w:r w:rsidRPr="00A85E9E">
        <w:rPr>
          <w:i/>
        </w:rPr>
        <w:t>DL-</w:t>
      </w:r>
      <w:r w:rsidRPr="00A85E9E">
        <w:rPr>
          <w:i/>
          <w:noProof/>
        </w:rPr>
        <w:t>PRS-</w:t>
      </w:r>
      <w:r>
        <w:rPr>
          <w:i/>
          <w:noProof/>
        </w:rPr>
        <w:t>TRP-TEG-Info</w:t>
      </w:r>
    </w:p>
    <w:p w14:paraId="749C62FA" w14:textId="77777777" w:rsidR="00C87327" w:rsidRPr="00A85E9E" w:rsidRDefault="00C87327" w:rsidP="00C87327">
      <w:pPr>
        <w:keepLines/>
        <w:rPr>
          <w:noProof/>
        </w:rPr>
      </w:pPr>
      <w:r w:rsidRPr="00A85E9E">
        <w:t xml:space="preserve">The </w:t>
      </w:r>
      <w:bookmarkStart w:id="966" w:name="_Hlk89983110"/>
      <w:r w:rsidRPr="00A85E9E">
        <w:t xml:space="preserve">IE </w:t>
      </w:r>
      <w:r w:rsidRPr="00A70EB6">
        <w:rPr>
          <w:i/>
          <w:iCs/>
        </w:rPr>
        <w:t>NR-DL-PRS-TRP-TEG-Info</w:t>
      </w:r>
      <w:r>
        <w:rPr>
          <w:i/>
          <w:iCs/>
        </w:rPr>
        <w:t xml:space="preserve"> </w:t>
      </w:r>
      <w:r w:rsidRPr="00A85E9E">
        <w:rPr>
          <w:noProof/>
        </w:rPr>
        <w:t>is</w:t>
      </w:r>
      <w:bookmarkEnd w:id="966"/>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p>
    <w:p w14:paraId="2E8DF6F3" w14:textId="77777777" w:rsidR="00C87327" w:rsidRPr="00A85E9E" w:rsidRDefault="00C87327" w:rsidP="00C87327">
      <w:pPr>
        <w:pStyle w:val="PL"/>
        <w:shd w:val="clear" w:color="auto" w:fill="E6E6E6"/>
      </w:pPr>
      <w:r w:rsidRPr="00A85E9E">
        <w:t>-- ASN1START</w:t>
      </w:r>
    </w:p>
    <w:p w14:paraId="1747A052" w14:textId="77777777" w:rsidR="00C87327" w:rsidRPr="00A85E9E" w:rsidRDefault="00C87327" w:rsidP="00C87327">
      <w:pPr>
        <w:pStyle w:val="PL"/>
        <w:shd w:val="clear" w:color="auto" w:fill="E6E6E6"/>
      </w:pPr>
    </w:p>
    <w:p w14:paraId="31DE2DAD" w14:textId="77777777" w:rsidR="00C87327" w:rsidRPr="00A85E9E" w:rsidRDefault="00C87327" w:rsidP="00C87327">
      <w:pPr>
        <w:pStyle w:val="PL"/>
        <w:shd w:val="clear" w:color="auto" w:fill="E6E6E6"/>
      </w:pPr>
      <w:r w:rsidRPr="00A70EB6">
        <w:t>NR-DL-PRS-TRP-TEG-Info</w:t>
      </w:r>
      <w:r>
        <w:t>-r17</w:t>
      </w:r>
      <w:r w:rsidRPr="00A85E9E">
        <w:t xml:space="preserve"> ::= SEQUENCE (SIZE (1..nrMaxFreqLayers-r16)) OF</w:t>
      </w:r>
    </w:p>
    <w:p w14:paraId="78CD5151" w14:textId="16A6ADD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p>
    <w:p w14:paraId="77B58A55" w14:textId="77777777" w:rsidR="00C87327" w:rsidRPr="00A85E9E" w:rsidRDefault="00C87327" w:rsidP="00C87327">
      <w:pPr>
        <w:pStyle w:val="PL"/>
        <w:shd w:val="clear" w:color="auto" w:fill="E6E6E6"/>
      </w:pPr>
      <w:r w:rsidRPr="0068335A">
        <w:t>NR-DL-PRS-</w:t>
      </w:r>
      <w:r>
        <w:t>TRP</w:t>
      </w:r>
      <w:r w:rsidRPr="0068335A">
        <w:t>-TEG-InfoPerFreqLayer</w:t>
      </w:r>
      <w:r w:rsidRPr="00A85E9E">
        <w:t>-r1</w:t>
      </w:r>
      <w:r>
        <w:t>7</w:t>
      </w:r>
      <w:r w:rsidRPr="00A85E9E">
        <w:t xml:space="preserve"> ::= SEQUENCE (SIZE (1..nrMaxTRPsPerFreq-r16)) OF</w:t>
      </w:r>
    </w:p>
    <w:p w14:paraId="3D31196A" w14:textId="3CFCC81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p>
    <w:p w14:paraId="1FA8CF7A" w14:textId="77777777" w:rsidR="00C87327" w:rsidRPr="00A85E9E" w:rsidRDefault="00C87327" w:rsidP="00C87327">
      <w:pPr>
        <w:pStyle w:val="PL"/>
        <w:shd w:val="clear" w:color="auto" w:fill="E6E6E6"/>
      </w:pPr>
      <w:r w:rsidRPr="00405E71">
        <w:t>NR-DL-PRS-</w:t>
      </w:r>
      <w:r>
        <w:t>TRP</w:t>
      </w:r>
      <w:r w:rsidRPr="00405E71">
        <w:t>-TEG-InfoPerTRP-r17</w:t>
      </w:r>
      <w:r w:rsidRPr="00A85E9E">
        <w:t xml:space="preserve"> ::= SEQUENCE {</w:t>
      </w:r>
    </w:p>
    <w:p w14:paraId="2A2C383D" w14:textId="77777777" w:rsidR="00C87327" w:rsidRPr="00A85E9E" w:rsidRDefault="00C87327" w:rsidP="00C87327">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D76497C" w14:textId="77777777" w:rsidR="00C87327" w:rsidRPr="00A85E9E" w:rsidRDefault="00C87327" w:rsidP="00C87327">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p>
    <w:p w14:paraId="3DEE0545" w14:textId="5CFC1E4F" w:rsidR="00C87327" w:rsidRPr="00A85E9E" w:rsidRDefault="00C87327" w:rsidP="00C87327">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t>OPTIONAL,</w:t>
      </w:r>
      <w:r w:rsidRPr="00A85E9E">
        <w:rPr>
          <w:snapToGrid w:val="0"/>
        </w:rPr>
        <w:tab/>
        <w:t>-- Need ON</w:t>
      </w:r>
    </w:p>
    <w:p w14:paraId="6F4CFF35" w14:textId="77777777" w:rsidR="00C87327" w:rsidRPr="00A85E9E" w:rsidRDefault="00C87327" w:rsidP="00C87327">
      <w:pPr>
        <w:pStyle w:val="PL"/>
        <w:shd w:val="clear" w:color="auto" w:fill="E6E6E6"/>
        <w:rPr>
          <w:snapToGrid w:val="0"/>
        </w:rPr>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p>
    <w:p w14:paraId="77E7779B" w14:textId="77777777" w:rsidR="00C87327" w:rsidRPr="00A85E9E" w:rsidRDefault="00C87327" w:rsidP="00C87327">
      <w:pPr>
        <w:pStyle w:val="PL"/>
        <w:shd w:val="clear" w:color="auto" w:fill="E6E6E6"/>
      </w:pPr>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p>
    <w:p w14:paraId="05E4701F" w14:textId="77777777"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PerResource</w:t>
      </w:r>
      <w:r w:rsidRPr="00703C2C">
        <w:t>-r17</w:t>
      </w:r>
      <w:r>
        <w:t>,</w:t>
      </w:r>
    </w:p>
    <w:p w14:paraId="27ADFDA6" w14:textId="77777777" w:rsidR="00C87327" w:rsidRPr="00A85E9E" w:rsidRDefault="00C87327" w:rsidP="00C87327">
      <w:pPr>
        <w:pStyle w:val="PL"/>
        <w:shd w:val="clear" w:color="auto" w:fill="E6E6E6"/>
      </w:pPr>
      <w:r w:rsidRPr="00A85E9E">
        <w:tab/>
        <w:t>...</w:t>
      </w:r>
    </w:p>
    <w:p w14:paraId="58E89F79" w14:textId="77777777" w:rsidR="00C87327" w:rsidRPr="00A85E9E" w:rsidRDefault="00C87327" w:rsidP="00C87327">
      <w:pPr>
        <w:pStyle w:val="PL"/>
        <w:shd w:val="clear" w:color="auto" w:fill="E6E6E6"/>
      </w:pPr>
      <w:r w:rsidRPr="00A85E9E">
        <w:t>}</w:t>
      </w:r>
    </w:p>
    <w:p w14:paraId="6F3ABA73" w14:textId="77777777" w:rsidR="00C87327" w:rsidRPr="00A85E9E" w:rsidRDefault="00C87327" w:rsidP="00C87327">
      <w:pPr>
        <w:pStyle w:val="PL"/>
        <w:shd w:val="clear" w:color="auto" w:fill="E6E6E6"/>
      </w:pPr>
    </w:p>
    <w:p w14:paraId="3B0FB148" w14:textId="77777777" w:rsidR="00C87327" w:rsidRPr="00A85E9E" w:rsidRDefault="00C87327" w:rsidP="00C87327">
      <w:pPr>
        <w:pStyle w:val="PL"/>
        <w:shd w:val="clear" w:color="auto" w:fill="E6E6E6"/>
      </w:pPr>
      <w:r>
        <w:t>DL</w:t>
      </w:r>
      <w:r w:rsidRPr="00703C2C">
        <w:t>-PRS-TEG-Info</w:t>
      </w:r>
      <w:r>
        <w:t>PerResource</w:t>
      </w:r>
      <w:r w:rsidRPr="00703C2C">
        <w:t>-r17</w:t>
      </w:r>
      <w:r w:rsidRPr="00A85E9E">
        <w:t xml:space="preserve"> ::= SEQUENCE (SIZE(1..</w:t>
      </w:r>
      <w:r w:rsidRPr="00A85E9E">
        <w:rPr>
          <w:snapToGrid w:val="0"/>
        </w:rPr>
        <w:t>nrMaxResourcesPerSet-r16</w:t>
      </w:r>
      <w:r w:rsidRPr="00A85E9E">
        <w:t>)) OF</w:t>
      </w:r>
    </w:p>
    <w:p w14:paraId="6410F963" w14:textId="77777777" w:rsidR="00C87327" w:rsidRPr="00A85E9E" w:rsidRDefault="00C87327" w:rsidP="00C87327">
      <w:pPr>
        <w:pStyle w:val="PL"/>
        <w:shd w:val="clear" w:color="auto" w:fill="E6E6E6"/>
      </w:pPr>
      <w:r w:rsidRPr="00A85E9E">
        <w:lastRenderedPageBreak/>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p>
    <w:p w14:paraId="7A3C29D2" w14:textId="77777777" w:rsidR="00C87327" w:rsidRPr="00A85E9E" w:rsidRDefault="00C87327" w:rsidP="00C87327">
      <w:pPr>
        <w:pStyle w:val="PL"/>
        <w:shd w:val="clear" w:color="auto" w:fill="E6E6E6"/>
      </w:pPr>
    </w:p>
    <w:p w14:paraId="711D5BD7" w14:textId="77777777" w:rsidR="00C87327" w:rsidRDefault="00C87327" w:rsidP="00C87327">
      <w:pPr>
        <w:pStyle w:val="PL"/>
        <w:shd w:val="clear" w:color="auto" w:fill="E6E6E6"/>
      </w:pPr>
      <w:r>
        <w:t>D</w:t>
      </w:r>
      <w:r w:rsidRPr="00D3353A">
        <w:t>L-PRS-TEG-InfoElement-r17</w:t>
      </w:r>
      <w:r w:rsidRPr="00A85E9E">
        <w:t xml:space="preserve"> ::= SEQUENCE {</w:t>
      </w:r>
    </w:p>
    <w:p w14:paraId="0E593F5E" w14:textId="77777777" w:rsidR="00C87327" w:rsidRPr="00A85E9E" w:rsidRDefault="00C87327" w:rsidP="00C87327">
      <w:pPr>
        <w:pStyle w:val="PL"/>
        <w:shd w:val="clear" w:color="auto" w:fill="E6E6E6"/>
      </w:pPr>
      <w:r>
        <w:tab/>
        <w:t>dl-prs-trp-Tx-TEG-ID-r17</w:t>
      </w:r>
      <w:r>
        <w:tab/>
      </w:r>
      <w:r>
        <w:tab/>
        <w:t>INTEGER (0..</w:t>
      </w:r>
      <w:r>
        <w:rPr>
          <w:snapToGrid w:val="0"/>
        </w:rPr>
        <w:t>maxNumOfTRP-TxTEGs-1-r17),</w:t>
      </w:r>
    </w:p>
    <w:p w14:paraId="10E0C128" w14:textId="77777777" w:rsidR="00C87327" w:rsidRPr="00A85E9E" w:rsidRDefault="00C87327" w:rsidP="00C87327">
      <w:pPr>
        <w:pStyle w:val="PL"/>
        <w:shd w:val="clear" w:color="auto" w:fill="E6E6E6"/>
      </w:pPr>
      <w:r w:rsidRPr="00A85E9E">
        <w:tab/>
        <w:t>...</w:t>
      </w:r>
    </w:p>
    <w:p w14:paraId="195EE45D" w14:textId="77777777" w:rsidR="00C87327" w:rsidRPr="00A85E9E" w:rsidRDefault="00C87327" w:rsidP="00C87327">
      <w:pPr>
        <w:pStyle w:val="PL"/>
        <w:shd w:val="clear" w:color="auto" w:fill="E6E6E6"/>
      </w:pPr>
      <w:r w:rsidRPr="00A85E9E">
        <w:t>}</w:t>
      </w:r>
    </w:p>
    <w:p w14:paraId="686B8C8A" w14:textId="77777777" w:rsidR="00C87327" w:rsidRPr="00A85E9E" w:rsidRDefault="00C87327" w:rsidP="00C87327">
      <w:pPr>
        <w:pStyle w:val="PL"/>
        <w:shd w:val="clear" w:color="auto" w:fill="E6E6E6"/>
      </w:pPr>
    </w:p>
    <w:p w14:paraId="00FB724A" w14:textId="77777777" w:rsidR="00C87327" w:rsidRPr="00A85E9E" w:rsidRDefault="00C87327" w:rsidP="00C87327">
      <w:pPr>
        <w:pStyle w:val="PL"/>
        <w:shd w:val="clear" w:color="auto" w:fill="E6E6E6"/>
      </w:pPr>
      <w:r w:rsidRPr="00A85E9E">
        <w:t>-- ASN1STOP</w:t>
      </w:r>
    </w:p>
    <w:p w14:paraId="495C206D" w14:textId="77777777" w:rsidR="00C87327" w:rsidRPr="00A85E9E"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495B99A8" w14:textId="77777777" w:rsidTr="005F76BA">
        <w:tc>
          <w:tcPr>
            <w:tcW w:w="9639" w:type="dxa"/>
          </w:tcPr>
          <w:p w14:paraId="6E54E17E" w14:textId="77777777" w:rsidR="00C87327" w:rsidRPr="00A85E9E" w:rsidRDefault="00C87327" w:rsidP="005F76BA">
            <w:pPr>
              <w:pStyle w:val="TAH"/>
              <w:keepNext w:val="0"/>
              <w:keepLines w:val="0"/>
              <w:widowControl w:val="0"/>
            </w:pPr>
            <w:r w:rsidRPr="00E1188F">
              <w:rPr>
                <w:i/>
              </w:rPr>
              <w:t>NR-DL-PRS-TRP-TEG-Info</w:t>
            </w:r>
            <w:r w:rsidRPr="00A85E9E">
              <w:rPr>
                <w:noProof/>
              </w:rPr>
              <w:t xml:space="preserve"> </w:t>
            </w:r>
            <w:r w:rsidRPr="00A85E9E">
              <w:rPr>
                <w:iCs/>
                <w:noProof/>
              </w:rPr>
              <w:t>field descriptions</w:t>
            </w:r>
          </w:p>
        </w:tc>
      </w:tr>
      <w:tr w:rsidR="00C87327" w:rsidRPr="00A85E9E" w14:paraId="2F0E6817" w14:textId="77777777" w:rsidTr="005F76BA">
        <w:tc>
          <w:tcPr>
            <w:tcW w:w="9639" w:type="dxa"/>
          </w:tcPr>
          <w:p w14:paraId="5A2297AC" w14:textId="77777777" w:rsidR="00C87327" w:rsidRPr="00A85E9E" w:rsidRDefault="00C87327" w:rsidP="005F76BA">
            <w:pPr>
              <w:pStyle w:val="TAL"/>
              <w:rPr>
                <w:b/>
                <w:bCs/>
                <w:i/>
                <w:iCs/>
                <w:noProof/>
                <w:lang w:eastAsia="ja-JP"/>
              </w:rPr>
            </w:pPr>
            <w:r w:rsidRPr="00A85E9E">
              <w:rPr>
                <w:b/>
                <w:bCs/>
                <w:i/>
                <w:iCs/>
                <w:noProof/>
              </w:rPr>
              <w:t>dl-PRS-ID</w:t>
            </w:r>
          </w:p>
          <w:p w14:paraId="7C2192EC" w14:textId="77777777" w:rsidR="00C87327" w:rsidRPr="00A85E9E" w:rsidRDefault="00C87327" w:rsidP="005F76BA">
            <w:pPr>
              <w:pStyle w:val="TAL"/>
              <w:rPr>
                <w:noProof/>
              </w:rPr>
            </w:pPr>
            <w:r>
              <w:rPr>
                <w:noProof/>
              </w:rPr>
              <w:t>This field specifies the DL-PRS ID of the TRP for which the TRP Tx TEG information is provided.</w:t>
            </w:r>
          </w:p>
        </w:tc>
      </w:tr>
      <w:tr w:rsidR="00C87327" w:rsidRPr="00A85E9E" w14:paraId="6257CD95" w14:textId="77777777" w:rsidTr="005F76BA">
        <w:tc>
          <w:tcPr>
            <w:tcW w:w="9639" w:type="dxa"/>
          </w:tcPr>
          <w:p w14:paraId="56BBF3AD" w14:textId="77777777" w:rsidR="00C87327" w:rsidRPr="00A85E9E" w:rsidRDefault="00C87327" w:rsidP="005F76BA">
            <w:pPr>
              <w:pStyle w:val="TAL"/>
              <w:rPr>
                <w:b/>
                <w:bCs/>
                <w:i/>
                <w:iCs/>
                <w:noProof/>
                <w:lang w:eastAsia="ja-JP"/>
              </w:rPr>
            </w:pPr>
            <w:r w:rsidRPr="00A85E9E">
              <w:rPr>
                <w:b/>
                <w:bCs/>
                <w:i/>
                <w:iCs/>
                <w:noProof/>
              </w:rPr>
              <w:t>nr-PhysCellID</w:t>
            </w:r>
          </w:p>
          <w:p w14:paraId="03800BF8" w14:textId="77777777" w:rsidR="00C87327" w:rsidRPr="00A85E9E" w:rsidRDefault="00C87327" w:rsidP="005F76BA">
            <w:pPr>
              <w:pStyle w:val="TAL"/>
              <w:rPr>
                <w:rFonts w:cs="Arial"/>
                <w:bCs/>
                <w:iCs/>
                <w:snapToGrid w:val="0"/>
                <w:szCs w:val="18"/>
              </w:rPr>
            </w:pPr>
            <w:r>
              <w:rPr>
                <w:noProof/>
              </w:rPr>
              <w:t>This field specifies the physical Cell-ID of the TRP for which the TRP Tx TEG information is provided</w:t>
            </w:r>
            <w:r w:rsidRPr="00A85E9E">
              <w:t>, as defined in TS 38.331 [35].</w:t>
            </w:r>
          </w:p>
        </w:tc>
      </w:tr>
      <w:tr w:rsidR="00C87327" w:rsidRPr="00A85E9E" w14:paraId="76EDF1E5" w14:textId="77777777" w:rsidTr="005F76BA">
        <w:tc>
          <w:tcPr>
            <w:tcW w:w="9639" w:type="dxa"/>
          </w:tcPr>
          <w:p w14:paraId="5D76B893" w14:textId="77777777" w:rsidR="00C87327" w:rsidRPr="00A85E9E" w:rsidRDefault="00C87327" w:rsidP="005F76BA">
            <w:pPr>
              <w:pStyle w:val="TAL"/>
              <w:rPr>
                <w:b/>
                <w:bCs/>
                <w:i/>
                <w:iCs/>
                <w:noProof/>
                <w:lang w:eastAsia="ja-JP"/>
              </w:rPr>
            </w:pPr>
            <w:r w:rsidRPr="00A85E9E">
              <w:rPr>
                <w:b/>
                <w:bCs/>
                <w:i/>
                <w:iCs/>
                <w:noProof/>
              </w:rPr>
              <w:t>nr-CellGlobalID</w:t>
            </w:r>
          </w:p>
          <w:p w14:paraId="2E93CB60" w14:textId="77777777" w:rsidR="00C87327" w:rsidRPr="00A85E9E" w:rsidRDefault="00C87327" w:rsidP="005F76BA">
            <w:pPr>
              <w:pStyle w:val="TAL"/>
              <w:rPr>
                <w:rFonts w:cs="Arial"/>
                <w:bCs/>
                <w:iCs/>
                <w:snapToGrid w:val="0"/>
                <w:szCs w:val="18"/>
              </w:rPr>
            </w:pPr>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p>
        </w:tc>
      </w:tr>
      <w:tr w:rsidR="00C87327" w:rsidRPr="00A85E9E" w14:paraId="7144F37B" w14:textId="77777777" w:rsidTr="005F76BA">
        <w:tc>
          <w:tcPr>
            <w:tcW w:w="9639" w:type="dxa"/>
          </w:tcPr>
          <w:p w14:paraId="2165DE19" w14:textId="77777777" w:rsidR="00C87327" w:rsidRPr="00A85E9E" w:rsidRDefault="00C87327" w:rsidP="005F76BA">
            <w:pPr>
              <w:pStyle w:val="TAL"/>
              <w:rPr>
                <w:b/>
                <w:bCs/>
                <w:i/>
                <w:iCs/>
                <w:noProof/>
                <w:lang w:eastAsia="ja-JP"/>
              </w:rPr>
            </w:pPr>
            <w:r w:rsidRPr="00A85E9E">
              <w:rPr>
                <w:b/>
                <w:bCs/>
                <w:i/>
                <w:iCs/>
                <w:noProof/>
              </w:rPr>
              <w:t>nr-ARFCN</w:t>
            </w:r>
          </w:p>
          <w:p w14:paraId="5C061AF4" w14:textId="77777777" w:rsidR="00C87327" w:rsidRPr="00A85E9E" w:rsidRDefault="00C87327"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C87327" w:rsidRPr="00A85E9E" w14:paraId="4AADB032" w14:textId="77777777" w:rsidTr="005F76BA">
        <w:tc>
          <w:tcPr>
            <w:tcW w:w="9639" w:type="dxa"/>
          </w:tcPr>
          <w:p w14:paraId="7D3DA4A6" w14:textId="77777777" w:rsidR="00C87327" w:rsidRPr="005220DF" w:rsidRDefault="00C87327" w:rsidP="005F76BA">
            <w:pPr>
              <w:pStyle w:val="TAL"/>
              <w:rPr>
                <w:b/>
                <w:bCs/>
                <w:i/>
                <w:iCs/>
                <w:noProof/>
              </w:rPr>
            </w:pPr>
            <w:r w:rsidRPr="005220DF">
              <w:rPr>
                <w:b/>
                <w:bCs/>
                <w:i/>
                <w:iCs/>
                <w:noProof/>
              </w:rPr>
              <w:t>dl-PRS-TEG-InfoSet</w:t>
            </w:r>
          </w:p>
          <w:p w14:paraId="40E274F5" w14:textId="77777777" w:rsidR="00C87327" w:rsidRPr="00A85E9E" w:rsidRDefault="00C87327" w:rsidP="005F76BA">
            <w:pPr>
              <w:pStyle w:val="TAL"/>
              <w:rPr>
                <w:noProof/>
              </w:rPr>
            </w:pPr>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 </w:t>
            </w:r>
            <w:r w:rsidRPr="009F1672">
              <w:rPr>
                <w:lang w:eastAsia="zh-CN"/>
              </w:rPr>
              <w:t xml:space="preserve">The </w:t>
            </w:r>
            <w:r w:rsidRPr="00E20208">
              <w:rPr>
                <w:i/>
                <w:iCs/>
                <w:lang w:eastAsia="zh-CN"/>
              </w:rPr>
              <w:t>dl-prs-trp-Tx-TEG-ID</w:t>
            </w:r>
            <w:r>
              <w:rPr>
                <w:lang w:eastAsia="zh-CN"/>
              </w:rPr>
              <w:t xml:space="preserve"> </w:t>
            </w:r>
            <w:r w:rsidRPr="009F1672">
              <w:rPr>
                <w:lang w:eastAsia="zh-CN"/>
              </w:rPr>
              <w:t xml:space="preserve">in </w:t>
            </w:r>
            <w:r w:rsidRPr="001A6893">
              <w:rPr>
                <w:i/>
                <w:iCs/>
                <w:lang w:eastAsia="zh-CN"/>
              </w:rPr>
              <w:t>dl-PRS-TEG-InfoSet</w:t>
            </w:r>
            <w:r w:rsidRPr="009F1672">
              <w:rPr>
                <w:lang w:eastAsia="zh-CN"/>
              </w:rPr>
              <w:t xml:space="preserve"> is associated with the</w:t>
            </w:r>
            <w:r w:rsidRPr="001A6893">
              <w:rPr>
                <w:i/>
                <w:iCs/>
                <w:lang w:eastAsia="zh-CN"/>
              </w:rPr>
              <w:t xml:space="preserve"> nr-DL-PRS-ResourceID</w:t>
            </w:r>
            <w:r w:rsidRPr="009F1672">
              <w:rPr>
                <w:lang w:eastAsia="zh-CN"/>
              </w:rPr>
              <w:t xml:space="preserve"> of </w:t>
            </w:r>
            <w:r w:rsidRPr="001A6893">
              <w:rPr>
                <w:i/>
                <w:iCs/>
                <w:lang w:eastAsia="zh-CN"/>
              </w:rPr>
              <w:t>NR-DL-PRS-Info</w:t>
            </w:r>
            <w:r w:rsidRPr="009F1672">
              <w:rPr>
                <w:lang w:eastAsia="zh-CN"/>
              </w:rPr>
              <w:t xml:space="preserve"> </w:t>
            </w:r>
            <w:r>
              <w:rPr>
                <w:lang w:eastAsia="zh-CN"/>
              </w:rPr>
              <w:t>using the same structure and order</w:t>
            </w:r>
            <w:r>
              <w:rPr>
                <w:rFonts w:hint="eastAsia"/>
                <w:lang w:val="en-US" w:eastAsia="zh-CN"/>
              </w:rPr>
              <w:t>.</w:t>
            </w:r>
          </w:p>
        </w:tc>
      </w:tr>
    </w:tbl>
    <w:p w14:paraId="044D5C2A" w14:textId="77777777" w:rsidR="00C87327" w:rsidRDefault="00C87327" w:rsidP="00C87327">
      <w:pPr>
        <w:rPr>
          <w:rFonts w:eastAsia="MS Mincho"/>
        </w:rPr>
      </w:pPr>
    </w:p>
    <w:p w14:paraId="26D55D40" w14:textId="77777777" w:rsidR="00C87327" w:rsidRPr="00B62E75" w:rsidRDefault="00C87327" w:rsidP="00C87327">
      <w:pPr>
        <w:pStyle w:val="4"/>
        <w:rPr>
          <w:i/>
          <w:iCs/>
        </w:rPr>
      </w:pPr>
      <w:r w:rsidRPr="00B62E75">
        <w:rPr>
          <w:i/>
          <w:iCs/>
        </w:rPr>
        <w:t>–</w:t>
      </w:r>
      <w:r w:rsidRPr="00B62E75">
        <w:rPr>
          <w:i/>
          <w:iCs/>
        </w:rPr>
        <w:tab/>
      </w:r>
      <w:r w:rsidRPr="00C55403">
        <w:rPr>
          <w:i/>
          <w:iCs/>
        </w:rPr>
        <w:t>NR-</w:t>
      </w:r>
      <w:r>
        <w:rPr>
          <w:i/>
          <w:iCs/>
        </w:rPr>
        <w:t>On-Demand-</w:t>
      </w:r>
      <w:r w:rsidRPr="00C55403">
        <w:rPr>
          <w:i/>
          <w:iCs/>
        </w:rPr>
        <w:t>DL-PRS-Configurations</w:t>
      </w:r>
    </w:p>
    <w:p w14:paraId="6267173F" w14:textId="77777777" w:rsidR="00C87327" w:rsidRPr="00B62E75" w:rsidRDefault="00C87327" w:rsidP="00C87327">
      <w:pPr>
        <w:keepLines/>
      </w:pPr>
      <w:r w:rsidRPr="00B62E75">
        <w:t xml:space="preserve">The IE </w:t>
      </w:r>
      <w:r w:rsidRPr="00C55403">
        <w:rPr>
          <w:i/>
          <w:iCs/>
        </w:rPr>
        <w:t>NR-</w:t>
      </w:r>
      <w:r>
        <w:rPr>
          <w:i/>
          <w:iCs/>
        </w:rPr>
        <w:t>On-Demand-</w:t>
      </w:r>
      <w:r w:rsidRPr="00C55403">
        <w:rPr>
          <w:i/>
          <w:iCs/>
        </w:rPr>
        <w:t>DL-PRS-Configurations</w:t>
      </w:r>
      <w:r w:rsidRPr="00B62E75">
        <w:rPr>
          <w:i/>
        </w:rPr>
        <w:t xml:space="preserve"> </w:t>
      </w:r>
      <w:r>
        <w:t>provides a set of possible DL-PRS configurations which can be requested by the target device on-demand</w:t>
      </w:r>
      <w:r w:rsidRPr="00B62E75">
        <w:t>.</w:t>
      </w:r>
    </w:p>
    <w:p w14:paraId="27F3B22A" w14:textId="77777777" w:rsidR="00C87327" w:rsidRPr="00B62E75" w:rsidRDefault="00C87327" w:rsidP="00C87327">
      <w:pPr>
        <w:pStyle w:val="PL"/>
        <w:shd w:val="clear" w:color="auto" w:fill="E6E6E6"/>
      </w:pPr>
      <w:r w:rsidRPr="00B62E75">
        <w:t>-- ASN1START</w:t>
      </w:r>
    </w:p>
    <w:p w14:paraId="4B06CCC6" w14:textId="77777777" w:rsidR="00C87327" w:rsidRPr="00B62E75" w:rsidRDefault="00C87327" w:rsidP="00C87327">
      <w:pPr>
        <w:pStyle w:val="PL"/>
        <w:shd w:val="clear" w:color="auto" w:fill="E6E6E6"/>
        <w:rPr>
          <w:snapToGrid w:val="0"/>
        </w:rPr>
      </w:pPr>
    </w:p>
    <w:p w14:paraId="5EEAA7C3" w14:textId="77777777" w:rsidR="00C87327" w:rsidRPr="00B62E75" w:rsidRDefault="00C87327" w:rsidP="00C87327">
      <w:pPr>
        <w:pStyle w:val="PL"/>
        <w:shd w:val="clear" w:color="auto" w:fill="E6E6E6"/>
        <w:rPr>
          <w:snapToGrid w:val="0"/>
        </w:rPr>
      </w:pPr>
      <w:r w:rsidRPr="00CC1552">
        <w:rPr>
          <w:snapToGrid w:val="0"/>
        </w:rPr>
        <w:t>NR-On-Demand-DL-PRS-</w:t>
      </w:r>
      <w:commentRangeStart w:id="967"/>
      <w:r w:rsidRPr="00CC1552">
        <w:rPr>
          <w:snapToGrid w:val="0"/>
        </w:rPr>
        <w:t>Configurations</w:t>
      </w:r>
      <w:commentRangeEnd w:id="967"/>
      <w:r w:rsidR="00E20EB8">
        <w:rPr>
          <w:rStyle w:val="af5"/>
          <w:rFonts w:ascii="Times New Roman" w:hAnsi="Times New Roman"/>
          <w:noProof w:val="0"/>
        </w:rPr>
        <w:commentReference w:id="967"/>
      </w:r>
      <w:r w:rsidRPr="008130D3">
        <w:rPr>
          <w:snapToGrid w:val="0"/>
        </w:rPr>
        <w:t>-r17</w:t>
      </w:r>
      <w:r w:rsidRPr="00B62E75">
        <w:rPr>
          <w:snapToGrid w:val="0"/>
        </w:rPr>
        <w:t xml:space="preserve"> ::= SEQUENCE {</w:t>
      </w:r>
    </w:p>
    <w:p w14:paraId="6B32C9E4" w14:textId="77777777" w:rsidR="00C87327" w:rsidRDefault="00C87327" w:rsidP="00C87327">
      <w:pPr>
        <w:pStyle w:val="PL"/>
        <w:shd w:val="clear" w:color="auto" w:fill="E6E6E6"/>
        <w:rPr>
          <w:snapToGrid w:val="0"/>
        </w:rPr>
      </w:pPr>
      <w:r>
        <w:rPr>
          <w:snapToGrid w:val="0"/>
        </w:rPr>
        <w:tab/>
        <w:t>on-demand-dl-prs-configuration-list-r17</w:t>
      </w:r>
      <w:r>
        <w:rPr>
          <w:snapToGrid w:val="0"/>
        </w:rPr>
        <w:tab/>
      </w:r>
      <w:r>
        <w:rPr>
          <w:snapToGrid w:val="0"/>
        </w:rPr>
        <w:tab/>
      </w:r>
      <w:r w:rsidRPr="005F0098">
        <w:rPr>
          <w:snapToGrid w:val="0"/>
        </w:rPr>
        <w:t>SEQUENCE (SIZE (1..</w:t>
      </w:r>
      <w:commentRangeStart w:id="968"/>
      <w:r>
        <w:rPr>
          <w:snapToGrid w:val="0"/>
        </w:rPr>
        <w:t>maxDL-PRS-Configs</w:t>
      </w:r>
      <w:commentRangeEnd w:id="968"/>
      <w:r w:rsidR="00F84B29">
        <w:rPr>
          <w:rStyle w:val="af5"/>
          <w:rFonts w:ascii="Times New Roman" w:hAnsi="Times New Roman"/>
          <w:noProof w:val="0"/>
        </w:rPr>
        <w:commentReference w:id="968"/>
      </w:r>
      <w:r>
        <w:rPr>
          <w:snapToGrid w:val="0"/>
        </w:rPr>
        <w:t>-r17</w:t>
      </w:r>
      <w:r w:rsidRPr="005F0098">
        <w:rPr>
          <w:snapToGrid w:val="0"/>
        </w:rPr>
        <w:t xml:space="preserve">)) OF </w:t>
      </w:r>
    </w:p>
    <w:p w14:paraId="167818CE"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p>
    <w:p w14:paraId="185C5CBF" w14:textId="77777777" w:rsidR="00C87327" w:rsidRPr="00B62E75" w:rsidRDefault="00C87327" w:rsidP="00C87327">
      <w:pPr>
        <w:pStyle w:val="PL"/>
        <w:shd w:val="clear" w:color="auto" w:fill="E6E6E6"/>
        <w:rPr>
          <w:snapToGrid w:val="0"/>
        </w:rPr>
      </w:pPr>
      <w:r w:rsidRPr="00B62E75">
        <w:rPr>
          <w:snapToGrid w:val="0"/>
        </w:rPr>
        <w:tab/>
        <w:t>...</w:t>
      </w:r>
    </w:p>
    <w:p w14:paraId="2A5ED0EC" w14:textId="77777777" w:rsidR="00C87327" w:rsidRDefault="00C87327" w:rsidP="00C87327">
      <w:pPr>
        <w:pStyle w:val="PL"/>
        <w:shd w:val="clear" w:color="auto" w:fill="E6E6E6"/>
        <w:rPr>
          <w:snapToGrid w:val="0"/>
        </w:rPr>
      </w:pPr>
      <w:r w:rsidRPr="00B62E75">
        <w:rPr>
          <w:snapToGrid w:val="0"/>
        </w:rPr>
        <w:t>}</w:t>
      </w:r>
    </w:p>
    <w:p w14:paraId="1281B6CB" w14:textId="77777777" w:rsidR="00C87327" w:rsidRDefault="00C87327" w:rsidP="00C87327">
      <w:pPr>
        <w:pStyle w:val="PL"/>
        <w:shd w:val="clear" w:color="auto" w:fill="E6E6E6"/>
        <w:rPr>
          <w:snapToGrid w:val="0"/>
        </w:rPr>
      </w:pPr>
    </w:p>
    <w:p w14:paraId="154E410C" w14:textId="77777777" w:rsidR="00C87327" w:rsidRDefault="00C87327" w:rsidP="00C87327">
      <w:pPr>
        <w:pStyle w:val="PL"/>
        <w:shd w:val="clear" w:color="auto" w:fill="E6E6E6"/>
        <w:rPr>
          <w:snapToGrid w:val="0"/>
        </w:rPr>
      </w:pPr>
      <w:r>
        <w:rPr>
          <w:snapToGrid w:val="0"/>
        </w:rPr>
        <w:t>On-Demand-DL-PRS-</w:t>
      </w:r>
      <w:commentRangeStart w:id="969"/>
      <w:r>
        <w:rPr>
          <w:snapToGrid w:val="0"/>
        </w:rPr>
        <w:t>Configuration</w:t>
      </w:r>
      <w:commentRangeEnd w:id="969"/>
      <w:r w:rsidR="00415A18">
        <w:rPr>
          <w:rStyle w:val="af5"/>
          <w:rFonts w:ascii="Times New Roman" w:hAnsi="Times New Roman"/>
          <w:noProof w:val="0"/>
        </w:rPr>
        <w:commentReference w:id="969"/>
      </w:r>
      <w:r>
        <w:rPr>
          <w:snapToGrid w:val="0"/>
        </w:rPr>
        <w:t>-r17 ::= SEQUENCE {</w:t>
      </w:r>
    </w:p>
    <w:p w14:paraId="76221EC8" w14:textId="77777777" w:rsidR="00C87327" w:rsidRDefault="00C87327" w:rsidP="00C87327">
      <w:pPr>
        <w:pStyle w:val="PL"/>
        <w:shd w:val="clear" w:color="auto" w:fill="E6E6E6"/>
        <w:rPr>
          <w:snapToGrid w:val="0"/>
        </w:rPr>
      </w:pPr>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p>
    <w:p w14:paraId="1603CC0E" w14:textId="77777777" w:rsidR="00C87327" w:rsidRPr="00B62E75" w:rsidRDefault="00C87327" w:rsidP="00C87327">
      <w:pPr>
        <w:pStyle w:val="PL"/>
        <w:shd w:val="clear" w:color="auto" w:fill="E6E6E6"/>
      </w:pPr>
      <w:r>
        <w:rPr>
          <w:snapToGrid w:val="0"/>
        </w:rPr>
        <w:tab/>
      </w:r>
      <w:r w:rsidRPr="00B62E75">
        <w:t>nr-DL-PRS-PositioningFrequencyLayer-r1</w:t>
      </w:r>
      <w:r>
        <w:t>7</w:t>
      </w:r>
      <w:r w:rsidRPr="00B62E75">
        <w:tab/>
      </w:r>
      <w:r>
        <w:tab/>
      </w:r>
      <w:bookmarkStart w:id="970" w:name="_Hlk84546760"/>
      <w:r w:rsidRPr="00B62E75">
        <w:t>NR-DL-PRS-PositioningFrequencyLayer</w:t>
      </w:r>
      <w:bookmarkEnd w:id="970"/>
      <w:r w:rsidRPr="00B62E75">
        <w:t>-r16,</w:t>
      </w:r>
    </w:p>
    <w:p w14:paraId="2AB7F00E" w14:textId="77777777" w:rsidR="00C87327" w:rsidRDefault="00C87327" w:rsidP="00C87327">
      <w:pPr>
        <w:pStyle w:val="PL"/>
        <w:shd w:val="clear" w:color="auto" w:fill="E6E6E6"/>
        <w:rPr>
          <w:snapToGrid w:val="0"/>
        </w:rPr>
      </w:pPr>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p>
    <w:p w14:paraId="6D81210D" w14:textId="77777777" w:rsidR="00C87327" w:rsidRDefault="00C87327" w:rsidP="00C87327">
      <w:pPr>
        <w:pStyle w:val="PL"/>
        <w:shd w:val="clear" w:color="auto" w:fill="E6E6E6"/>
        <w:rPr>
          <w:snapToGrid w:val="0"/>
        </w:rPr>
      </w:pPr>
      <w:r>
        <w:rPr>
          <w:snapToGrid w:val="0"/>
        </w:rPr>
        <w:tab/>
        <w:t>...</w:t>
      </w:r>
    </w:p>
    <w:p w14:paraId="0DDDD302" w14:textId="77777777" w:rsidR="00C87327" w:rsidRPr="00B62E75" w:rsidRDefault="00C87327" w:rsidP="00C87327">
      <w:pPr>
        <w:pStyle w:val="PL"/>
        <w:shd w:val="clear" w:color="auto" w:fill="E6E6E6"/>
        <w:rPr>
          <w:snapToGrid w:val="0"/>
        </w:rPr>
      </w:pPr>
      <w:r>
        <w:rPr>
          <w:snapToGrid w:val="0"/>
        </w:rPr>
        <w:t>}</w:t>
      </w:r>
    </w:p>
    <w:p w14:paraId="11F49AC4" w14:textId="77777777" w:rsidR="00C87327" w:rsidRDefault="00C87327" w:rsidP="00C87327">
      <w:pPr>
        <w:pStyle w:val="PL"/>
        <w:shd w:val="clear" w:color="auto" w:fill="E6E6E6"/>
      </w:pPr>
    </w:p>
    <w:p w14:paraId="6FE21D07" w14:textId="77777777" w:rsidR="00C87327" w:rsidRPr="00B62E75" w:rsidRDefault="00C87327" w:rsidP="00C87327">
      <w:pPr>
        <w:pStyle w:val="PL"/>
        <w:shd w:val="clear" w:color="auto" w:fill="E6E6E6"/>
        <w:rPr>
          <w:snapToGrid w:val="0"/>
        </w:rPr>
      </w:pPr>
      <w:r w:rsidRPr="00F03D2F">
        <w:rPr>
          <w:snapToGrid w:val="0"/>
        </w:rPr>
        <w:t>DL-PRS-Configuration-ID-r17</w:t>
      </w:r>
      <w:r w:rsidRPr="00B62E75">
        <w:rPr>
          <w:snapToGrid w:val="0"/>
        </w:rPr>
        <w:t xml:space="preserve"> ::= SEQUENCE {</w:t>
      </w:r>
    </w:p>
    <w:p w14:paraId="50808EDA" w14:textId="77777777" w:rsidR="00C87327" w:rsidRPr="00B62E75" w:rsidRDefault="00C87327" w:rsidP="00C87327">
      <w:pPr>
        <w:pStyle w:val="PL"/>
        <w:shd w:val="clear" w:color="auto" w:fill="E6E6E6"/>
        <w:rPr>
          <w:snapToGrid w:val="0"/>
        </w:rPr>
      </w:pPr>
      <w:r w:rsidRPr="00B62E75">
        <w:rPr>
          <w:snapToGrid w:val="0"/>
        </w:rPr>
        <w:tab/>
      </w:r>
      <w:r>
        <w:rPr>
          <w:snapToGrid w:val="0"/>
        </w:rPr>
        <w:t>nr-dl-prs-configuration-id-r17</w:t>
      </w:r>
      <w:r>
        <w:rPr>
          <w:snapToGrid w:val="0"/>
        </w:rPr>
        <w:tab/>
      </w:r>
      <w:r>
        <w:rPr>
          <w:snapToGrid w:val="0"/>
        </w:rPr>
        <w:tab/>
      </w:r>
      <w:r>
        <w:rPr>
          <w:snapToGrid w:val="0"/>
        </w:rPr>
        <w:tab/>
      </w:r>
      <w:r>
        <w:rPr>
          <w:snapToGrid w:val="0"/>
        </w:rPr>
        <w:tab/>
      </w:r>
      <w:r w:rsidRPr="00B62E75">
        <w:rPr>
          <w:snapToGrid w:val="0"/>
        </w:rPr>
        <w:t>INTEGER (</w:t>
      </w:r>
      <w:r>
        <w:rPr>
          <w:snapToGrid w:val="0"/>
        </w:rPr>
        <w:t>1</w:t>
      </w:r>
      <w:r w:rsidRPr="00B62E75">
        <w:rPr>
          <w:snapToGrid w:val="0"/>
        </w:rPr>
        <w:t>..</w:t>
      </w:r>
      <w:r>
        <w:rPr>
          <w:snapToGrid w:val="0"/>
        </w:rPr>
        <w:t>maxDL-PRS-Configs-r17</w:t>
      </w:r>
      <w:r w:rsidRPr="00B62E75">
        <w:rPr>
          <w:snapToGrid w:val="0"/>
        </w:rPr>
        <w:t>),</w:t>
      </w:r>
    </w:p>
    <w:p w14:paraId="6EF51E07" w14:textId="77777777" w:rsidR="00C87327" w:rsidRPr="00B62E75" w:rsidRDefault="00C87327" w:rsidP="00C87327">
      <w:pPr>
        <w:pStyle w:val="PL"/>
        <w:shd w:val="clear" w:color="auto" w:fill="E6E6E6"/>
        <w:rPr>
          <w:snapToGrid w:val="0"/>
        </w:rPr>
      </w:pPr>
      <w:r w:rsidRPr="00B62E75">
        <w:rPr>
          <w:snapToGrid w:val="0"/>
        </w:rPr>
        <w:tab/>
        <w:t>...</w:t>
      </w:r>
    </w:p>
    <w:p w14:paraId="4C8DF4C5" w14:textId="77777777" w:rsidR="00C87327" w:rsidRPr="00B62E75" w:rsidRDefault="00C87327" w:rsidP="00C87327">
      <w:pPr>
        <w:pStyle w:val="PL"/>
        <w:shd w:val="clear" w:color="auto" w:fill="E6E6E6"/>
        <w:rPr>
          <w:snapToGrid w:val="0"/>
        </w:rPr>
      </w:pPr>
      <w:r w:rsidRPr="00B62E75">
        <w:rPr>
          <w:snapToGrid w:val="0"/>
        </w:rPr>
        <w:t>}</w:t>
      </w:r>
    </w:p>
    <w:p w14:paraId="7CF3F7B7" w14:textId="77777777" w:rsidR="00C87327" w:rsidRPr="00B62E75" w:rsidRDefault="00C87327" w:rsidP="00C87327">
      <w:pPr>
        <w:pStyle w:val="PL"/>
        <w:shd w:val="clear" w:color="auto" w:fill="E6E6E6"/>
      </w:pPr>
    </w:p>
    <w:p w14:paraId="367312A1" w14:textId="77777777" w:rsidR="00C87327" w:rsidRPr="00B62E75" w:rsidRDefault="00C87327" w:rsidP="00C87327">
      <w:pPr>
        <w:pStyle w:val="PL"/>
        <w:shd w:val="clear" w:color="auto" w:fill="E6E6E6"/>
      </w:pPr>
      <w:r w:rsidRPr="00B62E75">
        <w:t>-- ASN1STOP</w:t>
      </w:r>
    </w:p>
    <w:p w14:paraId="779E7ABC" w14:textId="77777777" w:rsidR="00C87327"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047384FA" w14:textId="77777777" w:rsidTr="005F76BA">
        <w:trPr>
          <w:cantSplit/>
          <w:tblHeader/>
        </w:trPr>
        <w:tc>
          <w:tcPr>
            <w:tcW w:w="9639" w:type="dxa"/>
          </w:tcPr>
          <w:p w14:paraId="15D76CBE" w14:textId="77777777" w:rsidR="00C87327" w:rsidRPr="00B62E75" w:rsidRDefault="00C87327" w:rsidP="005F76BA">
            <w:pPr>
              <w:pStyle w:val="TAH"/>
              <w:keepNext w:val="0"/>
              <w:keepLines w:val="0"/>
              <w:widowControl w:val="0"/>
            </w:pPr>
            <w:r w:rsidRPr="00523580">
              <w:rPr>
                <w:i/>
                <w:iCs/>
              </w:rPr>
              <w:t>NR-DL-PRS-On-Demand-Configurations</w:t>
            </w:r>
            <w:r w:rsidRPr="00B62E75">
              <w:rPr>
                <w:noProof/>
              </w:rPr>
              <w:t xml:space="preserve"> </w:t>
            </w:r>
            <w:r w:rsidRPr="00B62E75">
              <w:rPr>
                <w:iCs/>
                <w:noProof/>
              </w:rPr>
              <w:t>field descriptions</w:t>
            </w:r>
          </w:p>
        </w:tc>
      </w:tr>
      <w:tr w:rsidR="00C87327" w:rsidRPr="00B62E75" w14:paraId="1CD95327" w14:textId="77777777" w:rsidTr="005F76BA">
        <w:trPr>
          <w:cantSplit/>
        </w:trPr>
        <w:tc>
          <w:tcPr>
            <w:tcW w:w="9639" w:type="dxa"/>
          </w:tcPr>
          <w:p w14:paraId="5EC11707" w14:textId="77777777" w:rsidR="00C87327" w:rsidRPr="00077025" w:rsidRDefault="00C87327" w:rsidP="005F76BA">
            <w:pPr>
              <w:pStyle w:val="TAL"/>
              <w:keepNext w:val="0"/>
              <w:keepLines w:val="0"/>
              <w:widowControl w:val="0"/>
              <w:rPr>
                <w:b/>
                <w:bCs/>
                <w:i/>
                <w:iCs/>
                <w:snapToGrid w:val="0"/>
              </w:rPr>
            </w:pPr>
            <w:r w:rsidRPr="00077025">
              <w:rPr>
                <w:b/>
                <w:bCs/>
                <w:i/>
                <w:iCs/>
                <w:snapToGrid w:val="0"/>
              </w:rPr>
              <w:t>dl-prs-configuration-id</w:t>
            </w:r>
          </w:p>
          <w:p w14:paraId="309D47D4" w14:textId="77777777" w:rsidR="00C87327" w:rsidRPr="00436DFB" w:rsidRDefault="00C87327" w:rsidP="005F76BA">
            <w:pPr>
              <w:pStyle w:val="TAL"/>
              <w:keepNext w:val="0"/>
              <w:keepLines w:val="0"/>
              <w:widowControl w:val="0"/>
              <w:rPr>
                <w:rFonts w:cs="Arial"/>
                <w:snapToGrid w:val="0"/>
                <w:szCs w:val="18"/>
              </w:rPr>
            </w:pPr>
            <w:r>
              <w:rPr>
                <w:snapToGrid w:val="0"/>
              </w:rPr>
              <w:t xml:space="preserve">This field provides an identity for the </w:t>
            </w:r>
            <w:r w:rsidRPr="005855C5">
              <w:rPr>
                <w:i/>
                <w:iCs/>
                <w:snapToGrid w:val="0"/>
              </w:rPr>
              <w:t>On-Demand-DL-PRS-Configuration</w:t>
            </w:r>
            <w:r>
              <w:rPr>
                <w:i/>
                <w:iCs/>
                <w:snapToGrid w:val="0"/>
              </w:rPr>
              <w:t>.</w:t>
            </w:r>
          </w:p>
        </w:tc>
      </w:tr>
    </w:tbl>
    <w:p w14:paraId="5857CF6A" w14:textId="77777777" w:rsidR="00C87327" w:rsidRDefault="00C87327" w:rsidP="00C87327"/>
    <w:p w14:paraId="3BBD03F4" w14:textId="77777777" w:rsidR="00C87327" w:rsidRPr="00B62E75" w:rsidRDefault="00C87327" w:rsidP="00C87327">
      <w:pPr>
        <w:pStyle w:val="4"/>
      </w:pPr>
      <w:r w:rsidRPr="00B62E75">
        <w:t>–</w:t>
      </w:r>
      <w:r w:rsidRPr="00B62E75">
        <w:tab/>
      </w:r>
      <w:r>
        <w:rPr>
          <w:i/>
        </w:rPr>
        <w:t>NR-On-Demand-DL-PRS-Information</w:t>
      </w:r>
    </w:p>
    <w:p w14:paraId="5D4D7770" w14:textId="77777777" w:rsidR="00C87327" w:rsidRPr="00B62E75" w:rsidRDefault="00C87327" w:rsidP="00C87327">
      <w:pPr>
        <w:keepLines/>
      </w:pPr>
      <w:r w:rsidRPr="00B62E75">
        <w:t xml:space="preserve">The IE </w:t>
      </w:r>
      <w:r w:rsidRPr="00C46887">
        <w:rPr>
          <w:i/>
        </w:rPr>
        <w:t xml:space="preserve">NR-On-Demand-DL-PRS-Information </w:t>
      </w:r>
      <w:r>
        <w:rPr>
          <w:noProof/>
        </w:rPr>
        <w:t xml:space="preserve">defines the requested </w:t>
      </w:r>
      <w:r>
        <w:t>on-demand DL-PRS</w:t>
      </w:r>
      <w:r w:rsidRPr="00B62E75">
        <w:t>.</w:t>
      </w:r>
    </w:p>
    <w:p w14:paraId="7FEBEEAE" w14:textId="77777777" w:rsidR="00C87327" w:rsidRPr="00B62E75" w:rsidRDefault="00C87327" w:rsidP="00C87327">
      <w:pPr>
        <w:pStyle w:val="PL"/>
        <w:shd w:val="clear" w:color="auto" w:fill="E6E6E6"/>
      </w:pPr>
      <w:r w:rsidRPr="00B62E75">
        <w:t>-- ASN1START</w:t>
      </w:r>
    </w:p>
    <w:p w14:paraId="1930981A" w14:textId="77777777" w:rsidR="00C87327" w:rsidRPr="00B62E75" w:rsidRDefault="00C87327" w:rsidP="00C87327">
      <w:pPr>
        <w:pStyle w:val="PL"/>
        <w:shd w:val="clear" w:color="auto" w:fill="E6E6E6"/>
        <w:rPr>
          <w:snapToGrid w:val="0"/>
        </w:rPr>
      </w:pPr>
    </w:p>
    <w:p w14:paraId="7847DFE7" w14:textId="77777777" w:rsidR="00C87327" w:rsidRDefault="00C87327" w:rsidP="00C87327">
      <w:pPr>
        <w:pStyle w:val="PL"/>
        <w:shd w:val="clear" w:color="auto" w:fill="E6E6E6"/>
        <w:rPr>
          <w:snapToGrid w:val="0"/>
        </w:rPr>
      </w:pPr>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p>
    <w:p w14:paraId="7865A58A" w14:textId="77777777" w:rsidR="00C87327" w:rsidRDefault="00C87327" w:rsidP="00C87327">
      <w:pPr>
        <w:pStyle w:val="PL"/>
        <w:shd w:val="clear" w:color="auto" w:fill="E6E6E6"/>
        <w:rPr>
          <w:snapToGrid w:val="0"/>
        </w:rPr>
      </w:pPr>
      <w:r>
        <w:rPr>
          <w:snapToGrid w:val="0"/>
        </w:rPr>
        <w:tab/>
        <w:t>dl-prs-FrequencyRangeReq-r17</w:t>
      </w:r>
      <w:r>
        <w:rPr>
          <w:snapToGrid w:val="0"/>
        </w:rPr>
        <w:tab/>
      </w:r>
      <w:r>
        <w:rPr>
          <w:snapToGrid w:val="0"/>
        </w:rPr>
        <w:tab/>
      </w:r>
      <w:r>
        <w:rPr>
          <w:snapToGrid w:val="0"/>
        </w:rPr>
        <w:tab/>
      </w:r>
      <w:commentRangeStart w:id="971"/>
      <w:r>
        <w:rPr>
          <w:snapToGrid w:val="0"/>
        </w:rPr>
        <w:t>ENUMERATED { fr1, fr2, ...}</w:t>
      </w:r>
      <w:commentRangeEnd w:id="971"/>
      <w:r w:rsidR="00B13373">
        <w:rPr>
          <w:rStyle w:val="af5"/>
          <w:rFonts w:ascii="Times New Roman" w:hAnsi="Times New Roman"/>
          <w:noProof w:val="0"/>
        </w:rPr>
        <w:commentReference w:id="971"/>
      </w:r>
      <w:r>
        <w:rPr>
          <w:snapToGrid w:val="0"/>
        </w:rPr>
        <w:tab/>
      </w:r>
      <w:r>
        <w:rPr>
          <w:snapToGrid w:val="0"/>
        </w:rPr>
        <w:tab/>
      </w:r>
      <w:r>
        <w:rPr>
          <w:snapToGrid w:val="0"/>
        </w:rPr>
        <w:tab/>
      </w:r>
      <w:r>
        <w:rPr>
          <w:snapToGrid w:val="0"/>
        </w:rPr>
        <w:tab/>
        <w:t>OPTIONAL,</w:t>
      </w:r>
    </w:p>
    <w:p w14:paraId="6E8C8C73" w14:textId="77777777" w:rsidR="00C87327" w:rsidRDefault="00C87327" w:rsidP="00C87327">
      <w:pPr>
        <w:pStyle w:val="PL"/>
        <w:shd w:val="clear" w:color="auto" w:fill="E6E6E6"/>
        <w:rPr>
          <w:snapToGrid w:val="0"/>
        </w:rPr>
      </w:pPr>
      <w:r>
        <w:rPr>
          <w:snapToGrid w:val="0"/>
        </w:rPr>
        <w:tab/>
        <w:t>nr-on-demand-dl-prs-info-per-FrequLayer-r17</w:t>
      </w:r>
    </w:p>
    <w:p w14:paraId="20F5189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p>
    <w:p w14:paraId="75BCC8E5" w14:textId="77777777" w:rsidR="00C87327" w:rsidRDefault="00C87327" w:rsidP="00C87327">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673DEF1" w14:textId="77777777" w:rsidR="00C87327" w:rsidRDefault="00C87327" w:rsidP="00C87327">
      <w:pPr>
        <w:pStyle w:val="PL"/>
        <w:shd w:val="clear" w:color="auto" w:fill="E6E6E6"/>
        <w:rPr>
          <w:snapToGrid w:val="0"/>
        </w:rPr>
      </w:pPr>
      <w:r>
        <w:rPr>
          <w:snapToGrid w:val="0"/>
        </w:rPr>
        <w:tab/>
        <w:t>...</w:t>
      </w:r>
    </w:p>
    <w:p w14:paraId="063CB72B" w14:textId="77777777" w:rsidR="00C87327" w:rsidRDefault="00C87327" w:rsidP="00C87327">
      <w:pPr>
        <w:pStyle w:val="PL"/>
        <w:shd w:val="clear" w:color="auto" w:fill="E6E6E6"/>
        <w:rPr>
          <w:snapToGrid w:val="0"/>
        </w:rPr>
      </w:pPr>
      <w:r>
        <w:rPr>
          <w:snapToGrid w:val="0"/>
        </w:rPr>
        <w:t>}</w:t>
      </w:r>
    </w:p>
    <w:p w14:paraId="624BAA83" w14:textId="77777777" w:rsidR="00C87327" w:rsidRDefault="00C87327" w:rsidP="00C87327">
      <w:pPr>
        <w:pStyle w:val="PL"/>
        <w:shd w:val="clear" w:color="auto" w:fill="E6E6E6"/>
        <w:rPr>
          <w:snapToGrid w:val="0"/>
        </w:rPr>
      </w:pPr>
    </w:p>
    <w:p w14:paraId="0BD93EC8" w14:textId="77777777" w:rsidR="00C87327" w:rsidRDefault="00C87327" w:rsidP="00C87327">
      <w:pPr>
        <w:pStyle w:val="PL"/>
        <w:shd w:val="clear" w:color="auto" w:fill="E6E6E6"/>
        <w:rPr>
          <w:snapToGrid w:val="0"/>
        </w:rPr>
      </w:pPr>
      <w:r>
        <w:rPr>
          <w:snapToGrid w:val="0"/>
        </w:rPr>
        <w:t xml:space="preserve">NR-On-Demand-DL-PRS-Info-per-FrequLayer-r17 ::= SEQUENCE </w:t>
      </w:r>
      <w:r w:rsidRPr="00B62E75">
        <w:t>(SIZE (1..</w:t>
      </w:r>
      <w:r w:rsidRPr="0013775D">
        <w:rPr>
          <w:snapToGrid w:val="0"/>
        </w:rPr>
        <w:t>nrMaxFreqLayers-r16</w:t>
      </w:r>
      <w:r w:rsidRPr="00B62E75">
        <w:t>)) OF</w:t>
      </w:r>
    </w:p>
    <w:p w14:paraId="284A344F"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p>
    <w:p w14:paraId="41C57046" w14:textId="77777777" w:rsidR="00C87327" w:rsidRDefault="00C87327" w:rsidP="00C87327">
      <w:pPr>
        <w:pStyle w:val="PL"/>
        <w:shd w:val="clear" w:color="auto" w:fill="E6E6E6"/>
        <w:rPr>
          <w:snapToGrid w:val="0"/>
        </w:rPr>
      </w:pPr>
    </w:p>
    <w:p w14:paraId="4E710266" w14:textId="77777777" w:rsidR="00C87327" w:rsidRDefault="00C87327" w:rsidP="00C87327">
      <w:pPr>
        <w:pStyle w:val="PL"/>
        <w:shd w:val="clear" w:color="auto" w:fill="E6E6E6"/>
        <w:rPr>
          <w:snapToGrid w:val="0"/>
        </w:rPr>
      </w:pPr>
      <w:r>
        <w:rPr>
          <w:snapToGrid w:val="0"/>
        </w:rPr>
        <w:t>NR-On-Demand-DL-PRS-FrequLayerElement-r17 ::= SEQUENCE {</w:t>
      </w:r>
    </w:p>
    <w:p w14:paraId="6075DC25" w14:textId="77777777" w:rsidR="00C87327" w:rsidRDefault="00C87327" w:rsidP="00C87327">
      <w:pPr>
        <w:pStyle w:val="PL"/>
        <w:shd w:val="clear" w:color="auto" w:fill="E6E6E6"/>
        <w:rPr>
          <w:snapToGrid w:val="0"/>
        </w:rPr>
      </w:pPr>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p>
    <w:p w14:paraId="248B5029"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p>
    <w:p w14:paraId="0F8EEAC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p>
    <w:p w14:paraId="78D1520B"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1455EF8" w14:textId="77777777" w:rsidR="00C87327" w:rsidRDefault="00C87327" w:rsidP="00C87327">
      <w:pPr>
        <w:pStyle w:val="PL"/>
        <w:shd w:val="clear" w:color="auto" w:fill="E6E6E6"/>
      </w:pPr>
      <w:r>
        <w:rPr>
          <w:snapToGrid w:val="0"/>
        </w:rPr>
        <w:tab/>
        <w:t>dl-prs-ResourceBandwidthReq-r17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p>
    <w:p w14:paraId="2D590405" w14:textId="77777777" w:rsidR="00C87327" w:rsidRPr="00A85E9E" w:rsidRDefault="00C87327" w:rsidP="00C87327">
      <w:pPr>
        <w:pStyle w:val="PL"/>
        <w:shd w:val="clear" w:color="auto" w:fill="E6E6E6"/>
      </w:pPr>
      <w:r>
        <w:tab/>
      </w:r>
      <w:r w:rsidRPr="00A85E9E">
        <w:t>dl-</w:t>
      </w:r>
      <w:r>
        <w:t>prs</w:t>
      </w:r>
      <w:r w:rsidRPr="00A85E9E">
        <w:t>-ResourceRepetitionFactor</w:t>
      </w:r>
      <w:r>
        <w:t>Req</w:t>
      </w:r>
      <w:r w:rsidRPr="00A85E9E">
        <w:t>-r1</w:t>
      </w:r>
      <w:r>
        <w:t>7</w:t>
      </w:r>
      <w:r w:rsidRPr="00A85E9E">
        <w:tab/>
        <w:t>ENUMERATED {n2, n4, n6, n8, n16, n32, ...}</w:t>
      </w:r>
    </w:p>
    <w:p w14:paraId="4AFC08EF" w14:textId="77777777" w:rsidR="00C87327"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p>
    <w:p w14:paraId="41EF9FDA" w14:textId="77777777" w:rsidR="00C87327" w:rsidRDefault="00C87327" w:rsidP="00C87327">
      <w:pPr>
        <w:pStyle w:val="PL"/>
        <w:shd w:val="clear" w:color="auto" w:fill="E6E6E6"/>
      </w:pPr>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p>
    <w:p w14:paraId="20D43EAC" w14:textId="77777777" w:rsidR="00C87327" w:rsidRDefault="00C87327" w:rsidP="00C87327">
      <w:pPr>
        <w:pStyle w:val="PL"/>
        <w:shd w:val="clear" w:color="auto" w:fill="E6E6E6"/>
      </w:pPr>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p>
    <w:p w14:paraId="0975031C" w14:textId="77777777" w:rsidR="00C87327" w:rsidRDefault="00C87327" w:rsidP="00C87327">
      <w:pPr>
        <w:pStyle w:val="PL"/>
        <w:shd w:val="clear" w:color="auto" w:fill="E6E6E6"/>
      </w:pPr>
      <w:r>
        <w:tab/>
        <w:t>dl-prs-QCL-InformationReq-r17</w:t>
      </w:r>
      <w:r>
        <w:tab/>
      </w:r>
      <w:r>
        <w:tab/>
      </w:r>
      <w:r>
        <w:tab/>
      </w:r>
      <w:r w:rsidRPr="00EC2682">
        <w:t>DL-PRS-QCL-InformationReq-r17</w:t>
      </w:r>
      <w:r>
        <w:tab/>
      </w:r>
      <w:r>
        <w:tab/>
      </w:r>
      <w:r>
        <w:tab/>
        <w:t>OPTIONAL,</w:t>
      </w:r>
    </w:p>
    <w:p w14:paraId="69050C9B" w14:textId="77777777" w:rsidR="00C87327" w:rsidRDefault="00C87327" w:rsidP="00C87327">
      <w:pPr>
        <w:pStyle w:val="PL"/>
        <w:shd w:val="clear" w:color="auto" w:fill="E6E6E6"/>
        <w:rPr>
          <w:snapToGrid w:val="0"/>
        </w:rPr>
      </w:pPr>
      <w:r>
        <w:rPr>
          <w:snapToGrid w:val="0"/>
        </w:rPr>
        <w:tab/>
        <w:t>...</w:t>
      </w:r>
    </w:p>
    <w:p w14:paraId="01C1826F" w14:textId="77777777" w:rsidR="00C87327" w:rsidRDefault="00C87327" w:rsidP="00C87327">
      <w:pPr>
        <w:pStyle w:val="PL"/>
        <w:shd w:val="clear" w:color="auto" w:fill="E6E6E6"/>
        <w:rPr>
          <w:snapToGrid w:val="0"/>
        </w:rPr>
      </w:pPr>
      <w:r w:rsidRPr="00B62E75">
        <w:rPr>
          <w:snapToGrid w:val="0"/>
        </w:rPr>
        <w:t>}</w:t>
      </w:r>
    </w:p>
    <w:p w14:paraId="77B593EB" w14:textId="77777777" w:rsidR="00C87327" w:rsidRDefault="00C87327" w:rsidP="00C87327">
      <w:pPr>
        <w:pStyle w:val="PL"/>
        <w:shd w:val="clear" w:color="auto" w:fill="E6E6E6"/>
        <w:rPr>
          <w:snapToGrid w:val="0"/>
        </w:rPr>
      </w:pPr>
    </w:p>
    <w:p w14:paraId="0BF8960A" w14:textId="77777777" w:rsidR="00C87327" w:rsidRPr="006541E4" w:rsidRDefault="00C87327" w:rsidP="00C87327">
      <w:pPr>
        <w:pStyle w:val="PL"/>
        <w:shd w:val="clear" w:color="auto" w:fill="E6E6E6"/>
        <w:rPr>
          <w:snapToGrid w:val="0"/>
        </w:rPr>
      </w:pPr>
      <w:r w:rsidRPr="006541E4">
        <w:t>DL-PRS-QCL-InformationRe</w:t>
      </w:r>
      <w:r>
        <w:t>q</w:t>
      </w:r>
      <w:r w:rsidRPr="006541E4">
        <w:t>-</w:t>
      </w:r>
      <w:r>
        <w:t>r</w:t>
      </w:r>
      <w:r w:rsidRPr="006541E4">
        <w:t>17 ::= SEQUENCE (SIZE (1..</w:t>
      </w:r>
      <w:r w:rsidRPr="006541E4">
        <w:rPr>
          <w:snapToGrid w:val="0"/>
        </w:rPr>
        <w:t>nrMaxTRPsPerFreq-r16</w:t>
      </w:r>
      <w:r w:rsidRPr="006541E4">
        <w:t>)) OF</w:t>
      </w:r>
    </w:p>
    <w:p w14:paraId="5AA0A4D2"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r>
        <w:rPr>
          <w:snapToGrid w:val="0"/>
        </w:rPr>
        <w:t>q</w:t>
      </w:r>
      <w:r w:rsidRPr="006541E4">
        <w:rPr>
          <w:snapToGrid w:val="0"/>
        </w:rPr>
        <w:t>PerTRP-r17</w:t>
      </w:r>
    </w:p>
    <w:p w14:paraId="5FDFE60D" w14:textId="77777777" w:rsidR="00C87327" w:rsidRPr="006541E4" w:rsidRDefault="00C87327" w:rsidP="00C87327">
      <w:pPr>
        <w:pStyle w:val="PL"/>
        <w:shd w:val="clear" w:color="auto" w:fill="E6E6E6"/>
        <w:rPr>
          <w:snapToGrid w:val="0"/>
        </w:rPr>
      </w:pPr>
    </w:p>
    <w:p w14:paraId="2B8971CB" w14:textId="77777777" w:rsidR="00C87327" w:rsidRPr="006541E4" w:rsidRDefault="00C87327" w:rsidP="00C87327">
      <w:pPr>
        <w:pStyle w:val="PL"/>
        <w:shd w:val="clear" w:color="auto" w:fill="E6E6E6"/>
        <w:rPr>
          <w:snapToGrid w:val="0"/>
        </w:rPr>
      </w:pPr>
      <w:r w:rsidRPr="006541E4">
        <w:rPr>
          <w:snapToGrid w:val="0"/>
        </w:rPr>
        <w:t>DL-PRS-QCL-InformationRe</w:t>
      </w:r>
      <w:r>
        <w:rPr>
          <w:snapToGrid w:val="0"/>
        </w:rPr>
        <w:t>q</w:t>
      </w:r>
      <w:r w:rsidRPr="006541E4">
        <w:rPr>
          <w:snapToGrid w:val="0"/>
        </w:rPr>
        <w:t>PerTRP-r17 ::= SEQUENCE {</w:t>
      </w:r>
    </w:p>
    <w:p w14:paraId="52DF2FE4" w14:textId="77777777" w:rsidR="00C87327" w:rsidRPr="006541E4" w:rsidRDefault="00C87327" w:rsidP="00C87327">
      <w:pPr>
        <w:pStyle w:val="PL"/>
        <w:shd w:val="clear" w:color="auto" w:fill="E6E6E6"/>
        <w:rPr>
          <w:snapToGrid w:val="0"/>
          <w:lang w:eastAsia="ja-JP"/>
        </w:rPr>
      </w:pPr>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p>
    <w:p w14:paraId="573D320A" w14:textId="77777777" w:rsidR="00C87327" w:rsidRPr="006541E4" w:rsidRDefault="00C87327" w:rsidP="00C87327">
      <w:pPr>
        <w:pStyle w:val="PL"/>
        <w:shd w:val="clear" w:color="auto" w:fill="E6E6E6"/>
        <w:rPr>
          <w:snapToGrid w:val="0"/>
        </w:rPr>
      </w:pPr>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61B59F45" w14:textId="77777777" w:rsidR="00C87327" w:rsidRPr="006541E4" w:rsidRDefault="00C87327" w:rsidP="00C87327">
      <w:pPr>
        <w:pStyle w:val="PL"/>
        <w:shd w:val="clear" w:color="auto" w:fill="E6E6E6"/>
        <w:rPr>
          <w:snapToGrid w:val="0"/>
        </w:rPr>
      </w:pPr>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0FABFAA7" w14:textId="77777777" w:rsidR="00C87327" w:rsidRPr="006541E4" w:rsidRDefault="00C87327" w:rsidP="00C87327">
      <w:pPr>
        <w:pStyle w:val="PL"/>
        <w:shd w:val="clear" w:color="auto" w:fill="E6E6E6"/>
        <w:rPr>
          <w:snapToGrid w:val="0"/>
        </w:rPr>
      </w:pPr>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53BB9150" w14:textId="77777777" w:rsidR="00C87327" w:rsidRPr="006541E4" w:rsidRDefault="00C87327" w:rsidP="00C87327">
      <w:pPr>
        <w:pStyle w:val="PL"/>
        <w:shd w:val="clear" w:color="auto" w:fill="E6E6E6"/>
        <w:rPr>
          <w:snapToGrid w:val="0"/>
        </w:rPr>
      </w:pPr>
      <w:r w:rsidRPr="006541E4">
        <w:rPr>
          <w:snapToGrid w:val="0"/>
        </w:rPr>
        <w:tab/>
        <w:t>dl-prs-QCL-InformationRe</w:t>
      </w:r>
      <w:r>
        <w:rPr>
          <w:snapToGrid w:val="0"/>
        </w:rPr>
        <w:t>q</w:t>
      </w:r>
      <w:r w:rsidRPr="006541E4">
        <w:rPr>
          <w:snapToGrid w:val="0"/>
        </w:rPr>
        <w:t>Set-r17</w:t>
      </w:r>
      <w:r w:rsidRPr="006541E4">
        <w:rPr>
          <w:snapToGrid w:val="0"/>
        </w:rPr>
        <w:tab/>
        <w:t>SEQUENCE (SIZE (1..nrMaxSetsPerTrpPerFreqLayer-r16)) OF</w:t>
      </w:r>
    </w:p>
    <w:p w14:paraId="5DC29030"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r>
        <w:rPr>
          <w:snapToGrid w:val="0"/>
        </w:rPr>
        <w:t>q</w:t>
      </w:r>
      <w:r w:rsidRPr="006541E4">
        <w:rPr>
          <w:snapToGrid w:val="0"/>
        </w:rPr>
        <w:t>-r17,</w:t>
      </w:r>
    </w:p>
    <w:p w14:paraId="0C227162" w14:textId="77777777" w:rsidR="00C87327" w:rsidRPr="006541E4" w:rsidRDefault="00C87327" w:rsidP="00C87327">
      <w:pPr>
        <w:pStyle w:val="PL"/>
        <w:shd w:val="clear" w:color="auto" w:fill="E6E6E6"/>
        <w:rPr>
          <w:snapToGrid w:val="0"/>
        </w:rPr>
      </w:pPr>
      <w:r w:rsidRPr="006541E4">
        <w:rPr>
          <w:snapToGrid w:val="0"/>
        </w:rPr>
        <w:tab/>
        <w:t>...</w:t>
      </w:r>
    </w:p>
    <w:p w14:paraId="20647E51" w14:textId="77777777" w:rsidR="00C87327" w:rsidRPr="006541E4" w:rsidRDefault="00C87327" w:rsidP="00C87327">
      <w:pPr>
        <w:pStyle w:val="PL"/>
        <w:shd w:val="clear" w:color="auto" w:fill="E6E6E6"/>
        <w:rPr>
          <w:snapToGrid w:val="0"/>
        </w:rPr>
      </w:pPr>
      <w:r w:rsidRPr="006541E4">
        <w:rPr>
          <w:snapToGrid w:val="0"/>
        </w:rPr>
        <w:t>}</w:t>
      </w:r>
    </w:p>
    <w:p w14:paraId="4A4EA85E" w14:textId="77777777" w:rsidR="00C87327" w:rsidRPr="006541E4" w:rsidRDefault="00C87327" w:rsidP="00C87327">
      <w:pPr>
        <w:pStyle w:val="PL"/>
        <w:shd w:val="clear" w:color="auto" w:fill="E6E6E6"/>
        <w:rPr>
          <w:snapToGrid w:val="0"/>
        </w:rPr>
      </w:pPr>
    </w:p>
    <w:p w14:paraId="469DE7CE" w14:textId="77777777" w:rsidR="00C87327" w:rsidRPr="006541E4" w:rsidRDefault="00C87327" w:rsidP="00C87327">
      <w:pPr>
        <w:pStyle w:val="PL"/>
        <w:shd w:val="clear" w:color="auto" w:fill="E6E6E6"/>
        <w:rPr>
          <w:snapToGrid w:val="0"/>
        </w:rPr>
      </w:pPr>
      <w:r w:rsidRPr="006541E4">
        <w:rPr>
          <w:snapToGrid w:val="0"/>
        </w:rPr>
        <w:t>DL-PRS-QCL-InfoRe</w:t>
      </w:r>
      <w:r>
        <w:rPr>
          <w:snapToGrid w:val="0"/>
        </w:rPr>
        <w:t>q</w:t>
      </w:r>
      <w:r w:rsidRPr="006541E4">
        <w:rPr>
          <w:snapToGrid w:val="0"/>
        </w:rPr>
        <w:t>-r17 ::= SEQUENCE {</w:t>
      </w:r>
    </w:p>
    <w:p w14:paraId="32D29284" w14:textId="77777777" w:rsidR="00C87327" w:rsidRDefault="00C87327" w:rsidP="00C87327">
      <w:pPr>
        <w:pStyle w:val="PL"/>
        <w:shd w:val="clear" w:color="auto" w:fill="E6E6E6"/>
      </w:pPr>
      <w:r w:rsidRPr="006541E4">
        <w:rPr>
          <w:snapToGrid w:val="0"/>
        </w:rPr>
        <w:tab/>
      </w:r>
      <w:r w:rsidRPr="006541E4">
        <w:t>nr-DL-PRS-ResourceSetID-r17</w:t>
      </w:r>
      <w:r w:rsidRPr="006541E4">
        <w:tab/>
      </w:r>
      <w:r w:rsidRPr="006541E4">
        <w:tab/>
      </w:r>
      <w:r w:rsidRPr="006541E4">
        <w:tab/>
        <w:t>NR-DL-PRS-ResourceSetID-r16,</w:t>
      </w:r>
    </w:p>
    <w:p w14:paraId="534BB322" w14:textId="77777777" w:rsidR="00C87327" w:rsidRDefault="00C87327" w:rsidP="00C87327">
      <w:pPr>
        <w:pStyle w:val="PL"/>
        <w:shd w:val="clear" w:color="auto" w:fill="E6E6E6"/>
      </w:pPr>
      <w:r>
        <w:tab/>
        <w:t>dl-prs-QCL-InformationReq-r17</w:t>
      </w:r>
      <w:r>
        <w:tab/>
      </w:r>
      <w:r>
        <w:tab/>
        <w:t>CHOICE {</w:t>
      </w:r>
    </w:p>
    <w:p w14:paraId="1A240FBF" w14:textId="77777777" w:rsidR="00C87327" w:rsidRDefault="00C87327" w:rsidP="00C87327">
      <w:pPr>
        <w:pStyle w:val="PL"/>
        <w:shd w:val="clear" w:color="auto" w:fill="E6E6E6"/>
      </w:pPr>
      <w:r>
        <w:tab/>
      </w:r>
      <w:r>
        <w:tab/>
      </w:r>
      <w:r>
        <w:tab/>
      </w:r>
      <w:r>
        <w:tab/>
      </w:r>
      <w:r>
        <w:tab/>
        <w:t>nr-DL-PRS-QCL-Source-r17</w:t>
      </w:r>
      <w:r>
        <w:tab/>
      </w:r>
      <w:r>
        <w:tab/>
      </w:r>
      <w:r>
        <w:tab/>
        <w:t>DL-PRS-QCL-Info-r16,</w:t>
      </w:r>
    </w:p>
    <w:p w14:paraId="747CD78B" w14:textId="77777777" w:rsidR="00C87327" w:rsidRDefault="00C87327" w:rsidP="00C87327">
      <w:pPr>
        <w:pStyle w:val="PL"/>
        <w:shd w:val="clear" w:color="auto" w:fill="E6E6E6"/>
      </w:pPr>
      <w:r>
        <w:tab/>
      </w:r>
      <w:r>
        <w:tab/>
      </w:r>
      <w:r>
        <w:tab/>
      </w:r>
      <w:r>
        <w:tab/>
      </w:r>
      <w:r>
        <w:tab/>
        <w:t>dl-prs-QCL-Info-requested-r17</w:t>
      </w:r>
      <w:r>
        <w:tab/>
      </w:r>
      <w:r>
        <w:tab/>
      </w:r>
      <w:commentRangeStart w:id="972"/>
      <w:r>
        <w:t>ENUMERATED</w:t>
      </w:r>
      <w:commentRangeEnd w:id="972"/>
      <w:r w:rsidR="005C5F04">
        <w:rPr>
          <w:rStyle w:val="af5"/>
          <w:rFonts w:ascii="Times New Roman" w:hAnsi="Times New Roman"/>
          <w:noProof w:val="0"/>
        </w:rPr>
        <w:commentReference w:id="972"/>
      </w:r>
      <w:r>
        <w:t xml:space="preserve"> { true }</w:t>
      </w:r>
    </w:p>
    <w:p w14:paraId="7465E26F" w14:textId="77777777" w:rsidR="00C87327" w:rsidRDefault="00C87327" w:rsidP="00C87327">
      <w:pPr>
        <w:pStyle w:val="PL"/>
        <w:shd w:val="clear" w:color="auto" w:fill="E6E6E6"/>
      </w:pPr>
      <w:r>
        <w:tab/>
      </w:r>
      <w:r>
        <w:tab/>
      </w:r>
      <w:r>
        <w:tab/>
      </w:r>
      <w:r>
        <w:tab/>
      </w:r>
      <w:r>
        <w:tab/>
        <w:t>},</w:t>
      </w:r>
    </w:p>
    <w:p w14:paraId="03ACAEBE" w14:textId="77777777" w:rsidR="00C87327" w:rsidRPr="006541E4" w:rsidRDefault="00C87327" w:rsidP="00C87327">
      <w:pPr>
        <w:pStyle w:val="PL"/>
        <w:shd w:val="clear" w:color="auto" w:fill="E6E6E6"/>
        <w:rPr>
          <w:snapToGrid w:val="0"/>
        </w:rPr>
      </w:pPr>
      <w:r w:rsidRPr="006541E4">
        <w:rPr>
          <w:snapToGrid w:val="0"/>
        </w:rPr>
        <w:tab/>
        <w:t>...</w:t>
      </w:r>
    </w:p>
    <w:p w14:paraId="48C401DC" w14:textId="173B4931" w:rsidR="00C87327" w:rsidRPr="006541E4" w:rsidRDefault="00C87327" w:rsidP="00C87327">
      <w:pPr>
        <w:pStyle w:val="PL"/>
        <w:shd w:val="clear" w:color="auto" w:fill="E6E6E6"/>
        <w:rPr>
          <w:snapToGrid w:val="0"/>
        </w:rPr>
      </w:pPr>
      <w:r w:rsidRPr="006541E4">
        <w:rPr>
          <w:snapToGrid w:val="0"/>
        </w:rPr>
        <w:t>}</w:t>
      </w:r>
    </w:p>
    <w:p w14:paraId="228826D2" w14:textId="77777777" w:rsidR="00C87327" w:rsidRPr="00B62E75" w:rsidRDefault="00C87327" w:rsidP="00C87327">
      <w:pPr>
        <w:pStyle w:val="PL"/>
        <w:shd w:val="clear" w:color="auto" w:fill="E6E6E6"/>
      </w:pPr>
      <w:r w:rsidRPr="00B62E75">
        <w:t>-- ASN1STOP</w:t>
      </w:r>
    </w:p>
    <w:p w14:paraId="5C460E38"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387E47EB" w14:textId="77777777" w:rsidTr="005F76BA">
        <w:tc>
          <w:tcPr>
            <w:tcW w:w="9639" w:type="dxa"/>
          </w:tcPr>
          <w:p w14:paraId="069C6293" w14:textId="77777777" w:rsidR="00C87327" w:rsidRPr="00B62E75" w:rsidRDefault="00C87327" w:rsidP="005F76BA">
            <w:pPr>
              <w:pStyle w:val="TAH"/>
              <w:keepNext w:val="0"/>
              <w:keepLines w:val="0"/>
              <w:widowControl w:val="0"/>
            </w:pPr>
            <w:r w:rsidRPr="00872099">
              <w:rPr>
                <w:i/>
              </w:rPr>
              <w:t xml:space="preserve">NR-On-Demand-DL-PRS-Information </w:t>
            </w:r>
            <w:r w:rsidRPr="00B62E75">
              <w:rPr>
                <w:iCs/>
                <w:noProof/>
              </w:rPr>
              <w:t>field descriptions</w:t>
            </w:r>
          </w:p>
        </w:tc>
      </w:tr>
      <w:tr w:rsidR="00C87327" w:rsidRPr="00B62E75" w14:paraId="69D578EA" w14:textId="77777777" w:rsidTr="005F76BA">
        <w:tc>
          <w:tcPr>
            <w:tcW w:w="9639" w:type="dxa"/>
          </w:tcPr>
          <w:p w14:paraId="5F99C3C8" w14:textId="77777777" w:rsidR="00C87327" w:rsidRDefault="00C87327" w:rsidP="005F76BA">
            <w:pPr>
              <w:pStyle w:val="TAL"/>
              <w:keepNext w:val="0"/>
              <w:keepLines w:val="0"/>
              <w:rPr>
                <w:b/>
                <w:bCs/>
                <w:i/>
                <w:iCs/>
              </w:rPr>
            </w:pPr>
            <w:r w:rsidRPr="008A1BEC">
              <w:rPr>
                <w:b/>
                <w:bCs/>
                <w:i/>
                <w:iCs/>
              </w:rPr>
              <w:t>dl-prs-FrequencyRangeReq</w:t>
            </w:r>
          </w:p>
          <w:p w14:paraId="28F8BF73" w14:textId="77777777" w:rsidR="00C87327" w:rsidRPr="00651531" w:rsidRDefault="00C87327" w:rsidP="005F76BA">
            <w:pPr>
              <w:pStyle w:val="TAL"/>
              <w:keepNext w:val="0"/>
              <w:keepLines w:val="0"/>
              <w:rPr>
                <w:b/>
                <w:bCs/>
                <w:i/>
                <w:iCs/>
              </w:rPr>
            </w:pPr>
            <w:r>
              <w:t>This field specifies the frequency range for which the on-demand DL-PRS is requested.</w:t>
            </w:r>
          </w:p>
        </w:tc>
      </w:tr>
      <w:tr w:rsidR="00C87327" w:rsidRPr="00B62E75" w14:paraId="0CFF4780" w14:textId="77777777" w:rsidTr="005F76BA">
        <w:tc>
          <w:tcPr>
            <w:tcW w:w="9639" w:type="dxa"/>
          </w:tcPr>
          <w:p w14:paraId="3D8C968E" w14:textId="77777777" w:rsidR="00C87327" w:rsidRPr="00651531" w:rsidRDefault="00C87327" w:rsidP="005F76BA">
            <w:pPr>
              <w:pStyle w:val="TAL"/>
              <w:keepNext w:val="0"/>
              <w:keepLines w:val="0"/>
              <w:rPr>
                <w:b/>
                <w:bCs/>
                <w:i/>
                <w:iCs/>
              </w:rPr>
            </w:pPr>
            <w:r w:rsidRPr="00651531">
              <w:rPr>
                <w:b/>
                <w:bCs/>
                <w:i/>
                <w:iCs/>
              </w:rPr>
              <w:t>nr-on-demand-dl-prs-info-per-FrequLayer</w:t>
            </w:r>
          </w:p>
          <w:p w14:paraId="55788E7D" w14:textId="77777777" w:rsidR="00C87327" w:rsidRPr="00E77E48" w:rsidRDefault="00C87327" w:rsidP="005F76BA">
            <w:pPr>
              <w:pStyle w:val="TAL"/>
              <w:keepNext w:val="0"/>
              <w:keepLines w:val="0"/>
              <w:rPr>
                <w:b/>
                <w:bCs/>
                <w:i/>
                <w:iCs/>
              </w:rPr>
            </w:pPr>
            <w:r w:rsidRPr="00651531">
              <w:t>This field specifies the desired number of Positioning Frequency Layers for which the on-demand DL-PRS is requested and the on-demand DL-PRS parameter per Positioning F</w:t>
            </w:r>
            <w:r w:rsidRPr="00DB763C">
              <w:t>requency Layer.</w:t>
            </w:r>
          </w:p>
        </w:tc>
      </w:tr>
      <w:tr w:rsidR="00C87327" w:rsidRPr="00B62E75" w14:paraId="31EA880F" w14:textId="77777777" w:rsidTr="005F76BA">
        <w:tc>
          <w:tcPr>
            <w:tcW w:w="9639" w:type="dxa"/>
          </w:tcPr>
          <w:p w14:paraId="3866B72B" w14:textId="77777777" w:rsidR="00C87327" w:rsidRPr="0086249B" w:rsidRDefault="00C87327" w:rsidP="005F76BA">
            <w:pPr>
              <w:pStyle w:val="TAL"/>
              <w:keepNext w:val="0"/>
              <w:keepLines w:val="0"/>
              <w:rPr>
                <w:b/>
                <w:bCs/>
                <w:i/>
                <w:iCs/>
              </w:rPr>
            </w:pPr>
            <w:r w:rsidRPr="0086249B">
              <w:rPr>
                <w:b/>
                <w:bCs/>
                <w:i/>
                <w:iCs/>
              </w:rPr>
              <w:t>dl-prs-ResourceSetPeriodicityReq</w:t>
            </w:r>
          </w:p>
          <w:p w14:paraId="578DB2E7" w14:textId="77777777" w:rsidR="00C87327" w:rsidRDefault="00C87327" w:rsidP="005F76BA">
            <w:pPr>
              <w:pStyle w:val="TAL"/>
              <w:keepNext w:val="0"/>
              <w:keepLines w:val="0"/>
              <w:rPr>
                <w:lang w:val="en-US"/>
              </w:rPr>
            </w:pPr>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m:oMath>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iCs/>
                      <w:lang w:val="en-US"/>
                    </w:rPr>
                  </m:ctrlPr>
                </m:dPr>
                <m:e>
                  <m:r>
                    <w:rPr>
                      <w:rFonts w:ascii="Cambria Math" w:hAnsi="Cambria Math"/>
                    </w:rPr>
                    <m:t>4, 5, 8, 10, 16, 20, 32, 40, 64, 80, 160, 320, 640, 1280, 2560, 5120, 10240</m:t>
                  </m:r>
                </m:e>
              </m:d>
              <m:r>
                <w:rPr>
                  <w:rFonts w:ascii="Cambria Math" w:hAnsi="Cambria Math"/>
                  <w:lang w:val="en-US"/>
                </w:rPr>
                <m:t xml:space="preserve"> </m:t>
              </m:r>
            </m:oMath>
          </w:p>
          <w:p w14:paraId="7215304A" w14:textId="77777777" w:rsidR="00C87327" w:rsidRPr="00B62E75" w:rsidRDefault="00C87327" w:rsidP="005F76BA">
            <w:pPr>
              <w:pStyle w:val="TAL"/>
              <w:keepNext w:val="0"/>
              <w:keepLines w:val="0"/>
            </w:pPr>
            <w:r>
              <w:t xml:space="preserve">slots, where </w:t>
            </w:r>
            <m:oMath>
              <m:r>
                <w:rPr>
                  <w:rFonts w:ascii="Cambria Math" w:hAnsi="Cambria Math"/>
                </w:rPr>
                <m:t xml:space="preserve">μ=0, 1, 2, 3 </m:t>
              </m:r>
            </m:oMath>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p>
        </w:tc>
      </w:tr>
      <w:tr w:rsidR="00C87327" w:rsidRPr="00B62E75" w14:paraId="134D21AB" w14:textId="77777777" w:rsidTr="005F76BA">
        <w:tc>
          <w:tcPr>
            <w:tcW w:w="9639" w:type="dxa"/>
          </w:tcPr>
          <w:p w14:paraId="0D7286FC" w14:textId="77777777" w:rsidR="00C87327" w:rsidRPr="0086249B" w:rsidRDefault="00C87327" w:rsidP="005F76BA">
            <w:pPr>
              <w:pStyle w:val="TAL"/>
              <w:keepNext w:val="0"/>
              <w:keepLines w:val="0"/>
              <w:rPr>
                <w:b/>
                <w:bCs/>
                <w:i/>
                <w:iCs/>
              </w:rPr>
            </w:pPr>
            <w:r w:rsidRPr="0086249B">
              <w:rPr>
                <w:b/>
                <w:bCs/>
                <w:i/>
                <w:iCs/>
              </w:rPr>
              <w:t>dl-prs-ResourceBandwidthReq</w:t>
            </w:r>
          </w:p>
          <w:p w14:paraId="7DB13BB9" w14:textId="77777777" w:rsidR="00C87327" w:rsidRPr="00BE112D" w:rsidRDefault="00C87327" w:rsidP="005F76BA">
            <w:pPr>
              <w:pStyle w:val="TAL"/>
              <w:keepNext w:val="0"/>
              <w:keepLines w:val="0"/>
              <w:widowControl w:val="0"/>
              <w:rPr>
                <w:rFonts w:cs="Arial"/>
                <w:szCs w:val="18"/>
              </w:rPr>
            </w:pPr>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p>
        </w:tc>
      </w:tr>
      <w:tr w:rsidR="00C87327" w:rsidRPr="00B62E75" w14:paraId="7E3E454A" w14:textId="77777777" w:rsidTr="005F76BA">
        <w:tc>
          <w:tcPr>
            <w:tcW w:w="9639" w:type="dxa"/>
          </w:tcPr>
          <w:p w14:paraId="11116189" w14:textId="77777777" w:rsidR="00C87327" w:rsidRPr="00630EAB" w:rsidRDefault="00C87327" w:rsidP="005F76BA">
            <w:pPr>
              <w:pStyle w:val="TAL"/>
              <w:keepNext w:val="0"/>
              <w:keepLines w:val="0"/>
              <w:rPr>
                <w:b/>
                <w:bCs/>
                <w:i/>
                <w:iCs/>
              </w:rPr>
            </w:pPr>
            <w:r w:rsidRPr="00630EAB">
              <w:rPr>
                <w:b/>
                <w:bCs/>
                <w:i/>
                <w:iCs/>
              </w:rPr>
              <w:t>dl-prs-ResourceRepetitionFactorReq</w:t>
            </w:r>
          </w:p>
          <w:p w14:paraId="62D77206" w14:textId="77777777" w:rsidR="00C87327" w:rsidRPr="00630EAB" w:rsidRDefault="00C87327" w:rsidP="005F76BA">
            <w:pPr>
              <w:pStyle w:val="TAL"/>
              <w:keepNext w:val="0"/>
              <w:keepLines w:val="0"/>
            </w:pPr>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p>
        </w:tc>
      </w:tr>
      <w:tr w:rsidR="00C87327" w:rsidRPr="00B62E75" w14:paraId="6CDEBF3E" w14:textId="77777777" w:rsidTr="005F76BA">
        <w:tc>
          <w:tcPr>
            <w:tcW w:w="9639" w:type="dxa"/>
          </w:tcPr>
          <w:p w14:paraId="35F5246A" w14:textId="77777777" w:rsidR="00C87327" w:rsidRPr="00630EAB" w:rsidRDefault="00C87327" w:rsidP="005F76BA">
            <w:pPr>
              <w:pStyle w:val="TAL"/>
              <w:keepNext w:val="0"/>
              <w:keepLines w:val="0"/>
              <w:rPr>
                <w:b/>
                <w:bCs/>
                <w:i/>
                <w:iCs/>
              </w:rPr>
            </w:pPr>
            <w:r w:rsidRPr="00630EAB">
              <w:rPr>
                <w:b/>
                <w:bCs/>
                <w:i/>
                <w:iCs/>
              </w:rPr>
              <w:t>dl-prs-NumSymbolsReq</w:t>
            </w:r>
          </w:p>
          <w:p w14:paraId="1882CC27" w14:textId="77777777" w:rsidR="00C87327" w:rsidRPr="0086249B" w:rsidRDefault="00C87327" w:rsidP="005F76BA">
            <w:pPr>
              <w:pStyle w:val="TAL"/>
              <w:keepNext w:val="0"/>
              <w:keepLines w:val="0"/>
              <w:rPr>
                <w:b/>
                <w:bCs/>
                <w:i/>
                <w:iCs/>
              </w:rPr>
            </w:pPr>
            <w:r>
              <w:t>T</w:t>
            </w:r>
            <w:r w:rsidRPr="00A85E9E">
              <w:t xml:space="preserve">his field specifies the </w:t>
            </w:r>
            <w:r>
              <w:t xml:space="preserve">requested </w:t>
            </w:r>
            <w:r w:rsidRPr="00A85E9E">
              <w:t>number of symbols per DL-PRS Resource within a slot.</w:t>
            </w:r>
          </w:p>
        </w:tc>
      </w:tr>
      <w:tr w:rsidR="00C87327" w:rsidRPr="00B62E75" w14:paraId="6167F990" w14:textId="77777777" w:rsidTr="005F76BA">
        <w:tc>
          <w:tcPr>
            <w:tcW w:w="9639" w:type="dxa"/>
          </w:tcPr>
          <w:p w14:paraId="385BADE0" w14:textId="77777777" w:rsidR="00C87327" w:rsidRPr="00630EAB" w:rsidRDefault="00C87327" w:rsidP="005F76BA">
            <w:pPr>
              <w:pStyle w:val="TAL"/>
              <w:keepNext w:val="0"/>
              <w:keepLines w:val="0"/>
              <w:rPr>
                <w:b/>
                <w:bCs/>
                <w:i/>
                <w:iCs/>
              </w:rPr>
            </w:pPr>
            <w:r w:rsidRPr="00630EAB">
              <w:rPr>
                <w:b/>
                <w:bCs/>
                <w:i/>
                <w:iCs/>
              </w:rPr>
              <w:t>dl-prs-CombSizeN</w:t>
            </w:r>
            <w:r>
              <w:rPr>
                <w:b/>
                <w:bCs/>
                <w:i/>
                <w:iCs/>
              </w:rPr>
              <w:t>-</w:t>
            </w:r>
            <w:r w:rsidRPr="00630EAB">
              <w:rPr>
                <w:b/>
                <w:bCs/>
                <w:i/>
                <w:iCs/>
              </w:rPr>
              <w:t>Req</w:t>
            </w:r>
          </w:p>
          <w:p w14:paraId="302A4A0F" w14:textId="77777777" w:rsidR="00C87327" w:rsidRPr="0086249B" w:rsidRDefault="00C87327" w:rsidP="005F76BA">
            <w:pPr>
              <w:pStyle w:val="TAL"/>
              <w:keepNext w:val="0"/>
              <w:keepLines w:val="0"/>
              <w:rPr>
                <w:b/>
                <w:bCs/>
                <w:i/>
                <w:iCs/>
              </w:rPr>
            </w:pPr>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p>
        </w:tc>
      </w:tr>
      <w:tr w:rsidR="00C87327" w:rsidRPr="00B62E75" w14:paraId="59B9C058" w14:textId="77777777" w:rsidTr="005F76BA">
        <w:trPr>
          <w:trHeight w:val="3117"/>
        </w:trPr>
        <w:tc>
          <w:tcPr>
            <w:tcW w:w="9639" w:type="dxa"/>
          </w:tcPr>
          <w:p w14:paraId="6CDDFA87" w14:textId="77777777" w:rsidR="00C87327" w:rsidRDefault="00C87327" w:rsidP="005F76BA">
            <w:pPr>
              <w:pStyle w:val="TAL"/>
              <w:keepNext w:val="0"/>
              <w:keepLines w:val="0"/>
              <w:rPr>
                <w:b/>
                <w:bCs/>
                <w:i/>
                <w:iCs/>
              </w:rPr>
            </w:pPr>
            <w:r w:rsidRPr="00DB3A3E">
              <w:rPr>
                <w:b/>
                <w:bCs/>
                <w:i/>
                <w:iCs/>
              </w:rPr>
              <w:lastRenderedPageBreak/>
              <w:t>dl-prs-QCL-InformationReq</w:t>
            </w:r>
          </w:p>
          <w:p w14:paraId="1AE0F87E" w14:textId="77777777" w:rsidR="00C87327" w:rsidRDefault="00C87327" w:rsidP="005F76BA">
            <w:pPr>
              <w:pStyle w:val="TAL"/>
              <w:keepNext w:val="0"/>
              <w:keepLines w:val="0"/>
            </w:pPr>
            <w:r>
              <w:t xml:space="preserve">This field specifies the recommended or requested QCL indication with other DL reference signals. </w:t>
            </w:r>
          </w:p>
          <w:p w14:paraId="43A9BF88"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p>
          <w:p w14:paraId="6225A25D" w14:textId="77777777" w:rsidR="00C87327" w:rsidRDefault="00C87327" w:rsidP="005F76BA">
            <w:pPr>
              <w:pStyle w:val="B1"/>
              <w:spacing w:after="0"/>
              <w:ind w:hanging="288"/>
              <w:rPr>
                <w:rFonts w:ascii="Arial" w:hAnsi="Arial" w:cs="Arial"/>
                <w:iCs/>
                <w:sz w:val="18"/>
                <w:szCs w:val="18"/>
              </w:rPr>
            </w:pPr>
            <w:r w:rsidRPr="00A85E9E">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nr-PhysCellID</w:t>
            </w:r>
            <w:r>
              <w:rPr>
                <w:rFonts w:ascii="Arial" w:hAnsi="Arial" w:cs="Arial"/>
                <w:iCs/>
                <w:sz w:val="18"/>
                <w:szCs w:val="18"/>
              </w:rPr>
              <w:t xml:space="preserve"> indicates</w:t>
            </w:r>
            <w:r w:rsidRPr="00AF5B11">
              <w:rPr>
                <w:rFonts w:ascii="Arial"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as defined in TS 38.331 [35].</w:t>
            </w:r>
          </w:p>
          <w:p w14:paraId="58D2C172" w14:textId="77777777" w:rsidR="00C87327" w:rsidRPr="00AF5B11"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nr-CellGlobalID</w:t>
            </w:r>
            <w:r>
              <w:rPr>
                <w:rFonts w:ascii="Arial" w:hAnsi="Arial" w:cs="Arial"/>
                <w:iCs/>
                <w:sz w:val="18"/>
                <w:szCs w:val="18"/>
              </w:rPr>
              <w:t xml:space="preserve"> indicates</w:t>
            </w:r>
            <w:r w:rsidRPr="00AF5B11">
              <w:rPr>
                <w:rFonts w:ascii="Arial"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xml:space="preserve">, as defined in TS 38.331 [35]. </w:t>
            </w:r>
          </w:p>
          <w:p w14:paraId="28540F54" w14:textId="77777777" w:rsidR="00C87327" w:rsidRPr="003B3F8A"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nr-ARFCN</w:t>
            </w:r>
            <w:r>
              <w:rPr>
                <w:rFonts w:ascii="Arial" w:hAnsi="Arial" w:cs="Arial"/>
                <w:iCs/>
                <w:sz w:val="18"/>
                <w:szCs w:val="18"/>
              </w:rPr>
              <w:t xml:space="preserve"> indicates</w:t>
            </w:r>
            <w:r w:rsidRPr="00AF5B11">
              <w:rPr>
                <w:rFonts w:ascii="Arial" w:hAnsi="Arial" w:cs="Arial"/>
                <w:iCs/>
                <w:sz w:val="18"/>
                <w:szCs w:val="18"/>
              </w:rPr>
              <w:t xml:space="preserve"> the NR-ARFCN of the TRP's CD-SSB (as defined in TS 38.300 [47]) corresponding to nr-PhysCellID.</w:t>
            </w:r>
          </w:p>
          <w:p w14:paraId="3BDCC5FC"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890B0B">
              <w:rPr>
                <w:rFonts w:ascii="Arial" w:hAnsi="Arial" w:cs="Arial"/>
                <w:b/>
                <w:i/>
                <w:noProof/>
                <w:sz w:val="18"/>
                <w:szCs w:val="18"/>
                <w:lang w:eastAsia="zh-CN"/>
              </w:rPr>
              <w:t>dl-prs-QCL-InformationRe</w:t>
            </w:r>
            <w:r>
              <w:rPr>
                <w:rFonts w:ascii="Arial" w:hAnsi="Arial" w:cs="Arial"/>
                <w:b/>
                <w:i/>
                <w:noProof/>
                <w:sz w:val="18"/>
                <w:szCs w:val="18"/>
                <w:lang w:eastAsia="zh-CN"/>
              </w:rPr>
              <w:t>q</w:t>
            </w:r>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p>
          <w:p w14:paraId="1FA41E6E" w14:textId="77777777" w:rsidR="00C87327" w:rsidRPr="005009D3" w:rsidRDefault="00C87327" w:rsidP="005F76BA">
            <w:pPr>
              <w:pStyle w:val="B2"/>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5009D3">
              <w:rPr>
                <w:rFonts w:ascii="Arial" w:hAnsi="Arial" w:cs="Arial"/>
                <w:b/>
                <w:bCs/>
                <w:i/>
                <w:iCs/>
                <w:sz w:val="18"/>
                <w:szCs w:val="18"/>
              </w:rPr>
              <w:t>nr-DL-PRS-ResourceSetID</w:t>
            </w:r>
            <w:r>
              <w:rPr>
                <w:rFonts w:ascii="Arial" w:hAnsi="Arial" w:cs="Arial"/>
                <w:sz w:val="18"/>
                <w:szCs w:val="18"/>
              </w:rPr>
              <w:t xml:space="preserve"> indicates the DL-PRS Resource Set ID for which the </w:t>
            </w:r>
            <w:r w:rsidRPr="005009D3">
              <w:rPr>
                <w:rFonts w:ascii="Arial" w:hAnsi="Arial" w:cs="Arial"/>
                <w:i/>
                <w:iCs/>
                <w:sz w:val="18"/>
                <w:szCs w:val="18"/>
              </w:rPr>
              <w:t>nr-DL-PRS-QCL-Source</w:t>
            </w:r>
            <w:r>
              <w:rPr>
                <w:rFonts w:ascii="Arial" w:hAnsi="Arial" w:cs="Arial"/>
                <w:sz w:val="18"/>
                <w:szCs w:val="18"/>
              </w:rPr>
              <w:t xml:space="preserve"> is recommended</w:t>
            </w:r>
          </w:p>
          <w:p w14:paraId="7630192E" w14:textId="77777777" w:rsidR="00C87327" w:rsidRDefault="00C87327" w:rsidP="005F76BA">
            <w:pPr>
              <w:pStyle w:val="B2"/>
              <w:spacing w:after="0"/>
              <w:rPr>
                <w:rFonts w:ascii="Arial" w:hAnsi="Arial" w:cs="Arial"/>
                <w:noProof/>
                <w:sz w:val="18"/>
                <w:szCs w:val="18"/>
                <w:lang w:eastAsia="zh-CN"/>
              </w:rPr>
            </w:pPr>
            <w:r w:rsidRPr="005009D3">
              <w:rPr>
                <w:rFonts w:ascii="Arial" w:hAnsi="Arial" w:cs="Arial"/>
                <w:sz w:val="18"/>
                <w:szCs w:val="18"/>
              </w:rPr>
              <w:t xml:space="preserve">- </w:t>
            </w:r>
            <w:r w:rsidRPr="005009D3">
              <w:rPr>
                <w:rFonts w:ascii="Arial"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p>
          <w:p w14:paraId="2E42F4E5" w14:textId="77777777" w:rsidR="00C87327" w:rsidRPr="00F73127" w:rsidRDefault="00C87327" w:rsidP="005F76BA">
            <w:pPr>
              <w:pStyle w:val="B2"/>
              <w:spacing w:after="0"/>
              <w:rPr>
                <w:iCs/>
              </w:rPr>
            </w:pPr>
            <w:r>
              <w:rPr>
                <w:rFonts w:ascii="Arial" w:hAnsi="Arial" w:cs="Arial"/>
                <w:sz w:val="18"/>
                <w:szCs w:val="18"/>
              </w:rPr>
              <w:t>-</w:t>
            </w:r>
            <w:r w:rsidRPr="005009D3">
              <w:rPr>
                <w:rFonts w:ascii="Arial" w:hAnsi="Arial" w:cs="Arial"/>
                <w:sz w:val="18"/>
                <w:szCs w:val="18"/>
              </w:rPr>
              <w:t xml:space="preserve"> </w:t>
            </w:r>
            <w:r w:rsidRPr="005009D3">
              <w:rPr>
                <w:rFonts w:ascii="Arial" w:hAnsi="Arial" w:cs="Arial"/>
                <w:sz w:val="18"/>
                <w:szCs w:val="18"/>
              </w:rPr>
              <w:tab/>
            </w:r>
            <w:r w:rsidRPr="00D27996">
              <w:rPr>
                <w:rFonts w:ascii="Arial" w:hAnsi="Arial" w:cs="Arial"/>
                <w:b/>
                <w:bCs/>
                <w:i/>
                <w:iCs/>
                <w:sz w:val="18"/>
                <w:szCs w:val="18"/>
              </w:rPr>
              <w:t>dl-prs-QCL-Info-requested</w:t>
            </w:r>
            <w:r>
              <w:rPr>
                <w:rFonts w:ascii="Arial" w:hAnsi="Arial" w:cs="Arial"/>
                <w:sz w:val="18"/>
                <w:szCs w:val="18"/>
              </w:rPr>
              <w:t xml:space="preserve"> indicates that the </w:t>
            </w:r>
            <w:r w:rsidRPr="008C5485">
              <w:rPr>
                <w:rFonts w:ascii="Arial" w:hAnsi="Arial" w:cs="Arial"/>
                <w:sz w:val="18"/>
                <w:szCs w:val="18"/>
              </w:rPr>
              <w:t>UE requests to provide the QCL information in the assistance data</w:t>
            </w:r>
            <w:r>
              <w:rPr>
                <w:rFonts w:ascii="Arial" w:hAnsi="Arial" w:cs="Arial"/>
                <w:sz w:val="18"/>
                <w:szCs w:val="18"/>
              </w:rPr>
              <w:t>.</w:t>
            </w:r>
          </w:p>
        </w:tc>
      </w:tr>
    </w:tbl>
    <w:p w14:paraId="4614D0ED" w14:textId="77777777" w:rsidR="00C87327" w:rsidRDefault="00C87327" w:rsidP="00C87327">
      <w:pPr>
        <w:rPr>
          <w:rFonts w:eastAsia="MS Mincho"/>
        </w:rPr>
      </w:pPr>
    </w:p>
    <w:p w14:paraId="279FEF96" w14:textId="77777777" w:rsidR="00C87327" w:rsidRPr="00B62E75" w:rsidRDefault="00C87327" w:rsidP="00C87327">
      <w:pPr>
        <w:pStyle w:val="4"/>
      </w:pPr>
      <w:r w:rsidRPr="00B62E75">
        <w:t>–</w:t>
      </w:r>
      <w:r w:rsidRPr="00B62E75">
        <w:tab/>
      </w:r>
      <w:r w:rsidRPr="00223CC8">
        <w:rPr>
          <w:i/>
        </w:rPr>
        <w:t>NR-On-Demand-DL-PRS-Request</w:t>
      </w:r>
    </w:p>
    <w:p w14:paraId="3DB71F04" w14:textId="77777777" w:rsidR="00C87327" w:rsidRPr="00B62E75" w:rsidRDefault="00C87327" w:rsidP="00C87327">
      <w:pPr>
        <w:keepLines/>
      </w:pPr>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p>
    <w:p w14:paraId="352DA7E8" w14:textId="77777777" w:rsidR="00C87327" w:rsidRPr="00B62E75" w:rsidRDefault="00C87327" w:rsidP="00C87327">
      <w:pPr>
        <w:pStyle w:val="PL"/>
        <w:shd w:val="clear" w:color="auto" w:fill="E6E6E6"/>
      </w:pPr>
      <w:r w:rsidRPr="00B62E75">
        <w:t>-- ASN1START</w:t>
      </w:r>
    </w:p>
    <w:p w14:paraId="338F45C0" w14:textId="77777777" w:rsidR="00C87327" w:rsidRPr="00B62E75" w:rsidRDefault="00C87327" w:rsidP="00C87327">
      <w:pPr>
        <w:pStyle w:val="PL"/>
        <w:shd w:val="clear" w:color="auto" w:fill="E6E6E6"/>
        <w:rPr>
          <w:snapToGrid w:val="0"/>
        </w:rPr>
      </w:pPr>
    </w:p>
    <w:p w14:paraId="1A73A1C1" w14:textId="77777777" w:rsidR="00C87327" w:rsidRPr="00B62E75" w:rsidRDefault="00C87327" w:rsidP="00C87327">
      <w:pPr>
        <w:pStyle w:val="PL"/>
        <w:shd w:val="clear" w:color="auto" w:fill="E6E6E6"/>
        <w:rPr>
          <w:snapToGrid w:val="0"/>
        </w:rPr>
      </w:pP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p>
    <w:p w14:paraId="61113C22" w14:textId="77777777" w:rsidR="00C87327" w:rsidRDefault="00C87327" w:rsidP="00C87327">
      <w:pPr>
        <w:pStyle w:val="PL"/>
        <w:shd w:val="clear" w:color="auto" w:fill="E6E6E6"/>
        <w:rPr>
          <w:snapToGrid w:val="0"/>
        </w:rPr>
      </w:pPr>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p>
    <w:p w14:paraId="6D3CC814"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p>
    <w:p w14:paraId="4FD49E67" w14:textId="77777777" w:rsidR="00C87327" w:rsidRDefault="00C87327" w:rsidP="00C87327">
      <w:pPr>
        <w:pStyle w:val="PL"/>
        <w:shd w:val="clear" w:color="auto" w:fill="E6E6E6"/>
        <w:rPr>
          <w:snapToGrid w:val="0"/>
        </w:rPr>
      </w:pPr>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p>
    <w:p w14:paraId="2ACDA811" w14:textId="77777777" w:rsidR="00C87327" w:rsidRPr="00B62E75" w:rsidRDefault="00C87327" w:rsidP="00C87327">
      <w:pPr>
        <w:pStyle w:val="PL"/>
        <w:shd w:val="clear" w:color="auto" w:fill="E6E6E6"/>
        <w:rPr>
          <w:snapToGrid w:val="0"/>
        </w:rPr>
      </w:pPr>
      <w:r w:rsidRPr="00B62E75">
        <w:rPr>
          <w:snapToGrid w:val="0"/>
        </w:rPr>
        <w:tab/>
        <w:t>...</w:t>
      </w:r>
    </w:p>
    <w:p w14:paraId="2EB55511" w14:textId="77777777" w:rsidR="00C87327" w:rsidRDefault="00C87327" w:rsidP="00C87327">
      <w:pPr>
        <w:pStyle w:val="PL"/>
        <w:shd w:val="clear" w:color="auto" w:fill="E6E6E6"/>
        <w:rPr>
          <w:snapToGrid w:val="0"/>
        </w:rPr>
      </w:pPr>
      <w:r w:rsidRPr="00B62E75">
        <w:rPr>
          <w:snapToGrid w:val="0"/>
        </w:rPr>
        <w:t>}</w:t>
      </w:r>
    </w:p>
    <w:p w14:paraId="7D8D2C30" w14:textId="77777777" w:rsidR="00C87327" w:rsidRDefault="00C87327" w:rsidP="00C87327">
      <w:pPr>
        <w:pStyle w:val="PL"/>
        <w:shd w:val="clear" w:color="auto" w:fill="E6E6E6"/>
        <w:rPr>
          <w:snapToGrid w:val="0"/>
        </w:rPr>
      </w:pPr>
    </w:p>
    <w:p w14:paraId="2BE5246D" w14:textId="77777777" w:rsidR="00C87327" w:rsidRPr="00B62E75" w:rsidRDefault="00C87327" w:rsidP="00C87327">
      <w:pPr>
        <w:pStyle w:val="PL"/>
        <w:shd w:val="clear" w:color="auto" w:fill="E6E6E6"/>
        <w:rPr>
          <w:snapToGrid w:val="0"/>
        </w:rPr>
      </w:pPr>
      <w:r w:rsidRPr="005A2130">
        <w:rPr>
          <w:snapToGrid w:val="0"/>
        </w:rPr>
        <w:t>DL-PRS-StartTime-and-Duration-r17</w:t>
      </w:r>
      <w:r w:rsidRPr="00B62E75">
        <w:rPr>
          <w:snapToGrid w:val="0"/>
        </w:rPr>
        <w:t xml:space="preserve"> ::= SEQUENCE {</w:t>
      </w:r>
    </w:p>
    <w:p w14:paraId="10B32E29" w14:textId="77777777" w:rsidR="00C87327" w:rsidRDefault="00C87327" w:rsidP="00C87327">
      <w:pPr>
        <w:pStyle w:val="PL"/>
        <w:shd w:val="clear" w:color="auto" w:fill="E6E6E6"/>
        <w:rPr>
          <w:snapToGrid w:val="0"/>
        </w:rPr>
      </w:pPr>
      <w:r>
        <w:rPr>
          <w:snapToGrid w:val="0"/>
        </w:rPr>
        <w:tab/>
        <w:t>dl-prs-start-time-r17</w:t>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p>
    <w:p w14:paraId="44FE9617" w14:textId="77777777" w:rsidR="00C87327" w:rsidRDefault="00C87327" w:rsidP="00C87327">
      <w:pPr>
        <w:pStyle w:val="PL"/>
        <w:shd w:val="clear" w:color="auto" w:fill="E6E6E6"/>
        <w:rPr>
          <w:snapToGrid w:val="0"/>
        </w:rPr>
      </w:pPr>
      <w:r>
        <w:rPr>
          <w:snapToGrid w:val="0"/>
        </w:rPr>
        <w:tab/>
        <w:t>dl-prs-duration-r17</w:t>
      </w:r>
      <w:r>
        <w:rPr>
          <w:snapToGrid w:val="0"/>
        </w:rPr>
        <w:tab/>
      </w:r>
      <w:r>
        <w:rPr>
          <w:snapToGrid w:val="0"/>
        </w:rPr>
        <w:tab/>
      </w:r>
      <w:r>
        <w:rPr>
          <w:snapToGrid w:val="0"/>
        </w:rPr>
        <w:tab/>
        <w:t>SEQUENCE {</w:t>
      </w:r>
    </w:p>
    <w:p w14:paraId="75D0B6DC"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(0..59)</w:t>
      </w:r>
      <w:r>
        <w:rPr>
          <w:snapToGrid w:val="0"/>
        </w:rPr>
        <w:tab/>
      </w:r>
      <w:r>
        <w:rPr>
          <w:snapToGrid w:val="0"/>
        </w:rPr>
        <w:tab/>
        <w:t>OPTIONAL,</w:t>
      </w:r>
    </w:p>
    <w:p w14:paraId="6304133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(0..59)</w:t>
      </w:r>
      <w:r>
        <w:rPr>
          <w:snapToGrid w:val="0"/>
        </w:rPr>
        <w:tab/>
      </w:r>
      <w:r>
        <w:rPr>
          <w:snapToGrid w:val="0"/>
        </w:rPr>
        <w:tab/>
        <w:t>OPTIONAL,</w:t>
      </w:r>
    </w:p>
    <w:p w14:paraId="2E618058"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(0..23)</w:t>
      </w:r>
      <w:r>
        <w:rPr>
          <w:snapToGrid w:val="0"/>
        </w:rPr>
        <w:tab/>
      </w:r>
      <w:r>
        <w:rPr>
          <w:snapToGrid w:val="0"/>
        </w:rPr>
        <w:tab/>
        <w:t>OPTIONAL,</w:t>
      </w:r>
    </w:p>
    <w:p w14:paraId="6D856A4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24A7252"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D106F81" w14:textId="77777777" w:rsidR="00C87327" w:rsidRDefault="00C87327" w:rsidP="00C87327">
      <w:pPr>
        <w:pStyle w:val="PL"/>
        <w:shd w:val="clear" w:color="auto" w:fill="E6E6E6"/>
        <w:rPr>
          <w:snapToGrid w:val="0"/>
        </w:rPr>
      </w:pPr>
      <w:r>
        <w:rPr>
          <w:snapToGrid w:val="0"/>
        </w:rPr>
        <w:tab/>
        <w:t>...</w:t>
      </w:r>
    </w:p>
    <w:p w14:paraId="2A929F27" w14:textId="77777777" w:rsidR="00C87327" w:rsidRDefault="00C87327" w:rsidP="00C87327">
      <w:pPr>
        <w:pStyle w:val="PL"/>
        <w:shd w:val="clear" w:color="auto" w:fill="E6E6E6"/>
      </w:pPr>
      <w:r>
        <w:t>}</w:t>
      </w:r>
    </w:p>
    <w:p w14:paraId="55F0553D" w14:textId="77777777" w:rsidR="00C87327" w:rsidRPr="00B62E75" w:rsidRDefault="00C87327" w:rsidP="00C87327">
      <w:pPr>
        <w:pStyle w:val="PL"/>
        <w:shd w:val="clear" w:color="auto" w:fill="E6E6E6"/>
      </w:pPr>
    </w:p>
    <w:p w14:paraId="0002D63D" w14:textId="77777777" w:rsidR="00C87327" w:rsidRPr="00B62E75" w:rsidRDefault="00C87327" w:rsidP="00C87327">
      <w:pPr>
        <w:pStyle w:val="PL"/>
        <w:shd w:val="clear" w:color="auto" w:fill="E6E6E6"/>
      </w:pPr>
      <w:r w:rsidRPr="00B62E75">
        <w:t>-- ASN1STOP</w:t>
      </w:r>
    </w:p>
    <w:p w14:paraId="07E183CF"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5F92FCB5" w14:textId="77777777" w:rsidTr="005F76BA">
        <w:tc>
          <w:tcPr>
            <w:tcW w:w="9639" w:type="dxa"/>
          </w:tcPr>
          <w:p w14:paraId="718A3EAA" w14:textId="77777777" w:rsidR="00C87327" w:rsidRPr="00B62E75" w:rsidRDefault="00C87327" w:rsidP="005F76BA">
            <w:pPr>
              <w:pStyle w:val="TAH"/>
              <w:keepNext w:val="0"/>
              <w:keepLines w:val="0"/>
              <w:widowControl w:val="0"/>
            </w:pPr>
            <w:r w:rsidRPr="00B914DA">
              <w:rPr>
                <w:i/>
                <w:iCs/>
                <w:snapToGrid w:val="0"/>
              </w:rPr>
              <w:t>NR-On-Demand-DL-PRS-Request</w:t>
            </w:r>
            <w:r>
              <w:rPr>
                <w:snapToGrid w:val="0"/>
              </w:rPr>
              <w:t xml:space="preserve"> </w:t>
            </w:r>
            <w:r w:rsidRPr="00B62E75">
              <w:rPr>
                <w:iCs/>
                <w:noProof/>
              </w:rPr>
              <w:t>field descriptions</w:t>
            </w:r>
          </w:p>
        </w:tc>
      </w:tr>
      <w:tr w:rsidR="00C87327" w:rsidRPr="00B62E75" w14:paraId="3D1B9A13" w14:textId="77777777" w:rsidTr="005F76BA">
        <w:tc>
          <w:tcPr>
            <w:tcW w:w="9639" w:type="dxa"/>
          </w:tcPr>
          <w:p w14:paraId="24F5A3B7" w14:textId="77777777" w:rsidR="00C87327" w:rsidRDefault="00C87327" w:rsidP="005F76BA">
            <w:pPr>
              <w:pStyle w:val="TAL"/>
              <w:rPr>
                <w:rFonts w:cs="Arial"/>
                <w:b/>
                <w:bCs/>
                <w:i/>
                <w:iCs/>
                <w:szCs w:val="18"/>
              </w:rPr>
            </w:pPr>
            <w:r w:rsidRPr="00D81479">
              <w:rPr>
                <w:rFonts w:cs="Arial"/>
                <w:b/>
                <w:bCs/>
                <w:i/>
                <w:iCs/>
                <w:szCs w:val="18"/>
              </w:rPr>
              <w:t>dl-prs-StartTime-and-Duration</w:t>
            </w:r>
          </w:p>
          <w:p w14:paraId="7E9675E6" w14:textId="77777777" w:rsidR="00C87327" w:rsidRPr="00D70653" w:rsidRDefault="00C87327" w:rsidP="005F76BA">
            <w:pPr>
              <w:pStyle w:val="TAL"/>
              <w:rPr>
                <w:rFonts w:cs="Arial"/>
                <w:szCs w:val="18"/>
              </w:rPr>
            </w:pPr>
            <w:r>
              <w:rPr>
                <w:rFonts w:cs="Arial"/>
                <w:szCs w:val="18"/>
              </w:rPr>
              <w:t>This field specifies the requested start time and duration for the on-demand DL-PRS and comprises the following subfields:</w:t>
            </w:r>
          </w:p>
          <w:p w14:paraId="6D35F143" w14:textId="77777777" w:rsidR="00C87327" w:rsidRPr="00D70653" w:rsidRDefault="00C87327" w:rsidP="005F76BA">
            <w:pPr>
              <w:pStyle w:val="B1"/>
              <w:spacing w:after="0"/>
              <w:rPr>
                <w:rFonts w:ascii="Arial" w:hAnsi="Arial" w:cs="Arial"/>
                <w:b/>
                <w:bCs/>
                <w:i/>
                <w:iCs/>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p>
          <w:p w14:paraId="49758928" w14:textId="77777777" w:rsidR="00C87327" w:rsidRPr="00D70653" w:rsidRDefault="00C87327" w:rsidP="005F76BA">
            <w:pPr>
              <w:pStyle w:val="B1"/>
              <w:spacing w:after="0"/>
              <w:rPr>
                <w:rFonts w:ascii="Arial" w:hAnsi="Arial" w:cs="Arial"/>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p>
        </w:tc>
      </w:tr>
      <w:tr w:rsidR="00C87327" w:rsidRPr="00B62E75" w14:paraId="32D8BD89" w14:textId="77777777" w:rsidTr="005F76BA">
        <w:tc>
          <w:tcPr>
            <w:tcW w:w="9639" w:type="dxa"/>
          </w:tcPr>
          <w:p w14:paraId="66F29CDF" w14:textId="77777777" w:rsidR="00C87327" w:rsidRPr="00265A7F" w:rsidRDefault="00C87327" w:rsidP="005F76BA">
            <w:pPr>
              <w:pStyle w:val="TAL"/>
              <w:rPr>
                <w:b/>
                <w:bCs/>
                <w:i/>
                <w:iCs/>
                <w:snapToGrid w:val="0"/>
              </w:rPr>
            </w:pPr>
            <w:r w:rsidRPr="00265A7F">
              <w:rPr>
                <w:b/>
                <w:bCs/>
                <w:i/>
                <w:iCs/>
                <w:snapToGrid w:val="0"/>
              </w:rPr>
              <w:t>nr-on-demand-DL-PRS-Information</w:t>
            </w:r>
          </w:p>
          <w:p w14:paraId="04790C47" w14:textId="77777777" w:rsidR="00C87327" w:rsidRPr="00164FAF" w:rsidRDefault="00C87327" w:rsidP="005F76BA">
            <w:pPr>
              <w:pStyle w:val="TAL"/>
              <w:rPr>
                <w:rFonts w:cs="Arial"/>
                <w:b/>
                <w:bCs/>
                <w:i/>
                <w:iCs/>
                <w:szCs w:val="18"/>
              </w:rPr>
            </w:pPr>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p>
        </w:tc>
      </w:tr>
      <w:tr w:rsidR="00C87327" w:rsidRPr="00B62E75" w14:paraId="622C8FBA" w14:textId="77777777" w:rsidTr="005F76BA">
        <w:tc>
          <w:tcPr>
            <w:tcW w:w="9639" w:type="dxa"/>
          </w:tcPr>
          <w:p w14:paraId="3FEBFE05" w14:textId="77777777" w:rsidR="00C87327" w:rsidRPr="007C49BF" w:rsidRDefault="00C87327" w:rsidP="005F76BA">
            <w:pPr>
              <w:pStyle w:val="TAL"/>
              <w:rPr>
                <w:b/>
                <w:bCs/>
                <w:i/>
                <w:iCs/>
                <w:snapToGrid w:val="0"/>
              </w:rPr>
            </w:pPr>
            <w:r w:rsidRPr="007C49BF">
              <w:rPr>
                <w:b/>
                <w:bCs/>
                <w:i/>
                <w:iCs/>
                <w:snapToGrid w:val="0"/>
              </w:rPr>
              <w:t>dl-prs-configuration-id-PrefList</w:t>
            </w:r>
          </w:p>
          <w:p w14:paraId="5B7CEA12" w14:textId="77777777" w:rsidR="00C87327" w:rsidRPr="00FE5ACD" w:rsidRDefault="00C87327" w:rsidP="005F76BA">
            <w:pPr>
              <w:pStyle w:val="TAL"/>
              <w:rPr>
                <w:snapToGrid w:val="0"/>
              </w:rPr>
            </w:pPr>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r w:rsidRPr="00AF08D6">
              <w:rPr>
                <w:rFonts w:cs="Arial"/>
                <w:i/>
                <w:iCs/>
                <w:szCs w:val="18"/>
              </w:rPr>
              <w:t>NR-On-Demand-DL-PRS-Configurations</w:t>
            </w:r>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p>
        </w:tc>
      </w:tr>
    </w:tbl>
    <w:p w14:paraId="6292AE95" w14:textId="77777777" w:rsidR="00C87327" w:rsidRDefault="00C87327" w:rsidP="00C87327">
      <w:pPr>
        <w:rPr>
          <w:rFonts w:eastAsia="MS Mincho"/>
        </w:rPr>
      </w:pPr>
    </w:p>
    <w:p w14:paraId="30406611" w14:textId="77777777" w:rsidR="00C87327" w:rsidRPr="00A85E9E" w:rsidRDefault="00C87327" w:rsidP="00C87327">
      <w:pPr>
        <w:pStyle w:val="4"/>
        <w:rPr>
          <w:i/>
          <w:iCs/>
          <w:noProof/>
        </w:rPr>
      </w:pPr>
      <w:r w:rsidRPr="00A85E9E">
        <w:rPr>
          <w:i/>
          <w:iCs/>
        </w:rPr>
        <w:t>–</w:t>
      </w:r>
      <w:r w:rsidRPr="00A85E9E">
        <w:rPr>
          <w:i/>
          <w:iCs/>
        </w:rPr>
        <w:tab/>
      </w:r>
      <w:r w:rsidRPr="00824336">
        <w:rPr>
          <w:i/>
          <w:iCs/>
          <w:noProof/>
        </w:rPr>
        <w:t>NR-On-Demand-DL-PRS-Support</w:t>
      </w:r>
    </w:p>
    <w:p w14:paraId="31986F25" w14:textId="77777777" w:rsidR="00C87327" w:rsidRPr="00A85E9E" w:rsidRDefault="00C87327" w:rsidP="00C87327">
      <w:pPr>
        <w:keepLines/>
        <w:rPr>
          <w:noProof/>
        </w:rPr>
      </w:pPr>
      <w:r w:rsidRPr="00A85E9E">
        <w:t xml:space="preserve">The IE </w:t>
      </w:r>
      <w:r w:rsidRPr="00582315">
        <w:rPr>
          <w:i/>
          <w:noProof/>
        </w:rPr>
        <w:t>NR-On-Demand-DL-PRS-Support</w:t>
      </w:r>
      <w:r w:rsidRPr="00A85E9E">
        <w:rPr>
          <w:i/>
          <w:noProof/>
        </w:rPr>
        <w:t xml:space="preserve"> </w:t>
      </w:r>
      <w:r w:rsidRPr="00A85E9E">
        <w:rPr>
          <w:noProof/>
        </w:rPr>
        <w:t xml:space="preserve">defines the </w:t>
      </w:r>
      <w:r>
        <w:rPr>
          <w:noProof/>
        </w:rPr>
        <w:t>target device's on-demand DL-PRS capabilities.</w:t>
      </w:r>
    </w:p>
    <w:p w14:paraId="3FECB788" w14:textId="77777777" w:rsidR="00C87327" w:rsidRPr="00A85E9E" w:rsidRDefault="00C87327" w:rsidP="00C87327">
      <w:pPr>
        <w:pStyle w:val="PL"/>
        <w:shd w:val="clear" w:color="auto" w:fill="E6E6E6"/>
      </w:pPr>
      <w:r w:rsidRPr="00A85E9E">
        <w:t>-- ASN1START</w:t>
      </w:r>
    </w:p>
    <w:p w14:paraId="7749B51E" w14:textId="77777777" w:rsidR="00C87327" w:rsidRPr="00A85E9E" w:rsidRDefault="00C87327" w:rsidP="00C87327">
      <w:pPr>
        <w:pStyle w:val="PL"/>
        <w:shd w:val="clear" w:color="auto" w:fill="E6E6E6"/>
        <w:rPr>
          <w:snapToGrid w:val="0"/>
        </w:rPr>
      </w:pPr>
    </w:p>
    <w:p w14:paraId="61B6427F" w14:textId="77777777" w:rsidR="00C87327" w:rsidRDefault="00C87327" w:rsidP="00C87327">
      <w:pPr>
        <w:pStyle w:val="PL"/>
        <w:shd w:val="clear" w:color="auto" w:fill="E6E6E6"/>
        <w:rPr>
          <w:snapToGrid w:val="0"/>
        </w:rPr>
      </w:pPr>
      <w:r w:rsidRPr="00582315">
        <w:rPr>
          <w:snapToGrid w:val="0"/>
        </w:rPr>
        <w:t>NR-On-Demand-DL-PRS-Support</w:t>
      </w:r>
      <w:r w:rsidRPr="00824336">
        <w:rPr>
          <w:snapToGrid w:val="0"/>
        </w:rPr>
        <w:t>-r17</w:t>
      </w:r>
      <w:r w:rsidRPr="00A85E9E">
        <w:rPr>
          <w:snapToGrid w:val="0"/>
        </w:rPr>
        <w:t xml:space="preserve"> ::= SEQUENCE {</w:t>
      </w:r>
    </w:p>
    <w:p w14:paraId="2821F30E"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p>
    <w:p w14:paraId="39762FA9" w14:textId="77777777" w:rsidR="00C87327" w:rsidRPr="00A85E9E"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p>
    <w:p w14:paraId="060F3C7E" w14:textId="77777777" w:rsidR="00C87327" w:rsidRPr="00A85E9E" w:rsidRDefault="00C87327" w:rsidP="00C87327">
      <w:pPr>
        <w:pStyle w:val="PL"/>
        <w:shd w:val="clear" w:color="auto" w:fill="E6E6E6"/>
        <w:rPr>
          <w:snapToGrid w:val="0"/>
        </w:rPr>
      </w:pPr>
      <w:r w:rsidRPr="00A85E9E">
        <w:rPr>
          <w:snapToGrid w:val="0"/>
        </w:rPr>
        <w:tab/>
        <w:t>...</w:t>
      </w:r>
    </w:p>
    <w:p w14:paraId="119055F0" w14:textId="77777777" w:rsidR="00C87327" w:rsidRPr="00A85E9E" w:rsidRDefault="00C87327" w:rsidP="00C87327">
      <w:pPr>
        <w:pStyle w:val="PL"/>
        <w:shd w:val="clear" w:color="auto" w:fill="E6E6E6"/>
        <w:rPr>
          <w:snapToGrid w:val="0"/>
        </w:rPr>
      </w:pPr>
      <w:r w:rsidRPr="00A85E9E">
        <w:rPr>
          <w:snapToGrid w:val="0"/>
        </w:rPr>
        <w:t>}</w:t>
      </w:r>
    </w:p>
    <w:p w14:paraId="693D9973" w14:textId="77777777" w:rsidR="00C87327" w:rsidRPr="00A85E9E" w:rsidRDefault="00C87327" w:rsidP="00C87327">
      <w:pPr>
        <w:pStyle w:val="PL"/>
        <w:shd w:val="clear" w:color="auto" w:fill="E6E6E6"/>
      </w:pPr>
      <w:r w:rsidRPr="00A85E9E">
        <w:t>-- ASN1STOP</w:t>
      </w:r>
    </w:p>
    <w:p w14:paraId="7B34B2A1" w14:textId="77777777" w:rsidR="00C87327" w:rsidRPr="00A85E9E"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6D756B4D" w14:textId="77777777" w:rsidTr="005F76BA">
        <w:trPr>
          <w:cantSplit/>
          <w:tblHeader/>
        </w:trPr>
        <w:tc>
          <w:tcPr>
            <w:tcW w:w="9639" w:type="dxa"/>
          </w:tcPr>
          <w:p w14:paraId="2FB5D33C" w14:textId="77777777" w:rsidR="00C87327" w:rsidRPr="00A85E9E" w:rsidRDefault="00C87327" w:rsidP="005F76BA">
            <w:pPr>
              <w:pStyle w:val="TAH"/>
              <w:keepNext w:val="0"/>
              <w:keepLines w:val="0"/>
              <w:widowControl w:val="0"/>
            </w:pPr>
            <w:r w:rsidRPr="0089190C">
              <w:rPr>
                <w:i/>
              </w:rPr>
              <w:t>NR-On-Demand-DL-PRS-Support</w:t>
            </w:r>
            <w:r w:rsidRPr="00A85E9E">
              <w:rPr>
                <w:i/>
              </w:rPr>
              <w:t xml:space="preserve"> </w:t>
            </w:r>
            <w:r w:rsidRPr="00A85E9E">
              <w:rPr>
                <w:iCs/>
                <w:noProof/>
              </w:rPr>
              <w:t>field descriptions</w:t>
            </w:r>
          </w:p>
        </w:tc>
      </w:tr>
      <w:tr w:rsidR="00C87327" w:rsidRPr="00A85E9E" w14:paraId="75D83878" w14:textId="77777777" w:rsidTr="005F76BA">
        <w:trPr>
          <w:cantSplit/>
        </w:trPr>
        <w:tc>
          <w:tcPr>
            <w:tcW w:w="9639" w:type="dxa"/>
          </w:tcPr>
          <w:p w14:paraId="4CA26641" w14:textId="77777777" w:rsidR="00C87327" w:rsidRPr="00E32615" w:rsidRDefault="00C87327" w:rsidP="005F76BA">
            <w:pPr>
              <w:pStyle w:val="TAL"/>
              <w:keepNext w:val="0"/>
              <w:keepLines w:val="0"/>
              <w:widowControl w:val="0"/>
              <w:rPr>
                <w:b/>
                <w:bCs/>
                <w:i/>
                <w:iCs/>
              </w:rPr>
            </w:pPr>
            <w:r w:rsidRPr="00E32615">
              <w:rPr>
                <w:b/>
                <w:bCs/>
                <w:i/>
                <w:iCs/>
              </w:rPr>
              <w:t>nr-on-demand-DL-PRS-InformationSup</w:t>
            </w:r>
          </w:p>
          <w:p w14:paraId="0D399A11" w14:textId="77777777" w:rsidR="00C87327" w:rsidRPr="00A85E9E" w:rsidRDefault="00C87327" w:rsidP="005F76BA">
            <w:pPr>
              <w:pStyle w:val="TAL"/>
              <w:keepNext w:val="0"/>
              <w:keepLines w:val="0"/>
              <w:widowControl w:val="0"/>
            </w:pPr>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p>
        </w:tc>
      </w:tr>
      <w:tr w:rsidR="00C87327" w:rsidRPr="00A85E9E" w14:paraId="76F90E2F" w14:textId="77777777" w:rsidTr="005F76BA">
        <w:trPr>
          <w:cantSplit/>
        </w:trPr>
        <w:tc>
          <w:tcPr>
            <w:tcW w:w="9639" w:type="dxa"/>
          </w:tcPr>
          <w:p w14:paraId="02FB3993" w14:textId="77777777" w:rsidR="00C87327" w:rsidRDefault="00C87327" w:rsidP="005F76BA">
            <w:pPr>
              <w:pStyle w:val="TAL"/>
              <w:keepNext w:val="0"/>
              <w:keepLines w:val="0"/>
              <w:widowControl w:val="0"/>
              <w:rPr>
                <w:b/>
                <w:bCs/>
                <w:i/>
                <w:snapToGrid w:val="0"/>
              </w:rPr>
            </w:pPr>
            <w:r w:rsidRPr="006678D3">
              <w:rPr>
                <w:b/>
                <w:bCs/>
                <w:i/>
                <w:snapToGrid w:val="0"/>
              </w:rPr>
              <w:t>nr-on-demand-DL-PRS-ConfigurationsSup</w:t>
            </w:r>
            <w:r w:rsidRPr="00A02923">
              <w:rPr>
                <w:b/>
                <w:bCs/>
                <w:i/>
                <w:snapToGrid w:val="0"/>
              </w:rPr>
              <w:t xml:space="preserve"> </w:t>
            </w:r>
          </w:p>
          <w:p w14:paraId="7ADC781E" w14:textId="77777777" w:rsidR="00C87327" w:rsidRPr="00E32615" w:rsidRDefault="00C87327" w:rsidP="005F76BA">
            <w:pPr>
              <w:pStyle w:val="TAL"/>
              <w:keepNext w:val="0"/>
              <w:keepLines w:val="0"/>
              <w:widowControl w:val="0"/>
              <w:rPr>
                <w:b/>
                <w:bCs/>
                <w:i/>
                <w:iCs/>
              </w:rPr>
            </w:pPr>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p>
        </w:tc>
      </w:tr>
    </w:tbl>
    <w:p w14:paraId="756700E5" w14:textId="77777777" w:rsidR="00C87327" w:rsidRPr="00073C73" w:rsidRDefault="00C87327" w:rsidP="00A93840">
      <w:pPr>
        <w:rPr>
          <w:rFonts w:eastAsia="MS Mincho"/>
        </w:rPr>
      </w:pPr>
    </w:p>
    <w:p w14:paraId="4D6282B3" w14:textId="77777777" w:rsidR="00A93840" w:rsidRPr="00073C73" w:rsidRDefault="00A93840" w:rsidP="00A93840">
      <w:pPr>
        <w:pStyle w:val="4"/>
        <w:rPr>
          <w:i/>
          <w:iCs/>
        </w:rPr>
      </w:pPr>
      <w:bookmarkStart w:id="973" w:name="_Toc46486427"/>
      <w:bookmarkStart w:id="974" w:name="_Toc52546772"/>
      <w:bookmarkStart w:id="975" w:name="_Toc52547302"/>
      <w:bookmarkStart w:id="976" w:name="_Toc52547832"/>
      <w:bookmarkStart w:id="977" w:name="_Toc52548362"/>
      <w:bookmarkStart w:id="978" w:name="_Toc90719608"/>
      <w:r w:rsidRPr="00073C73">
        <w:rPr>
          <w:i/>
          <w:iCs/>
        </w:rPr>
        <w:t>–</w:t>
      </w:r>
      <w:r w:rsidRPr="00073C73">
        <w:rPr>
          <w:i/>
          <w:iCs/>
        </w:rPr>
        <w:tab/>
        <w:t>NR-PositionCalculationAssistance</w:t>
      </w:r>
      <w:bookmarkEnd w:id="973"/>
      <w:bookmarkEnd w:id="974"/>
      <w:bookmarkEnd w:id="975"/>
      <w:bookmarkEnd w:id="976"/>
      <w:bookmarkEnd w:id="977"/>
      <w:bookmarkEnd w:id="978"/>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6F383A53" w14:textId="0DB90AE9" w:rsidR="00C87327" w:rsidRDefault="00A93840" w:rsidP="00C87327">
      <w:pPr>
        <w:pStyle w:val="PL"/>
        <w:shd w:val="clear" w:color="auto" w:fill="E6E6E6"/>
      </w:pPr>
      <w:r w:rsidRPr="00073C73">
        <w:tab/>
        <w:t>...</w:t>
      </w:r>
      <w:r w:rsidR="00C87327">
        <w:t>,</w:t>
      </w:r>
    </w:p>
    <w:p w14:paraId="5B226834" w14:textId="77777777" w:rsidR="00C87327" w:rsidRDefault="00C87327" w:rsidP="00C87327">
      <w:pPr>
        <w:pStyle w:val="PL"/>
        <w:shd w:val="clear" w:color="auto" w:fill="E6E6E6"/>
      </w:pPr>
      <w:r>
        <w:tab/>
        <w:t>[[</w:t>
      </w:r>
    </w:p>
    <w:p w14:paraId="52047C04" w14:textId="77777777" w:rsidR="00C87327" w:rsidRDefault="00C87327" w:rsidP="00C87327">
      <w:pPr>
        <w:pStyle w:val="PL"/>
        <w:shd w:val="clear" w:color="auto" w:fill="E6E6E6"/>
      </w:pPr>
      <w:r>
        <w:tab/>
      </w:r>
      <w:commentRangeStart w:id="979"/>
      <w:r>
        <w:t>nr-TRP-BeamAntennaInfo-r17</w:t>
      </w:r>
      <w:commentRangeEnd w:id="979"/>
      <w:r w:rsidR="000209D7">
        <w:rPr>
          <w:rStyle w:val="af5"/>
          <w:rFonts w:ascii="Times New Roman" w:hAnsi="Times New Roman"/>
          <w:noProof w:val="0"/>
        </w:rPr>
        <w:commentReference w:id="979"/>
      </w:r>
      <w:r>
        <w:tab/>
      </w:r>
      <w:r>
        <w:tab/>
        <w:t>NR-TRP-BeamAntennaInfo-r17</w:t>
      </w:r>
      <w:r>
        <w:tab/>
      </w:r>
      <w:r>
        <w:tab/>
      </w:r>
      <w:r>
        <w:tab/>
        <w:t>OPTIONAL,</w:t>
      </w:r>
      <w:r>
        <w:tab/>
        <w:t>-- Need ON</w:t>
      </w:r>
    </w:p>
    <w:p w14:paraId="1116793A" w14:textId="77777777" w:rsidR="00C87327" w:rsidRDefault="00C87327" w:rsidP="00C87327">
      <w:pPr>
        <w:pStyle w:val="PL"/>
        <w:shd w:val="clear" w:color="auto" w:fill="E6E6E6"/>
      </w:pPr>
      <w:r>
        <w:tab/>
        <w:t>nr-DL-PRS-Expected-LOS-NLOS-Assistance-r17</w:t>
      </w:r>
    </w:p>
    <w:p w14:paraId="26355C65" w14:textId="77777777" w:rsidR="00C87327" w:rsidRDefault="00C87327" w:rsidP="00C87327">
      <w:pPr>
        <w:pStyle w:val="PL"/>
        <w:shd w:val="clear" w:color="auto" w:fill="E6E6E6"/>
      </w:pPr>
      <w:r>
        <w:tab/>
      </w:r>
      <w:r>
        <w:tab/>
      </w:r>
      <w:r>
        <w:tab/>
      </w:r>
      <w:r>
        <w:tab/>
      </w:r>
      <w:r>
        <w:tab/>
      </w:r>
      <w:r>
        <w:tab/>
      </w:r>
      <w:r>
        <w:tab/>
      </w:r>
      <w:r>
        <w:tab/>
      </w:r>
      <w:r>
        <w:tab/>
        <w:t>NR-DL-PRS-Expected-LOS-NLOS-Assistance-r17</w:t>
      </w:r>
    </w:p>
    <w:p w14:paraId="68265C9D" w14:textId="77777777" w:rsidR="00C87327" w:rsidRDefault="00C87327" w:rsidP="00C87327">
      <w:pPr>
        <w:pStyle w:val="PL"/>
        <w:shd w:val="clear" w:color="auto" w:fill="E6E6E6"/>
      </w:pPr>
      <w:r>
        <w:tab/>
      </w:r>
      <w:r>
        <w:tab/>
      </w:r>
      <w:r>
        <w:tab/>
      </w:r>
      <w:r>
        <w:tab/>
      </w:r>
      <w:r>
        <w:tab/>
      </w:r>
      <w:r>
        <w:tab/>
      </w:r>
      <w:r>
        <w:tab/>
      </w:r>
      <w:r>
        <w:tab/>
      </w:r>
      <w:r>
        <w:tab/>
      </w:r>
      <w:r>
        <w:tab/>
      </w:r>
      <w:r>
        <w:tab/>
      </w:r>
      <w:r>
        <w:tab/>
      </w:r>
      <w:r>
        <w:tab/>
      </w:r>
      <w:r>
        <w:tab/>
      </w:r>
      <w:r>
        <w:tab/>
      </w:r>
      <w:r>
        <w:tab/>
      </w:r>
      <w:r>
        <w:tab/>
      </w:r>
      <w:r>
        <w:tab/>
        <w:t>OPTIONAL,</w:t>
      </w:r>
      <w:r>
        <w:tab/>
        <w:t>-- Need ON</w:t>
      </w:r>
    </w:p>
    <w:p w14:paraId="22BBEFA5" w14:textId="77777777" w:rsidR="00C87327" w:rsidRDefault="00C87327" w:rsidP="00C87327">
      <w:pPr>
        <w:pStyle w:val="PL"/>
        <w:shd w:val="clear" w:color="auto" w:fill="E6E6E6"/>
      </w:pPr>
      <w:r>
        <w:tab/>
        <w:t xml:space="preserve">nr-DL-PRS-TRP-TEG-Info-r17 </w:t>
      </w:r>
      <w:r>
        <w:tab/>
      </w:r>
      <w:r>
        <w:tab/>
        <w:t>NR-DL-PRS-TRP-TEG-Info-r17</w:t>
      </w:r>
      <w:r>
        <w:tab/>
      </w:r>
      <w:r>
        <w:tab/>
      </w:r>
      <w:r>
        <w:tab/>
        <w:t>OPTIONAL</w:t>
      </w:r>
      <w:r>
        <w:tab/>
        <w:t>-- Need ON</w:t>
      </w:r>
    </w:p>
    <w:p w14:paraId="4A335F5C" w14:textId="1EE5430B" w:rsidR="00A93840" w:rsidRPr="00073C73" w:rsidRDefault="00C87327" w:rsidP="00C87327">
      <w:pPr>
        <w:pStyle w:val="PL"/>
        <w:shd w:val="clear" w:color="auto" w:fill="E6E6E6"/>
      </w:pPr>
      <w:r>
        <w:tab/>
        <w:t>]]</w:t>
      </w:r>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C87327" w:rsidRPr="00073C7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32D73" w:rsidRDefault="00C87327" w:rsidP="00C87327">
            <w:pPr>
              <w:pStyle w:val="TAL"/>
              <w:keepNext w:val="0"/>
              <w:keepLines w:val="0"/>
              <w:widowControl w:val="0"/>
              <w:rPr>
                <w:b/>
                <w:bCs/>
                <w:i/>
                <w:iCs/>
              </w:rPr>
            </w:pPr>
            <w:r w:rsidRPr="00E32D73">
              <w:rPr>
                <w:b/>
                <w:bCs/>
                <w:i/>
                <w:iCs/>
              </w:rPr>
              <w:t>nr-TRP-BeamAntennaInfo</w:t>
            </w:r>
          </w:p>
          <w:p w14:paraId="4FC4C962" w14:textId="238C0F48" w:rsidR="00C87327" w:rsidRPr="00073C73" w:rsidRDefault="00C87327" w:rsidP="00C87327">
            <w:pPr>
              <w:pStyle w:val="TAL"/>
              <w:keepNext w:val="0"/>
              <w:keepLines w:val="0"/>
              <w:widowControl w:val="0"/>
              <w:rPr>
                <w:b/>
                <w:i/>
                <w:noProof/>
              </w:rPr>
            </w:pPr>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p>
        </w:tc>
      </w:tr>
      <w:tr w:rsidR="00C87327" w:rsidRPr="00073C7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Default="00C87327" w:rsidP="00C87327">
            <w:pPr>
              <w:pStyle w:val="TAL"/>
              <w:keepNext w:val="0"/>
              <w:keepLines w:val="0"/>
              <w:widowControl w:val="0"/>
              <w:rPr>
                <w:b/>
                <w:bCs/>
                <w:i/>
                <w:iCs/>
              </w:rPr>
            </w:pPr>
            <w:r w:rsidRPr="00EB1151">
              <w:rPr>
                <w:b/>
                <w:bCs/>
                <w:i/>
                <w:iCs/>
              </w:rPr>
              <w:t>nr-DL-PRS-Expected-LOS-NLOS-Assistance</w:t>
            </w:r>
          </w:p>
          <w:p w14:paraId="6CD9F4A9" w14:textId="72DB6AC7" w:rsidR="00C87327" w:rsidRPr="00073C73" w:rsidRDefault="00C87327" w:rsidP="00C87327">
            <w:pPr>
              <w:pStyle w:val="TAL"/>
              <w:keepNext w:val="0"/>
              <w:keepLines w:val="0"/>
              <w:widowControl w:val="0"/>
              <w:rPr>
                <w:b/>
                <w:i/>
                <w:noProof/>
              </w:rPr>
            </w:pPr>
            <w:r>
              <w:t xml:space="preserve">This field provides the </w:t>
            </w:r>
            <w:r w:rsidRPr="00EB1151">
              <w:t>expected likelihood of a LOS propagation path from a TRP to the target device</w:t>
            </w:r>
            <w:r>
              <w:t>. The information is provided per TRP or per DL-PRS Resource.</w:t>
            </w:r>
          </w:p>
        </w:tc>
      </w:tr>
      <w:tr w:rsidR="00C87327" w:rsidRPr="00073C7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Default="00C87327" w:rsidP="00C87327">
            <w:pPr>
              <w:pStyle w:val="TAL"/>
              <w:keepNext w:val="0"/>
              <w:keepLines w:val="0"/>
              <w:widowControl w:val="0"/>
              <w:rPr>
                <w:b/>
                <w:bCs/>
                <w:i/>
                <w:iCs/>
              </w:rPr>
            </w:pPr>
            <w:r w:rsidRPr="00FF2B63">
              <w:rPr>
                <w:b/>
                <w:bCs/>
                <w:i/>
                <w:iCs/>
              </w:rPr>
              <w:t>nr-DL-PRS-TRP-TEG-Info</w:t>
            </w:r>
          </w:p>
          <w:p w14:paraId="16163E82" w14:textId="12408D7B" w:rsidR="00C87327" w:rsidRPr="00073C73" w:rsidRDefault="00C87327" w:rsidP="00C87327">
            <w:pPr>
              <w:pStyle w:val="TAL"/>
              <w:keepNext w:val="0"/>
              <w:keepLines w:val="0"/>
              <w:widowControl w:val="0"/>
              <w:rPr>
                <w:b/>
                <w:i/>
                <w:noProof/>
              </w:rPr>
            </w:pPr>
            <w:r>
              <w:t>T</w:t>
            </w:r>
            <w:r w:rsidRPr="00B65864">
              <w:t xml:space="preserve">his field </w:t>
            </w:r>
            <w:r>
              <w:t>provides</w:t>
            </w:r>
            <w:r w:rsidRPr="00B65864">
              <w:t xml:space="preserve"> the TRP</w:t>
            </w:r>
            <w:r>
              <w:t xml:space="preserve"> </w:t>
            </w:r>
            <w:r w:rsidRPr="00B65864">
              <w:t>Tx TEG ID associated with the transmission of each DL-PRS Resource of the TRP.</w:t>
            </w:r>
          </w:p>
        </w:tc>
      </w:tr>
    </w:tbl>
    <w:p w14:paraId="727A0C2E" w14:textId="77777777" w:rsidR="00A93840" w:rsidRPr="00073C73" w:rsidRDefault="00A93840" w:rsidP="00A93840"/>
    <w:p w14:paraId="4F323779" w14:textId="77777777" w:rsidR="00A93840" w:rsidRPr="00073C73" w:rsidRDefault="00A93840" w:rsidP="00A93840">
      <w:pPr>
        <w:pStyle w:val="4"/>
      </w:pPr>
      <w:bookmarkStart w:id="980" w:name="_Toc46486428"/>
      <w:bookmarkStart w:id="981" w:name="_Toc52546773"/>
      <w:bookmarkStart w:id="982" w:name="_Toc52547303"/>
      <w:bookmarkStart w:id="983" w:name="_Toc52547833"/>
      <w:bookmarkStart w:id="984" w:name="_Toc52548363"/>
      <w:bookmarkStart w:id="985" w:name="_Toc90719609"/>
      <w:r w:rsidRPr="00073C73">
        <w:t>–</w:t>
      </w:r>
      <w:r w:rsidRPr="00073C73">
        <w:tab/>
      </w:r>
      <w:r w:rsidRPr="00073C73">
        <w:rPr>
          <w:i/>
          <w:iCs/>
        </w:rPr>
        <w:t>NR-</w:t>
      </w:r>
      <w:r w:rsidRPr="00073C73">
        <w:rPr>
          <w:i/>
        </w:rPr>
        <w:t>RTD</w:t>
      </w:r>
      <w:r w:rsidRPr="00073C73">
        <w:rPr>
          <w:i/>
          <w:noProof/>
        </w:rPr>
        <w:t>-Info</w:t>
      </w:r>
      <w:bookmarkEnd w:id="980"/>
      <w:bookmarkEnd w:id="981"/>
      <w:bookmarkEnd w:id="982"/>
      <w:bookmarkEnd w:id="983"/>
      <w:bookmarkEnd w:id="984"/>
      <w:bookmarkEnd w:id="985"/>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lastRenderedPageBreak/>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3pt;height:15pt;mso-width-percent:0;mso-height-percent:0;mso-width-percent:0;mso-height-percent:0" o:ole="">
                  <v:imagedata r:id="rId47" o:title=""/>
                </v:shape>
                <o:OLEObject Type="Embed" ProgID="Equation.3" ShapeID="_x0000_i1043" DrawAspect="Content" ObjectID="_1712066745" r:id="rId48"/>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2.85pt;height:15pt;mso-width-percent:0;mso-height-percent:0;mso-width-percent:0;mso-height-percent:0" o:ole="">
                  <v:imagedata r:id="rId49" o:title=""/>
                </v:shape>
                <o:OLEObject Type="Embed" ProgID="Equation.3" ShapeID="_x0000_i1044" DrawAspect="Content" ObjectID="_1712066746" r:id="rId50"/>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4"/>
      </w:pPr>
      <w:bookmarkStart w:id="986" w:name="_Toc46486429"/>
      <w:bookmarkStart w:id="987" w:name="_Toc52546774"/>
      <w:bookmarkStart w:id="988" w:name="_Toc52547304"/>
      <w:bookmarkStart w:id="989" w:name="_Toc52547834"/>
      <w:bookmarkStart w:id="990" w:name="_Toc52548364"/>
      <w:bookmarkStart w:id="991" w:name="_Toc90719610"/>
      <w:r w:rsidRPr="00073C73">
        <w:lastRenderedPageBreak/>
        <w:t>–</w:t>
      </w:r>
      <w:r w:rsidRPr="00073C73">
        <w:tab/>
      </w:r>
      <w:r w:rsidRPr="00073C73">
        <w:rPr>
          <w:i/>
        </w:rPr>
        <w:t>NR-SelectedDL-PRS-IndexList</w:t>
      </w:r>
      <w:bookmarkEnd w:id="986"/>
      <w:bookmarkEnd w:id="987"/>
      <w:bookmarkEnd w:id="988"/>
      <w:bookmarkEnd w:id="989"/>
      <w:bookmarkEnd w:id="990"/>
      <w:bookmarkEnd w:id="991"/>
    </w:p>
    <w:p w14:paraId="1E870CCE" w14:textId="0C463F71" w:rsidR="00A93840" w:rsidRPr="00073C73" w:rsidRDefault="00A93840" w:rsidP="00A93840">
      <w:pPr>
        <w:rPr>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lang w:eastAsia="zh-CN"/>
        </w:rPr>
        <w:t xml:space="preserve">the selected </w:t>
      </w:r>
      <w:r w:rsidR="00DE48F5" w:rsidRPr="00073C73">
        <w:t>DL-PRS Resource</w:t>
      </w:r>
      <w:r w:rsidRPr="00073C73">
        <w:rPr>
          <w:lang w:eastAsia="zh-CN"/>
        </w:rPr>
        <w:t xml:space="preserve"> of </w:t>
      </w:r>
      <w:r w:rsidRPr="00073C73">
        <w:rPr>
          <w:i/>
        </w:rPr>
        <w:t>nr-DL-PRS-</w:t>
      </w:r>
      <w:r w:rsidRPr="00073C73">
        <w:rPr>
          <w:i/>
          <w:snapToGrid w:val="0"/>
        </w:rPr>
        <w:t>AssistanceDataList</w:t>
      </w:r>
      <w:r w:rsidRPr="00073C73">
        <w:t xml:space="preserve"> to</w:t>
      </w:r>
      <w:r w:rsidRPr="00073C73">
        <w:rPr>
          <w:lang w:eastAsia="zh-CN"/>
        </w:rPr>
        <w:t xml:space="preserve"> the target device.</w:t>
      </w:r>
    </w:p>
    <w:p w14:paraId="3E02EAB7" w14:textId="0DEC31AD" w:rsidR="007C67D4" w:rsidRPr="00073C73" w:rsidRDefault="007C67D4" w:rsidP="00A93840">
      <w:pPr>
        <w:rPr>
          <w:bCs/>
          <w:lang w:eastAsia="zh-CN"/>
        </w:rPr>
      </w:pPr>
      <w:r w:rsidRPr="00073C73">
        <w:t>I</w:t>
      </w:r>
      <w:r w:rsidRPr="00073C73">
        <w:rPr>
          <w:lang w:eastAsia="zh-CN"/>
        </w:rPr>
        <w:t xml:space="preserve">n the case of assistance data for multiple NR positioning methods are provided, the IE </w:t>
      </w:r>
      <w:r w:rsidR="00E54350" w:rsidRPr="00073C73">
        <w:rPr>
          <w:i/>
          <w:iCs/>
        </w:rPr>
        <w:t>NR-DL-PRS-AssistanceData</w:t>
      </w:r>
      <w:r w:rsidRPr="00073C73">
        <w:rPr>
          <w:lang w:eastAsia="zh-CN"/>
        </w:rPr>
        <w:t xml:space="preserve"> shall be present in only one of </w:t>
      </w:r>
      <w:r w:rsidRPr="00073C73">
        <w:rPr>
          <w:i/>
          <w:iCs/>
          <w:snapToGrid w:val="0"/>
        </w:rPr>
        <w:t>NR-Multi-RTT-ProvideAssistanceData</w:t>
      </w:r>
      <w:r w:rsidRPr="00073C73">
        <w:rPr>
          <w:lang w:eastAsia="zh-CN"/>
        </w:rPr>
        <w:t xml:space="preserve">, </w:t>
      </w:r>
      <w:r w:rsidRPr="00073C73">
        <w:rPr>
          <w:i/>
          <w:iCs/>
          <w:snapToGrid w:val="0"/>
        </w:rPr>
        <w:t>NR-DL-AoD-ProvideAssistanceData</w:t>
      </w:r>
      <w:r w:rsidRPr="00073C73">
        <w:rPr>
          <w:lang w:eastAsia="zh-CN"/>
        </w:rPr>
        <w:t xml:space="preserve">, or </w:t>
      </w:r>
      <w:r w:rsidRPr="00073C73">
        <w:rPr>
          <w:i/>
          <w:iCs/>
          <w:snapToGrid w:val="0"/>
        </w:rPr>
        <w:t>NR-DL-TDOA-ProvideAssistanceData</w:t>
      </w:r>
      <w:r w:rsidRPr="00073C73">
        <w:rPr>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lastRenderedPageBreak/>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4"/>
        <w:rPr>
          <w:i/>
          <w:iCs/>
          <w:noProof/>
        </w:rPr>
      </w:pPr>
      <w:bookmarkStart w:id="992" w:name="_Toc46486430"/>
      <w:bookmarkStart w:id="993" w:name="_Toc52546775"/>
      <w:bookmarkStart w:id="994" w:name="_Toc52547305"/>
      <w:bookmarkStart w:id="995" w:name="_Toc52547835"/>
      <w:bookmarkStart w:id="996" w:name="_Toc52548365"/>
      <w:bookmarkStart w:id="997" w:name="_Toc90719611"/>
      <w:r w:rsidRPr="00073C73">
        <w:rPr>
          <w:i/>
          <w:iCs/>
        </w:rPr>
        <w:t>–</w:t>
      </w:r>
      <w:r w:rsidRPr="00073C73">
        <w:rPr>
          <w:i/>
          <w:iCs/>
        </w:rPr>
        <w:tab/>
      </w:r>
      <w:r w:rsidRPr="00073C73">
        <w:rPr>
          <w:i/>
          <w:iCs/>
          <w:noProof/>
        </w:rPr>
        <w:t>NR-SSB-Config</w:t>
      </w:r>
      <w:bookmarkEnd w:id="992"/>
      <w:bookmarkEnd w:id="993"/>
      <w:bookmarkEnd w:id="994"/>
      <w:bookmarkEnd w:id="995"/>
      <w:bookmarkEnd w:id="996"/>
      <w:bookmarkEnd w:id="997"/>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4"/>
        <w:rPr>
          <w:i/>
          <w:iCs/>
          <w:noProof/>
        </w:rPr>
      </w:pPr>
      <w:bookmarkStart w:id="998" w:name="_Toc46486431"/>
      <w:bookmarkStart w:id="999" w:name="_Toc52546776"/>
      <w:bookmarkStart w:id="1000" w:name="_Toc52547306"/>
      <w:bookmarkStart w:id="1001" w:name="_Toc52547836"/>
      <w:bookmarkStart w:id="1002" w:name="_Toc52548366"/>
      <w:bookmarkStart w:id="1003" w:name="_Toc90719612"/>
      <w:r w:rsidRPr="00073C73">
        <w:rPr>
          <w:i/>
          <w:iCs/>
        </w:rPr>
        <w:t>–</w:t>
      </w:r>
      <w:r w:rsidRPr="00073C73">
        <w:rPr>
          <w:i/>
          <w:iCs/>
        </w:rPr>
        <w:tab/>
      </w:r>
      <w:r w:rsidRPr="00073C73">
        <w:rPr>
          <w:i/>
          <w:iCs/>
          <w:noProof/>
        </w:rPr>
        <w:t>NR-TimeStamp</w:t>
      </w:r>
      <w:bookmarkEnd w:id="998"/>
      <w:bookmarkEnd w:id="999"/>
      <w:bookmarkEnd w:id="1000"/>
      <w:bookmarkEnd w:id="1001"/>
      <w:bookmarkEnd w:id="1002"/>
      <w:bookmarkEnd w:id="1003"/>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4"/>
        <w:rPr>
          <w:i/>
          <w:iCs/>
          <w:noProof/>
        </w:rPr>
      </w:pPr>
      <w:bookmarkStart w:id="1004" w:name="_Toc46486432"/>
      <w:bookmarkStart w:id="1005" w:name="_Toc52546777"/>
      <w:bookmarkStart w:id="1006" w:name="_Toc52547307"/>
      <w:bookmarkStart w:id="1007" w:name="_Toc52547837"/>
      <w:bookmarkStart w:id="1008" w:name="_Toc52548367"/>
      <w:bookmarkStart w:id="1009" w:name="_Toc90719613"/>
      <w:r w:rsidRPr="00073C73">
        <w:rPr>
          <w:i/>
          <w:iCs/>
        </w:rPr>
        <w:t>–</w:t>
      </w:r>
      <w:r w:rsidRPr="00073C73">
        <w:rPr>
          <w:i/>
          <w:iCs/>
        </w:rPr>
        <w:tab/>
      </w:r>
      <w:r w:rsidRPr="00073C73">
        <w:rPr>
          <w:i/>
          <w:iCs/>
          <w:noProof/>
        </w:rPr>
        <w:t>NR-TimingQuality</w:t>
      </w:r>
      <w:bookmarkEnd w:id="1004"/>
      <w:bookmarkEnd w:id="1005"/>
      <w:bookmarkEnd w:id="1006"/>
      <w:bookmarkEnd w:id="1007"/>
      <w:bookmarkEnd w:id="1008"/>
      <w:bookmarkEnd w:id="1009"/>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5A5CD8D3" w14:textId="77777777" w:rsidR="00880D00" w:rsidRDefault="00880D00" w:rsidP="00880D00"/>
    <w:p w14:paraId="36F6F61D" w14:textId="77777777" w:rsidR="00880D00" w:rsidRPr="00A85E9E" w:rsidRDefault="00880D00" w:rsidP="00880D00">
      <w:pPr>
        <w:pStyle w:val="4"/>
      </w:pPr>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p>
    <w:p w14:paraId="3B4C79BF" w14:textId="77777777" w:rsidR="00880D00" w:rsidRPr="00A85E9E" w:rsidRDefault="00880D00" w:rsidP="00880D00">
      <w:pPr>
        <w:keepLines/>
        <w:rPr>
          <w:noProof/>
        </w:rPr>
      </w:pPr>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p>
    <w:p w14:paraId="7FE76B9A" w14:textId="77777777" w:rsidR="00880D00" w:rsidRPr="00A85E9E" w:rsidRDefault="00880D00" w:rsidP="00880D00">
      <w:pPr>
        <w:pStyle w:val="PL"/>
        <w:shd w:val="clear" w:color="auto" w:fill="E6E6E6"/>
      </w:pPr>
      <w:r w:rsidRPr="00A85E9E">
        <w:t>-- ASN1START</w:t>
      </w:r>
    </w:p>
    <w:p w14:paraId="6C17DD44" w14:textId="77777777" w:rsidR="00880D00" w:rsidRPr="00A85E9E" w:rsidRDefault="00880D00" w:rsidP="00880D00">
      <w:pPr>
        <w:pStyle w:val="PL"/>
        <w:shd w:val="clear" w:color="auto" w:fill="E6E6E6"/>
      </w:pPr>
    </w:p>
    <w:p w14:paraId="6A907050" w14:textId="77777777" w:rsidR="00880D00" w:rsidRPr="00A85E9E" w:rsidRDefault="00880D00" w:rsidP="00880D00">
      <w:pPr>
        <w:pStyle w:val="PL"/>
        <w:shd w:val="clear" w:color="auto" w:fill="E6E6E6"/>
      </w:pPr>
      <w:r w:rsidRPr="00532438">
        <w:t>NR-TRP-BeamAntennaInfo</w:t>
      </w:r>
      <w:r>
        <w:t>-r17</w:t>
      </w:r>
      <w:r w:rsidRPr="00A85E9E">
        <w:t xml:space="preserve"> ::= SEQUENCE (SIZE (1..nrMaxFreqLayers-r16)) OF</w:t>
      </w:r>
    </w:p>
    <w:p w14:paraId="42319B95" w14:textId="4E4377AF"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p>
    <w:p w14:paraId="042A79E6" w14:textId="77777777" w:rsidR="00880D00" w:rsidRPr="00A85E9E" w:rsidRDefault="00880D00" w:rsidP="00880D00">
      <w:pPr>
        <w:pStyle w:val="PL"/>
        <w:shd w:val="clear" w:color="auto" w:fill="E6E6E6"/>
      </w:pPr>
    </w:p>
    <w:p w14:paraId="6C932D11" w14:textId="77777777" w:rsidR="00880D00" w:rsidRPr="00A85E9E" w:rsidRDefault="00880D00" w:rsidP="00880D00">
      <w:pPr>
        <w:pStyle w:val="PL"/>
        <w:shd w:val="clear" w:color="auto" w:fill="E6E6E6"/>
      </w:pPr>
      <w:r w:rsidRPr="00532438">
        <w:t>NR-TRP-BeamAntennaInfo</w:t>
      </w:r>
      <w:r w:rsidRPr="00A85E9E">
        <w:t>PerFreqLayer-r1</w:t>
      </w:r>
      <w:r>
        <w:t>7</w:t>
      </w:r>
      <w:r w:rsidRPr="00A85E9E">
        <w:t xml:space="preserve"> ::= SEQUENCE (SIZE (1..nrMaxTRPsPerFreq-r16)) OF</w:t>
      </w:r>
    </w:p>
    <w:p w14:paraId="6534CE13" w14:textId="7DC15EF4"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p>
    <w:p w14:paraId="35D29422" w14:textId="77777777" w:rsidR="00880D00" w:rsidRPr="00A85E9E" w:rsidRDefault="00880D00" w:rsidP="00880D00">
      <w:pPr>
        <w:pStyle w:val="PL"/>
        <w:shd w:val="clear" w:color="auto" w:fill="E6E6E6"/>
      </w:pPr>
    </w:p>
    <w:p w14:paraId="6A899F09" w14:textId="77777777" w:rsidR="00880D00" w:rsidRPr="00A85E9E" w:rsidRDefault="00880D00" w:rsidP="00880D00">
      <w:pPr>
        <w:pStyle w:val="PL"/>
        <w:shd w:val="clear" w:color="auto" w:fill="E6E6E6"/>
      </w:pPr>
      <w:commentRangeStart w:id="1010"/>
      <w:r w:rsidRPr="00532438">
        <w:t>NR-TRP-BeamAntennaInfo</w:t>
      </w:r>
      <w:r w:rsidRPr="00A85E9E">
        <w:t>Per</w:t>
      </w:r>
      <w:r>
        <w:t>TRP</w:t>
      </w:r>
      <w:r w:rsidRPr="00A85E9E">
        <w:t>-r1</w:t>
      </w:r>
      <w:r>
        <w:t>7</w:t>
      </w:r>
      <w:r w:rsidRPr="00A85E9E">
        <w:t xml:space="preserve"> </w:t>
      </w:r>
      <w:commentRangeEnd w:id="1010"/>
      <w:r w:rsidR="00903228">
        <w:rPr>
          <w:rStyle w:val="af5"/>
          <w:rFonts w:ascii="Times New Roman" w:hAnsi="Times New Roman"/>
          <w:noProof w:val="0"/>
        </w:rPr>
        <w:commentReference w:id="1010"/>
      </w:r>
      <w:r w:rsidRPr="00A85E9E">
        <w:t>::= SEQUENCE {</w:t>
      </w:r>
    </w:p>
    <w:p w14:paraId="3CA70F6F" w14:textId="77777777" w:rsidR="00880D00" w:rsidRPr="00A85E9E" w:rsidRDefault="00880D00" w:rsidP="00880D00">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007F621" w14:textId="77777777" w:rsidR="00880D00" w:rsidRPr="00A85E9E" w:rsidRDefault="00880D00" w:rsidP="00880D00">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C7A43E6" w14:textId="77777777" w:rsidR="00880D00" w:rsidRPr="00A85E9E" w:rsidRDefault="00880D00" w:rsidP="00880D00">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98BCEC1" w14:textId="77777777" w:rsidR="00880D00" w:rsidRPr="00A85E9E" w:rsidRDefault="00880D00" w:rsidP="00880D00">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0387BA3A" w14:textId="77777777" w:rsidR="00880D00" w:rsidRPr="00A85E9E" w:rsidRDefault="00880D00" w:rsidP="00880D00">
      <w:pPr>
        <w:pStyle w:val="PL"/>
        <w:shd w:val="clear" w:color="auto" w:fill="E6E6E6"/>
      </w:pPr>
      <w:r w:rsidRPr="00A85E9E">
        <w:tab/>
        <w:t>lcs-GCS-TranslationParameter-r1</w:t>
      </w:r>
      <w:r>
        <w:t>7</w:t>
      </w:r>
      <w:r w:rsidRPr="00A85E9E">
        <w:tab/>
        <w:t>LCS-GCS-TranslationParameter-r16</w:t>
      </w:r>
      <w:r w:rsidRPr="00A85E9E">
        <w:tab/>
        <w:t>OPTIONAL,</w:t>
      </w:r>
      <w:r w:rsidRPr="00A85E9E">
        <w:tab/>
        <w:t>-- Need OP</w:t>
      </w:r>
    </w:p>
    <w:p w14:paraId="08FFFD25" w14:textId="77777777" w:rsidR="00880D00" w:rsidRPr="00A85E9E" w:rsidRDefault="00880D00" w:rsidP="00880D00">
      <w:pPr>
        <w:pStyle w:val="PL"/>
        <w:shd w:val="clear" w:color="auto" w:fill="E6E6E6"/>
      </w:pPr>
      <w:r w:rsidRPr="00A85E9E">
        <w:tab/>
      </w:r>
      <w:r>
        <w:t>nr</w:t>
      </w:r>
      <w:r w:rsidRPr="006C1796">
        <w:t>-TRP-BeamAntennaAngles-r17</w:t>
      </w:r>
      <w:r w:rsidRPr="00A85E9E">
        <w:tab/>
      </w:r>
      <w:r w:rsidRPr="00A85E9E">
        <w:tab/>
      </w:r>
      <w:r w:rsidRPr="006C1796">
        <w:t>NR-TRP-BeamAntennaAngles-r17</w:t>
      </w:r>
      <w:r>
        <w:t>,</w:t>
      </w:r>
    </w:p>
    <w:p w14:paraId="5F9F1F26" w14:textId="77777777" w:rsidR="00880D00" w:rsidRPr="00A85E9E" w:rsidRDefault="00880D00" w:rsidP="00880D00">
      <w:pPr>
        <w:pStyle w:val="PL"/>
        <w:shd w:val="clear" w:color="auto" w:fill="E6E6E6"/>
      </w:pPr>
      <w:r w:rsidRPr="00A85E9E">
        <w:lastRenderedPageBreak/>
        <w:tab/>
        <w:t>...</w:t>
      </w:r>
    </w:p>
    <w:p w14:paraId="767AE32C" w14:textId="77777777" w:rsidR="00880D00" w:rsidRPr="00A85E9E" w:rsidRDefault="00880D00" w:rsidP="00880D00">
      <w:pPr>
        <w:pStyle w:val="PL"/>
        <w:shd w:val="clear" w:color="auto" w:fill="E6E6E6"/>
      </w:pPr>
      <w:r w:rsidRPr="00A85E9E">
        <w:t>}</w:t>
      </w:r>
    </w:p>
    <w:p w14:paraId="6369FE2D" w14:textId="77777777" w:rsidR="00880D00" w:rsidRDefault="00880D00" w:rsidP="00880D00">
      <w:pPr>
        <w:pStyle w:val="PL"/>
        <w:shd w:val="clear" w:color="auto" w:fill="E6E6E6"/>
      </w:pPr>
    </w:p>
    <w:p w14:paraId="7448F377" w14:textId="77777777" w:rsidR="00880D00" w:rsidRDefault="00880D00" w:rsidP="00880D00">
      <w:pPr>
        <w:pStyle w:val="PL"/>
        <w:shd w:val="clear" w:color="auto" w:fill="E6E6E6"/>
      </w:pPr>
      <w:r w:rsidRPr="00532438">
        <w:t>NR-TRP-BeamAntenna</w:t>
      </w:r>
      <w:r>
        <w:t>Angles</w:t>
      </w:r>
      <w:r w:rsidRPr="00A85E9E">
        <w:t>-r1</w:t>
      </w:r>
      <w:r>
        <w:t xml:space="preserve">7 ::= SEQUENCE (SIZE(1..3600)) OF </w:t>
      </w:r>
    </w:p>
    <w:p w14:paraId="2DB10462" w14:textId="77777777" w:rsidR="00880D00" w:rsidRDefault="00880D00" w:rsidP="00880D00">
      <w:pPr>
        <w:pStyle w:val="PL"/>
        <w:shd w:val="clear" w:color="auto" w:fill="E6E6E6"/>
      </w:pPr>
      <w:r>
        <w:tab/>
      </w:r>
      <w:r>
        <w:tab/>
      </w:r>
      <w:r>
        <w:tab/>
      </w:r>
      <w:r>
        <w:tab/>
      </w:r>
      <w:r>
        <w:tab/>
      </w:r>
      <w:r>
        <w:tab/>
      </w:r>
      <w:r>
        <w:tab/>
      </w:r>
      <w:r>
        <w:tab/>
      </w:r>
      <w:r>
        <w:tab/>
      </w:r>
      <w:r>
        <w:tab/>
        <w:t>N</w:t>
      </w:r>
      <w:r w:rsidRPr="00991F11">
        <w:t>R-TRP-BeamAntennaInfoAzimuthElevation-r17</w:t>
      </w:r>
    </w:p>
    <w:p w14:paraId="7B01E9A8" w14:textId="77777777" w:rsidR="00880D00" w:rsidRDefault="00880D00" w:rsidP="00880D00">
      <w:pPr>
        <w:pStyle w:val="PL"/>
        <w:shd w:val="clear" w:color="auto" w:fill="E6E6E6"/>
      </w:pPr>
    </w:p>
    <w:p w14:paraId="136DCBDE" w14:textId="77777777" w:rsidR="00880D00" w:rsidRDefault="00880D00" w:rsidP="00880D00">
      <w:pPr>
        <w:pStyle w:val="PL"/>
        <w:shd w:val="clear" w:color="auto" w:fill="E6E6E6"/>
      </w:pPr>
      <w:r w:rsidRPr="00991F11">
        <w:t>NR-TRP-BeamAntennaInfoAzimuthElevation-r17</w:t>
      </w:r>
      <w:r>
        <w:t xml:space="preserve"> ::= SEQUENCE {</w:t>
      </w:r>
    </w:p>
    <w:p w14:paraId="7632C49C" w14:textId="77777777" w:rsidR="00880D00" w:rsidRDefault="00880D00" w:rsidP="00880D00">
      <w:pPr>
        <w:pStyle w:val="PL"/>
        <w:shd w:val="clear" w:color="auto" w:fill="E6E6E6"/>
      </w:pPr>
      <w:r>
        <w:tab/>
        <w:t>a</w:t>
      </w:r>
      <w:r w:rsidRPr="00A85E9E">
        <w:t>zimuth-r1</w:t>
      </w:r>
      <w:r>
        <w:t>7</w:t>
      </w:r>
      <w:r w:rsidRPr="00A85E9E">
        <w:tab/>
      </w:r>
      <w:r w:rsidRPr="00A85E9E">
        <w:tab/>
      </w:r>
      <w:r w:rsidRPr="00A85E9E">
        <w:tab/>
      </w:r>
      <w:r w:rsidRPr="00A85E9E">
        <w:tab/>
      </w:r>
      <w:r>
        <w:tab/>
      </w:r>
      <w:r w:rsidRPr="00A85E9E">
        <w:t>INTEGER (0..359)</w:t>
      </w:r>
      <w:r>
        <w:tab/>
      </w:r>
      <w:r>
        <w:tab/>
      </w:r>
      <w:r>
        <w:tab/>
      </w:r>
      <w:r>
        <w:tab/>
      </w:r>
      <w:r>
        <w:tab/>
      </w:r>
      <w:r>
        <w:tab/>
      </w:r>
      <w:r>
        <w:tab/>
        <w:t>OPTIONAL</w:t>
      </w:r>
      <w:r w:rsidRPr="00A85E9E">
        <w:t>,</w:t>
      </w:r>
      <w:r>
        <w:tab/>
        <w:t>-- Cond Az</w:t>
      </w:r>
    </w:p>
    <w:p w14:paraId="14AD8105" w14:textId="77777777" w:rsidR="00880D00" w:rsidRPr="00A85E9E" w:rsidRDefault="00880D00" w:rsidP="00880D00">
      <w:pPr>
        <w:pStyle w:val="PL"/>
        <w:shd w:val="clear" w:color="auto" w:fill="E6E6E6"/>
      </w:pPr>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5F3B6977" w14:textId="77777777" w:rsidR="00880D00" w:rsidRDefault="00880D00" w:rsidP="00880D00">
      <w:pPr>
        <w:pStyle w:val="PL"/>
        <w:shd w:val="clear" w:color="auto" w:fill="E6E6E6"/>
      </w:pPr>
      <w:r>
        <w:tab/>
        <w:t>elevationList-r17</w:t>
      </w:r>
      <w:r>
        <w:tab/>
      </w:r>
      <w:r>
        <w:tab/>
      </w:r>
      <w:r>
        <w:tab/>
        <w:t>SEQUENCE (SIZE(1..1801)) OF ElevationElement-R17,</w:t>
      </w:r>
    </w:p>
    <w:p w14:paraId="0549F378" w14:textId="77777777" w:rsidR="00880D00" w:rsidRDefault="00880D00" w:rsidP="00880D00">
      <w:pPr>
        <w:pStyle w:val="PL"/>
        <w:shd w:val="clear" w:color="auto" w:fill="E6E6E6"/>
      </w:pPr>
      <w:r>
        <w:tab/>
        <w:t>...</w:t>
      </w:r>
    </w:p>
    <w:p w14:paraId="010DF207" w14:textId="77777777" w:rsidR="00880D00" w:rsidRDefault="00880D00" w:rsidP="00880D00">
      <w:pPr>
        <w:pStyle w:val="PL"/>
        <w:shd w:val="clear" w:color="auto" w:fill="E6E6E6"/>
      </w:pPr>
      <w:r>
        <w:t>}</w:t>
      </w:r>
    </w:p>
    <w:p w14:paraId="0F0AA933" w14:textId="77777777" w:rsidR="00880D00" w:rsidRDefault="00880D00" w:rsidP="00880D00">
      <w:pPr>
        <w:pStyle w:val="PL"/>
        <w:shd w:val="clear" w:color="auto" w:fill="E6E6E6"/>
      </w:pPr>
    </w:p>
    <w:p w14:paraId="2709B4EA" w14:textId="77777777" w:rsidR="00880D00" w:rsidRDefault="00880D00" w:rsidP="00880D00">
      <w:pPr>
        <w:pStyle w:val="PL"/>
        <w:shd w:val="clear" w:color="auto" w:fill="E6E6E6"/>
      </w:pPr>
      <w:r>
        <w:t>ElevationElement-R17 ::= SEQUENCE {</w:t>
      </w:r>
    </w:p>
    <w:p w14:paraId="3A6E3A81" w14:textId="77777777" w:rsidR="00880D00" w:rsidRDefault="00880D00" w:rsidP="00880D00">
      <w:pPr>
        <w:pStyle w:val="PL"/>
        <w:shd w:val="clear" w:color="auto" w:fill="E6E6E6"/>
      </w:pPr>
      <w:r>
        <w:tab/>
        <w:t>elevation-r17</w:t>
      </w:r>
      <w:r>
        <w:tab/>
      </w:r>
      <w:r>
        <w:tab/>
      </w:r>
      <w:r>
        <w:tab/>
      </w:r>
      <w:r>
        <w:tab/>
        <w:t>INTEGER (0..180)</w:t>
      </w:r>
      <w:r>
        <w:tab/>
      </w:r>
      <w:r>
        <w:tab/>
      </w:r>
      <w:r>
        <w:tab/>
      </w:r>
      <w:r>
        <w:tab/>
      </w:r>
      <w:r>
        <w:tab/>
      </w:r>
      <w:r>
        <w:tab/>
      </w:r>
      <w:r>
        <w:tab/>
        <w:t>OPTIONAL,</w:t>
      </w:r>
      <w:r>
        <w:tab/>
        <w:t>-- Cond El</w:t>
      </w:r>
    </w:p>
    <w:p w14:paraId="31C73F9E" w14:textId="77777777" w:rsidR="00880D00" w:rsidRDefault="00880D00" w:rsidP="00880D00">
      <w:pPr>
        <w:pStyle w:val="PL"/>
        <w:shd w:val="clear" w:color="auto" w:fill="E6E6E6"/>
      </w:pPr>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43E05CFA" w14:textId="77777777" w:rsidR="00880D00" w:rsidRDefault="00880D00" w:rsidP="00880D00">
      <w:pPr>
        <w:pStyle w:val="PL"/>
        <w:shd w:val="clear" w:color="auto" w:fill="E6E6E6"/>
      </w:pPr>
      <w:r>
        <w:tab/>
        <w:t>beamPowerList-r17</w:t>
      </w:r>
      <w:r>
        <w:tab/>
      </w:r>
      <w:r>
        <w:tab/>
      </w:r>
      <w:r>
        <w:tab/>
        <w:t xml:space="preserve">SEQUENCE (SIZE (2..maxNumResourcesPerAngle-r17)) OF </w:t>
      </w:r>
    </w:p>
    <w:p w14:paraId="115BAEBA" w14:textId="77777777" w:rsidR="00880D00" w:rsidRDefault="00880D00" w:rsidP="00880D00">
      <w:pPr>
        <w:pStyle w:val="PL"/>
        <w:shd w:val="clear" w:color="auto" w:fill="E6E6E6"/>
      </w:pPr>
      <w:r>
        <w:tab/>
      </w:r>
      <w:r>
        <w:tab/>
      </w:r>
      <w:r>
        <w:tab/>
      </w:r>
      <w:r>
        <w:tab/>
      </w:r>
      <w:r>
        <w:tab/>
      </w:r>
      <w:r>
        <w:tab/>
      </w:r>
      <w:r>
        <w:tab/>
      </w:r>
      <w:r>
        <w:tab/>
      </w:r>
      <w:r>
        <w:tab/>
      </w:r>
      <w:r>
        <w:tab/>
        <w:t>BeamPowerElement-r17,</w:t>
      </w:r>
    </w:p>
    <w:p w14:paraId="054AC920" w14:textId="77777777" w:rsidR="00880D00" w:rsidRDefault="00880D00" w:rsidP="00880D00">
      <w:pPr>
        <w:pStyle w:val="PL"/>
        <w:shd w:val="clear" w:color="auto" w:fill="E6E6E6"/>
      </w:pPr>
      <w:r>
        <w:tab/>
        <w:t>...</w:t>
      </w:r>
    </w:p>
    <w:p w14:paraId="211282E7" w14:textId="77777777" w:rsidR="00880D00" w:rsidRDefault="00880D00" w:rsidP="00880D00">
      <w:pPr>
        <w:pStyle w:val="PL"/>
        <w:shd w:val="clear" w:color="auto" w:fill="E6E6E6"/>
      </w:pPr>
      <w:r>
        <w:t>}</w:t>
      </w:r>
    </w:p>
    <w:p w14:paraId="5E34AD2F" w14:textId="77777777" w:rsidR="00880D00" w:rsidRDefault="00880D00" w:rsidP="00880D00">
      <w:pPr>
        <w:pStyle w:val="PL"/>
        <w:shd w:val="clear" w:color="auto" w:fill="E6E6E6"/>
      </w:pPr>
    </w:p>
    <w:p w14:paraId="25E4D90A" w14:textId="77777777" w:rsidR="00880D00" w:rsidRPr="00A85E9E" w:rsidRDefault="00880D00" w:rsidP="00880D00">
      <w:pPr>
        <w:pStyle w:val="PL"/>
        <w:shd w:val="clear" w:color="auto" w:fill="E6E6E6"/>
      </w:pPr>
      <w:r>
        <w:t>BeamPowerElement-r17 ::= SEQUENCE {</w:t>
      </w:r>
    </w:p>
    <w:p w14:paraId="57671CDD" w14:textId="77777777" w:rsidR="00880D00" w:rsidRDefault="00880D00" w:rsidP="00880D00">
      <w:pPr>
        <w:pStyle w:val="PL"/>
        <w:shd w:val="clear" w:color="auto" w:fill="E6E6E6"/>
      </w:pPr>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p>
    <w:p w14:paraId="29CB2806" w14:textId="77777777" w:rsidR="00880D00" w:rsidRDefault="00880D00" w:rsidP="00880D00">
      <w:pPr>
        <w:pStyle w:val="PL"/>
        <w:shd w:val="clear" w:color="auto" w:fill="E6E6E6"/>
      </w:pPr>
      <w:r>
        <w:tab/>
        <w:t>nr</w:t>
      </w:r>
      <w:r w:rsidRPr="00A85E9E">
        <w:t>-</w:t>
      </w:r>
      <w:r>
        <w:t>dl</w:t>
      </w:r>
      <w:r w:rsidRPr="00A85E9E">
        <w:t>-</w:t>
      </w:r>
      <w:r>
        <w:t>prs</w:t>
      </w:r>
      <w:r w:rsidRPr="00A85E9E">
        <w:t>-ResourceID-r1</w:t>
      </w:r>
      <w:r>
        <w:t>7</w:t>
      </w:r>
      <w:r>
        <w:tab/>
      </w:r>
      <w:r>
        <w:tab/>
      </w:r>
      <w:r w:rsidRPr="00A85E9E">
        <w:t>NR-DL-PRS-ResourceID-r16</w:t>
      </w:r>
      <w:r>
        <w:t>,</w:t>
      </w:r>
    </w:p>
    <w:p w14:paraId="71CB2A92" w14:textId="77777777" w:rsidR="00880D00" w:rsidRDefault="00880D00" w:rsidP="00880D00">
      <w:pPr>
        <w:pStyle w:val="PL"/>
        <w:shd w:val="clear" w:color="auto" w:fill="E6E6E6"/>
      </w:pPr>
      <w:r>
        <w:tab/>
        <w:t>nr-dl-prs-</w:t>
      </w:r>
      <w:commentRangeStart w:id="1011"/>
      <w:r>
        <w:t>RelativePower</w:t>
      </w:r>
      <w:commentRangeEnd w:id="1011"/>
      <w:r w:rsidR="003A49EE">
        <w:rPr>
          <w:rStyle w:val="af5"/>
          <w:rFonts w:ascii="Times New Roman" w:hAnsi="Times New Roman"/>
          <w:noProof w:val="0"/>
        </w:rPr>
        <w:commentReference w:id="1011"/>
      </w:r>
      <w:r>
        <w:t>-r17</w:t>
      </w:r>
      <w:r>
        <w:tab/>
      </w:r>
      <w:r>
        <w:tab/>
        <w:t xml:space="preserve">INTEGER (0..500), -- </w:t>
      </w:r>
      <w:r w:rsidRPr="00E529B7">
        <w:t>FFS</w:t>
      </w:r>
    </w:p>
    <w:p w14:paraId="1A2D0C51" w14:textId="77777777" w:rsidR="00880D00" w:rsidRDefault="00880D00" w:rsidP="00880D00">
      <w:pPr>
        <w:pStyle w:val="PL"/>
        <w:shd w:val="clear" w:color="auto" w:fill="E6E6E6"/>
      </w:pPr>
      <w:r>
        <w:tab/>
        <w:t>...</w:t>
      </w:r>
    </w:p>
    <w:p w14:paraId="4D3E3AD8" w14:textId="77777777" w:rsidR="00880D00" w:rsidRDefault="00880D00" w:rsidP="00880D00">
      <w:pPr>
        <w:pStyle w:val="PL"/>
        <w:shd w:val="clear" w:color="auto" w:fill="E6E6E6"/>
      </w:pPr>
      <w:r>
        <w:t>}</w:t>
      </w:r>
    </w:p>
    <w:p w14:paraId="67644BE1" w14:textId="77777777" w:rsidR="00880D00" w:rsidRPr="00A85E9E" w:rsidRDefault="00880D00" w:rsidP="00880D00">
      <w:pPr>
        <w:pStyle w:val="PL"/>
        <w:shd w:val="clear" w:color="auto" w:fill="E6E6E6"/>
      </w:pPr>
    </w:p>
    <w:p w14:paraId="0DBFE7A9" w14:textId="77777777" w:rsidR="00880D00" w:rsidRPr="00A85E9E" w:rsidRDefault="00880D00" w:rsidP="00880D00">
      <w:pPr>
        <w:pStyle w:val="PL"/>
        <w:shd w:val="clear" w:color="auto" w:fill="E6E6E6"/>
      </w:pPr>
      <w:r w:rsidRPr="00A85E9E">
        <w:t>-- ASN1STOP</w:t>
      </w:r>
    </w:p>
    <w:p w14:paraId="1626E79C" w14:textId="77777777" w:rsidR="00880D00"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0D00" w:rsidRPr="00073C73" w14:paraId="3CDC412D" w14:textId="77777777" w:rsidTr="005F76BA">
        <w:trPr>
          <w:cantSplit/>
          <w:tblHeader/>
        </w:trPr>
        <w:tc>
          <w:tcPr>
            <w:tcW w:w="2268" w:type="dxa"/>
          </w:tcPr>
          <w:p w14:paraId="6D8FFB66" w14:textId="77777777" w:rsidR="00880D00" w:rsidRPr="00073C73" w:rsidRDefault="00880D00" w:rsidP="005F76BA">
            <w:pPr>
              <w:pStyle w:val="TAH"/>
            </w:pPr>
            <w:r w:rsidRPr="00073C73">
              <w:t>Conditional presence</w:t>
            </w:r>
          </w:p>
        </w:tc>
        <w:tc>
          <w:tcPr>
            <w:tcW w:w="7371" w:type="dxa"/>
          </w:tcPr>
          <w:p w14:paraId="47AC6CF1" w14:textId="77777777" w:rsidR="00880D00" w:rsidRPr="00073C73" w:rsidRDefault="00880D00" w:rsidP="005F76BA">
            <w:pPr>
              <w:pStyle w:val="TAH"/>
            </w:pPr>
            <w:r w:rsidRPr="00073C73">
              <w:t>Explanation</w:t>
            </w:r>
          </w:p>
        </w:tc>
      </w:tr>
      <w:tr w:rsidR="00880D00" w:rsidRPr="00073C73" w14:paraId="78E601DC" w14:textId="77777777" w:rsidTr="005F76BA">
        <w:trPr>
          <w:cantSplit/>
        </w:trPr>
        <w:tc>
          <w:tcPr>
            <w:tcW w:w="2268" w:type="dxa"/>
          </w:tcPr>
          <w:p w14:paraId="68BD3D34" w14:textId="77777777" w:rsidR="00880D00" w:rsidRPr="00073C73" w:rsidRDefault="00880D00" w:rsidP="005F76BA">
            <w:pPr>
              <w:pStyle w:val="TAL"/>
              <w:rPr>
                <w:i/>
                <w:noProof/>
              </w:rPr>
            </w:pPr>
            <w:r>
              <w:rPr>
                <w:i/>
                <w:noProof/>
              </w:rPr>
              <w:t>Az</w:t>
            </w:r>
          </w:p>
        </w:tc>
        <w:tc>
          <w:tcPr>
            <w:tcW w:w="7371" w:type="dxa"/>
          </w:tcPr>
          <w:p w14:paraId="3EE1D646"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elevation</w:t>
            </w:r>
            <w:r>
              <w:t xml:space="preserve"> is absent</w:t>
            </w:r>
            <w:r w:rsidRPr="00073C73">
              <w:t xml:space="preserve">; otherwise it is </w:t>
            </w:r>
            <w:r>
              <w:t xml:space="preserve">optionally </w:t>
            </w:r>
            <w:r w:rsidRPr="00073C73">
              <w:t>present</w:t>
            </w:r>
            <w:r>
              <w:t>, need ON</w:t>
            </w:r>
            <w:r w:rsidRPr="00073C73">
              <w:t>.</w:t>
            </w:r>
          </w:p>
        </w:tc>
      </w:tr>
      <w:tr w:rsidR="00880D00" w:rsidRPr="00073C73" w14:paraId="60F6494D" w14:textId="77777777" w:rsidTr="005F76BA">
        <w:trPr>
          <w:cantSplit/>
        </w:trPr>
        <w:tc>
          <w:tcPr>
            <w:tcW w:w="2268" w:type="dxa"/>
          </w:tcPr>
          <w:p w14:paraId="2AE24B3C" w14:textId="77777777" w:rsidR="00880D00" w:rsidRDefault="00880D00" w:rsidP="005F76BA">
            <w:pPr>
              <w:pStyle w:val="TAL"/>
              <w:rPr>
                <w:i/>
                <w:noProof/>
              </w:rPr>
            </w:pPr>
            <w:r>
              <w:rPr>
                <w:i/>
                <w:noProof/>
              </w:rPr>
              <w:t>El</w:t>
            </w:r>
          </w:p>
        </w:tc>
        <w:tc>
          <w:tcPr>
            <w:tcW w:w="7371" w:type="dxa"/>
          </w:tcPr>
          <w:p w14:paraId="466D0F71"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azimuth</w:t>
            </w:r>
            <w:r>
              <w:t xml:space="preserve"> is absent</w:t>
            </w:r>
            <w:r w:rsidRPr="00073C73">
              <w:t xml:space="preserve">; otherwise it is </w:t>
            </w:r>
            <w:r>
              <w:t xml:space="preserve">optionally </w:t>
            </w:r>
            <w:r w:rsidRPr="00073C73">
              <w:t>present</w:t>
            </w:r>
            <w:r>
              <w:t>, need ON</w:t>
            </w:r>
            <w:r w:rsidRPr="00073C73">
              <w:t>.</w:t>
            </w:r>
          </w:p>
        </w:tc>
      </w:tr>
    </w:tbl>
    <w:p w14:paraId="6366F459" w14:textId="77777777" w:rsidR="00880D00" w:rsidRPr="00A85E9E"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A85E9E" w14:paraId="750E9B58" w14:textId="77777777" w:rsidTr="005F76BA">
        <w:trPr>
          <w:cantSplit/>
          <w:tblHeader/>
        </w:trPr>
        <w:tc>
          <w:tcPr>
            <w:tcW w:w="9639" w:type="dxa"/>
          </w:tcPr>
          <w:p w14:paraId="7FB8F151" w14:textId="77777777" w:rsidR="00880D00" w:rsidRPr="00A85E9E" w:rsidRDefault="00880D00" w:rsidP="005F76BA">
            <w:pPr>
              <w:pStyle w:val="TAH"/>
              <w:keepNext w:val="0"/>
              <w:keepLines w:val="0"/>
              <w:widowControl w:val="0"/>
            </w:pPr>
            <w:r w:rsidRPr="002D0734">
              <w:rPr>
                <w:i/>
              </w:rPr>
              <w:lastRenderedPageBreak/>
              <w:t>NR-TRP-BeamAntennaInfo</w:t>
            </w:r>
            <w:r w:rsidRPr="00A85E9E">
              <w:rPr>
                <w:noProof/>
              </w:rPr>
              <w:t xml:space="preserve"> </w:t>
            </w:r>
            <w:r w:rsidRPr="00A85E9E">
              <w:rPr>
                <w:iCs/>
                <w:noProof/>
              </w:rPr>
              <w:t>field descriptions</w:t>
            </w:r>
          </w:p>
        </w:tc>
      </w:tr>
      <w:tr w:rsidR="00880D00" w:rsidRPr="00A85E9E" w14:paraId="7FC7C6EB" w14:textId="77777777" w:rsidTr="005F76BA">
        <w:trPr>
          <w:cantSplit/>
          <w:tblHeader/>
        </w:trPr>
        <w:tc>
          <w:tcPr>
            <w:tcW w:w="9639" w:type="dxa"/>
          </w:tcPr>
          <w:p w14:paraId="4C6A86F7" w14:textId="77777777" w:rsidR="00880D00" w:rsidRPr="00A85E9E" w:rsidRDefault="00880D00" w:rsidP="005F76BA">
            <w:pPr>
              <w:pStyle w:val="TAL"/>
              <w:rPr>
                <w:b/>
                <w:bCs/>
                <w:i/>
                <w:iCs/>
                <w:noProof/>
                <w:lang w:eastAsia="ja-JP"/>
              </w:rPr>
            </w:pPr>
            <w:r w:rsidRPr="00A85E9E">
              <w:rPr>
                <w:b/>
                <w:bCs/>
                <w:i/>
                <w:iCs/>
                <w:noProof/>
              </w:rPr>
              <w:t>dl-PRS-ID</w:t>
            </w:r>
          </w:p>
          <w:p w14:paraId="2DC87F48" w14:textId="77777777" w:rsidR="00880D00" w:rsidRPr="00A85E9E" w:rsidRDefault="00880D00" w:rsidP="005F76BA">
            <w:pPr>
              <w:pStyle w:val="TAL"/>
              <w:rPr>
                <w:noProof/>
              </w:rPr>
            </w:pPr>
            <w:r>
              <w:rPr>
                <w:noProof/>
              </w:rPr>
              <w:t>This field specifies the DL-PRS ID of the TRP for which the Beam Antenna Information is provided.</w:t>
            </w:r>
          </w:p>
        </w:tc>
      </w:tr>
      <w:tr w:rsidR="00880D00" w:rsidRPr="00A85E9E" w14:paraId="5D6EE63F" w14:textId="77777777" w:rsidTr="005F76BA">
        <w:trPr>
          <w:cantSplit/>
          <w:tblHeader/>
        </w:trPr>
        <w:tc>
          <w:tcPr>
            <w:tcW w:w="9639" w:type="dxa"/>
          </w:tcPr>
          <w:p w14:paraId="2E271670" w14:textId="77777777" w:rsidR="00880D00" w:rsidRPr="00A85E9E" w:rsidRDefault="00880D00" w:rsidP="005F76BA">
            <w:pPr>
              <w:pStyle w:val="TAL"/>
              <w:rPr>
                <w:b/>
                <w:bCs/>
                <w:i/>
                <w:iCs/>
                <w:noProof/>
                <w:lang w:eastAsia="ja-JP"/>
              </w:rPr>
            </w:pPr>
            <w:r w:rsidRPr="00A85E9E">
              <w:rPr>
                <w:b/>
                <w:bCs/>
                <w:i/>
                <w:iCs/>
                <w:noProof/>
              </w:rPr>
              <w:t>nr-PhysCellID</w:t>
            </w:r>
          </w:p>
          <w:p w14:paraId="2C94A446" w14:textId="77777777" w:rsidR="00880D00" w:rsidRPr="00A85E9E" w:rsidRDefault="00880D00" w:rsidP="005F76BA">
            <w:pPr>
              <w:pStyle w:val="TAL"/>
              <w:rPr>
                <w:rFonts w:cs="Arial"/>
                <w:bCs/>
                <w:iCs/>
                <w:snapToGrid w:val="0"/>
                <w:szCs w:val="18"/>
              </w:rPr>
            </w:pPr>
            <w:r>
              <w:rPr>
                <w:noProof/>
              </w:rPr>
              <w:t>This field specifies the physical Cell-ID of the TRP for which the Beam Antenna Information is provided</w:t>
            </w:r>
            <w:r w:rsidRPr="00A85E9E">
              <w:t>, as defined in TS 38.331 [35].</w:t>
            </w:r>
          </w:p>
        </w:tc>
      </w:tr>
      <w:tr w:rsidR="00880D00" w:rsidRPr="00A85E9E" w14:paraId="1A0BBE5E" w14:textId="77777777" w:rsidTr="005F76BA">
        <w:trPr>
          <w:cantSplit/>
          <w:tblHeader/>
        </w:trPr>
        <w:tc>
          <w:tcPr>
            <w:tcW w:w="9639" w:type="dxa"/>
          </w:tcPr>
          <w:p w14:paraId="0283F068" w14:textId="77777777" w:rsidR="00880D00" w:rsidRPr="00A85E9E" w:rsidRDefault="00880D00" w:rsidP="005F76BA">
            <w:pPr>
              <w:pStyle w:val="TAL"/>
              <w:rPr>
                <w:b/>
                <w:bCs/>
                <w:i/>
                <w:iCs/>
                <w:noProof/>
                <w:lang w:eastAsia="ja-JP"/>
              </w:rPr>
            </w:pPr>
            <w:r w:rsidRPr="00A85E9E">
              <w:rPr>
                <w:b/>
                <w:bCs/>
                <w:i/>
                <w:iCs/>
                <w:noProof/>
              </w:rPr>
              <w:t>nr-CellGlobalID</w:t>
            </w:r>
          </w:p>
          <w:p w14:paraId="1AAA8061" w14:textId="77777777" w:rsidR="00880D00" w:rsidRPr="00750197" w:rsidRDefault="00880D00" w:rsidP="005F76BA">
            <w:pPr>
              <w:pStyle w:val="TAL"/>
              <w:rPr>
                <w:noProof/>
              </w:rPr>
            </w:pPr>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p>
        </w:tc>
      </w:tr>
      <w:tr w:rsidR="00880D00" w:rsidRPr="00A85E9E" w14:paraId="29ABC412" w14:textId="77777777" w:rsidTr="005F76BA">
        <w:trPr>
          <w:cantSplit/>
          <w:tblHeader/>
        </w:trPr>
        <w:tc>
          <w:tcPr>
            <w:tcW w:w="9639" w:type="dxa"/>
          </w:tcPr>
          <w:p w14:paraId="4F92DE4F" w14:textId="77777777" w:rsidR="00880D00" w:rsidRPr="00A85E9E" w:rsidRDefault="00880D00" w:rsidP="005F76BA">
            <w:pPr>
              <w:pStyle w:val="TAL"/>
              <w:rPr>
                <w:b/>
                <w:bCs/>
                <w:i/>
                <w:iCs/>
                <w:noProof/>
                <w:lang w:eastAsia="ja-JP"/>
              </w:rPr>
            </w:pPr>
            <w:r w:rsidRPr="00A85E9E">
              <w:rPr>
                <w:b/>
                <w:bCs/>
                <w:i/>
                <w:iCs/>
                <w:noProof/>
              </w:rPr>
              <w:t>nr-ARFCN</w:t>
            </w:r>
          </w:p>
          <w:p w14:paraId="50676573" w14:textId="77777777" w:rsidR="00880D00" w:rsidRPr="00A85E9E" w:rsidRDefault="00880D00"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880D00" w:rsidRPr="00A85E9E" w14:paraId="05CAE5CC" w14:textId="77777777" w:rsidTr="005F76BA">
        <w:trPr>
          <w:cantSplit/>
          <w:tblHeader/>
        </w:trPr>
        <w:tc>
          <w:tcPr>
            <w:tcW w:w="9639" w:type="dxa"/>
          </w:tcPr>
          <w:p w14:paraId="3D8DB178" w14:textId="77777777" w:rsidR="00880D00" w:rsidRPr="00A85E9E" w:rsidRDefault="00880D00" w:rsidP="005F76BA">
            <w:pPr>
              <w:pStyle w:val="TAL"/>
              <w:keepNext w:val="0"/>
              <w:keepLines w:val="0"/>
              <w:widowControl w:val="0"/>
              <w:rPr>
                <w:b/>
                <w:i/>
                <w:snapToGrid w:val="0"/>
              </w:rPr>
            </w:pPr>
            <w:r w:rsidRPr="00A85E9E">
              <w:rPr>
                <w:b/>
                <w:i/>
                <w:snapToGrid w:val="0"/>
              </w:rPr>
              <w:t>lcs-GCS-TranslationParameter</w:t>
            </w:r>
          </w:p>
          <w:p w14:paraId="7FDE14A4" w14:textId="77777777" w:rsidR="00880D00" w:rsidRPr="00A85E9E" w:rsidRDefault="00880D00" w:rsidP="005F76BA">
            <w:pPr>
              <w:pStyle w:val="TAL"/>
              <w:keepNext w:val="0"/>
              <w:keepLines w:val="0"/>
              <w:widowControl w:val="0"/>
              <w:rPr>
                <w:bCs/>
                <w:iCs/>
                <w:snapToGrid w:val="0"/>
              </w:rPr>
            </w:pPr>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p>
        </w:tc>
      </w:tr>
      <w:tr w:rsidR="00880D00" w:rsidRPr="00A85E9E" w14:paraId="6ADB1C34" w14:textId="77777777" w:rsidTr="005F76BA">
        <w:trPr>
          <w:cantSplit/>
          <w:tblHeader/>
        </w:trPr>
        <w:tc>
          <w:tcPr>
            <w:tcW w:w="9639" w:type="dxa"/>
          </w:tcPr>
          <w:p w14:paraId="53DE6D4B" w14:textId="77777777" w:rsidR="00880D00" w:rsidRDefault="00880D00" w:rsidP="005F76BA">
            <w:pPr>
              <w:pStyle w:val="TAL"/>
              <w:keepNext w:val="0"/>
              <w:keepLines w:val="0"/>
              <w:widowControl w:val="0"/>
              <w:rPr>
                <w:b/>
                <w:bCs/>
                <w:i/>
                <w:iCs/>
                <w:snapToGrid w:val="0"/>
              </w:rPr>
            </w:pPr>
            <w:r w:rsidRPr="001C5779">
              <w:rPr>
                <w:b/>
                <w:bCs/>
                <w:i/>
                <w:iCs/>
                <w:snapToGrid w:val="0"/>
              </w:rPr>
              <w:t>nr-TRP-BeamAntennaAngles</w:t>
            </w:r>
            <w:r w:rsidRPr="002642DF">
              <w:rPr>
                <w:b/>
                <w:bCs/>
                <w:i/>
                <w:iCs/>
                <w:snapToGrid w:val="0"/>
              </w:rPr>
              <w:t xml:space="preserve"> </w:t>
            </w:r>
          </w:p>
          <w:p w14:paraId="1713BA34" w14:textId="77777777" w:rsidR="00880D00" w:rsidRPr="0062721C" w:rsidRDefault="00880D00" w:rsidP="005F76BA">
            <w:pPr>
              <w:pStyle w:val="TAL"/>
              <w:keepNext w:val="0"/>
              <w:keepLines w:val="0"/>
              <w:widowControl w:val="0"/>
              <w:rPr>
                <w:snapToGrid w:val="0"/>
              </w:rPr>
            </w:pPr>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p>
        </w:tc>
      </w:tr>
      <w:tr w:rsidR="00880D00" w:rsidRPr="00A85E9E" w14:paraId="7B7AA9C5" w14:textId="77777777" w:rsidTr="005F76BA">
        <w:trPr>
          <w:cantSplit/>
          <w:tblHeader/>
        </w:trPr>
        <w:tc>
          <w:tcPr>
            <w:tcW w:w="9639" w:type="dxa"/>
          </w:tcPr>
          <w:p w14:paraId="72D5E362" w14:textId="48A23060" w:rsidR="00880D00" w:rsidRPr="00A85E9E" w:rsidRDefault="00880D00" w:rsidP="005F76BA">
            <w:pPr>
              <w:pStyle w:val="TAL"/>
              <w:keepNext w:val="0"/>
              <w:keepLines w:val="0"/>
              <w:widowControl w:val="0"/>
              <w:rPr>
                <w:b/>
                <w:i/>
                <w:snapToGrid w:val="0"/>
              </w:rPr>
            </w:pPr>
            <w:r>
              <w:rPr>
                <w:b/>
                <w:i/>
                <w:snapToGrid w:val="0"/>
              </w:rPr>
              <w:t>a</w:t>
            </w:r>
            <w:r w:rsidRPr="00A85E9E">
              <w:rPr>
                <w:b/>
                <w:i/>
                <w:snapToGrid w:val="0"/>
              </w:rPr>
              <w:t>zimuth</w:t>
            </w:r>
          </w:p>
          <w:p w14:paraId="12812768" w14:textId="77777777" w:rsidR="00880D00" w:rsidRDefault="00880D00" w:rsidP="005F76BA">
            <w:pPr>
              <w:pStyle w:val="TAL"/>
              <w:keepNext w:val="0"/>
              <w:keepLines w:val="0"/>
              <w:widowControl w:val="0"/>
              <w:rPr>
                <w:noProof/>
              </w:rPr>
            </w:pPr>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p>
          <w:p w14:paraId="7FD17D8B" w14:textId="77777777" w:rsidR="00880D00" w:rsidRPr="00A85E9E" w:rsidRDefault="00880D00" w:rsidP="005F76BA">
            <w:pPr>
              <w:pStyle w:val="TAL"/>
              <w:keepNext w:val="0"/>
              <w:keepLines w:val="0"/>
              <w:widowControl w:val="0"/>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p>
          <w:p w14:paraId="22CA499D" w14:textId="77777777" w:rsidR="00880D00" w:rsidRPr="00A85E9E" w:rsidRDefault="00880D00" w:rsidP="005F76BA">
            <w:pPr>
              <w:pStyle w:val="TAL"/>
              <w:keepNext w:val="0"/>
              <w:keepLines w:val="0"/>
              <w:widowControl w:val="0"/>
            </w:pPr>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p>
          <w:p w14:paraId="4576D949" w14:textId="77777777" w:rsidR="00880D00" w:rsidRPr="00A85E9E" w:rsidRDefault="00880D00" w:rsidP="005F76BA">
            <w:pPr>
              <w:pStyle w:val="TAL"/>
              <w:keepNext w:val="0"/>
              <w:keepLines w:val="0"/>
              <w:widowControl w:val="0"/>
            </w:pPr>
            <w:r w:rsidRPr="00A85E9E">
              <w:t>Scale factor 1 degree; range 0 to 359 degrees.</w:t>
            </w:r>
          </w:p>
        </w:tc>
      </w:tr>
      <w:tr w:rsidR="00880D00" w:rsidRPr="00A85E9E" w14:paraId="3A43B173" w14:textId="77777777" w:rsidTr="005F76BA">
        <w:trPr>
          <w:cantSplit/>
          <w:tblHeader/>
        </w:trPr>
        <w:tc>
          <w:tcPr>
            <w:tcW w:w="9639" w:type="dxa"/>
          </w:tcPr>
          <w:p w14:paraId="2BCFEC1E" w14:textId="77777777" w:rsidR="00880D00" w:rsidRPr="00A85E9E" w:rsidRDefault="00880D00" w:rsidP="005F76BA">
            <w:pPr>
              <w:pStyle w:val="TAL"/>
              <w:keepNext w:val="0"/>
              <w:keepLines w:val="0"/>
              <w:widowControl w:val="0"/>
              <w:rPr>
                <w:b/>
                <w:bCs/>
                <w:i/>
                <w:iCs/>
              </w:rPr>
            </w:pPr>
            <w:r>
              <w:rPr>
                <w:b/>
                <w:bCs/>
                <w:i/>
                <w:iCs/>
              </w:rPr>
              <w:t>a</w:t>
            </w:r>
            <w:r w:rsidRPr="00A85E9E">
              <w:rPr>
                <w:b/>
                <w:bCs/>
                <w:i/>
                <w:iCs/>
              </w:rPr>
              <w:t>zimuth-fine</w:t>
            </w:r>
          </w:p>
          <w:p w14:paraId="62A216FC"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a</w:t>
            </w:r>
            <w:r w:rsidRPr="00A85E9E">
              <w:rPr>
                <w:i/>
                <w:iCs/>
              </w:rPr>
              <w:t>zimuth</w:t>
            </w:r>
            <w:r w:rsidRPr="00A85E9E">
              <w:t>.</w:t>
            </w:r>
          </w:p>
          <w:p w14:paraId="7F58A473"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p>
          <w:p w14:paraId="06A9C6FE" w14:textId="77777777" w:rsidR="00880D00" w:rsidRPr="00A85E9E" w:rsidRDefault="00880D00" w:rsidP="005F76BA">
            <w:pPr>
              <w:pStyle w:val="TAL"/>
              <w:keepNext w:val="0"/>
              <w:keepLines w:val="0"/>
              <w:widowControl w:val="0"/>
              <w:rPr>
                <w:bCs/>
                <w:iCs/>
                <w:snapToGrid w:val="0"/>
              </w:rPr>
            </w:pPr>
            <w:r w:rsidRPr="00A85E9E">
              <w:t>Scale factor 0.1 degrees; range 0 to 0.9 degrees.</w:t>
            </w:r>
          </w:p>
        </w:tc>
      </w:tr>
      <w:tr w:rsidR="00880D00" w:rsidRPr="00A85E9E" w14:paraId="49486387" w14:textId="77777777" w:rsidTr="005F76BA">
        <w:trPr>
          <w:cantSplit/>
          <w:tblHeader/>
        </w:trPr>
        <w:tc>
          <w:tcPr>
            <w:tcW w:w="9639" w:type="dxa"/>
          </w:tcPr>
          <w:p w14:paraId="51FB64F0" w14:textId="77777777" w:rsidR="00880D00" w:rsidRDefault="00880D00" w:rsidP="005F76BA">
            <w:pPr>
              <w:pStyle w:val="TAL"/>
              <w:keepNext w:val="0"/>
              <w:keepLines w:val="0"/>
              <w:widowControl w:val="0"/>
              <w:rPr>
                <w:b/>
                <w:i/>
                <w:snapToGrid w:val="0"/>
              </w:rPr>
            </w:pPr>
            <w:r w:rsidRPr="00743877">
              <w:rPr>
                <w:b/>
                <w:i/>
                <w:snapToGrid w:val="0"/>
              </w:rPr>
              <w:t>elevation</w:t>
            </w:r>
          </w:p>
          <w:p w14:paraId="345C3510" w14:textId="77777777" w:rsidR="00880D00" w:rsidRDefault="00880D00" w:rsidP="005F76BA">
            <w:pPr>
              <w:pStyle w:val="TAL"/>
              <w:keepNext w:val="0"/>
              <w:keepLines w:val="0"/>
              <w:widowControl w:val="0"/>
              <w:rPr>
                <w:snapToGrid w:val="0"/>
                <w:lang w:eastAsia="ko-KR"/>
              </w:rPr>
            </w:pPr>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p>
          <w:p w14:paraId="506C738A" w14:textId="77777777" w:rsidR="00880D00" w:rsidRPr="00A85E9E" w:rsidRDefault="00880D00" w:rsidP="005F76BA">
            <w:pPr>
              <w:pStyle w:val="TAL"/>
              <w:keepNext w:val="0"/>
              <w:keepLines w:val="0"/>
              <w:widowControl w:val="0"/>
              <w:rPr>
                <w:snapToGrid w:val="0"/>
                <w:lang w:eastAsia="ko-KR"/>
              </w:rPr>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p>
          <w:p w14:paraId="6B994EF8" w14:textId="77777777" w:rsidR="00880D00" w:rsidRPr="00A85E9E" w:rsidRDefault="00880D00" w:rsidP="005F76BA">
            <w:pPr>
              <w:pStyle w:val="TAL"/>
              <w:keepNext w:val="0"/>
              <w:keepLines w:val="0"/>
              <w:widowControl w:val="0"/>
              <w:rPr>
                <w:snapToGrid w:val="0"/>
                <w:lang w:eastAsia="ko-KR"/>
              </w:rPr>
            </w:pPr>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p>
          <w:p w14:paraId="73777820" w14:textId="77777777" w:rsidR="00880D00" w:rsidRPr="00A85E9E" w:rsidRDefault="00880D00" w:rsidP="005F76BA">
            <w:pPr>
              <w:pStyle w:val="TAL"/>
              <w:keepNext w:val="0"/>
              <w:keepLines w:val="0"/>
              <w:widowControl w:val="0"/>
              <w:rPr>
                <w:noProof/>
              </w:rPr>
            </w:pPr>
            <w:r w:rsidRPr="00A85E9E">
              <w:t>Scale factor 1 degree; range 0 to 180 degrees.</w:t>
            </w:r>
          </w:p>
        </w:tc>
      </w:tr>
      <w:tr w:rsidR="00880D00" w:rsidRPr="00A85E9E" w14:paraId="4E5CAFF2" w14:textId="77777777" w:rsidTr="005F76BA">
        <w:trPr>
          <w:cantSplit/>
          <w:tblHeader/>
        </w:trPr>
        <w:tc>
          <w:tcPr>
            <w:tcW w:w="9639" w:type="dxa"/>
          </w:tcPr>
          <w:p w14:paraId="791F0E47" w14:textId="77777777" w:rsidR="00880D00" w:rsidRPr="00A85E9E" w:rsidRDefault="00880D00" w:rsidP="005F76BA">
            <w:pPr>
              <w:pStyle w:val="TAL"/>
              <w:keepNext w:val="0"/>
              <w:keepLines w:val="0"/>
              <w:widowControl w:val="0"/>
              <w:rPr>
                <w:b/>
                <w:bCs/>
                <w:i/>
                <w:iCs/>
              </w:rPr>
            </w:pPr>
            <w:r>
              <w:rPr>
                <w:b/>
                <w:bCs/>
                <w:i/>
                <w:iCs/>
              </w:rPr>
              <w:t>e</w:t>
            </w:r>
            <w:r w:rsidRPr="00A85E9E">
              <w:rPr>
                <w:b/>
                <w:bCs/>
                <w:i/>
                <w:iCs/>
              </w:rPr>
              <w:t>levation-fine</w:t>
            </w:r>
          </w:p>
          <w:p w14:paraId="3773AAA3"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e</w:t>
            </w:r>
            <w:r w:rsidRPr="00A85E9E">
              <w:rPr>
                <w:i/>
                <w:iCs/>
              </w:rPr>
              <w:t>levation</w:t>
            </w:r>
            <w:r w:rsidRPr="00A85E9E">
              <w:t>.</w:t>
            </w:r>
          </w:p>
          <w:p w14:paraId="6B65F7F8"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p>
          <w:p w14:paraId="41E6CD3F" w14:textId="77777777" w:rsidR="00880D00" w:rsidRPr="00A85E9E" w:rsidRDefault="00880D00" w:rsidP="005F76BA">
            <w:pPr>
              <w:pStyle w:val="TAL"/>
              <w:keepNext w:val="0"/>
              <w:keepLines w:val="0"/>
              <w:widowControl w:val="0"/>
              <w:rPr>
                <w:b/>
                <w:i/>
                <w:snapToGrid w:val="0"/>
              </w:rPr>
            </w:pPr>
            <w:r w:rsidRPr="00A85E9E">
              <w:t>Scale factor 0.1 degrees; range 0 to 0.9 degrees.</w:t>
            </w:r>
          </w:p>
        </w:tc>
      </w:tr>
      <w:tr w:rsidR="00880D00" w:rsidRPr="00A85E9E" w14:paraId="5B31D622" w14:textId="77777777" w:rsidTr="005F76BA">
        <w:trPr>
          <w:cantSplit/>
          <w:tblHeader/>
        </w:trPr>
        <w:tc>
          <w:tcPr>
            <w:tcW w:w="9639" w:type="dxa"/>
          </w:tcPr>
          <w:p w14:paraId="54D6AA62" w14:textId="77777777" w:rsidR="00880D00" w:rsidRDefault="00880D00" w:rsidP="005F76BA">
            <w:pPr>
              <w:pStyle w:val="TAL"/>
              <w:keepNext w:val="0"/>
              <w:keepLines w:val="0"/>
              <w:widowControl w:val="0"/>
              <w:rPr>
                <w:b/>
                <w:i/>
                <w:snapToGrid w:val="0"/>
              </w:rPr>
            </w:pPr>
            <w:r w:rsidRPr="002D4858">
              <w:rPr>
                <w:b/>
                <w:i/>
                <w:snapToGrid w:val="0"/>
              </w:rPr>
              <w:t xml:space="preserve">beamPowerList </w:t>
            </w:r>
          </w:p>
          <w:p w14:paraId="4A5358C7" w14:textId="77777777" w:rsidR="00880D00" w:rsidRDefault="00880D00" w:rsidP="005F76BA">
            <w:pPr>
              <w:pStyle w:val="TAL"/>
              <w:keepNext w:val="0"/>
              <w:keepLines w:val="0"/>
              <w:widowControl w:val="0"/>
              <w:rPr>
                <w:bCs/>
                <w:iCs/>
                <w:snapToGrid w:val="0"/>
              </w:rPr>
            </w:pPr>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p>
          <w:p w14:paraId="7A81A8B3" w14:textId="77777777" w:rsidR="00880D00" w:rsidRPr="00A85E9E" w:rsidRDefault="00880D00" w:rsidP="005F76BA">
            <w:pPr>
              <w:pStyle w:val="TAL"/>
              <w:keepNext w:val="0"/>
              <w:keepLines w:val="0"/>
              <w:widowControl w:val="0"/>
              <w:rPr>
                <w:bCs/>
                <w:iCs/>
                <w:snapToGrid w:val="0"/>
              </w:rPr>
            </w:pPr>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p>
        </w:tc>
      </w:tr>
      <w:tr w:rsidR="00880D00" w:rsidRPr="00A85E9E" w14:paraId="150EB7DC" w14:textId="77777777" w:rsidTr="005F76BA">
        <w:trPr>
          <w:cantSplit/>
          <w:tblHeader/>
        </w:trPr>
        <w:tc>
          <w:tcPr>
            <w:tcW w:w="9639" w:type="dxa"/>
          </w:tcPr>
          <w:p w14:paraId="21F0C0FA" w14:textId="77777777" w:rsidR="00880D00" w:rsidRPr="00BA0BFF" w:rsidRDefault="00880D00" w:rsidP="005F76BA">
            <w:pPr>
              <w:pStyle w:val="TAL"/>
              <w:keepNext w:val="0"/>
              <w:keepLines w:val="0"/>
              <w:widowControl w:val="0"/>
              <w:rPr>
                <w:b/>
                <w:bCs/>
                <w:i/>
                <w:iCs/>
                <w:snapToGrid w:val="0"/>
              </w:rPr>
            </w:pPr>
            <w:r w:rsidRPr="00BA0BFF">
              <w:rPr>
                <w:b/>
                <w:bCs/>
                <w:i/>
                <w:iCs/>
                <w:snapToGrid w:val="0"/>
              </w:rPr>
              <w:t>nr-dl-prs-ResourceSetID</w:t>
            </w:r>
          </w:p>
          <w:p w14:paraId="2C27FC81" w14:textId="77777777" w:rsidR="00880D00" w:rsidRPr="00A85E9E" w:rsidRDefault="00880D00" w:rsidP="005F76BA">
            <w:pPr>
              <w:pStyle w:val="TAL"/>
              <w:keepNext w:val="0"/>
              <w:keepLines w:val="0"/>
              <w:widowControl w:val="0"/>
              <w:rPr>
                <w:snapToGrid w:val="0"/>
              </w:rPr>
            </w:pPr>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p>
        </w:tc>
      </w:tr>
      <w:tr w:rsidR="00880D00" w:rsidRPr="00A85E9E" w14:paraId="165B997D" w14:textId="77777777" w:rsidTr="005F76BA">
        <w:trPr>
          <w:cantSplit/>
          <w:tblHeader/>
        </w:trPr>
        <w:tc>
          <w:tcPr>
            <w:tcW w:w="9639" w:type="dxa"/>
          </w:tcPr>
          <w:p w14:paraId="70B021F9" w14:textId="77777777" w:rsidR="00880D00" w:rsidRDefault="00880D00" w:rsidP="005F76BA">
            <w:pPr>
              <w:pStyle w:val="TAL"/>
              <w:keepNext w:val="0"/>
              <w:keepLines w:val="0"/>
              <w:widowControl w:val="0"/>
              <w:rPr>
                <w:b/>
                <w:i/>
                <w:snapToGrid w:val="0"/>
              </w:rPr>
            </w:pPr>
            <w:r w:rsidRPr="00BA0BFF">
              <w:rPr>
                <w:b/>
                <w:i/>
                <w:snapToGrid w:val="0"/>
              </w:rPr>
              <w:t>nr-dl-prs-ResourceID</w:t>
            </w:r>
          </w:p>
          <w:p w14:paraId="3014505C" w14:textId="77777777" w:rsidR="00880D00" w:rsidRPr="00BA0BFF" w:rsidRDefault="00880D00" w:rsidP="005F76BA">
            <w:pPr>
              <w:pStyle w:val="TAL"/>
              <w:keepNext w:val="0"/>
              <w:keepLines w:val="0"/>
              <w:widowControl w:val="0"/>
              <w:rPr>
                <w:bCs/>
                <w:iCs/>
                <w:snapToGrid w:val="0"/>
              </w:rPr>
            </w:pPr>
            <w:r>
              <w:rPr>
                <w:snapToGrid w:val="0"/>
              </w:rPr>
              <w:t xml:space="preserve">This field specifies the DL-PRS Resource for which the </w:t>
            </w:r>
            <w:r w:rsidRPr="00BA0BFF">
              <w:rPr>
                <w:i/>
                <w:iCs/>
              </w:rPr>
              <w:t>nr-dl-prs-RelativePower</w:t>
            </w:r>
            <w:r>
              <w:t xml:space="preserve"> is provided.</w:t>
            </w:r>
          </w:p>
        </w:tc>
      </w:tr>
      <w:tr w:rsidR="00880D00" w:rsidRPr="00A85E9E" w14:paraId="30103677" w14:textId="77777777" w:rsidTr="005F76BA">
        <w:trPr>
          <w:cantSplit/>
          <w:tblHeader/>
        </w:trPr>
        <w:tc>
          <w:tcPr>
            <w:tcW w:w="9639" w:type="dxa"/>
          </w:tcPr>
          <w:p w14:paraId="531C0F80" w14:textId="77777777" w:rsidR="00880D00" w:rsidRDefault="00880D00" w:rsidP="005F76BA">
            <w:pPr>
              <w:pStyle w:val="TAL"/>
              <w:keepNext w:val="0"/>
              <w:keepLines w:val="0"/>
              <w:widowControl w:val="0"/>
              <w:rPr>
                <w:b/>
                <w:i/>
                <w:snapToGrid w:val="0"/>
              </w:rPr>
            </w:pPr>
            <w:r w:rsidRPr="00BA0BFF">
              <w:rPr>
                <w:b/>
                <w:i/>
                <w:snapToGrid w:val="0"/>
              </w:rPr>
              <w:t>nr-dl-prs-RelativePower</w:t>
            </w:r>
          </w:p>
          <w:p w14:paraId="768B7917" w14:textId="77777777" w:rsidR="00880D00" w:rsidRDefault="00880D00" w:rsidP="005F76BA">
            <w:pPr>
              <w:pStyle w:val="TAL"/>
              <w:keepNext w:val="0"/>
              <w:keepLines w:val="0"/>
              <w:widowControl w:val="0"/>
              <w:rPr>
                <w:bCs/>
                <w:iCs/>
                <w:snapToGrid w:val="0"/>
              </w:rPr>
            </w:pPr>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p>
          <w:p w14:paraId="5FB14E28" w14:textId="77777777" w:rsidR="00880D00" w:rsidRPr="00A85E9E" w:rsidRDefault="00880D00" w:rsidP="005F76BA">
            <w:pPr>
              <w:pStyle w:val="TAL"/>
              <w:keepNext w:val="0"/>
              <w:keepLines w:val="0"/>
              <w:widowControl w:val="0"/>
              <w:rPr>
                <w:b/>
                <w:i/>
                <w:snapToGrid w:val="0"/>
              </w:rPr>
            </w:pPr>
            <w:r>
              <w:t xml:space="preserve">Scale factor </w:t>
            </w:r>
            <w:r w:rsidRPr="00032490">
              <w:rPr>
                <w:rFonts w:ascii="Symbol" w:hAnsi="Symbol"/>
              </w:rPr>
              <w:t></w:t>
            </w:r>
            <w:r>
              <w:t>0.1 dB; range 0..</w:t>
            </w:r>
            <w:r w:rsidRPr="00032490">
              <w:rPr>
                <w:rFonts w:ascii="Symbol" w:hAnsi="Symbol"/>
              </w:rPr>
              <w:t></w:t>
            </w:r>
            <w:r>
              <w:t xml:space="preserve">50 dB </w:t>
            </w:r>
            <w:r w:rsidRPr="00E529B7">
              <w:t>(FFS)</w:t>
            </w:r>
          </w:p>
        </w:tc>
      </w:tr>
    </w:tbl>
    <w:p w14:paraId="79063637" w14:textId="77777777" w:rsidR="00880D00" w:rsidRDefault="00880D00" w:rsidP="00880D00"/>
    <w:p w14:paraId="7E5AC4A7" w14:textId="77777777" w:rsidR="00880D00" w:rsidRPr="00073C73" w:rsidRDefault="00880D00" w:rsidP="00880D00">
      <w:pPr>
        <w:pStyle w:val="EditorsNote"/>
      </w:pPr>
      <w:r w:rsidRPr="00E529B7">
        <w:t>Editor's Note: Changes to NR-TRP-BeamAntennaInfo-r17 may be needed based on further RAN1 input.</w:t>
      </w:r>
    </w:p>
    <w:p w14:paraId="63870B36" w14:textId="77777777" w:rsidR="00A93840" w:rsidRPr="00073C73" w:rsidRDefault="00A93840" w:rsidP="00A93840"/>
    <w:p w14:paraId="4EC6147F" w14:textId="77777777" w:rsidR="00A93840" w:rsidRPr="00073C73" w:rsidRDefault="00A93840" w:rsidP="00A93840">
      <w:pPr>
        <w:pStyle w:val="4"/>
        <w:rPr>
          <w:i/>
        </w:rPr>
      </w:pPr>
      <w:bookmarkStart w:id="1012" w:name="_Toc46486433"/>
      <w:bookmarkStart w:id="1013" w:name="_Toc52546778"/>
      <w:bookmarkStart w:id="1014" w:name="_Toc52547308"/>
      <w:bookmarkStart w:id="1015" w:name="_Toc52547838"/>
      <w:bookmarkStart w:id="1016" w:name="_Toc52548368"/>
      <w:bookmarkStart w:id="1017" w:name="_Toc90719614"/>
      <w:r w:rsidRPr="00073C73">
        <w:rPr>
          <w:i/>
          <w:iCs/>
        </w:rPr>
        <w:t>–</w:t>
      </w:r>
      <w:r w:rsidRPr="00073C73">
        <w:tab/>
      </w:r>
      <w:r w:rsidRPr="00073C73">
        <w:rPr>
          <w:i/>
          <w:iCs/>
        </w:rPr>
        <w:t>NR-</w:t>
      </w:r>
      <w:r w:rsidRPr="00073C73">
        <w:rPr>
          <w:i/>
        </w:rPr>
        <w:t>TRP-LocationInfo</w:t>
      </w:r>
      <w:bookmarkEnd w:id="1012"/>
      <w:bookmarkEnd w:id="1013"/>
      <w:bookmarkEnd w:id="1014"/>
      <w:bookmarkEnd w:id="1015"/>
      <w:bookmarkEnd w:id="1016"/>
      <w:bookmarkEnd w:id="1017"/>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lastRenderedPageBreak/>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lastRenderedPageBreak/>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6E429C79" w14:textId="77777777" w:rsidR="00880D00" w:rsidRDefault="00880D00" w:rsidP="00880D00"/>
    <w:p w14:paraId="0C79B284" w14:textId="77777777" w:rsidR="00880D00" w:rsidRPr="00073C73" w:rsidRDefault="00880D00" w:rsidP="00880D00">
      <w:pPr>
        <w:pStyle w:val="4"/>
        <w:rPr>
          <w:i/>
          <w:iCs/>
          <w:noProof/>
        </w:rPr>
      </w:pPr>
      <w:r w:rsidRPr="00073C73">
        <w:rPr>
          <w:i/>
          <w:iCs/>
        </w:rPr>
        <w:t>–</w:t>
      </w:r>
      <w:r w:rsidRPr="00073C73">
        <w:rPr>
          <w:i/>
          <w:iCs/>
        </w:rPr>
        <w:tab/>
      </w:r>
      <w:r w:rsidRPr="00073C73">
        <w:rPr>
          <w:i/>
          <w:iCs/>
          <w:noProof/>
        </w:rPr>
        <w:t>NR-</w:t>
      </w:r>
      <w:r>
        <w:rPr>
          <w:i/>
          <w:iCs/>
          <w:noProof/>
        </w:rPr>
        <w:t>UE-TEG</w:t>
      </w:r>
      <w:r w:rsidRPr="00073C73">
        <w:rPr>
          <w:i/>
          <w:iCs/>
          <w:noProof/>
        </w:rPr>
        <w:t>-Capability</w:t>
      </w:r>
    </w:p>
    <w:p w14:paraId="33C21C70" w14:textId="77777777" w:rsidR="00880D00" w:rsidRPr="00073C73" w:rsidRDefault="00880D00" w:rsidP="00880D00">
      <w:pPr>
        <w:keepLines/>
      </w:pPr>
      <w:r w:rsidRPr="00073C73">
        <w:t xml:space="preserve">The IE </w:t>
      </w:r>
      <w:r w:rsidRPr="00B84B88">
        <w:rPr>
          <w:i/>
          <w:noProof/>
        </w:rPr>
        <w:t>NR-UE-TEG-Capability</w:t>
      </w:r>
      <w:r w:rsidRPr="00073C73">
        <w:rPr>
          <w:i/>
          <w:noProof/>
        </w:rPr>
        <w:t xml:space="preserve"> </w:t>
      </w:r>
      <w:r w:rsidRPr="00073C73">
        <w:rPr>
          <w:noProof/>
        </w:rPr>
        <w:t>defines</w:t>
      </w:r>
      <w:r>
        <w:rPr>
          <w:noProof/>
        </w:rPr>
        <w:t xml:space="preserve"> the </w:t>
      </w:r>
      <w:commentRangeStart w:id="1018"/>
      <w:r>
        <w:rPr>
          <w:noProof/>
        </w:rPr>
        <w:t>TEG</w:t>
      </w:r>
      <w:commentRangeEnd w:id="1018"/>
      <w:r w:rsidR="00E6173E">
        <w:rPr>
          <w:rStyle w:val="af5"/>
        </w:rPr>
        <w:commentReference w:id="1018"/>
      </w:r>
      <w:r>
        <w:rPr>
          <w:noProof/>
        </w:rPr>
        <w:t xml:space="preserve"> capability of the target device. </w:t>
      </w:r>
      <w:commentRangeStart w:id="1019"/>
      <w:r w:rsidRPr="00073C73">
        <w:t xml:space="preserve">In the case </w:t>
      </w:r>
      <w:r w:rsidRPr="00073C73">
        <w:rPr>
          <w:lang w:eastAsia="zh-CN"/>
        </w:rPr>
        <w:t xml:space="preserve">of capabilities for </w:t>
      </w:r>
      <w:r>
        <w:rPr>
          <w:lang w:eastAsia="zh-CN"/>
        </w:rPr>
        <w:t xml:space="preserve">DL-TDOA and Multi-RTT </w:t>
      </w:r>
      <w:r w:rsidRPr="00073C73">
        <w:rPr>
          <w:lang w:eastAsia="zh-CN"/>
        </w:rPr>
        <w:t xml:space="preserve">positioning methods are provided, the </w:t>
      </w:r>
      <w:r w:rsidRPr="00073C73">
        <w:t xml:space="preserve">IE </w:t>
      </w:r>
      <w:r w:rsidRPr="00794902">
        <w:rPr>
          <w:i/>
          <w:noProof/>
        </w:rPr>
        <w:t>NR-UE-TEG-Capability</w:t>
      </w:r>
      <w:r w:rsidRPr="00073C73">
        <w:rPr>
          <w:i/>
          <w:noProof/>
        </w:rPr>
        <w:t xml:space="preserve"> </w:t>
      </w:r>
      <w:r w:rsidRPr="00073C73">
        <w:rPr>
          <w:iCs/>
          <w:noProof/>
        </w:rPr>
        <w:t xml:space="preserve">applies across the </w:t>
      </w:r>
      <w:r>
        <w:rPr>
          <w:iCs/>
          <w:noProof/>
        </w:rPr>
        <w:t xml:space="preserve">two </w:t>
      </w:r>
      <w:r w:rsidRPr="00073C73">
        <w:rPr>
          <w:iCs/>
          <w:noProof/>
        </w:rPr>
        <w:t>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Pr>
          <w:i/>
          <w:iCs/>
          <w:lang w:eastAsia="zh-CN"/>
        </w:rPr>
        <w:t xml:space="preserve"> </w:t>
      </w:r>
      <w:r w:rsidRPr="00073C73">
        <w:rPr>
          <w:lang w:eastAsia="zh-CN"/>
        </w:rPr>
        <w:t xml:space="preserve">and </w:t>
      </w:r>
      <w:r w:rsidRPr="00073C73">
        <w:rPr>
          <w:i/>
          <w:iCs/>
          <w:lang w:eastAsia="zh-CN"/>
        </w:rPr>
        <w:t>NR-Multi-RTT-ProvideCapabilities</w:t>
      </w:r>
      <w:r>
        <w:rPr>
          <w:i/>
          <w:iCs/>
          <w:lang w:eastAsia="zh-CN"/>
        </w:rPr>
        <w:t xml:space="preserve"> </w:t>
      </w:r>
      <w:r>
        <w:rPr>
          <w:lang w:eastAsia="zh-CN"/>
        </w:rPr>
        <w:t>(as applicable)</w:t>
      </w:r>
      <w:r w:rsidRPr="00073C73">
        <w:rPr>
          <w:lang w:eastAsia="zh-CN"/>
        </w:rPr>
        <w:t>.</w:t>
      </w:r>
      <w:commentRangeEnd w:id="1019"/>
      <w:r w:rsidR="006C2C60">
        <w:rPr>
          <w:rStyle w:val="af5"/>
        </w:rPr>
        <w:commentReference w:id="1019"/>
      </w:r>
    </w:p>
    <w:p w14:paraId="38C9CE27" w14:textId="77777777" w:rsidR="00880D00" w:rsidRDefault="00880D00" w:rsidP="00880D00">
      <w:pPr>
        <w:pStyle w:val="PL"/>
        <w:shd w:val="clear" w:color="auto" w:fill="E6E6E6"/>
      </w:pPr>
      <w:r w:rsidRPr="00073C73">
        <w:t>-- ASN1START</w:t>
      </w:r>
    </w:p>
    <w:p w14:paraId="30F6835D" w14:textId="77777777" w:rsidR="00880D00" w:rsidRDefault="00880D00" w:rsidP="00880D00">
      <w:pPr>
        <w:pStyle w:val="PL"/>
        <w:shd w:val="clear" w:color="auto" w:fill="E6E6E6"/>
      </w:pPr>
    </w:p>
    <w:p w14:paraId="7C1A4E6A" w14:textId="77777777" w:rsidR="00880D00" w:rsidRPr="00B371D7" w:rsidRDefault="00880D00" w:rsidP="00880D00">
      <w:pPr>
        <w:pStyle w:val="PL"/>
        <w:shd w:val="clear" w:color="auto" w:fill="E6E6E6"/>
      </w:pPr>
      <w:r w:rsidRPr="00B371D7">
        <w:t>NR-UE-TEG-Capability-r17 ::= SEQUENCE {</w:t>
      </w:r>
    </w:p>
    <w:p w14:paraId="183F2B3A" w14:textId="77777777" w:rsidR="00880D00" w:rsidRPr="00B371D7" w:rsidRDefault="00880D00" w:rsidP="00880D00">
      <w:pPr>
        <w:pStyle w:val="PL"/>
        <w:shd w:val="clear" w:color="auto" w:fill="E6E6E6"/>
      </w:pPr>
      <w:r w:rsidRPr="00B371D7">
        <w:tab/>
      </w:r>
      <w:r w:rsidRPr="00B371D7">
        <w:rPr>
          <w:snapToGrid w:val="0"/>
        </w:rPr>
        <w:t>nr-UE-TEG-ID-</w:t>
      </w:r>
      <w:r w:rsidRPr="00B371D7">
        <w:t>CapabilityBandList-r17</w:t>
      </w:r>
      <w:r w:rsidRPr="00B371D7">
        <w:tab/>
      </w:r>
      <w:r w:rsidRPr="00B371D7">
        <w:tab/>
        <w:t>SEQUENCE (SIZE (1..nrMaxBands-r16)) OF</w:t>
      </w:r>
    </w:p>
    <w:p w14:paraId="4A6A0724" w14:textId="0684DA93"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rPr>
          <w:snapToGrid w:val="0"/>
        </w:rPr>
        <w:t>NR-UE-TEG-ID-</w:t>
      </w:r>
      <w:r w:rsidRPr="00B371D7">
        <w:t>CapabilityPerBand-r17,</w:t>
      </w:r>
    </w:p>
    <w:p w14:paraId="60A0DD52" w14:textId="77777777" w:rsidR="00880D00" w:rsidRPr="00B371D7" w:rsidRDefault="00880D00" w:rsidP="00880D00">
      <w:pPr>
        <w:pStyle w:val="PL"/>
        <w:shd w:val="clear" w:color="auto" w:fill="E6E6E6"/>
      </w:pPr>
      <w:r w:rsidRPr="00B371D7">
        <w:tab/>
        <w:t>...</w:t>
      </w:r>
    </w:p>
    <w:p w14:paraId="16578C8D" w14:textId="77777777" w:rsidR="00880D00" w:rsidRPr="00B371D7" w:rsidRDefault="00880D00" w:rsidP="00880D00">
      <w:pPr>
        <w:pStyle w:val="PL"/>
        <w:shd w:val="clear" w:color="auto" w:fill="E6E6E6"/>
      </w:pPr>
      <w:r w:rsidRPr="00B371D7">
        <w:t>}</w:t>
      </w:r>
    </w:p>
    <w:p w14:paraId="37B7B711" w14:textId="77777777" w:rsidR="00880D00" w:rsidRPr="00B371D7" w:rsidRDefault="00880D00" w:rsidP="00880D00">
      <w:pPr>
        <w:pStyle w:val="PL"/>
        <w:shd w:val="clear" w:color="auto" w:fill="E6E6E6"/>
      </w:pPr>
    </w:p>
    <w:p w14:paraId="1DF6E9B5" w14:textId="77777777" w:rsidR="00880D00" w:rsidRPr="00B371D7" w:rsidRDefault="00880D00" w:rsidP="00880D00">
      <w:pPr>
        <w:pStyle w:val="PL"/>
        <w:shd w:val="clear" w:color="auto" w:fill="E6E6E6"/>
      </w:pPr>
      <w:r w:rsidRPr="00B371D7">
        <w:rPr>
          <w:snapToGrid w:val="0"/>
        </w:rPr>
        <w:t>NR-UE-TEG-ID-</w:t>
      </w:r>
      <w:r w:rsidRPr="00B371D7">
        <w:t>CapabilityPerBand-r17 ::= SEQUENCE {</w:t>
      </w:r>
    </w:p>
    <w:p w14:paraId="24709920" w14:textId="77777777" w:rsidR="00880D00" w:rsidRPr="00B371D7" w:rsidRDefault="00880D00" w:rsidP="00880D00">
      <w:pPr>
        <w:pStyle w:val="PL"/>
        <w:shd w:val="clear" w:color="auto" w:fill="E6E6E6"/>
      </w:pPr>
      <w:r w:rsidRPr="00B371D7">
        <w:tab/>
        <w:t>freqBandIndicatorNR-r17</w:t>
      </w:r>
      <w:r w:rsidRPr="00B371D7">
        <w:tab/>
      </w:r>
      <w:r w:rsidRPr="00B371D7">
        <w:tab/>
      </w:r>
      <w:r w:rsidRPr="00B371D7">
        <w:tab/>
      </w:r>
      <w:r w:rsidRPr="00B371D7">
        <w:tab/>
        <w:t>FreqBandIndicatorNR-r16,</w:t>
      </w:r>
    </w:p>
    <w:p w14:paraId="0EAF2856" w14:textId="77777777" w:rsidR="00880D00" w:rsidRPr="00B371D7" w:rsidRDefault="00880D00" w:rsidP="00880D00">
      <w:pPr>
        <w:pStyle w:val="PL"/>
        <w:shd w:val="clear" w:color="auto" w:fill="E6E6E6"/>
        <w:rPr>
          <w:snapToGrid w:val="0"/>
        </w:rPr>
      </w:pPr>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70AB1832" w14:textId="77777777" w:rsidR="00880D00" w:rsidRPr="00B371D7" w:rsidRDefault="00880D00" w:rsidP="00880D00">
      <w:pPr>
        <w:pStyle w:val="PL"/>
        <w:shd w:val="clear" w:color="auto" w:fill="E6E6E6"/>
      </w:pPr>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6ECC35C4" w14:textId="77777777" w:rsidR="00880D00" w:rsidRPr="00B371D7" w:rsidRDefault="00880D00" w:rsidP="00880D00">
      <w:pPr>
        <w:pStyle w:val="PL"/>
        <w:shd w:val="clear" w:color="auto" w:fill="E6E6E6"/>
      </w:pPr>
      <w:r w:rsidRPr="00B371D7">
        <w:tab/>
      </w:r>
      <w:r w:rsidRPr="00B371D7">
        <w:rPr>
          <w:snapToGrid w:val="0"/>
        </w:rPr>
        <w:t>nr-UE-RxTxTEG-ID-MaxSupport-r17</w:t>
      </w:r>
      <w:r w:rsidRPr="00B371D7">
        <w:rPr>
          <w:snapToGrid w:val="0"/>
        </w:rPr>
        <w:tab/>
      </w:r>
      <w:r w:rsidRPr="00B371D7">
        <w:rPr>
          <w:snapToGrid w:val="0"/>
        </w:rPr>
        <w:tab/>
      </w:r>
      <w:r w:rsidRPr="00B371D7">
        <w:t xml:space="preserve">ENUMERATED {n1, n2, </w:t>
      </w:r>
      <w:commentRangeStart w:id="1020"/>
      <w:r w:rsidRPr="00B371D7">
        <w:t>n3</w:t>
      </w:r>
      <w:commentRangeEnd w:id="1020"/>
      <w:r w:rsidR="00EE0077">
        <w:rPr>
          <w:rStyle w:val="af5"/>
          <w:rFonts w:ascii="Times New Roman" w:hAnsi="Times New Roman"/>
          <w:noProof w:val="0"/>
        </w:rPr>
        <w:commentReference w:id="1020"/>
      </w:r>
      <w:r w:rsidRPr="00B371D7">
        <w:t>, n4, n6, n8, n12, n16,</w:t>
      </w:r>
    </w:p>
    <w:p w14:paraId="2B3786EE" w14:textId="77777777"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t>n24, n32, n36, n48, n64}</w:t>
      </w:r>
      <w:r w:rsidRPr="00B371D7">
        <w:tab/>
      </w:r>
      <w:r w:rsidRPr="00B371D7">
        <w:tab/>
      </w:r>
      <w:r w:rsidRPr="00B371D7">
        <w:rPr>
          <w:snapToGrid w:val="0"/>
        </w:rPr>
        <w:t>OPTIONAL,</w:t>
      </w:r>
    </w:p>
    <w:p w14:paraId="0C403381"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measureSameDL-PRS-ResourceWithDifferentRxTEGs-r17</w:t>
      </w:r>
    </w:p>
    <w:p w14:paraId="16048394"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{n2, n3, n4, n6, n8}</w:t>
      </w:r>
      <w:r w:rsidRPr="00B371D7">
        <w:tab/>
      </w:r>
      <w:r w:rsidRPr="00B371D7">
        <w:tab/>
      </w:r>
      <w:r w:rsidRPr="00B371D7">
        <w:tab/>
      </w:r>
      <w:r w:rsidRPr="00B371D7">
        <w:tab/>
      </w:r>
      <w:r w:rsidRPr="00B371D7">
        <w:rPr>
          <w:snapToGrid w:val="0"/>
        </w:rPr>
        <w:t>OPTIONAL,</w:t>
      </w:r>
    </w:p>
    <w:p w14:paraId="46388295"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measureSameDL-PRS-ResourceWithDifferentRxTEGsSimul-r17</w:t>
      </w:r>
    </w:p>
    <w:p w14:paraId="00F6625A"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0727D078" w14:textId="77777777" w:rsidR="00880D00" w:rsidRPr="00B371D7" w:rsidRDefault="00880D00" w:rsidP="00880D00">
      <w:pPr>
        <w:pStyle w:val="PL"/>
        <w:shd w:val="clear" w:color="auto" w:fill="E6E6E6"/>
        <w:rPr>
          <w:snapToGrid w:val="0"/>
        </w:rPr>
      </w:pPr>
      <w:r w:rsidRPr="00B371D7">
        <w:rPr>
          <w:snapToGrid w:val="0"/>
        </w:rPr>
        <w:tab/>
        <w:t>...</w:t>
      </w:r>
    </w:p>
    <w:p w14:paraId="1D7540CC" w14:textId="77777777" w:rsidR="00880D00" w:rsidRPr="00B371D7" w:rsidRDefault="00880D00" w:rsidP="00880D00">
      <w:pPr>
        <w:pStyle w:val="PL"/>
        <w:shd w:val="clear" w:color="auto" w:fill="E6E6E6"/>
        <w:rPr>
          <w:snapToGrid w:val="0"/>
        </w:rPr>
      </w:pPr>
      <w:r w:rsidRPr="00B371D7">
        <w:rPr>
          <w:snapToGrid w:val="0"/>
        </w:rPr>
        <w:t>}</w:t>
      </w:r>
    </w:p>
    <w:p w14:paraId="36438FBD" w14:textId="77777777" w:rsidR="00880D00" w:rsidRPr="00073C73" w:rsidRDefault="00880D00" w:rsidP="00880D00">
      <w:pPr>
        <w:pStyle w:val="PL"/>
        <w:shd w:val="clear" w:color="auto" w:fill="E6E6E6"/>
      </w:pPr>
    </w:p>
    <w:p w14:paraId="58EE1BA4" w14:textId="77777777" w:rsidR="00880D00" w:rsidRPr="00073C73" w:rsidRDefault="00880D00" w:rsidP="00880D00">
      <w:pPr>
        <w:pStyle w:val="PL"/>
        <w:shd w:val="clear" w:color="auto" w:fill="E6E6E6"/>
      </w:pPr>
      <w:r w:rsidRPr="00073C73">
        <w:t>-- ASN1STOP</w:t>
      </w:r>
    </w:p>
    <w:p w14:paraId="41A739CB" w14:textId="77777777" w:rsidR="00880D00" w:rsidRPr="00073C7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073C73" w14:paraId="70F281B6" w14:textId="77777777" w:rsidTr="005F76BA">
        <w:trPr>
          <w:cantSplit/>
          <w:tblHeader/>
        </w:trPr>
        <w:tc>
          <w:tcPr>
            <w:tcW w:w="9639" w:type="dxa"/>
          </w:tcPr>
          <w:p w14:paraId="47610B12" w14:textId="77777777" w:rsidR="00880D00" w:rsidRPr="00073C73" w:rsidRDefault="00880D00" w:rsidP="005F76BA">
            <w:pPr>
              <w:pStyle w:val="TAH"/>
              <w:keepNext w:val="0"/>
              <w:keepLines w:val="0"/>
              <w:widowControl w:val="0"/>
            </w:pPr>
            <w:r w:rsidRPr="00767082">
              <w:rPr>
                <w:i/>
              </w:rPr>
              <w:lastRenderedPageBreak/>
              <w:t>NR-UE-TEG-Capability</w:t>
            </w:r>
            <w:r w:rsidRPr="00073C73">
              <w:rPr>
                <w:i/>
              </w:rPr>
              <w:t xml:space="preserve"> </w:t>
            </w:r>
            <w:r w:rsidRPr="00073C73">
              <w:rPr>
                <w:iCs/>
                <w:noProof/>
              </w:rPr>
              <w:t>field descriptions</w:t>
            </w:r>
          </w:p>
        </w:tc>
      </w:tr>
      <w:tr w:rsidR="00880D00" w:rsidRPr="00073C73" w14:paraId="4B4F3235" w14:textId="77777777" w:rsidTr="005F76BA">
        <w:trPr>
          <w:cantSplit/>
        </w:trPr>
        <w:tc>
          <w:tcPr>
            <w:tcW w:w="9639" w:type="dxa"/>
          </w:tcPr>
          <w:p w14:paraId="22670A98" w14:textId="77777777" w:rsidR="00880D00" w:rsidRDefault="00880D00" w:rsidP="005F76BA">
            <w:pPr>
              <w:pStyle w:val="TAN"/>
              <w:rPr>
                <w:rFonts w:eastAsia="等线"/>
                <w:b/>
                <w:i/>
                <w:noProof/>
                <w:lang w:eastAsia="zh-CN"/>
              </w:rPr>
            </w:pPr>
            <w:r w:rsidRPr="00CD0EEB">
              <w:rPr>
                <w:rFonts w:eastAsia="等线"/>
                <w:b/>
                <w:i/>
                <w:noProof/>
                <w:lang w:eastAsia="zh-CN"/>
              </w:rPr>
              <w:t>nr-UE-RxTEG-ID-MaxSuppor</w:t>
            </w:r>
            <w:r>
              <w:rPr>
                <w:rFonts w:eastAsia="等线"/>
                <w:b/>
                <w:i/>
                <w:noProof/>
                <w:lang w:eastAsia="zh-CN"/>
              </w:rPr>
              <w:t>t</w:t>
            </w:r>
          </w:p>
          <w:p w14:paraId="660E3D36" w14:textId="77777777" w:rsidR="00880D00" w:rsidRPr="00863E97" w:rsidRDefault="00880D00" w:rsidP="005F76BA">
            <w:pPr>
              <w:pStyle w:val="TAL"/>
            </w:pPr>
            <w:r>
              <w:rPr>
                <w:rFonts w:eastAsia="等线"/>
                <w:bCs/>
                <w:iCs/>
                <w:noProof/>
                <w:lang w:eastAsia="zh-CN"/>
              </w:rPr>
              <w:t>I</w:t>
            </w:r>
            <w:r w:rsidRPr="00F65F8A">
              <w:t>ndicates the maximum number of UE-RxTEG</w:t>
            </w:r>
            <w:r>
              <w:t>s</w:t>
            </w:r>
            <w:r w:rsidRPr="00F65F8A">
              <w:t>, which is supported and reported by</w:t>
            </w:r>
            <w:r>
              <w:t xml:space="preserve"> the </w:t>
            </w:r>
            <w:r w:rsidRPr="00F65F8A">
              <w:t>UE</w:t>
            </w:r>
            <w:r>
              <w:t>. This field is applicable</w:t>
            </w:r>
            <w:r w:rsidRPr="00F65F8A">
              <w:t xml:space="preserve"> for UE assisted DL</w:t>
            </w:r>
            <w:r>
              <w:t>-</w:t>
            </w:r>
            <w:r w:rsidRPr="00F65F8A">
              <w:t>TDOA and Multi-RTT positioning</w:t>
            </w:r>
            <w:r>
              <w:t>.</w:t>
            </w:r>
          </w:p>
        </w:tc>
      </w:tr>
      <w:tr w:rsidR="00880D00" w:rsidRPr="00073C73" w14:paraId="7B527829" w14:textId="77777777" w:rsidTr="005F76BA">
        <w:trPr>
          <w:cantSplit/>
        </w:trPr>
        <w:tc>
          <w:tcPr>
            <w:tcW w:w="9639" w:type="dxa"/>
          </w:tcPr>
          <w:p w14:paraId="3846032E" w14:textId="77777777" w:rsidR="00880D00" w:rsidRDefault="00880D00" w:rsidP="005F76BA">
            <w:pPr>
              <w:pStyle w:val="TAN"/>
              <w:rPr>
                <w:rFonts w:eastAsia="等线"/>
                <w:b/>
                <w:i/>
                <w:noProof/>
                <w:lang w:eastAsia="zh-CN"/>
              </w:rPr>
            </w:pPr>
            <w:r w:rsidRPr="00CD0EEB">
              <w:rPr>
                <w:rFonts w:eastAsia="等线"/>
                <w:b/>
                <w:i/>
                <w:noProof/>
                <w:lang w:eastAsia="zh-CN"/>
              </w:rPr>
              <w:t>nr-UE-TxTEG-ID-MaxSupport</w:t>
            </w:r>
          </w:p>
          <w:p w14:paraId="70F4D313" w14:textId="77777777" w:rsidR="00880D00" w:rsidRPr="00120A20" w:rsidRDefault="00880D00" w:rsidP="005F76BA">
            <w:pPr>
              <w:pStyle w:val="TAL"/>
              <w:rPr>
                <w:rFonts w:eastAsia="等线"/>
                <w:noProof/>
                <w:lang w:eastAsia="zh-CN"/>
              </w:rPr>
            </w:pPr>
            <w:r>
              <w:rPr>
                <w:rFonts w:eastAsia="等线"/>
                <w:noProof/>
                <w:lang w:eastAsia="zh-CN"/>
              </w:rPr>
              <w:t>Indicates t</w:t>
            </w:r>
            <w:r w:rsidRPr="00753DF9">
              <w:rPr>
                <w:rFonts w:eastAsia="等线"/>
                <w:noProof/>
                <w:lang w:eastAsia="zh-CN"/>
              </w:rPr>
              <w:t>he maximum number of UE-TxTEG</w:t>
            </w:r>
            <w:r>
              <w:rPr>
                <w:rFonts w:eastAsia="等线"/>
                <w:noProof/>
                <w:lang w:eastAsia="zh-CN"/>
              </w:rPr>
              <w:t>s</w:t>
            </w:r>
            <w:r w:rsidRPr="00753DF9">
              <w:rPr>
                <w:rFonts w:eastAsia="等线"/>
                <w:noProof/>
                <w:lang w:eastAsia="zh-CN"/>
              </w:rPr>
              <w:t xml:space="preserve">, which is supported and reported by </w:t>
            </w:r>
            <w:r>
              <w:rPr>
                <w:rFonts w:eastAsia="等线"/>
                <w:noProof/>
                <w:lang w:eastAsia="zh-CN"/>
              </w:rPr>
              <w:t xml:space="preserve">the </w:t>
            </w:r>
            <w:r w:rsidRPr="00753DF9">
              <w:rPr>
                <w:rFonts w:eastAsia="等线"/>
                <w:noProof/>
                <w:lang w:eastAsia="zh-CN"/>
              </w:rPr>
              <w:t>UE</w:t>
            </w:r>
            <w:r>
              <w:rPr>
                <w:rFonts w:eastAsia="等线"/>
                <w:noProof/>
                <w:lang w:eastAsia="zh-CN"/>
              </w:rPr>
              <w:t>. This field is applicable</w:t>
            </w:r>
            <w:r w:rsidRPr="00753DF9">
              <w:rPr>
                <w:rFonts w:eastAsia="等线"/>
                <w:noProof/>
                <w:lang w:eastAsia="zh-CN"/>
              </w:rPr>
              <w:t xml:space="preserve"> for Multi-RTT </w:t>
            </w:r>
            <w:commentRangeStart w:id="1021"/>
            <w:r w:rsidRPr="00753DF9">
              <w:rPr>
                <w:rFonts w:eastAsia="等线"/>
                <w:noProof/>
                <w:lang w:eastAsia="zh-CN"/>
              </w:rPr>
              <w:t>positioning</w:t>
            </w:r>
            <w:commentRangeEnd w:id="1021"/>
            <w:r w:rsidR="00884D73">
              <w:rPr>
                <w:rStyle w:val="af5"/>
                <w:rFonts w:ascii="Times New Roman" w:hAnsi="Times New Roman"/>
              </w:rPr>
              <w:commentReference w:id="1021"/>
            </w:r>
            <w:r>
              <w:rPr>
                <w:rFonts w:eastAsia="等线"/>
                <w:noProof/>
                <w:lang w:eastAsia="zh-CN"/>
              </w:rPr>
              <w:t>.</w:t>
            </w:r>
          </w:p>
        </w:tc>
      </w:tr>
      <w:tr w:rsidR="00880D00" w:rsidRPr="00073C73" w14:paraId="1DCFE866" w14:textId="77777777" w:rsidTr="005F76BA">
        <w:trPr>
          <w:cantSplit/>
        </w:trPr>
        <w:tc>
          <w:tcPr>
            <w:tcW w:w="9639" w:type="dxa"/>
          </w:tcPr>
          <w:p w14:paraId="25D8AB44" w14:textId="77777777" w:rsidR="00880D00" w:rsidRDefault="00880D00" w:rsidP="005F76BA">
            <w:pPr>
              <w:pStyle w:val="TAN"/>
              <w:rPr>
                <w:rFonts w:eastAsia="等线"/>
                <w:b/>
                <w:i/>
                <w:noProof/>
                <w:lang w:eastAsia="zh-CN"/>
              </w:rPr>
            </w:pPr>
            <w:r w:rsidRPr="00CD0EEB">
              <w:rPr>
                <w:rFonts w:eastAsia="等线"/>
                <w:b/>
                <w:i/>
                <w:noProof/>
                <w:lang w:eastAsia="zh-CN"/>
              </w:rPr>
              <w:t>nr-UE-</w:t>
            </w:r>
            <w:r>
              <w:rPr>
                <w:rFonts w:eastAsia="等线"/>
                <w:b/>
                <w:i/>
                <w:noProof/>
                <w:lang w:eastAsia="zh-CN"/>
              </w:rPr>
              <w:t>Rx</w:t>
            </w:r>
            <w:r w:rsidRPr="00CD0EEB">
              <w:rPr>
                <w:rFonts w:eastAsia="等线"/>
                <w:b/>
                <w:i/>
                <w:noProof/>
                <w:lang w:eastAsia="zh-CN"/>
              </w:rPr>
              <w:t>TxTEG-ID-MaxSupport</w:t>
            </w:r>
          </w:p>
          <w:p w14:paraId="042F189D" w14:textId="77777777" w:rsidR="00880D00" w:rsidRPr="00120A20" w:rsidRDefault="00880D00" w:rsidP="005F76BA">
            <w:pPr>
              <w:pStyle w:val="TAL"/>
              <w:rPr>
                <w:rFonts w:eastAsia="等线"/>
                <w:noProof/>
                <w:lang w:eastAsia="zh-CN"/>
              </w:rPr>
            </w:pPr>
            <w:r>
              <w:rPr>
                <w:rFonts w:eastAsia="等线"/>
                <w:noProof/>
                <w:lang w:eastAsia="zh-CN"/>
              </w:rPr>
              <w:t>Indicates t</w:t>
            </w:r>
            <w:r w:rsidRPr="00320B56">
              <w:rPr>
                <w:rFonts w:eastAsia="等线"/>
                <w:noProof/>
                <w:lang w:eastAsia="zh-CN"/>
              </w:rPr>
              <w:t>he maximum number of UE-RxTxTEG</w:t>
            </w:r>
            <w:r>
              <w:rPr>
                <w:rFonts w:eastAsia="等线"/>
                <w:noProof/>
                <w:lang w:eastAsia="zh-CN"/>
              </w:rPr>
              <w:t>s</w:t>
            </w:r>
            <w:r w:rsidRPr="00320B56">
              <w:rPr>
                <w:rFonts w:eastAsia="等线"/>
                <w:noProof/>
                <w:lang w:eastAsia="zh-CN"/>
              </w:rPr>
              <w:t xml:space="preserve">, which is supported and reported by </w:t>
            </w:r>
            <w:r>
              <w:rPr>
                <w:rFonts w:eastAsia="等线"/>
                <w:noProof/>
                <w:lang w:eastAsia="zh-CN"/>
              </w:rPr>
              <w:t xml:space="preserve">the </w:t>
            </w:r>
            <w:r w:rsidRPr="00320B56">
              <w:rPr>
                <w:rFonts w:eastAsia="等线"/>
                <w:noProof/>
                <w:lang w:eastAsia="zh-CN"/>
              </w:rPr>
              <w:t>UE</w:t>
            </w:r>
            <w:r>
              <w:rPr>
                <w:rFonts w:eastAsia="等线"/>
                <w:noProof/>
                <w:lang w:eastAsia="zh-CN"/>
              </w:rPr>
              <w:t xml:space="preserve">. This field is applicable </w:t>
            </w:r>
            <w:r w:rsidRPr="00320B56">
              <w:rPr>
                <w:rFonts w:eastAsia="等线"/>
                <w:noProof/>
                <w:lang w:eastAsia="zh-CN"/>
              </w:rPr>
              <w:t>for Multi-RTT positioning</w:t>
            </w:r>
            <w:r>
              <w:rPr>
                <w:rFonts w:eastAsia="等线"/>
                <w:noProof/>
                <w:lang w:eastAsia="zh-CN"/>
              </w:rPr>
              <w:t>.</w:t>
            </w:r>
          </w:p>
        </w:tc>
      </w:tr>
      <w:tr w:rsidR="00880D00" w:rsidRPr="00073C73" w14:paraId="296E04C9" w14:textId="77777777" w:rsidTr="005F76BA">
        <w:trPr>
          <w:cantSplit/>
        </w:trPr>
        <w:tc>
          <w:tcPr>
            <w:tcW w:w="9639" w:type="dxa"/>
          </w:tcPr>
          <w:p w14:paraId="4C134EB8" w14:textId="77777777" w:rsidR="00880D00" w:rsidRDefault="00880D00" w:rsidP="005F76BA">
            <w:pPr>
              <w:pStyle w:val="TAN"/>
              <w:rPr>
                <w:rFonts w:eastAsia="等线"/>
                <w:b/>
                <w:i/>
                <w:noProof/>
                <w:lang w:eastAsia="zh-CN"/>
              </w:rPr>
            </w:pPr>
            <w:r w:rsidRPr="00CD0EEB">
              <w:rPr>
                <w:rFonts w:eastAsia="等线"/>
                <w:b/>
                <w:i/>
                <w:noProof/>
                <w:lang w:eastAsia="zh-CN"/>
              </w:rPr>
              <w:t>measureSameDL-PRS-ResourceWithDifferentRxTEGs</w:t>
            </w:r>
          </w:p>
          <w:p w14:paraId="1BBFD57E" w14:textId="77777777" w:rsidR="00880D00" w:rsidRPr="00120A20" w:rsidRDefault="00880D00" w:rsidP="005F76BA">
            <w:pPr>
              <w:pStyle w:val="TAL"/>
              <w:rPr>
                <w:rFonts w:eastAsia="等线"/>
                <w:noProof/>
                <w:lang w:eastAsia="zh-CN"/>
              </w:rPr>
            </w:pPr>
            <w:r>
              <w:rPr>
                <w:rFonts w:eastAsia="等线"/>
                <w:noProof/>
                <w:lang w:eastAsia="zh-CN"/>
              </w:rPr>
              <w:t>Indicates t</w:t>
            </w:r>
            <w:r w:rsidRPr="00314378">
              <w:rPr>
                <w:rFonts w:eastAsia="等线"/>
                <w:noProof/>
                <w:lang w:eastAsia="zh-CN"/>
              </w:rPr>
              <w:t>he maximum number of different UE-RxTEGs that a UE can support to measure the same DL</w:t>
            </w:r>
            <w:r>
              <w:rPr>
                <w:rFonts w:eastAsia="等线"/>
                <w:noProof/>
                <w:lang w:eastAsia="zh-CN"/>
              </w:rPr>
              <w:t>-</w:t>
            </w:r>
            <w:r w:rsidRPr="00314378">
              <w:rPr>
                <w:rFonts w:eastAsia="等线"/>
                <w:noProof/>
                <w:lang w:eastAsia="zh-CN"/>
              </w:rPr>
              <w:t xml:space="preserve">PRS </w:t>
            </w:r>
            <w:r>
              <w:rPr>
                <w:rFonts w:eastAsia="等线"/>
                <w:noProof/>
                <w:lang w:eastAsia="zh-CN"/>
              </w:rPr>
              <w:t xml:space="preserve">Resource </w:t>
            </w:r>
            <w:r w:rsidRPr="00314378">
              <w:rPr>
                <w:rFonts w:eastAsia="等线"/>
                <w:noProof/>
                <w:lang w:eastAsia="zh-CN"/>
              </w:rPr>
              <w:t>of a TRP</w:t>
            </w:r>
            <w:r>
              <w:rPr>
                <w:rFonts w:eastAsia="等线"/>
                <w:noProof/>
                <w:lang w:eastAsia="zh-CN"/>
              </w:rPr>
              <w:t xml:space="preserve">. </w:t>
            </w:r>
            <w:r>
              <w:t>This field is applicable</w:t>
            </w:r>
            <w:r w:rsidRPr="00F65F8A">
              <w:t xml:space="preserve"> for UE assisted DL</w:t>
            </w:r>
            <w:r>
              <w:t>-</w:t>
            </w:r>
            <w:r w:rsidRPr="00F65F8A">
              <w:t>TDOA and Multi-RTT positioning</w:t>
            </w:r>
            <w:r>
              <w:t>.</w:t>
            </w:r>
          </w:p>
        </w:tc>
      </w:tr>
      <w:tr w:rsidR="00880D00" w:rsidRPr="00073C73" w14:paraId="0449D244" w14:textId="77777777" w:rsidTr="005F76BA">
        <w:trPr>
          <w:cantSplit/>
        </w:trPr>
        <w:tc>
          <w:tcPr>
            <w:tcW w:w="9639" w:type="dxa"/>
          </w:tcPr>
          <w:p w14:paraId="7CBA6DD4" w14:textId="77777777" w:rsidR="00880D00" w:rsidRDefault="00880D00" w:rsidP="005F76BA">
            <w:pPr>
              <w:pStyle w:val="TAN"/>
              <w:rPr>
                <w:rFonts w:eastAsia="等线"/>
                <w:b/>
                <w:i/>
                <w:noProof/>
                <w:lang w:eastAsia="zh-CN"/>
              </w:rPr>
            </w:pPr>
            <w:r w:rsidRPr="00CD0EEB">
              <w:rPr>
                <w:rFonts w:eastAsia="等线"/>
                <w:b/>
                <w:i/>
                <w:noProof/>
                <w:lang w:eastAsia="zh-CN"/>
              </w:rPr>
              <w:t>measureSameDL-PRS-ResourceWithDifferentRxTEGsSimul</w:t>
            </w:r>
          </w:p>
          <w:p w14:paraId="171463EA" w14:textId="77777777" w:rsidR="00880D00" w:rsidRPr="00120A20" w:rsidRDefault="00880D00" w:rsidP="005F76BA">
            <w:pPr>
              <w:pStyle w:val="TAL"/>
              <w:rPr>
                <w:rFonts w:eastAsia="等线"/>
                <w:noProof/>
                <w:lang w:eastAsia="zh-CN"/>
              </w:rPr>
            </w:pPr>
            <w:r>
              <w:rPr>
                <w:rFonts w:eastAsia="等线"/>
                <w:noProof/>
                <w:lang w:eastAsia="zh-CN"/>
              </w:rPr>
              <w:t xml:space="preserve">Indicates the </w:t>
            </w:r>
            <w:r w:rsidRPr="00461B0F">
              <w:rPr>
                <w:rFonts w:eastAsia="等线"/>
                <w:noProof/>
                <w:lang w:eastAsia="zh-CN"/>
              </w:rPr>
              <w:t>maximum number of  UE Rx TEGs for measuring the same DL</w:t>
            </w:r>
            <w:r>
              <w:rPr>
                <w:rFonts w:eastAsia="等线"/>
                <w:noProof/>
                <w:lang w:eastAsia="zh-CN"/>
              </w:rPr>
              <w:t>-</w:t>
            </w:r>
            <w:r w:rsidRPr="00461B0F">
              <w:rPr>
                <w:rFonts w:eastAsia="等线"/>
                <w:noProof/>
                <w:lang w:eastAsia="zh-CN"/>
              </w:rPr>
              <w:t xml:space="preserve">PRS </w:t>
            </w:r>
            <w:r>
              <w:rPr>
                <w:rFonts w:eastAsia="等线"/>
                <w:noProof/>
                <w:lang w:eastAsia="zh-CN"/>
              </w:rPr>
              <w:t>R</w:t>
            </w:r>
            <w:r w:rsidRPr="00461B0F">
              <w:rPr>
                <w:rFonts w:eastAsia="等线"/>
                <w:noProof/>
                <w:lang w:eastAsia="zh-CN"/>
              </w:rPr>
              <w:t>esource simultaneously</w:t>
            </w:r>
            <w:r>
              <w:rPr>
                <w:rFonts w:eastAsia="等线"/>
                <w:noProof/>
                <w:lang w:eastAsia="zh-CN"/>
              </w:rPr>
              <w:t xml:space="preserve">. </w:t>
            </w:r>
            <w:r>
              <w:t>This field is applicable</w:t>
            </w:r>
            <w:r w:rsidRPr="00F65F8A">
              <w:t xml:space="preserve"> for UE assisted DL</w:t>
            </w:r>
            <w:r>
              <w:t>-</w:t>
            </w:r>
            <w:r w:rsidRPr="00F65F8A">
              <w:t>TDOA and Multi-RTT positioning</w:t>
            </w:r>
            <w:r>
              <w:t>.</w:t>
            </w:r>
          </w:p>
        </w:tc>
      </w:tr>
    </w:tbl>
    <w:p w14:paraId="06B44296" w14:textId="77777777" w:rsidR="00B56301" w:rsidRPr="00073C73" w:rsidRDefault="00B56301" w:rsidP="00B56301"/>
    <w:p w14:paraId="4C6B31C8" w14:textId="77777777" w:rsidR="00B56301" w:rsidRPr="00073C73" w:rsidRDefault="00B56301" w:rsidP="00B56301">
      <w:pPr>
        <w:pStyle w:val="4"/>
        <w:rPr>
          <w:i/>
          <w:iCs/>
          <w:noProof/>
        </w:rPr>
      </w:pPr>
      <w:bookmarkStart w:id="1022" w:name="_Toc46486434"/>
      <w:bookmarkStart w:id="1023" w:name="_Toc52546779"/>
      <w:bookmarkStart w:id="1024" w:name="_Toc52547309"/>
      <w:bookmarkStart w:id="1025" w:name="_Toc52547839"/>
      <w:bookmarkStart w:id="1026" w:name="_Toc52548369"/>
      <w:bookmarkStart w:id="1027" w:name="_Toc90719615"/>
      <w:r w:rsidRPr="00073C73">
        <w:rPr>
          <w:i/>
          <w:iCs/>
        </w:rPr>
        <w:t>–</w:t>
      </w:r>
      <w:r w:rsidRPr="00073C73">
        <w:rPr>
          <w:i/>
          <w:iCs/>
        </w:rPr>
        <w:tab/>
      </w:r>
      <w:r w:rsidRPr="00073C73">
        <w:rPr>
          <w:i/>
          <w:iCs/>
          <w:noProof/>
        </w:rPr>
        <w:t>NR-UL-SRS-Capability</w:t>
      </w:r>
      <w:bookmarkEnd w:id="1022"/>
      <w:bookmarkEnd w:id="1023"/>
      <w:bookmarkEnd w:id="1024"/>
      <w:bookmarkEnd w:id="1025"/>
      <w:bookmarkEnd w:id="1026"/>
      <w:bookmarkEnd w:id="1027"/>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w:t>
      </w:r>
      <w:commentRangeStart w:id="1028"/>
      <w:r w:rsidRPr="00073C73">
        <w:t>CapabilityPerBand</w:t>
      </w:r>
      <w:commentRangeEnd w:id="1028"/>
      <w:r w:rsidR="001675C2">
        <w:rPr>
          <w:rStyle w:val="af5"/>
          <w:rFonts w:ascii="Times New Roman" w:hAnsi="Times New Roman"/>
          <w:noProof w:val="0"/>
        </w:rPr>
        <w:commentReference w:id="1028"/>
      </w:r>
      <w:r w:rsidRPr="00073C73">
        <w:t>-r16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F444733" w:rsidR="00B56301" w:rsidRPr="00073C73" w:rsidRDefault="00B56301" w:rsidP="008935E8">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144B87F6" w14:textId="490CDA72" w:rsidR="008935E8" w:rsidRDefault="00B56301" w:rsidP="008935E8">
      <w:pPr>
        <w:pStyle w:val="PL"/>
        <w:shd w:val="clear" w:color="auto" w:fill="E6E6E6"/>
      </w:pPr>
      <w:r w:rsidRPr="00073C73">
        <w:tab/>
        <w:t>...</w:t>
      </w:r>
      <w:r w:rsidR="008935E8">
        <w:t>,</w:t>
      </w:r>
    </w:p>
    <w:p w14:paraId="30ABA296" w14:textId="77777777" w:rsidR="008935E8" w:rsidRDefault="008935E8" w:rsidP="008935E8">
      <w:pPr>
        <w:pStyle w:val="PL"/>
        <w:shd w:val="clear" w:color="auto" w:fill="E6E6E6"/>
      </w:pPr>
      <w:r>
        <w:tab/>
        <w:t>[[</w:t>
      </w:r>
    </w:p>
    <w:p w14:paraId="43893380" w14:textId="77777777" w:rsidR="008935E8" w:rsidRDefault="008935E8" w:rsidP="008935E8">
      <w:pPr>
        <w:pStyle w:val="PL"/>
        <w:shd w:val="clear" w:color="auto" w:fill="E6E6E6"/>
      </w:pPr>
      <w:r>
        <w:tab/>
        <w:t>olpc-SRS-PosRRC-Inactive-r17</w:t>
      </w:r>
      <w:r>
        <w:tab/>
      </w:r>
      <w:r>
        <w:tab/>
      </w:r>
      <w:r>
        <w:tab/>
      </w:r>
      <w:r>
        <w:tab/>
        <w:t>OLPC-SRS-Pos-r16</w:t>
      </w:r>
      <w:r>
        <w:tab/>
      </w:r>
      <w:r>
        <w:tab/>
      </w:r>
      <w:r>
        <w:tab/>
      </w:r>
      <w:r>
        <w:tab/>
      </w:r>
      <w:r>
        <w:tab/>
      </w:r>
      <w:r>
        <w:tab/>
        <w:t>OPTIONAL,</w:t>
      </w:r>
    </w:p>
    <w:p w14:paraId="01899BA2" w14:textId="77777777" w:rsidR="008935E8" w:rsidRDefault="008935E8" w:rsidP="008935E8">
      <w:pPr>
        <w:pStyle w:val="PL"/>
        <w:shd w:val="clear" w:color="auto" w:fill="E6E6E6"/>
      </w:pPr>
      <w:r>
        <w:tab/>
        <w:t>spatialRelationsSRS-PosRRC-Inactive-r16</w:t>
      </w:r>
      <w:r>
        <w:tab/>
      </w:r>
      <w:r>
        <w:tab/>
        <w:t>SpatialRelationsSRS-Pos-r16</w:t>
      </w:r>
      <w:r>
        <w:tab/>
      </w:r>
      <w:r>
        <w:tab/>
      </w:r>
      <w:r>
        <w:tab/>
      </w:r>
      <w:r>
        <w:tab/>
        <w:t>OPTIONAL</w:t>
      </w:r>
    </w:p>
    <w:p w14:paraId="54722EB6" w14:textId="17243912" w:rsidR="00B56301" w:rsidRPr="00073C73" w:rsidRDefault="008935E8" w:rsidP="008935E8">
      <w:pPr>
        <w:pStyle w:val="PL"/>
        <w:shd w:val="clear" w:color="auto" w:fill="E6E6E6"/>
      </w:pPr>
      <w:r>
        <w:tab/>
        <w:t>]]</w:t>
      </w:r>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lastRenderedPageBreak/>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lastRenderedPageBreak/>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533DB1" w:rsidRPr="00073C73" w14:paraId="489D1649" w14:textId="77777777" w:rsidTr="00DE17D8">
        <w:trPr>
          <w:cantSplit/>
        </w:trPr>
        <w:tc>
          <w:tcPr>
            <w:tcW w:w="9639" w:type="dxa"/>
          </w:tcPr>
          <w:p w14:paraId="6FD8F47D" w14:textId="77777777" w:rsidR="00533DB1" w:rsidRDefault="00533DB1" w:rsidP="00533DB1">
            <w:pPr>
              <w:pStyle w:val="TAL"/>
              <w:rPr>
                <w:rFonts w:cs="Arial"/>
                <w:b/>
                <w:bCs/>
                <w:i/>
                <w:iCs/>
                <w:szCs w:val="18"/>
                <w:lang w:eastAsia="ja-JP"/>
              </w:rPr>
            </w:pPr>
            <w:r w:rsidRPr="00824905">
              <w:rPr>
                <w:rFonts w:cs="Arial"/>
                <w:b/>
                <w:bCs/>
                <w:i/>
                <w:iCs/>
                <w:szCs w:val="18"/>
                <w:lang w:eastAsia="ja-JP"/>
              </w:rPr>
              <w:t>olpc-SRS-PosRRC-Inactive</w:t>
            </w:r>
          </w:p>
          <w:p w14:paraId="2186BA12" w14:textId="71284CF4"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open-loop power control for SRS for positioning</w:t>
            </w:r>
            <w:r>
              <w:rPr>
                <w:rFonts w:cs="Arial"/>
                <w:bCs/>
                <w:iCs/>
                <w:szCs w:val="18"/>
                <w:lang w:eastAsia="ja-JP"/>
              </w:rPr>
              <w:t xml:space="preserve"> in RRC_INACTIVE state</w:t>
            </w:r>
            <w:r w:rsidRPr="00073C73">
              <w:rPr>
                <w:rFonts w:cs="Arial"/>
                <w:bCs/>
                <w:iCs/>
                <w:szCs w:val="18"/>
              </w:rPr>
              <w:t>.</w:t>
            </w:r>
          </w:p>
        </w:tc>
      </w:tr>
      <w:tr w:rsidR="00533DB1" w:rsidRPr="00073C73" w14:paraId="4E3480E2" w14:textId="77777777" w:rsidTr="00DE17D8">
        <w:trPr>
          <w:cantSplit/>
        </w:trPr>
        <w:tc>
          <w:tcPr>
            <w:tcW w:w="9639" w:type="dxa"/>
          </w:tcPr>
          <w:p w14:paraId="321D1C0F" w14:textId="77777777" w:rsidR="00533DB1" w:rsidRDefault="00533DB1" w:rsidP="00533DB1">
            <w:pPr>
              <w:pStyle w:val="TAL"/>
              <w:rPr>
                <w:rFonts w:cs="Arial"/>
                <w:b/>
                <w:bCs/>
                <w:i/>
                <w:iCs/>
                <w:szCs w:val="18"/>
                <w:lang w:eastAsia="ja-JP"/>
              </w:rPr>
            </w:pPr>
            <w:r w:rsidRPr="00824905">
              <w:rPr>
                <w:rFonts w:cs="Arial"/>
                <w:b/>
                <w:bCs/>
                <w:i/>
                <w:iCs/>
                <w:szCs w:val="18"/>
                <w:lang w:eastAsia="ja-JP"/>
              </w:rPr>
              <w:t>spatialRelationsSRS-PosRRC-Inactive</w:t>
            </w:r>
          </w:p>
          <w:p w14:paraId="38DE9630" w14:textId="21CA4930"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lastRenderedPageBreak/>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4"/>
        <w:rPr>
          <w:i/>
        </w:rPr>
      </w:pPr>
      <w:bookmarkStart w:id="1029" w:name="_Toc46486435"/>
      <w:bookmarkStart w:id="1030" w:name="_Toc52546780"/>
      <w:bookmarkStart w:id="1031" w:name="_Toc52547310"/>
      <w:bookmarkStart w:id="1032" w:name="_Toc52547840"/>
      <w:bookmarkStart w:id="1033" w:name="_Toc52548370"/>
      <w:bookmarkStart w:id="1034" w:name="_Toc90719616"/>
      <w:r w:rsidRPr="00073C73">
        <w:t>–</w:t>
      </w:r>
      <w:r w:rsidRPr="00073C73">
        <w:tab/>
      </w:r>
      <w:r w:rsidRPr="00073C73">
        <w:rPr>
          <w:i/>
        </w:rPr>
        <w:t>ReferencePoint</w:t>
      </w:r>
      <w:bookmarkEnd w:id="1029"/>
      <w:bookmarkEnd w:id="1030"/>
      <w:bookmarkEnd w:id="1031"/>
      <w:bookmarkEnd w:id="1032"/>
      <w:bookmarkEnd w:id="1033"/>
      <w:bookmarkEnd w:id="1034"/>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4"/>
        <w:rPr>
          <w:i/>
        </w:rPr>
      </w:pPr>
      <w:bookmarkStart w:id="1035" w:name="_Toc46486436"/>
      <w:bookmarkStart w:id="1036" w:name="_Toc52546781"/>
      <w:bookmarkStart w:id="1037" w:name="_Toc52547311"/>
      <w:bookmarkStart w:id="1038" w:name="_Toc52547841"/>
      <w:bookmarkStart w:id="1039" w:name="_Toc52548371"/>
      <w:bookmarkStart w:id="1040" w:name="_Toc90719617"/>
      <w:r w:rsidRPr="00073C73">
        <w:t>–</w:t>
      </w:r>
      <w:r w:rsidRPr="00073C73">
        <w:tab/>
      </w:r>
      <w:r w:rsidRPr="00073C73">
        <w:rPr>
          <w:i/>
        </w:rPr>
        <w:t>RelativeLocation</w:t>
      </w:r>
      <w:bookmarkEnd w:id="1035"/>
      <w:bookmarkEnd w:id="1036"/>
      <w:bookmarkEnd w:id="1037"/>
      <w:bookmarkEnd w:id="1038"/>
      <w:bookmarkEnd w:id="1039"/>
      <w:bookmarkEnd w:id="1040"/>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lastRenderedPageBreak/>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2"/>
      </w:pPr>
      <w:bookmarkStart w:id="1041" w:name="_Toc27765187"/>
      <w:bookmarkStart w:id="1042" w:name="_Toc37680866"/>
      <w:bookmarkStart w:id="1043" w:name="_Toc46486437"/>
      <w:bookmarkStart w:id="1044" w:name="_Toc52546782"/>
      <w:bookmarkStart w:id="1045" w:name="_Toc52547312"/>
      <w:bookmarkStart w:id="1046" w:name="_Toc52547842"/>
      <w:bookmarkStart w:id="1047" w:name="_Toc52548372"/>
      <w:bookmarkStart w:id="1048" w:name="_Toc90719618"/>
      <w:r w:rsidRPr="00073C73">
        <w:lastRenderedPageBreak/>
        <w:t>6.5</w:t>
      </w:r>
      <w:r w:rsidRPr="00073C73">
        <w:tab/>
        <w:t>Positioning Method IEs</w:t>
      </w:r>
      <w:bookmarkEnd w:id="1041"/>
      <w:bookmarkEnd w:id="1042"/>
      <w:bookmarkEnd w:id="1043"/>
      <w:bookmarkEnd w:id="1044"/>
      <w:bookmarkEnd w:id="1045"/>
      <w:bookmarkEnd w:id="1046"/>
      <w:bookmarkEnd w:id="1047"/>
      <w:bookmarkEnd w:id="1048"/>
    </w:p>
    <w:p w14:paraId="1CCE9A96" w14:textId="77777777" w:rsidR="00706D47" w:rsidRPr="00073C73" w:rsidRDefault="002B1632" w:rsidP="00706D47">
      <w:pPr>
        <w:pStyle w:val="30"/>
      </w:pPr>
      <w:bookmarkStart w:id="1049" w:name="_Toc27765188"/>
      <w:bookmarkStart w:id="1050" w:name="_Toc37680867"/>
      <w:bookmarkStart w:id="1051" w:name="_Toc46486438"/>
      <w:bookmarkStart w:id="1052" w:name="_Toc52546783"/>
      <w:bookmarkStart w:id="1053" w:name="_Toc52547313"/>
      <w:bookmarkStart w:id="1054" w:name="_Toc52547843"/>
      <w:bookmarkStart w:id="1055" w:name="_Toc52548373"/>
      <w:bookmarkStart w:id="1056" w:name="_Toc90719619"/>
      <w:r w:rsidRPr="00073C73">
        <w:t>6.5</w:t>
      </w:r>
      <w:r w:rsidR="0030112E" w:rsidRPr="00073C73">
        <w:t>.1</w:t>
      </w:r>
      <w:r w:rsidR="0030112E" w:rsidRPr="00073C73">
        <w:tab/>
      </w:r>
      <w:r w:rsidRPr="00073C73">
        <w:t>OTDOA Positioning</w:t>
      </w:r>
      <w:bookmarkEnd w:id="1049"/>
      <w:bookmarkEnd w:id="1050"/>
      <w:bookmarkEnd w:id="1051"/>
      <w:bookmarkEnd w:id="1052"/>
      <w:bookmarkEnd w:id="1053"/>
      <w:bookmarkEnd w:id="1054"/>
      <w:bookmarkEnd w:id="1055"/>
      <w:bookmarkEnd w:id="1056"/>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4"/>
      </w:pPr>
      <w:bookmarkStart w:id="1057" w:name="_Toc27765189"/>
      <w:bookmarkStart w:id="1058" w:name="_Toc37680868"/>
      <w:bookmarkStart w:id="1059" w:name="_Toc46486439"/>
      <w:bookmarkStart w:id="1060" w:name="_Toc52546784"/>
      <w:bookmarkStart w:id="1061" w:name="_Toc52547314"/>
      <w:bookmarkStart w:id="1062" w:name="_Toc52547844"/>
      <w:bookmarkStart w:id="1063" w:name="_Toc52548374"/>
      <w:bookmarkStart w:id="1064" w:name="_Toc90719620"/>
      <w:r w:rsidRPr="00073C73">
        <w:t>6.5.1.1</w:t>
      </w:r>
      <w:r w:rsidRPr="00073C73">
        <w:tab/>
        <w:t>OTDOA Assistance Data</w:t>
      </w:r>
      <w:bookmarkEnd w:id="1057"/>
      <w:bookmarkEnd w:id="1058"/>
      <w:bookmarkEnd w:id="1059"/>
      <w:bookmarkEnd w:id="1060"/>
      <w:bookmarkEnd w:id="1061"/>
      <w:bookmarkEnd w:id="1062"/>
      <w:bookmarkEnd w:id="1063"/>
      <w:bookmarkEnd w:id="1064"/>
    </w:p>
    <w:p w14:paraId="1388B2E3" w14:textId="77777777" w:rsidR="002B1632" w:rsidRPr="00073C73" w:rsidRDefault="002B1632" w:rsidP="002D60CB">
      <w:pPr>
        <w:pStyle w:val="4"/>
      </w:pPr>
      <w:bookmarkStart w:id="1065" w:name="_Toc27765190"/>
      <w:bookmarkStart w:id="1066" w:name="_Toc37680869"/>
      <w:bookmarkStart w:id="1067" w:name="_Toc46486440"/>
      <w:bookmarkStart w:id="1068" w:name="_Toc52546785"/>
      <w:bookmarkStart w:id="1069" w:name="_Toc52547315"/>
      <w:bookmarkStart w:id="1070" w:name="_Toc52547845"/>
      <w:bookmarkStart w:id="1071" w:name="_Toc52548375"/>
      <w:bookmarkStart w:id="1072" w:name="_Toc90719621"/>
      <w:r w:rsidRPr="00073C73">
        <w:t>–</w:t>
      </w:r>
      <w:r w:rsidRPr="00073C73">
        <w:tab/>
      </w:r>
      <w:r w:rsidRPr="00073C73">
        <w:rPr>
          <w:i/>
        </w:rPr>
        <w:t>OTDOA-Provide</w:t>
      </w:r>
      <w:r w:rsidRPr="00073C73">
        <w:rPr>
          <w:i/>
          <w:noProof/>
        </w:rPr>
        <w:t>AssistanceData</w:t>
      </w:r>
      <w:bookmarkEnd w:id="1065"/>
      <w:bookmarkEnd w:id="1066"/>
      <w:bookmarkEnd w:id="1067"/>
      <w:bookmarkEnd w:id="1068"/>
      <w:bookmarkEnd w:id="1069"/>
      <w:bookmarkEnd w:id="1070"/>
      <w:bookmarkEnd w:id="1071"/>
      <w:bookmarkEnd w:id="1072"/>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4"/>
      </w:pPr>
      <w:bookmarkStart w:id="1073" w:name="_Toc27765191"/>
      <w:bookmarkStart w:id="1074" w:name="_Toc37680870"/>
      <w:bookmarkStart w:id="1075" w:name="_Toc46486441"/>
      <w:bookmarkStart w:id="1076" w:name="_Toc52546786"/>
      <w:bookmarkStart w:id="1077" w:name="_Toc52547316"/>
      <w:bookmarkStart w:id="1078" w:name="_Toc52547846"/>
      <w:bookmarkStart w:id="1079" w:name="_Toc52548376"/>
      <w:bookmarkStart w:id="1080" w:name="_Toc90719622"/>
      <w:r w:rsidRPr="00073C73">
        <w:t>6.5.1.2</w:t>
      </w:r>
      <w:r w:rsidRPr="00073C73">
        <w:tab/>
        <w:t>OTDOA Assistance Data Elements</w:t>
      </w:r>
      <w:bookmarkEnd w:id="1073"/>
      <w:bookmarkEnd w:id="1074"/>
      <w:bookmarkEnd w:id="1075"/>
      <w:bookmarkEnd w:id="1076"/>
      <w:bookmarkEnd w:id="1077"/>
      <w:bookmarkEnd w:id="1078"/>
      <w:bookmarkEnd w:id="1079"/>
      <w:bookmarkEnd w:id="1080"/>
    </w:p>
    <w:p w14:paraId="222CDA23" w14:textId="77777777" w:rsidR="002B1632" w:rsidRPr="00073C73" w:rsidRDefault="002B1632" w:rsidP="002D60CB">
      <w:pPr>
        <w:pStyle w:val="4"/>
      </w:pPr>
      <w:bookmarkStart w:id="1081" w:name="_Toc27765192"/>
      <w:bookmarkStart w:id="1082" w:name="_Toc37680871"/>
      <w:bookmarkStart w:id="1083" w:name="_Toc46486442"/>
      <w:bookmarkStart w:id="1084" w:name="_Toc52546787"/>
      <w:bookmarkStart w:id="1085" w:name="_Toc52547317"/>
      <w:bookmarkStart w:id="1086" w:name="_Toc52547847"/>
      <w:bookmarkStart w:id="1087" w:name="_Toc52548377"/>
      <w:bookmarkStart w:id="1088" w:name="_Toc90719623"/>
      <w:r w:rsidRPr="00073C73">
        <w:t>–</w:t>
      </w:r>
      <w:r w:rsidRPr="00073C73">
        <w:tab/>
      </w:r>
      <w:r w:rsidRPr="00073C73">
        <w:rPr>
          <w:i/>
          <w:noProof/>
        </w:rPr>
        <w:t>OTDOA-ReferenceCellInfo</w:t>
      </w:r>
      <w:bookmarkEnd w:id="1081"/>
      <w:bookmarkEnd w:id="1082"/>
      <w:bookmarkEnd w:id="1083"/>
      <w:bookmarkEnd w:id="1084"/>
      <w:bookmarkEnd w:id="1085"/>
      <w:bookmarkEnd w:id="1086"/>
      <w:bookmarkEnd w:id="1087"/>
      <w:bookmarkEnd w:id="1088"/>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lastRenderedPageBreak/>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lastRenderedPageBreak/>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b/>
                <w:i/>
              </w:rPr>
            </w:pPr>
            <w:r w:rsidRPr="00073C73">
              <w:rPr>
                <w:b/>
                <w:i/>
              </w:rPr>
              <w:t>tpId</w:t>
            </w:r>
          </w:p>
          <w:p w14:paraId="040710F4" w14:textId="77777777" w:rsidR="00706D47" w:rsidRPr="00073C73" w:rsidRDefault="00706D47" w:rsidP="00290FF8">
            <w:pPr>
              <w:pStyle w:val="TAL"/>
              <w:rPr>
                <w:noProof/>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b/>
                <w:i/>
              </w:rPr>
            </w:pPr>
            <w:r w:rsidRPr="00073C73">
              <w:rPr>
                <w:bCs/>
                <w:iCs/>
                <w:noProof/>
              </w:rPr>
              <w:t xml:space="preserve">This field specifies the cyclic prefix length of the assistance data reference cell CRS. If this field is present, the target device may assume </w:t>
            </w:r>
            <w:r w:rsidRPr="00073C73">
              <w:rPr>
                <w:lang w:eastAsia="zh-CN"/>
              </w:rPr>
              <w:t xml:space="preserve">the CRS and PRS antenna ports of </w:t>
            </w:r>
            <w:r w:rsidRPr="00073C73">
              <w:rPr>
                <w:rFonts w:eastAsia="MS Mincho"/>
                <w:lang w:eastAsia="ja-JP"/>
              </w:rPr>
              <w:t>the</w:t>
            </w:r>
            <w:r w:rsidRPr="00073C73">
              <w:rPr>
                <w:lang w:eastAsia="zh-CN"/>
              </w:rPr>
              <w:t xml:space="preserve"> assistance data reference cell are quasi co-located (as defined in </w:t>
            </w:r>
            <w:r w:rsidR="00DD6009" w:rsidRPr="00073C73">
              <w:rPr>
                <w:lang w:eastAsia="zh-CN"/>
              </w:rPr>
              <w:t xml:space="preserve">TS 36.211 </w:t>
            </w:r>
            <w:r w:rsidRPr="00073C73">
              <w:rPr>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4"/>
        <w:rPr>
          <w:i/>
          <w:noProof/>
        </w:rPr>
      </w:pPr>
      <w:bookmarkStart w:id="1089" w:name="_Toc27765193"/>
      <w:bookmarkStart w:id="1090" w:name="_Toc37680872"/>
      <w:bookmarkStart w:id="1091" w:name="_Toc46486443"/>
      <w:bookmarkStart w:id="1092" w:name="_Toc52546788"/>
      <w:bookmarkStart w:id="1093" w:name="_Toc52547318"/>
      <w:bookmarkStart w:id="1094" w:name="_Toc52547848"/>
      <w:bookmarkStart w:id="1095" w:name="_Toc52548378"/>
      <w:bookmarkStart w:id="1096" w:name="_Toc90719624"/>
      <w:r w:rsidRPr="00073C73">
        <w:t>–</w:t>
      </w:r>
      <w:r w:rsidRPr="00073C73">
        <w:tab/>
      </w:r>
      <w:r w:rsidRPr="00073C73">
        <w:rPr>
          <w:i/>
          <w:noProof/>
        </w:rPr>
        <w:t>PRS-Info</w:t>
      </w:r>
      <w:bookmarkEnd w:id="1089"/>
      <w:bookmarkEnd w:id="1090"/>
      <w:bookmarkEnd w:id="1091"/>
      <w:bookmarkEnd w:id="1092"/>
      <w:bookmarkEnd w:id="1093"/>
      <w:bookmarkEnd w:id="1094"/>
      <w:bookmarkEnd w:id="1095"/>
      <w:bookmarkEnd w:id="1096"/>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lastRenderedPageBreak/>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15pt;height:19.3pt" o:ole="">
                  <v:imagedata r:id="rId51" o:title=""/>
                </v:shape>
                <o:OLEObject Type="Embed" ProgID="Equation.3" ShapeID="_x0000_i1045" DrawAspect="Content" ObjectID="_1712066747" r:id="rId52"/>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4"/>
        <w:rPr>
          <w:i/>
          <w:noProof/>
        </w:rPr>
      </w:pPr>
      <w:bookmarkStart w:id="1097" w:name="_Toc27765194"/>
      <w:bookmarkStart w:id="1098" w:name="_Toc37680873"/>
      <w:bookmarkStart w:id="1099" w:name="_Toc46486444"/>
      <w:bookmarkStart w:id="1100" w:name="_Toc52546789"/>
      <w:bookmarkStart w:id="1101" w:name="_Toc52547319"/>
      <w:bookmarkStart w:id="1102" w:name="_Toc52547849"/>
      <w:bookmarkStart w:id="1103" w:name="_Toc52548379"/>
      <w:bookmarkStart w:id="1104" w:name="_Toc90719625"/>
      <w:r w:rsidRPr="00073C73">
        <w:t>–</w:t>
      </w:r>
      <w:r w:rsidRPr="00073C73">
        <w:tab/>
      </w:r>
      <w:r w:rsidRPr="00073C73">
        <w:rPr>
          <w:i/>
          <w:noProof/>
        </w:rPr>
        <w:t>TDD-Config</w:t>
      </w:r>
      <w:bookmarkEnd w:id="1097"/>
      <w:bookmarkEnd w:id="1098"/>
      <w:bookmarkEnd w:id="1099"/>
      <w:bookmarkEnd w:id="1100"/>
      <w:bookmarkEnd w:id="1101"/>
      <w:bookmarkEnd w:id="1102"/>
      <w:bookmarkEnd w:id="1103"/>
      <w:bookmarkEnd w:id="1104"/>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4"/>
      </w:pPr>
      <w:bookmarkStart w:id="1105" w:name="_Toc27765195"/>
      <w:bookmarkStart w:id="1106" w:name="_Toc37680874"/>
      <w:bookmarkStart w:id="1107" w:name="_Toc46486445"/>
      <w:bookmarkStart w:id="1108" w:name="_Toc52546790"/>
      <w:bookmarkStart w:id="1109" w:name="_Toc52547320"/>
      <w:bookmarkStart w:id="1110" w:name="_Toc52547850"/>
      <w:bookmarkStart w:id="1111" w:name="_Toc52548380"/>
      <w:bookmarkStart w:id="1112" w:name="_Toc90719626"/>
      <w:r w:rsidRPr="00073C73">
        <w:t>–</w:t>
      </w:r>
      <w:r w:rsidRPr="00073C73">
        <w:tab/>
      </w:r>
      <w:r w:rsidRPr="00073C73">
        <w:rPr>
          <w:i/>
          <w:noProof/>
        </w:rPr>
        <w:t>OTDOA-NeighbourCellInfoList</w:t>
      </w:r>
      <w:bookmarkEnd w:id="1105"/>
      <w:bookmarkEnd w:id="1106"/>
      <w:bookmarkEnd w:id="1107"/>
      <w:bookmarkEnd w:id="1108"/>
      <w:bookmarkEnd w:id="1109"/>
      <w:bookmarkEnd w:id="1110"/>
      <w:bookmarkEnd w:id="1111"/>
      <w:bookmarkEnd w:id="1112"/>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lastRenderedPageBreak/>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snapToGrid w:val="0"/>
                <w:lang w:eastAsia="zh-CN"/>
              </w:rPr>
              <w:t>target device</w:t>
            </w:r>
            <w:r w:rsidRPr="00073C73">
              <w:rPr>
                <w:snapToGrid w:val="0"/>
                <w:lang w:eastAsia="zh-CN"/>
              </w:rPr>
              <w:t xml:space="preserve">. </w:t>
            </w:r>
            <w:r w:rsidR="002B1632" w:rsidRPr="00073C73">
              <w:rPr>
                <w:snapToGrid w:val="0"/>
                <w:lang w:eastAsia="zh-CN"/>
              </w:rPr>
              <w:t xml:space="preserve">The offset corresponds to the number of full slots counted from the beginning of a radio frame of the </w:t>
            </w:r>
            <w:r w:rsidRPr="00073C73">
              <w:rPr>
                <w:snapToGrid w:val="0"/>
                <w:lang w:eastAsia="zh-CN"/>
              </w:rPr>
              <w:t xml:space="preserve">assistance data </w:t>
            </w:r>
            <w:r w:rsidR="002B1632" w:rsidRPr="00073C73">
              <w:rPr>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lastRenderedPageBreak/>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lang w:eastAsia="zh-CN"/>
              </w:rPr>
              <w:t xml:space="preserve">the CRS and PRS antenna ports of </w:t>
            </w:r>
            <w:r w:rsidRPr="00073C73">
              <w:rPr>
                <w:rFonts w:eastAsia="MS Mincho"/>
                <w:lang w:eastAsia="ja-JP"/>
              </w:rPr>
              <w:t>this</w:t>
            </w:r>
            <w:r w:rsidRPr="00073C73">
              <w:rPr>
                <w:lang w:eastAsia="zh-CN"/>
              </w:rPr>
              <w:t xml:space="preserve"> assistance data neighbour cell are quasi co-located (as defined in </w:t>
            </w:r>
            <w:r w:rsidR="00DD6009" w:rsidRPr="00073C73">
              <w:rPr>
                <w:lang w:eastAsia="zh-CN"/>
              </w:rPr>
              <w:t xml:space="preserve">TS 36.211 </w:t>
            </w:r>
            <w:r w:rsidRPr="00073C73">
              <w:rPr>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4"/>
      </w:pPr>
      <w:bookmarkStart w:id="1113" w:name="_Toc27765196"/>
      <w:bookmarkStart w:id="1114" w:name="_Toc37680875"/>
      <w:bookmarkStart w:id="1115" w:name="_Toc46486446"/>
      <w:bookmarkStart w:id="1116" w:name="_Toc52546791"/>
      <w:bookmarkStart w:id="1117" w:name="_Toc52547321"/>
      <w:bookmarkStart w:id="1118" w:name="_Toc52547851"/>
      <w:bookmarkStart w:id="1119" w:name="_Toc52548381"/>
      <w:bookmarkStart w:id="1120" w:name="_Toc90719627"/>
      <w:r w:rsidRPr="00073C73">
        <w:t>–</w:t>
      </w:r>
      <w:r w:rsidRPr="00073C73">
        <w:tab/>
      </w:r>
      <w:r w:rsidRPr="00073C73">
        <w:rPr>
          <w:i/>
          <w:noProof/>
        </w:rPr>
        <w:t>OTDOA-ReferenceCellInfoNB</w:t>
      </w:r>
      <w:bookmarkEnd w:id="1113"/>
      <w:bookmarkEnd w:id="1114"/>
      <w:bookmarkEnd w:id="1115"/>
      <w:bookmarkEnd w:id="1116"/>
      <w:bookmarkEnd w:id="1117"/>
      <w:bookmarkEnd w:id="1118"/>
      <w:bookmarkEnd w:id="1119"/>
      <w:bookmarkEnd w:id="1120"/>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lastRenderedPageBreak/>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lastRenderedPageBreak/>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4"/>
        <w:rPr>
          <w:lang w:eastAsia="ko-KR"/>
        </w:rPr>
      </w:pPr>
      <w:bookmarkStart w:id="1121" w:name="_Toc27765197"/>
      <w:bookmarkStart w:id="1122" w:name="_Toc37680876"/>
      <w:bookmarkStart w:id="1123" w:name="_Toc46486447"/>
      <w:bookmarkStart w:id="1124" w:name="_Toc52546792"/>
      <w:bookmarkStart w:id="1125" w:name="_Toc52547322"/>
      <w:bookmarkStart w:id="1126" w:name="_Toc52547852"/>
      <w:bookmarkStart w:id="1127" w:name="_Toc52548382"/>
      <w:bookmarkStart w:id="1128" w:name="_Toc90719628"/>
      <w:r w:rsidRPr="00073C73">
        <w:rPr>
          <w:lang w:eastAsia="ko-KR"/>
        </w:rPr>
        <w:t>–</w:t>
      </w:r>
      <w:r w:rsidR="00354C05" w:rsidRPr="00073C73">
        <w:rPr>
          <w:lang w:eastAsia="ko-KR"/>
        </w:rPr>
        <w:tab/>
      </w:r>
      <w:r w:rsidRPr="00073C73">
        <w:rPr>
          <w:i/>
          <w:lang w:eastAsia="ko-KR"/>
        </w:rPr>
        <w:t>PRS-Info-NB</w:t>
      </w:r>
      <w:bookmarkEnd w:id="1121"/>
      <w:bookmarkEnd w:id="1122"/>
      <w:bookmarkEnd w:id="1123"/>
      <w:bookmarkEnd w:id="1124"/>
      <w:bookmarkEnd w:id="1125"/>
      <w:bookmarkEnd w:id="1126"/>
      <w:bookmarkEnd w:id="1127"/>
      <w:bookmarkEnd w:id="1128"/>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1129" w:name="OLE_LINK419"/>
      <w:bookmarkStart w:id="1130" w:name="OLE_LINK422"/>
      <w:bookmarkStart w:id="1131" w:name="OLE_LINK429"/>
      <w:bookmarkStart w:id="1132" w:name="OLE_LINK430"/>
      <w:r w:rsidRPr="00073C73">
        <w:rPr>
          <w:rFonts w:ascii="Courier New" w:hAnsi="Courier New"/>
          <w:noProof/>
          <w:sz w:val="16"/>
        </w:rPr>
        <w:t>sib1-SF-TDD</w:t>
      </w:r>
      <w:bookmarkEnd w:id="1129"/>
      <w:bookmarkEnd w:id="1130"/>
      <w:r w:rsidRPr="00073C73">
        <w:rPr>
          <w:rFonts w:ascii="Courier New" w:hAnsi="Courier New"/>
          <w:noProof/>
          <w:sz w:val="16"/>
        </w:rPr>
        <w:t>-r15</w:t>
      </w:r>
      <w:bookmarkEnd w:id="1131"/>
      <w:bookmarkEnd w:id="1132"/>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lastRenderedPageBreak/>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15pt;height:19.3pt" o:ole="">
                  <v:imagedata r:id="rId53" o:title=""/>
                </v:shape>
                <o:OLEObject Type="Embed" ProgID="Equation.3" ShapeID="_x0000_i1046" DrawAspect="Content" ObjectID="_1712066748" r:id="rId54"/>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1133" w:name="OLE_LINK205"/>
            <w:bookmarkStart w:id="1134" w:name="OLE_LINK206"/>
            <w:bookmarkStart w:id="1135"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2.7pt;height:15pt" o:ole="">
                  <v:imagedata r:id="rId55" o:title=""/>
                </v:shape>
                <o:OLEObject Type="Embed" ProgID="Equation.3" ShapeID="_x0000_i1047" DrawAspect="Content" ObjectID="_1712066749" r:id="rId56"/>
              </w:object>
            </w:r>
            <w:r w:rsidRPr="00073C73">
              <w:rPr>
                <w:lang w:eastAsia="ja-JP"/>
              </w:rPr>
              <w:t xml:space="preserve">for odd number of </w:t>
            </w:r>
            <w:r w:rsidRPr="00073C73">
              <w:rPr>
                <w:position w:val="-10"/>
                <w:lang w:eastAsia="ja-JP"/>
              </w:rPr>
              <w:object w:dxaOrig="420" w:dyaOrig="340" w14:anchorId="5E69AE6D">
                <v:shape id="_x0000_i1048" type="#_x0000_t75" style="width:21.85pt;height:16.3pt" o:ole="">
                  <v:imagedata r:id="rId57" o:title=""/>
                </v:shape>
                <o:OLEObject Type="Embed" ProgID="Equation.3" ShapeID="_x0000_i1048" DrawAspect="Content" ObjectID="_1712066750" r:id="rId58"/>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2.7pt;height:15pt" o:ole="">
                  <v:imagedata r:id="rId55" o:title=""/>
                </v:shape>
                <o:OLEObject Type="Embed" ProgID="Equation.3" ShapeID="_x0000_i1049" DrawAspect="Content" ObjectID="_1712066751" r:id="rId59"/>
              </w:object>
            </w:r>
            <w:r w:rsidRPr="00073C73">
              <w:rPr>
                <w:lang w:eastAsia="ja-JP"/>
              </w:rPr>
              <w:t xml:space="preserve">for even number of </w:t>
            </w:r>
            <w:r w:rsidRPr="00073C73">
              <w:rPr>
                <w:position w:val="-10"/>
                <w:lang w:eastAsia="ja-JP"/>
              </w:rPr>
              <w:object w:dxaOrig="420" w:dyaOrig="340" w14:anchorId="43B3B941">
                <v:shape id="_x0000_i1050" type="#_x0000_t75" style="width:21.85pt;height:16.3pt" o:ole="">
                  <v:imagedata r:id="rId60" o:title=""/>
                </v:shape>
                <o:OLEObject Type="Embed" ProgID="Equation.3" ShapeID="_x0000_i1050" DrawAspect="Content" ObjectID="_1712066752" r:id="rId61"/>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1133"/>
      <w:bookmarkEnd w:id="1134"/>
      <w:bookmarkEnd w:id="1135"/>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3C6C19"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lastRenderedPageBreak/>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8.45pt;height:109.3pt" o:ole="">
            <v:imagedata r:id="rId62" o:title="" cropbottom="25997f"/>
          </v:shape>
          <o:OLEObject Type="Embed" ProgID="Visio.Drawing.15" ShapeID="_x0000_i1051" DrawAspect="Content" ObjectID="_1712066753" r:id="rId63"/>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4"/>
      </w:pPr>
      <w:bookmarkStart w:id="1136" w:name="_Toc27765198"/>
      <w:bookmarkStart w:id="1137" w:name="_Toc37680877"/>
      <w:bookmarkStart w:id="1138" w:name="_Toc46486448"/>
      <w:bookmarkStart w:id="1139" w:name="_Toc52546793"/>
      <w:bookmarkStart w:id="1140" w:name="_Toc52547323"/>
      <w:bookmarkStart w:id="1141" w:name="_Toc52547853"/>
      <w:bookmarkStart w:id="1142" w:name="_Toc52548383"/>
      <w:bookmarkStart w:id="1143" w:name="_Toc90719629"/>
      <w:r w:rsidRPr="00073C73">
        <w:t>–</w:t>
      </w:r>
      <w:r w:rsidRPr="00073C73">
        <w:tab/>
      </w:r>
      <w:r w:rsidRPr="00073C73">
        <w:rPr>
          <w:i/>
          <w:noProof/>
        </w:rPr>
        <w:t>OTDOA-NeighbourCellInfoListNB</w:t>
      </w:r>
      <w:bookmarkEnd w:id="1136"/>
      <w:bookmarkEnd w:id="1137"/>
      <w:bookmarkEnd w:id="1138"/>
      <w:bookmarkEnd w:id="1139"/>
      <w:bookmarkEnd w:id="1140"/>
      <w:bookmarkEnd w:id="1141"/>
      <w:bookmarkEnd w:id="1142"/>
      <w:bookmarkEnd w:id="1143"/>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lastRenderedPageBreak/>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lastRenderedPageBreak/>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lastRenderedPageBreak/>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1144" w:name="OLE_LINK194"/>
            <w:bookmarkStart w:id="1145"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44"/>
            <w:bookmarkEnd w:id="1145"/>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4"/>
      </w:pPr>
      <w:bookmarkStart w:id="1146" w:name="_Toc27765199"/>
      <w:bookmarkStart w:id="1147" w:name="_Toc37680878"/>
      <w:bookmarkStart w:id="1148" w:name="_Toc46486449"/>
      <w:bookmarkStart w:id="1149" w:name="_Toc52546794"/>
      <w:bookmarkStart w:id="1150" w:name="_Toc52547324"/>
      <w:bookmarkStart w:id="1151" w:name="_Toc52547854"/>
      <w:bookmarkStart w:id="1152" w:name="_Toc52548384"/>
      <w:bookmarkStart w:id="1153" w:name="_Toc90719630"/>
      <w:r w:rsidRPr="00073C73">
        <w:t>6.5.1.3</w:t>
      </w:r>
      <w:r w:rsidRPr="00073C73">
        <w:tab/>
        <w:t>OTDOA Assistance Data Request</w:t>
      </w:r>
      <w:bookmarkEnd w:id="1146"/>
      <w:bookmarkEnd w:id="1147"/>
      <w:bookmarkEnd w:id="1148"/>
      <w:bookmarkEnd w:id="1149"/>
      <w:bookmarkEnd w:id="1150"/>
      <w:bookmarkEnd w:id="1151"/>
      <w:bookmarkEnd w:id="1152"/>
      <w:bookmarkEnd w:id="1153"/>
    </w:p>
    <w:p w14:paraId="2EED117E" w14:textId="77777777" w:rsidR="002B1632" w:rsidRPr="00073C73" w:rsidRDefault="002B1632" w:rsidP="002D60CB">
      <w:pPr>
        <w:pStyle w:val="4"/>
      </w:pPr>
      <w:bookmarkStart w:id="1154" w:name="_Toc27765200"/>
      <w:bookmarkStart w:id="1155" w:name="_Toc37680879"/>
      <w:bookmarkStart w:id="1156" w:name="_Toc46486450"/>
      <w:bookmarkStart w:id="1157" w:name="_Toc52546795"/>
      <w:bookmarkStart w:id="1158" w:name="_Toc52547325"/>
      <w:bookmarkStart w:id="1159" w:name="_Toc52547855"/>
      <w:bookmarkStart w:id="1160" w:name="_Toc52548385"/>
      <w:bookmarkStart w:id="1161" w:name="_Toc90719631"/>
      <w:r w:rsidRPr="00073C73">
        <w:t>–</w:t>
      </w:r>
      <w:r w:rsidRPr="00073C73">
        <w:tab/>
      </w:r>
      <w:r w:rsidRPr="00073C73">
        <w:rPr>
          <w:i/>
        </w:rPr>
        <w:t>OTDOA-Request</w:t>
      </w:r>
      <w:r w:rsidRPr="00073C73">
        <w:rPr>
          <w:i/>
          <w:noProof/>
        </w:rPr>
        <w:t>AssistanceData</w:t>
      </w:r>
      <w:bookmarkEnd w:id="1154"/>
      <w:bookmarkEnd w:id="1155"/>
      <w:bookmarkEnd w:id="1156"/>
      <w:bookmarkEnd w:id="1157"/>
      <w:bookmarkEnd w:id="1158"/>
      <w:bookmarkEnd w:id="1159"/>
      <w:bookmarkEnd w:id="1160"/>
      <w:bookmarkEnd w:id="1161"/>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4"/>
      </w:pPr>
      <w:bookmarkStart w:id="1162" w:name="_Toc27765201"/>
      <w:bookmarkStart w:id="1163" w:name="_Toc37680880"/>
      <w:bookmarkStart w:id="1164" w:name="_Toc46486451"/>
      <w:bookmarkStart w:id="1165" w:name="_Toc52546796"/>
      <w:bookmarkStart w:id="1166" w:name="_Toc52547326"/>
      <w:bookmarkStart w:id="1167" w:name="_Toc52547856"/>
      <w:bookmarkStart w:id="1168" w:name="_Toc52548386"/>
      <w:bookmarkStart w:id="1169" w:name="_Toc90719632"/>
      <w:r w:rsidRPr="00073C73">
        <w:t>6.5.1.4</w:t>
      </w:r>
      <w:r w:rsidRPr="00073C73">
        <w:tab/>
        <w:t>OTDOA Location Information</w:t>
      </w:r>
      <w:bookmarkEnd w:id="1162"/>
      <w:bookmarkEnd w:id="1163"/>
      <w:bookmarkEnd w:id="1164"/>
      <w:bookmarkEnd w:id="1165"/>
      <w:bookmarkEnd w:id="1166"/>
      <w:bookmarkEnd w:id="1167"/>
      <w:bookmarkEnd w:id="1168"/>
      <w:bookmarkEnd w:id="1169"/>
    </w:p>
    <w:p w14:paraId="26470228" w14:textId="77777777" w:rsidR="002B1632" w:rsidRPr="00073C73" w:rsidRDefault="002B1632" w:rsidP="002D60CB">
      <w:pPr>
        <w:pStyle w:val="4"/>
      </w:pPr>
      <w:bookmarkStart w:id="1170" w:name="_Toc27765202"/>
      <w:bookmarkStart w:id="1171" w:name="_Toc37680881"/>
      <w:bookmarkStart w:id="1172" w:name="_Toc46486452"/>
      <w:bookmarkStart w:id="1173" w:name="_Toc52546797"/>
      <w:bookmarkStart w:id="1174" w:name="_Toc52547327"/>
      <w:bookmarkStart w:id="1175" w:name="_Toc52547857"/>
      <w:bookmarkStart w:id="1176" w:name="_Toc52548387"/>
      <w:bookmarkStart w:id="1177" w:name="_Toc90719633"/>
      <w:r w:rsidRPr="00073C73">
        <w:t>–</w:t>
      </w:r>
      <w:r w:rsidRPr="00073C73">
        <w:tab/>
      </w:r>
      <w:r w:rsidRPr="00073C73">
        <w:rPr>
          <w:i/>
        </w:rPr>
        <w:t>OTDOA-Provide</w:t>
      </w:r>
      <w:r w:rsidRPr="00073C73">
        <w:rPr>
          <w:i/>
          <w:noProof/>
        </w:rPr>
        <w:t>LocationInformation</w:t>
      </w:r>
      <w:bookmarkEnd w:id="1170"/>
      <w:bookmarkEnd w:id="1171"/>
      <w:bookmarkEnd w:id="1172"/>
      <w:bookmarkEnd w:id="1173"/>
      <w:bookmarkEnd w:id="1174"/>
      <w:bookmarkEnd w:id="1175"/>
      <w:bookmarkEnd w:id="1176"/>
      <w:bookmarkEnd w:id="1177"/>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lastRenderedPageBreak/>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4"/>
      </w:pPr>
      <w:bookmarkStart w:id="1178" w:name="_Toc27765203"/>
      <w:bookmarkStart w:id="1179" w:name="_Toc37680882"/>
      <w:bookmarkStart w:id="1180" w:name="_Toc46486453"/>
      <w:bookmarkStart w:id="1181" w:name="_Toc52546798"/>
      <w:bookmarkStart w:id="1182" w:name="_Toc52547328"/>
      <w:bookmarkStart w:id="1183" w:name="_Toc52547858"/>
      <w:bookmarkStart w:id="1184" w:name="_Toc52548388"/>
      <w:bookmarkStart w:id="1185" w:name="_Toc90719634"/>
      <w:r w:rsidRPr="00073C73">
        <w:t>6.5.1.5</w:t>
      </w:r>
      <w:r w:rsidRPr="00073C73">
        <w:tab/>
        <w:t>OTDOA Location Information Elements</w:t>
      </w:r>
      <w:bookmarkEnd w:id="1178"/>
      <w:bookmarkEnd w:id="1179"/>
      <w:bookmarkEnd w:id="1180"/>
      <w:bookmarkEnd w:id="1181"/>
      <w:bookmarkEnd w:id="1182"/>
      <w:bookmarkEnd w:id="1183"/>
      <w:bookmarkEnd w:id="1184"/>
      <w:bookmarkEnd w:id="1185"/>
    </w:p>
    <w:p w14:paraId="13181EEF" w14:textId="77777777" w:rsidR="002B1632" w:rsidRPr="00073C73" w:rsidRDefault="002B1632" w:rsidP="002D60CB">
      <w:pPr>
        <w:pStyle w:val="4"/>
        <w:rPr>
          <w:i/>
        </w:rPr>
      </w:pPr>
      <w:bookmarkStart w:id="1186" w:name="_Toc27765204"/>
      <w:bookmarkStart w:id="1187" w:name="_Toc37680883"/>
      <w:bookmarkStart w:id="1188" w:name="_Toc46486454"/>
      <w:bookmarkStart w:id="1189" w:name="_Toc52546799"/>
      <w:bookmarkStart w:id="1190" w:name="_Toc52547329"/>
      <w:bookmarkStart w:id="1191" w:name="_Toc52547859"/>
      <w:bookmarkStart w:id="1192" w:name="_Toc52548389"/>
      <w:bookmarkStart w:id="1193" w:name="_Toc90719635"/>
      <w:r w:rsidRPr="00073C73">
        <w:t>–</w:t>
      </w:r>
      <w:r w:rsidRPr="00073C73">
        <w:tab/>
      </w:r>
      <w:r w:rsidRPr="00073C73">
        <w:rPr>
          <w:i/>
        </w:rPr>
        <w:t>OTDOA-SignalMeasurementInformation</w:t>
      </w:r>
      <w:bookmarkEnd w:id="1186"/>
      <w:bookmarkEnd w:id="1187"/>
      <w:bookmarkEnd w:id="1188"/>
      <w:bookmarkEnd w:id="1189"/>
      <w:bookmarkEnd w:id="1190"/>
      <w:bookmarkEnd w:id="1191"/>
      <w:bookmarkEnd w:id="1192"/>
      <w:bookmarkEnd w:id="1193"/>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lastRenderedPageBreak/>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lastRenderedPageBreak/>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lastRenderedPageBreak/>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4"/>
        <w:rPr>
          <w:i/>
        </w:rPr>
      </w:pPr>
      <w:bookmarkStart w:id="1194" w:name="_Toc27765205"/>
      <w:bookmarkStart w:id="1195" w:name="_Toc37680884"/>
      <w:bookmarkStart w:id="1196" w:name="_Toc46486455"/>
      <w:bookmarkStart w:id="1197" w:name="_Toc52546800"/>
      <w:bookmarkStart w:id="1198" w:name="_Toc52547330"/>
      <w:bookmarkStart w:id="1199" w:name="_Toc52547860"/>
      <w:bookmarkStart w:id="1200" w:name="_Toc52548390"/>
      <w:bookmarkStart w:id="1201" w:name="_Toc90719636"/>
      <w:r w:rsidRPr="00073C73">
        <w:t>–</w:t>
      </w:r>
      <w:r w:rsidRPr="00073C73">
        <w:tab/>
      </w:r>
      <w:r w:rsidRPr="00073C73">
        <w:rPr>
          <w:i/>
        </w:rPr>
        <w:t>OTDOA-SignalMeasurementInformation-NB</w:t>
      </w:r>
      <w:bookmarkEnd w:id="1194"/>
      <w:bookmarkEnd w:id="1195"/>
      <w:bookmarkEnd w:id="1196"/>
      <w:bookmarkEnd w:id="1197"/>
      <w:bookmarkEnd w:id="1198"/>
      <w:bookmarkEnd w:id="1199"/>
      <w:bookmarkEnd w:id="1200"/>
      <w:bookmarkEnd w:id="1201"/>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lastRenderedPageBreak/>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lastRenderedPageBreak/>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4"/>
        <w:rPr>
          <w:i/>
        </w:rPr>
      </w:pPr>
      <w:bookmarkStart w:id="1202" w:name="_Toc27765206"/>
      <w:bookmarkStart w:id="1203" w:name="_Toc37680885"/>
      <w:bookmarkStart w:id="1204" w:name="_Toc46486456"/>
      <w:bookmarkStart w:id="1205" w:name="_Toc52546801"/>
      <w:bookmarkStart w:id="1206" w:name="_Toc52547331"/>
      <w:bookmarkStart w:id="1207" w:name="_Toc52547861"/>
      <w:bookmarkStart w:id="1208" w:name="_Toc52548391"/>
      <w:bookmarkStart w:id="1209" w:name="_Toc90719637"/>
      <w:r w:rsidRPr="00073C73">
        <w:t>–</w:t>
      </w:r>
      <w:r w:rsidRPr="00073C73">
        <w:tab/>
      </w:r>
      <w:r w:rsidRPr="00073C73">
        <w:rPr>
          <w:i/>
        </w:rPr>
        <w:t>OTDOA-MeasQuality</w:t>
      </w:r>
      <w:bookmarkEnd w:id="1202"/>
      <w:bookmarkEnd w:id="1203"/>
      <w:bookmarkEnd w:id="1204"/>
      <w:bookmarkEnd w:id="1205"/>
      <w:bookmarkEnd w:id="1206"/>
      <w:bookmarkEnd w:id="1207"/>
      <w:bookmarkEnd w:id="1208"/>
      <w:bookmarkEnd w:id="1209"/>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lastRenderedPageBreak/>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4"/>
        <w:rPr>
          <w:i/>
        </w:rPr>
      </w:pPr>
      <w:bookmarkStart w:id="1210" w:name="_Toc27765207"/>
      <w:bookmarkStart w:id="1211" w:name="_Toc37680886"/>
      <w:bookmarkStart w:id="1212" w:name="_Toc46486457"/>
      <w:bookmarkStart w:id="1213" w:name="_Toc52546802"/>
      <w:bookmarkStart w:id="1214" w:name="_Toc52547332"/>
      <w:bookmarkStart w:id="1215" w:name="_Toc52547862"/>
      <w:bookmarkStart w:id="1216" w:name="_Toc52548392"/>
      <w:bookmarkStart w:id="1217" w:name="_Toc90719638"/>
      <w:r w:rsidRPr="00073C73">
        <w:t>–</w:t>
      </w:r>
      <w:r w:rsidRPr="00073C73">
        <w:tab/>
      </w:r>
      <w:r w:rsidRPr="00073C73">
        <w:rPr>
          <w:i/>
        </w:rPr>
        <w:t>AdditionalPath</w:t>
      </w:r>
      <w:bookmarkEnd w:id="1210"/>
      <w:bookmarkEnd w:id="1211"/>
      <w:bookmarkEnd w:id="1212"/>
      <w:bookmarkEnd w:id="1213"/>
      <w:bookmarkEnd w:id="1214"/>
      <w:bookmarkEnd w:id="1215"/>
      <w:bookmarkEnd w:id="1216"/>
      <w:bookmarkEnd w:id="1217"/>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4"/>
      </w:pPr>
      <w:bookmarkStart w:id="1218" w:name="_Toc27765208"/>
      <w:bookmarkStart w:id="1219" w:name="_Toc37680887"/>
      <w:bookmarkStart w:id="1220" w:name="_Toc46486458"/>
      <w:bookmarkStart w:id="1221" w:name="_Toc52546803"/>
      <w:bookmarkStart w:id="1222" w:name="_Toc52547333"/>
      <w:bookmarkStart w:id="1223" w:name="_Toc52547863"/>
      <w:bookmarkStart w:id="1224" w:name="_Toc52548393"/>
      <w:bookmarkStart w:id="1225" w:name="_Toc90719639"/>
      <w:r w:rsidRPr="00073C73">
        <w:t>6.5.1.6</w:t>
      </w:r>
      <w:r w:rsidRPr="00073C73">
        <w:tab/>
        <w:t>OTDOA Location Information Request</w:t>
      </w:r>
      <w:bookmarkEnd w:id="1218"/>
      <w:bookmarkEnd w:id="1219"/>
      <w:bookmarkEnd w:id="1220"/>
      <w:bookmarkEnd w:id="1221"/>
      <w:bookmarkEnd w:id="1222"/>
      <w:bookmarkEnd w:id="1223"/>
      <w:bookmarkEnd w:id="1224"/>
      <w:bookmarkEnd w:id="1225"/>
    </w:p>
    <w:p w14:paraId="24E02222" w14:textId="77777777" w:rsidR="002B1632" w:rsidRPr="00073C73" w:rsidRDefault="002B1632" w:rsidP="002D60CB">
      <w:pPr>
        <w:pStyle w:val="4"/>
      </w:pPr>
      <w:bookmarkStart w:id="1226" w:name="_Toc27765209"/>
      <w:bookmarkStart w:id="1227" w:name="_Toc37680888"/>
      <w:bookmarkStart w:id="1228" w:name="_Toc46486459"/>
      <w:bookmarkStart w:id="1229" w:name="_Toc52546804"/>
      <w:bookmarkStart w:id="1230" w:name="_Toc52547334"/>
      <w:bookmarkStart w:id="1231" w:name="_Toc52547864"/>
      <w:bookmarkStart w:id="1232" w:name="_Toc52548394"/>
      <w:bookmarkStart w:id="1233" w:name="_Toc90719640"/>
      <w:r w:rsidRPr="00073C73">
        <w:t>–</w:t>
      </w:r>
      <w:r w:rsidRPr="00073C73">
        <w:tab/>
      </w:r>
      <w:r w:rsidRPr="00073C73">
        <w:rPr>
          <w:i/>
        </w:rPr>
        <w:t>OTDOA-Request</w:t>
      </w:r>
      <w:r w:rsidRPr="00073C73">
        <w:rPr>
          <w:i/>
          <w:noProof/>
        </w:rPr>
        <w:t>LocationInformation</w:t>
      </w:r>
      <w:bookmarkEnd w:id="1226"/>
      <w:bookmarkEnd w:id="1227"/>
      <w:bookmarkEnd w:id="1228"/>
      <w:bookmarkEnd w:id="1229"/>
      <w:bookmarkEnd w:id="1230"/>
      <w:bookmarkEnd w:id="1231"/>
      <w:bookmarkEnd w:id="1232"/>
      <w:bookmarkEnd w:id="1233"/>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4"/>
      </w:pPr>
      <w:bookmarkStart w:id="1234" w:name="_Toc27765210"/>
      <w:bookmarkStart w:id="1235" w:name="_Toc37680889"/>
      <w:bookmarkStart w:id="1236" w:name="_Toc46486460"/>
      <w:bookmarkStart w:id="1237" w:name="_Toc52546805"/>
      <w:bookmarkStart w:id="1238" w:name="_Toc52547335"/>
      <w:bookmarkStart w:id="1239" w:name="_Toc52547865"/>
      <w:bookmarkStart w:id="1240" w:name="_Toc52548395"/>
      <w:bookmarkStart w:id="1241" w:name="_Toc90719641"/>
      <w:r w:rsidRPr="00073C73">
        <w:t>6.5.1.7</w:t>
      </w:r>
      <w:r w:rsidRPr="00073C73">
        <w:tab/>
        <w:t>OTDOA Capability Information</w:t>
      </w:r>
      <w:bookmarkEnd w:id="1234"/>
      <w:bookmarkEnd w:id="1235"/>
      <w:bookmarkEnd w:id="1236"/>
      <w:bookmarkEnd w:id="1237"/>
      <w:bookmarkEnd w:id="1238"/>
      <w:bookmarkEnd w:id="1239"/>
      <w:bookmarkEnd w:id="1240"/>
      <w:bookmarkEnd w:id="1241"/>
    </w:p>
    <w:p w14:paraId="1A87D6E9" w14:textId="77777777" w:rsidR="002B1632" w:rsidRPr="00073C73" w:rsidRDefault="002B1632" w:rsidP="002D60CB">
      <w:pPr>
        <w:pStyle w:val="4"/>
      </w:pPr>
      <w:bookmarkStart w:id="1242" w:name="_Toc27765211"/>
      <w:bookmarkStart w:id="1243" w:name="_Toc37680890"/>
      <w:bookmarkStart w:id="1244" w:name="_Toc46486461"/>
      <w:bookmarkStart w:id="1245" w:name="_Toc52546806"/>
      <w:bookmarkStart w:id="1246" w:name="_Toc52547336"/>
      <w:bookmarkStart w:id="1247" w:name="_Toc52547866"/>
      <w:bookmarkStart w:id="1248" w:name="_Toc52548396"/>
      <w:bookmarkStart w:id="1249" w:name="_Toc90719642"/>
      <w:r w:rsidRPr="00073C73">
        <w:t>–</w:t>
      </w:r>
      <w:r w:rsidRPr="00073C73">
        <w:tab/>
      </w:r>
      <w:r w:rsidRPr="00073C73">
        <w:rPr>
          <w:i/>
        </w:rPr>
        <w:t>OTDOA-Provide</w:t>
      </w:r>
      <w:r w:rsidRPr="00073C73">
        <w:rPr>
          <w:i/>
          <w:noProof/>
        </w:rPr>
        <w:t>Capabilities</w:t>
      </w:r>
      <w:bookmarkEnd w:id="1242"/>
      <w:bookmarkEnd w:id="1243"/>
      <w:bookmarkEnd w:id="1244"/>
      <w:bookmarkEnd w:id="1245"/>
      <w:bookmarkEnd w:id="1246"/>
      <w:bookmarkEnd w:id="1247"/>
      <w:bookmarkEnd w:id="1248"/>
      <w:bookmarkEnd w:id="1249"/>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6DC23C33" w14:textId="77777777" w:rsidR="00533DB1" w:rsidRDefault="00BA3567" w:rsidP="00533DB1">
      <w:pPr>
        <w:pStyle w:val="PL"/>
        <w:shd w:val="clear" w:color="auto" w:fill="E6E6E6"/>
        <w:rPr>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533DB1">
        <w:rPr>
          <w:snapToGrid w:val="0"/>
        </w:rPr>
        <w:t>,</w:t>
      </w:r>
    </w:p>
    <w:p w14:paraId="4F8C6F3B" w14:textId="77777777" w:rsidR="00533DB1" w:rsidRDefault="00533DB1" w:rsidP="00533DB1">
      <w:pPr>
        <w:pStyle w:val="PL"/>
        <w:shd w:val="clear" w:color="auto" w:fill="E6E6E6"/>
        <w:rPr>
          <w:snapToGrid w:val="0"/>
        </w:rPr>
      </w:pPr>
      <w:r>
        <w:rPr>
          <w:snapToGrid w:val="0"/>
        </w:rPr>
        <w:tab/>
      </w:r>
      <w:commentRangeStart w:id="1250"/>
      <w:r>
        <w:rPr>
          <w:snapToGrid w:val="0"/>
        </w:rPr>
        <w:t>scheduledLocationRequest</w:t>
      </w:r>
      <w:commentRangeEnd w:id="1250"/>
      <w:r w:rsidR="000750E5">
        <w:rPr>
          <w:rStyle w:val="af5"/>
          <w:rFonts w:ascii="Times New Roman" w:hAnsi="Times New Roman"/>
          <w:noProof w:val="0"/>
        </w:rPr>
        <w:commentReference w:id="1250"/>
      </w:r>
      <w:r>
        <w:rPr>
          <w:snapToGrid w:val="0"/>
        </w:rPr>
        <w:t>-r17</w:t>
      </w:r>
      <w:r>
        <w:rPr>
          <w:snapToGrid w:val="0"/>
        </w:rPr>
        <w:tab/>
      </w:r>
      <w:r>
        <w:rPr>
          <w:snapToGrid w:val="0"/>
        </w:rPr>
        <w:tab/>
        <w:t>SEQUENCE {</w:t>
      </w:r>
    </w:p>
    <w:p w14:paraId="59940A44"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1F5AB8C2"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66EAD16" w14:textId="77777777" w:rsidR="00533DB1" w:rsidRPr="00E9740D" w:rsidRDefault="00533DB1" w:rsidP="00533DB1">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0EF31131" w14:textId="77777777" w:rsidR="00533DB1" w:rsidRDefault="00533DB1" w:rsidP="00533DB1">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1DE7435E" w14:textId="77777777" w:rsidR="00533DB1" w:rsidRDefault="00533DB1" w:rsidP="00533DB1">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C103A53" w14:textId="77777777" w:rsidR="00533DB1"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FC825EE" w14:textId="259A5F71" w:rsidR="00015187" w:rsidRPr="00073C73"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lastRenderedPageBreak/>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lastRenderedPageBreak/>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lastRenderedPageBreak/>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533DB1" w:rsidRPr="00073C7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Default="00533DB1" w:rsidP="00533DB1">
            <w:pPr>
              <w:pStyle w:val="TAL"/>
              <w:rPr>
                <w:b/>
                <w:i/>
                <w:snapToGrid w:val="0"/>
              </w:rPr>
            </w:pPr>
            <w:r w:rsidRPr="008C6AE3">
              <w:rPr>
                <w:b/>
                <w:i/>
                <w:snapToGrid w:val="0"/>
              </w:rPr>
              <w:t>scheduledLocationRequest</w:t>
            </w:r>
          </w:p>
          <w:p w14:paraId="497FEDDF" w14:textId="38EF26C6" w:rsidR="00533DB1" w:rsidRPr="00073C73" w:rsidRDefault="00533DB1" w:rsidP="00533DB1">
            <w:pPr>
              <w:pStyle w:val="TAL"/>
              <w:rPr>
                <w:b/>
                <w:i/>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bl>
    <w:p w14:paraId="3EEB4491" w14:textId="77777777" w:rsidR="006C6D0E" w:rsidRPr="00073C73" w:rsidRDefault="006C6D0E" w:rsidP="002D60CB"/>
    <w:p w14:paraId="62B24A9C" w14:textId="77777777" w:rsidR="002B1632" w:rsidRPr="00073C73" w:rsidRDefault="002B1632" w:rsidP="002D60CB">
      <w:pPr>
        <w:pStyle w:val="4"/>
      </w:pPr>
      <w:bookmarkStart w:id="1251" w:name="_Toc27765212"/>
      <w:bookmarkStart w:id="1252" w:name="_Toc37680891"/>
      <w:bookmarkStart w:id="1253" w:name="_Toc46486462"/>
      <w:bookmarkStart w:id="1254" w:name="_Toc52546807"/>
      <w:bookmarkStart w:id="1255" w:name="_Toc52547337"/>
      <w:bookmarkStart w:id="1256" w:name="_Toc52547867"/>
      <w:bookmarkStart w:id="1257" w:name="_Toc52548397"/>
      <w:bookmarkStart w:id="1258" w:name="_Toc90719643"/>
      <w:r w:rsidRPr="00073C73">
        <w:t>6.5.1.8</w:t>
      </w:r>
      <w:r w:rsidRPr="00073C73">
        <w:tab/>
        <w:t>OTDOA Capability Information Request</w:t>
      </w:r>
      <w:bookmarkEnd w:id="1251"/>
      <w:bookmarkEnd w:id="1252"/>
      <w:bookmarkEnd w:id="1253"/>
      <w:bookmarkEnd w:id="1254"/>
      <w:bookmarkEnd w:id="1255"/>
      <w:bookmarkEnd w:id="1256"/>
      <w:bookmarkEnd w:id="1257"/>
      <w:bookmarkEnd w:id="1258"/>
    </w:p>
    <w:p w14:paraId="6CE53E00" w14:textId="77777777" w:rsidR="002B1632" w:rsidRPr="00073C73" w:rsidRDefault="002B1632" w:rsidP="002D60CB">
      <w:pPr>
        <w:pStyle w:val="4"/>
      </w:pPr>
      <w:bookmarkStart w:id="1259" w:name="_Toc27765213"/>
      <w:bookmarkStart w:id="1260" w:name="_Toc37680892"/>
      <w:bookmarkStart w:id="1261" w:name="_Toc46486463"/>
      <w:bookmarkStart w:id="1262" w:name="_Toc52546808"/>
      <w:bookmarkStart w:id="1263" w:name="_Toc52547338"/>
      <w:bookmarkStart w:id="1264" w:name="_Toc52547868"/>
      <w:bookmarkStart w:id="1265" w:name="_Toc52548398"/>
      <w:bookmarkStart w:id="1266" w:name="_Toc90719644"/>
      <w:r w:rsidRPr="00073C73">
        <w:t>–</w:t>
      </w:r>
      <w:r w:rsidRPr="00073C73">
        <w:tab/>
      </w:r>
      <w:r w:rsidRPr="00073C73">
        <w:rPr>
          <w:i/>
        </w:rPr>
        <w:t>OTDOA-Request</w:t>
      </w:r>
      <w:r w:rsidRPr="00073C73">
        <w:rPr>
          <w:i/>
          <w:noProof/>
        </w:rPr>
        <w:t>Capabilities</w:t>
      </w:r>
      <w:bookmarkEnd w:id="1259"/>
      <w:bookmarkEnd w:id="1260"/>
      <w:bookmarkEnd w:id="1261"/>
      <w:bookmarkEnd w:id="1262"/>
      <w:bookmarkEnd w:id="1263"/>
      <w:bookmarkEnd w:id="1264"/>
      <w:bookmarkEnd w:id="1265"/>
      <w:bookmarkEnd w:id="1266"/>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4"/>
      </w:pPr>
      <w:bookmarkStart w:id="1267" w:name="_Toc27765214"/>
      <w:bookmarkStart w:id="1268" w:name="_Toc37680893"/>
      <w:bookmarkStart w:id="1269" w:name="_Toc46486464"/>
      <w:bookmarkStart w:id="1270" w:name="_Toc52546809"/>
      <w:bookmarkStart w:id="1271" w:name="_Toc52547339"/>
      <w:bookmarkStart w:id="1272" w:name="_Toc52547869"/>
      <w:bookmarkStart w:id="1273" w:name="_Toc52548399"/>
      <w:bookmarkStart w:id="1274" w:name="_Toc90719645"/>
      <w:r w:rsidRPr="00073C73">
        <w:t>6.5.1.9</w:t>
      </w:r>
      <w:r w:rsidRPr="00073C73">
        <w:tab/>
        <w:t>OTDOA Error Elements</w:t>
      </w:r>
      <w:bookmarkEnd w:id="1267"/>
      <w:bookmarkEnd w:id="1268"/>
      <w:bookmarkEnd w:id="1269"/>
      <w:bookmarkEnd w:id="1270"/>
      <w:bookmarkEnd w:id="1271"/>
      <w:bookmarkEnd w:id="1272"/>
      <w:bookmarkEnd w:id="1273"/>
      <w:bookmarkEnd w:id="1274"/>
    </w:p>
    <w:p w14:paraId="14291776" w14:textId="77777777" w:rsidR="002B1632" w:rsidRPr="00073C73" w:rsidRDefault="002B1632" w:rsidP="002D60CB">
      <w:pPr>
        <w:pStyle w:val="4"/>
      </w:pPr>
      <w:bookmarkStart w:id="1275" w:name="_Toc27765215"/>
      <w:bookmarkStart w:id="1276" w:name="_Toc37680894"/>
      <w:bookmarkStart w:id="1277" w:name="_Toc46486465"/>
      <w:bookmarkStart w:id="1278" w:name="_Toc52546810"/>
      <w:bookmarkStart w:id="1279" w:name="_Toc52547340"/>
      <w:bookmarkStart w:id="1280" w:name="_Toc52547870"/>
      <w:bookmarkStart w:id="1281" w:name="_Toc52548400"/>
      <w:bookmarkStart w:id="1282" w:name="_Toc90719646"/>
      <w:r w:rsidRPr="00073C73">
        <w:t>–</w:t>
      </w:r>
      <w:r w:rsidRPr="00073C73">
        <w:tab/>
      </w:r>
      <w:r w:rsidRPr="00073C73">
        <w:rPr>
          <w:i/>
        </w:rPr>
        <w:t>OTDOA-Error</w:t>
      </w:r>
      <w:bookmarkEnd w:id="1275"/>
      <w:bookmarkEnd w:id="1276"/>
      <w:bookmarkEnd w:id="1277"/>
      <w:bookmarkEnd w:id="1278"/>
      <w:bookmarkEnd w:id="1279"/>
      <w:bookmarkEnd w:id="1280"/>
      <w:bookmarkEnd w:id="1281"/>
      <w:bookmarkEnd w:id="1282"/>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4"/>
      </w:pPr>
      <w:bookmarkStart w:id="1283" w:name="_Toc27765216"/>
      <w:bookmarkStart w:id="1284" w:name="_Toc37680895"/>
      <w:bookmarkStart w:id="1285" w:name="_Toc46486466"/>
      <w:bookmarkStart w:id="1286" w:name="_Toc52546811"/>
      <w:bookmarkStart w:id="1287" w:name="_Toc52547341"/>
      <w:bookmarkStart w:id="1288" w:name="_Toc52547871"/>
      <w:bookmarkStart w:id="1289" w:name="_Toc52548401"/>
      <w:bookmarkStart w:id="1290" w:name="_Toc90719647"/>
      <w:r w:rsidRPr="00073C73">
        <w:t>–</w:t>
      </w:r>
      <w:r w:rsidRPr="00073C73">
        <w:tab/>
      </w:r>
      <w:r w:rsidRPr="00073C73">
        <w:rPr>
          <w:i/>
        </w:rPr>
        <w:t>OTDOA-</w:t>
      </w:r>
      <w:r w:rsidRPr="00073C73">
        <w:rPr>
          <w:i/>
          <w:noProof/>
        </w:rPr>
        <w:t>LocationServerErrorCauses</w:t>
      </w:r>
      <w:bookmarkEnd w:id="1283"/>
      <w:bookmarkEnd w:id="1284"/>
      <w:bookmarkEnd w:id="1285"/>
      <w:bookmarkEnd w:id="1286"/>
      <w:bookmarkEnd w:id="1287"/>
      <w:bookmarkEnd w:id="1288"/>
      <w:bookmarkEnd w:id="1289"/>
      <w:bookmarkEnd w:id="1290"/>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lastRenderedPageBreak/>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4"/>
      </w:pPr>
      <w:bookmarkStart w:id="1291" w:name="_Toc27765217"/>
      <w:bookmarkStart w:id="1292" w:name="_Toc37680896"/>
      <w:bookmarkStart w:id="1293" w:name="_Toc46486467"/>
      <w:bookmarkStart w:id="1294" w:name="_Toc52546812"/>
      <w:bookmarkStart w:id="1295" w:name="_Toc52547342"/>
      <w:bookmarkStart w:id="1296" w:name="_Toc52547872"/>
      <w:bookmarkStart w:id="1297" w:name="_Toc52548402"/>
      <w:bookmarkStart w:id="1298" w:name="_Toc90719648"/>
      <w:r w:rsidRPr="00073C73">
        <w:t>–</w:t>
      </w:r>
      <w:r w:rsidRPr="00073C73">
        <w:tab/>
      </w:r>
      <w:r w:rsidRPr="00073C73">
        <w:rPr>
          <w:i/>
        </w:rPr>
        <w:t>OTDOA-</w:t>
      </w:r>
      <w:r w:rsidRPr="00073C73">
        <w:rPr>
          <w:i/>
          <w:noProof/>
        </w:rPr>
        <w:t>TargetDeviceErrorCauses</w:t>
      </w:r>
      <w:bookmarkEnd w:id="1291"/>
      <w:bookmarkEnd w:id="1292"/>
      <w:bookmarkEnd w:id="1293"/>
      <w:bookmarkEnd w:id="1294"/>
      <w:bookmarkEnd w:id="1295"/>
      <w:bookmarkEnd w:id="1296"/>
      <w:bookmarkEnd w:id="1297"/>
      <w:bookmarkEnd w:id="1298"/>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30"/>
      </w:pPr>
      <w:bookmarkStart w:id="1299" w:name="_Toc27765218"/>
      <w:bookmarkStart w:id="1300" w:name="_Toc37680897"/>
      <w:bookmarkStart w:id="1301" w:name="_Toc46486468"/>
      <w:bookmarkStart w:id="1302" w:name="_Toc52546813"/>
      <w:bookmarkStart w:id="1303" w:name="_Toc52547343"/>
      <w:bookmarkStart w:id="1304" w:name="_Toc52547873"/>
      <w:bookmarkStart w:id="1305" w:name="_Toc52548403"/>
      <w:bookmarkStart w:id="1306" w:name="_Toc90719649"/>
      <w:r w:rsidRPr="00073C73">
        <w:t>6.5.2</w:t>
      </w:r>
      <w:r w:rsidRPr="00073C73">
        <w:tab/>
        <w:t>A-GNSS Positioning</w:t>
      </w:r>
      <w:bookmarkEnd w:id="1299"/>
      <w:bookmarkEnd w:id="1300"/>
      <w:bookmarkEnd w:id="1301"/>
      <w:bookmarkEnd w:id="1302"/>
      <w:bookmarkEnd w:id="1303"/>
      <w:bookmarkEnd w:id="1304"/>
      <w:bookmarkEnd w:id="1305"/>
      <w:bookmarkEnd w:id="1306"/>
    </w:p>
    <w:p w14:paraId="4D1F156F" w14:textId="77777777" w:rsidR="002B1632" w:rsidRPr="00073C73" w:rsidRDefault="002B1632" w:rsidP="002D60CB">
      <w:pPr>
        <w:pStyle w:val="4"/>
      </w:pPr>
      <w:bookmarkStart w:id="1307" w:name="_Toc27765219"/>
      <w:bookmarkStart w:id="1308" w:name="_Toc37680898"/>
      <w:bookmarkStart w:id="1309" w:name="_Toc46486469"/>
      <w:bookmarkStart w:id="1310" w:name="_Toc52546814"/>
      <w:bookmarkStart w:id="1311" w:name="_Toc52547344"/>
      <w:bookmarkStart w:id="1312" w:name="_Toc52547874"/>
      <w:bookmarkStart w:id="1313" w:name="_Toc52548404"/>
      <w:bookmarkStart w:id="1314" w:name="_Toc90719650"/>
      <w:r w:rsidRPr="00073C73">
        <w:t>6.5.2.1</w:t>
      </w:r>
      <w:r w:rsidRPr="00073C73">
        <w:tab/>
        <w:t>GNSS Assistance Data</w:t>
      </w:r>
      <w:bookmarkEnd w:id="1307"/>
      <w:bookmarkEnd w:id="1308"/>
      <w:bookmarkEnd w:id="1309"/>
      <w:bookmarkEnd w:id="1310"/>
      <w:bookmarkEnd w:id="1311"/>
      <w:bookmarkEnd w:id="1312"/>
      <w:bookmarkEnd w:id="1313"/>
      <w:bookmarkEnd w:id="1314"/>
    </w:p>
    <w:p w14:paraId="3C8633B8" w14:textId="77777777" w:rsidR="002B1632" w:rsidRPr="00073C73" w:rsidRDefault="002B1632" w:rsidP="002D60CB">
      <w:pPr>
        <w:pStyle w:val="4"/>
      </w:pPr>
      <w:bookmarkStart w:id="1315" w:name="_Toc27765220"/>
      <w:bookmarkStart w:id="1316" w:name="_Toc37680899"/>
      <w:bookmarkStart w:id="1317" w:name="_Toc46486470"/>
      <w:bookmarkStart w:id="1318" w:name="_Toc52546815"/>
      <w:bookmarkStart w:id="1319" w:name="_Toc52547345"/>
      <w:bookmarkStart w:id="1320" w:name="_Toc52547875"/>
      <w:bookmarkStart w:id="1321" w:name="_Toc52548405"/>
      <w:bookmarkStart w:id="1322" w:name="_Toc90719651"/>
      <w:r w:rsidRPr="00073C73">
        <w:t>–</w:t>
      </w:r>
      <w:r w:rsidRPr="00073C73">
        <w:tab/>
      </w:r>
      <w:r w:rsidRPr="00073C73">
        <w:rPr>
          <w:i/>
          <w:noProof/>
        </w:rPr>
        <w:t>A-GNSS-ProvideAssistanceData</w:t>
      </w:r>
      <w:bookmarkEnd w:id="1315"/>
      <w:bookmarkEnd w:id="1316"/>
      <w:bookmarkEnd w:id="1317"/>
      <w:bookmarkEnd w:id="1318"/>
      <w:bookmarkEnd w:id="1319"/>
      <w:bookmarkEnd w:id="1320"/>
      <w:bookmarkEnd w:id="1321"/>
      <w:bookmarkEnd w:id="1322"/>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4"/>
      </w:pPr>
      <w:bookmarkStart w:id="1323" w:name="_Toc27765221"/>
      <w:bookmarkStart w:id="1324" w:name="_Toc37680900"/>
      <w:bookmarkStart w:id="1325" w:name="_Toc46486471"/>
      <w:bookmarkStart w:id="1326" w:name="_Toc52546816"/>
      <w:bookmarkStart w:id="1327" w:name="_Toc52547346"/>
      <w:bookmarkStart w:id="1328" w:name="_Toc52547876"/>
      <w:bookmarkStart w:id="1329" w:name="_Toc52548406"/>
      <w:bookmarkStart w:id="1330" w:name="_Toc90719652"/>
      <w:r w:rsidRPr="00073C73">
        <w:t>–</w:t>
      </w:r>
      <w:r w:rsidRPr="00073C73">
        <w:tab/>
      </w:r>
      <w:r w:rsidRPr="00073C73">
        <w:rPr>
          <w:i/>
          <w:noProof/>
        </w:rPr>
        <w:t>GNSS-CommonAssistData</w:t>
      </w:r>
      <w:bookmarkEnd w:id="1323"/>
      <w:bookmarkEnd w:id="1324"/>
      <w:bookmarkEnd w:id="1325"/>
      <w:bookmarkEnd w:id="1326"/>
      <w:bookmarkEnd w:id="1327"/>
      <w:bookmarkEnd w:id="1328"/>
      <w:bookmarkEnd w:id="1329"/>
      <w:bookmarkEnd w:id="1330"/>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lastRenderedPageBreak/>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6E300ABC" w14:textId="05329F35" w:rsidR="00533DB1" w:rsidRPr="00533DB1" w:rsidRDefault="009E61AC" w:rsidP="00533DB1">
      <w:pPr>
        <w:pStyle w:val="PL"/>
        <w:shd w:val="clear" w:color="auto" w:fill="E6E6E6"/>
        <w:rPr>
          <w:snapToGrid w:val="0"/>
        </w:rPr>
      </w:pPr>
      <w:r w:rsidRPr="00073C73">
        <w:rPr>
          <w:snapToGrid w:val="0"/>
        </w:rPr>
        <w:tab/>
        <w:t>]]</w:t>
      </w:r>
      <w:r w:rsidR="00533DB1" w:rsidRPr="00533DB1">
        <w:rPr>
          <w:snapToGrid w:val="0"/>
        </w:rPr>
        <w:t>,</w:t>
      </w:r>
    </w:p>
    <w:p w14:paraId="4418CBA7" w14:textId="77777777" w:rsidR="00533DB1" w:rsidRPr="00533DB1" w:rsidRDefault="00533DB1" w:rsidP="00533DB1">
      <w:pPr>
        <w:pStyle w:val="PL"/>
        <w:shd w:val="clear" w:color="auto" w:fill="E6E6E6"/>
        <w:rPr>
          <w:snapToGrid w:val="0"/>
        </w:rPr>
      </w:pPr>
      <w:r w:rsidRPr="00533DB1">
        <w:rPr>
          <w:snapToGrid w:val="0"/>
        </w:rPr>
        <w:tab/>
        <w:t>[[</w:t>
      </w:r>
    </w:p>
    <w:p w14:paraId="06499B2A"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gnss-Integrity-ServiceParameters-r17</w:t>
      </w:r>
    </w:p>
    <w:p w14:paraId="50D25766"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GNSS-Integrity-ServiceParameters-r17</w:t>
      </w:r>
      <w:r w:rsidRPr="00533DB1">
        <w:rPr>
          <w:snapToGrid w:val="0"/>
        </w:rPr>
        <w:tab/>
      </w:r>
      <w:r w:rsidRPr="00533DB1">
        <w:rPr>
          <w:snapToGrid w:val="0"/>
        </w:rPr>
        <w:tab/>
        <w:t>OPTIONAL,</w:t>
      </w:r>
      <w:r w:rsidRPr="00533DB1">
        <w:rPr>
          <w:snapToGrid w:val="0"/>
        </w:rPr>
        <w:tab/>
        <w:t>-- Need ON</w:t>
      </w:r>
    </w:p>
    <w:p w14:paraId="306FC649"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gnss-Integrity-ServiceAlert-r17</w:t>
      </w:r>
    </w:p>
    <w:p w14:paraId="4B16BD61"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GNSS-Integrity-ServiceAlert-r17</w:t>
      </w:r>
      <w:r w:rsidRPr="00533DB1">
        <w:rPr>
          <w:snapToGrid w:val="0"/>
        </w:rPr>
        <w:tab/>
      </w:r>
      <w:r w:rsidRPr="00533DB1">
        <w:rPr>
          <w:snapToGrid w:val="0"/>
        </w:rPr>
        <w:tab/>
      </w:r>
      <w:r w:rsidRPr="00533DB1">
        <w:rPr>
          <w:snapToGrid w:val="0"/>
        </w:rPr>
        <w:tab/>
      </w:r>
      <w:r w:rsidRPr="00533DB1">
        <w:rPr>
          <w:snapToGrid w:val="0"/>
        </w:rPr>
        <w:tab/>
        <w:t>OPTIONAL</w:t>
      </w:r>
      <w:r w:rsidRPr="00533DB1">
        <w:rPr>
          <w:snapToGrid w:val="0"/>
        </w:rPr>
        <w:tab/>
        <w:t>-- Need ON</w:t>
      </w:r>
    </w:p>
    <w:p w14:paraId="57526026" w14:textId="426C0A6E" w:rsidR="002B1632" w:rsidRPr="00073C73" w:rsidRDefault="00533DB1" w:rsidP="00533DB1">
      <w:pPr>
        <w:pStyle w:val="PL"/>
        <w:shd w:val="clear" w:color="auto" w:fill="E6E6E6"/>
        <w:rPr>
          <w:snapToGrid w:val="0"/>
        </w:rPr>
      </w:pPr>
      <w:r w:rsidRPr="00533DB1">
        <w:rPr>
          <w:snapToGrid w:val="0"/>
        </w:rPr>
        <w:tab/>
        <w:t>]]</w:t>
      </w:r>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4"/>
      </w:pPr>
      <w:bookmarkStart w:id="1331" w:name="_Toc27765222"/>
      <w:bookmarkStart w:id="1332" w:name="_Toc37680901"/>
      <w:bookmarkStart w:id="1333" w:name="_Toc46486472"/>
      <w:bookmarkStart w:id="1334" w:name="_Toc52546817"/>
      <w:bookmarkStart w:id="1335" w:name="_Toc52547347"/>
      <w:bookmarkStart w:id="1336" w:name="_Toc52547877"/>
      <w:bookmarkStart w:id="1337" w:name="_Toc52548407"/>
      <w:bookmarkStart w:id="1338" w:name="_Toc90719653"/>
      <w:r w:rsidRPr="00073C73">
        <w:t>–</w:t>
      </w:r>
      <w:r w:rsidRPr="00073C73">
        <w:tab/>
      </w:r>
      <w:r w:rsidRPr="00073C73">
        <w:rPr>
          <w:i/>
          <w:noProof/>
        </w:rPr>
        <w:t>GNSS-GenericAssistData</w:t>
      </w:r>
      <w:bookmarkEnd w:id="1331"/>
      <w:bookmarkEnd w:id="1332"/>
      <w:bookmarkEnd w:id="1333"/>
      <w:bookmarkEnd w:id="1334"/>
      <w:bookmarkEnd w:id="1335"/>
      <w:bookmarkEnd w:id="1336"/>
      <w:bookmarkEnd w:id="1337"/>
      <w:bookmarkEnd w:id="1338"/>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4"/>
        <w:rPr>
          <w:i/>
          <w:noProof/>
        </w:rPr>
      </w:pPr>
      <w:bookmarkStart w:id="1339" w:name="_Toc27765223"/>
      <w:bookmarkStart w:id="1340" w:name="_Toc37680902"/>
      <w:bookmarkStart w:id="1341" w:name="_Toc46486473"/>
      <w:bookmarkStart w:id="1342" w:name="_Toc52546818"/>
      <w:bookmarkStart w:id="1343" w:name="_Toc52547348"/>
      <w:bookmarkStart w:id="1344" w:name="_Toc52547878"/>
      <w:bookmarkStart w:id="1345" w:name="_Toc52548408"/>
      <w:bookmarkStart w:id="1346" w:name="_Toc90719654"/>
      <w:r w:rsidRPr="00073C73">
        <w:rPr>
          <w:i/>
        </w:rPr>
        <w:t>–</w:t>
      </w:r>
      <w:r w:rsidRPr="00073C73">
        <w:rPr>
          <w:i/>
        </w:rPr>
        <w:tab/>
      </w:r>
      <w:r w:rsidRPr="00073C73">
        <w:rPr>
          <w:i/>
          <w:noProof/>
        </w:rPr>
        <w:t>GNSS-PeriodicAssistData</w:t>
      </w:r>
      <w:bookmarkEnd w:id="1339"/>
      <w:bookmarkEnd w:id="1340"/>
      <w:bookmarkEnd w:id="1341"/>
      <w:bookmarkEnd w:id="1342"/>
      <w:bookmarkEnd w:id="1343"/>
      <w:bookmarkEnd w:id="1344"/>
      <w:bookmarkEnd w:id="1345"/>
      <w:bookmarkEnd w:id="1346"/>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FDBE6DD" w14:textId="56F6F8A9" w:rsidR="00533DB1" w:rsidRDefault="009E61AC" w:rsidP="00533DB1">
      <w:pPr>
        <w:pStyle w:val="PL"/>
        <w:shd w:val="clear" w:color="auto" w:fill="E6E6E6"/>
        <w:rPr>
          <w:snapToGrid w:val="0"/>
        </w:rPr>
      </w:pPr>
      <w:r w:rsidRPr="00073C73">
        <w:rPr>
          <w:snapToGrid w:val="0"/>
        </w:rPr>
        <w:tab/>
        <w:t>]]</w:t>
      </w:r>
      <w:r w:rsidR="00533DB1">
        <w:rPr>
          <w:snapToGrid w:val="0"/>
        </w:rPr>
        <w:t>,</w:t>
      </w:r>
    </w:p>
    <w:p w14:paraId="72347F27" w14:textId="77777777" w:rsidR="00533DB1" w:rsidRDefault="00533DB1" w:rsidP="00533DB1">
      <w:pPr>
        <w:pStyle w:val="PL"/>
        <w:shd w:val="clear" w:color="auto" w:fill="E6E6E6"/>
        <w:rPr>
          <w:snapToGrid w:val="0"/>
        </w:rPr>
      </w:pPr>
      <w:r>
        <w:rPr>
          <w:snapToGrid w:val="0"/>
        </w:rPr>
        <w:tab/>
        <w:t>[[</w:t>
      </w:r>
    </w:p>
    <w:p w14:paraId="62FEF753" w14:textId="77777777" w:rsidR="00533DB1" w:rsidRPr="00495773" w:rsidRDefault="00533DB1" w:rsidP="00533DB1">
      <w:pPr>
        <w:pStyle w:val="PL"/>
        <w:shd w:val="clear" w:color="auto" w:fill="E6E6E6"/>
        <w:rPr>
          <w:snapToGrid w:val="0"/>
        </w:rPr>
      </w:pPr>
      <w:r w:rsidRPr="00495773">
        <w:rPr>
          <w:snapToGrid w:val="0"/>
        </w:rPr>
        <w:tab/>
      </w:r>
      <w:r>
        <w:rPr>
          <w:snapToGrid w:val="0"/>
        </w:rPr>
        <w:t>g</w:t>
      </w:r>
      <w:r w:rsidRPr="00495773">
        <w:rPr>
          <w:snapToGrid w:val="0"/>
        </w:rPr>
        <w:t>nss-Integrity-</w:t>
      </w:r>
      <w:r>
        <w:rPr>
          <w:snapToGrid w:val="0"/>
        </w:rPr>
        <w:t>Periodic</w:t>
      </w:r>
      <w:r w:rsidRPr="00495773">
        <w:rPr>
          <w:snapToGrid w:val="0"/>
        </w:rPr>
        <w:t>ServiceAlert-r17</w:t>
      </w:r>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35E5C4E" w14:textId="6A63043D" w:rsidR="009559CB" w:rsidRPr="00073C73" w:rsidRDefault="00533DB1" w:rsidP="00533DB1">
      <w:pPr>
        <w:pStyle w:val="PL"/>
        <w:shd w:val="clear" w:color="auto" w:fill="E6E6E6"/>
        <w:rPr>
          <w:snapToGrid w:val="0"/>
        </w:rPr>
      </w:pPr>
      <w:r>
        <w:rPr>
          <w:snapToGrid w:val="0"/>
        </w:rPr>
        <w:tab/>
        <w:t>]]</w:t>
      </w:r>
    </w:p>
    <w:p w14:paraId="4607E338" w14:textId="77777777"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065EC632" w14:textId="77777777" w:rsidR="00533DB1" w:rsidRDefault="00533DB1" w:rsidP="00533DB1">
      <w:pPr>
        <w:rPr>
          <w:iCs/>
        </w:rPr>
      </w:pPr>
    </w:p>
    <w:p w14:paraId="3F32526B" w14:textId="26631025" w:rsidR="00533DB1" w:rsidRPr="00073C73" w:rsidRDefault="00533DB1" w:rsidP="00533DB1">
      <w:pPr>
        <w:rPr>
          <w:iCs/>
        </w:rPr>
      </w:pPr>
      <w:r w:rsidRPr="00E529B7">
        <w:t xml:space="preserve">Editor's Note: FFS whether the </w:t>
      </w:r>
      <w:r w:rsidRPr="00E529B7">
        <w:rPr>
          <w:i/>
          <w:iCs/>
        </w:rPr>
        <w:t>GNSS-Integrity-ServiceParameters</w:t>
      </w:r>
      <w:r w:rsidRPr="00E529B7">
        <w:t xml:space="preserve"> need to be provided periodically.</w:t>
      </w:r>
    </w:p>
    <w:p w14:paraId="080B8C15" w14:textId="77777777" w:rsidR="002B1632" w:rsidRPr="00073C73" w:rsidRDefault="002B1632" w:rsidP="002D60CB">
      <w:pPr>
        <w:pStyle w:val="4"/>
      </w:pPr>
      <w:bookmarkStart w:id="1347" w:name="_Toc27765224"/>
      <w:bookmarkStart w:id="1348" w:name="_Toc37680903"/>
      <w:bookmarkStart w:id="1349" w:name="_Toc46486474"/>
      <w:bookmarkStart w:id="1350" w:name="_Toc52546819"/>
      <w:bookmarkStart w:id="1351" w:name="_Toc52547349"/>
      <w:bookmarkStart w:id="1352" w:name="_Toc52547879"/>
      <w:bookmarkStart w:id="1353" w:name="_Toc52548409"/>
      <w:bookmarkStart w:id="1354" w:name="_Toc90719655"/>
      <w:r w:rsidRPr="00073C73">
        <w:t>6.5.2.2</w:t>
      </w:r>
      <w:r w:rsidRPr="00073C73">
        <w:tab/>
        <w:t>GNSS Assistance Data Elements</w:t>
      </w:r>
      <w:bookmarkEnd w:id="1347"/>
      <w:bookmarkEnd w:id="1348"/>
      <w:bookmarkEnd w:id="1349"/>
      <w:bookmarkEnd w:id="1350"/>
      <w:bookmarkEnd w:id="1351"/>
      <w:bookmarkEnd w:id="1352"/>
      <w:bookmarkEnd w:id="1353"/>
      <w:bookmarkEnd w:id="1354"/>
    </w:p>
    <w:p w14:paraId="3E09C956" w14:textId="77777777" w:rsidR="002B1632" w:rsidRPr="00073C73" w:rsidRDefault="002B1632" w:rsidP="002D60CB">
      <w:pPr>
        <w:pStyle w:val="4"/>
      </w:pPr>
      <w:bookmarkStart w:id="1355" w:name="_Toc27765225"/>
      <w:bookmarkStart w:id="1356" w:name="_Toc37680904"/>
      <w:bookmarkStart w:id="1357" w:name="_Toc46486475"/>
      <w:bookmarkStart w:id="1358" w:name="_Toc52546820"/>
      <w:bookmarkStart w:id="1359" w:name="_Toc52547350"/>
      <w:bookmarkStart w:id="1360" w:name="_Toc52547880"/>
      <w:bookmarkStart w:id="1361" w:name="_Toc52548410"/>
      <w:bookmarkStart w:id="1362" w:name="_Toc90719656"/>
      <w:r w:rsidRPr="00073C73">
        <w:t>–</w:t>
      </w:r>
      <w:r w:rsidRPr="00073C73">
        <w:tab/>
      </w:r>
      <w:r w:rsidRPr="00073C73">
        <w:rPr>
          <w:i/>
          <w:snapToGrid w:val="0"/>
        </w:rPr>
        <w:t>GNSS-ReferenceTime</w:t>
      </w:r>
      <w:bookmarkEnd w:id="1355"/>
      <w:bookmarkEnd w:id="1356"/>
      <w:bookmarkEnd w:id="1357"/>
      <w:bookmarkEnd w:id="1358"/>
      <w:bookmarkEnd w:id="1359"/>
      <w:bookmarkEnd w:id="1360"/>
      <w:bookmarkEnd w:id="1361"/>
      <w:bookmarkEnd w:id="1362"/>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lastRenderedPageBreak/>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4"/>
      </w:pPr>
      <w:bookmarkStart w:id="1363" w:name="_Toc27765226"/>
      <w:bookmarkStart w:id="1364" w:name="_Toc37680905"/>
      <w:bookmarkStart w:id="1365" w:name="_Toc46486476"/>
      <w:bookmarkStart w:id="1366" w:name="_Toc52546821"/>
      <w:bookmarkStart w:id="1367" w:name="_Toc52547351"/>
      <w:bookmarkStart w:id="1368" w:name="_Toc52547881"/>
      <w:bookmarkStart w:id="1369" w:name="_Toc52548411"/>
      <w:bookmarkStart w:id="1370" w:name="_Toc90719657"/>
      <w:r w:rsidRPr="00073C73">
        <w:t>–</w:t>
      </w:r>
      <w:r w:rsidRPr="00073C73">
        <w:tab/>
      </w:r>
      <w:r w:rsidRPr="00073C73">
        <w:rPr>
          <w:i/>
          <w:snapToGrid w:val="0"/>
        </w:rPr>
        <w:t>GNSS-SystemTime</w:t>
      </w:r>
      <w:bookmarkEnd w:id="1363"/>
      <w:bookmarkEnd w:id="1364"/>
      <w:bookmarkEnd w:id="1365"/>
      <w:bookmarkEnd w:id="1366"/>
      <w:bookmarkEnd w:id="1367"/>
      <w:bookmarkEnd w:id="1368"/>
      <w:bookmarkEnd w:id="1369"/>
      <w:bookmarkEnd w:id="1370"/>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4"/>
      </w:pPr>
      <w:bookmarkStart w:id="1371" w:name="_Toc27765227"/>
      <w:bookmarkStart w:id="1372" w:name="_Toc37680906"/>
      <w:bookmarkStart w:id="1373" w:name="_Toc46486477"/>
      <w:bookmarkStart w:id="1374" w:name="_Toc52546822"/>
      <w:bookmarkStart w:id="1375" w:name="_Toc52547352"/>
      <w:bookmarkStart w:id="1376" w:name="_Toc52547882"/>
      <w:bookmarkStart w:id="1377" w:name="_Toc52548412"/>
      <w:bookmarkStart w:id="1378" w:name="_Toc90719658"/>
      <w:r w:rsidRPr="00073C73">
        <w:t>–</w:t>
      </w:r>
      <w:r w:rsidRPr="00073C73">
        <w:tab/>
      </w:r>
      <w:r w:rsidRPr="00073C73">
        <w:rPr>
          <w:i/>
          <w:snapToGrid w:val="0"/>
        </w:rPr>
        <w:t>GPS-TOW-Assist</w:t>
      </w:r>
      <w:bookmarkEnd w:id="1371"/>
      <w:bookmarkEnd w:id="1372"/>
      <w:bookmarkEnd w:id="1373"/>
      <w:bookmarkEnd w:id="1374"/>
      <w:bookmarkEnd w:id="1375"/>
      <w:bookmarkEnd w:id="1376"/>
      <w:bookmarkEnd w:id="1377"/>
      <w:bookmarkEnd w:id="1378"/>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4"/>
      </w:pPr>
      <w:bookmarkStart w:id="1379" w:name="_Toc27765228"/>
      <w:bookmarkStart w:id="1380" w:name="_Toc37680907"/>
      <w:bookmarkStart w:id="1381" w:name="_Toc46486478"/>
      <w:bookmarkStart w:id="1382" w:name="_Toc52546823"/>
      <w:bookmarkStart w:id="1383" w:name="_Toc52547353"/>
      <w:bookmarkStart w:id="1384" w:name="_Toc52547883"/>
      <w:bookmarkStart w:id="1385" w:name="_Toc52548413"/>
      <w:bookmarkStart w:id="1386" w:name="_Toc90719659"/>
      <w:r w:rsidRPr="00073C73">
        <w:t>–</w:t>
      </w:r>
      <w:r w:rsidRPr="00073C73">
        <w:tab/>
      </w:r>
      <w:r w:rsidRPr="00073C73">
        <w:rPr>
          <w:i/>
          <w:snapToGrid w:val="0"/>
        </w:rPr>
        <w:t>NetworkTime</w:t>
      </w:r>
      <w:bookmarkEnd w:id="1379"/>
      <w:bookmarkEnd w:id="1380"/>
      <w:bookmarkEnd w:id="1381"/>
      <w:bookmarkEnd w:id="1382"/>
      <w:bookmarkEnd w:id="1383"/>
      <w:bookmarkEnd w:id="1384"/>
      <w:bookmarkEnd w:id="1385"/>
      <w:bookmarkEnd w:id="1386"/>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lastRenderedPageBreak/>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4"/>
      </w:pPr>
      <w:bookmarkStart w:id="1387" w:name="_Toc27765229"/>
      <w:bookmarkStart w:id="1388" w:name="_Toc37680908"/>
      <w:bookmarkStart w:id="1389" w:name="_Toc46486479"/>
      <w:bookmarkStart w:id="1390" w:name="_Toc52546824"/>
      <w:bookmarkStart w:id="1391" w:name="_Toc52547354"/>
      <w:bookmarkStart w:id="1392" w:name="_Toc52547884"/>
      <w:bookmarkStart w:id="1393" w:name="_Toc52548414"/>
      <w:bookmarkStart w:id="1394" w:name="_Toc90719660"/>
      <w:r w:rsidRPr="00073C73">
        <w:lastRenderedPageBreak/>
        <w:t>–</w:t>
      </w:r>
      <w:r w:rsidRPr="00073C73">
        <w:tab/>
      </w:r>
      <w:r w:rsidRPr="00073C73">
        <w:rPr>
          <w:i/>
          <w:snapToGrid w:val="0"/>
        </w:rPr>
        <w:t>GNSS-ReferenceLocation</w:t>
      </w:r>
      <w:bookmarkEnd w:id="1387"/>
      <w:bookmarkEnd w:id="1388"/>
      <w:bookmarkEnd w:id="1389"/>
      <w:bookmarkEnd w:id="1390"/>
      <w:bookmarkEnd w:id="1391"/>
      <w:bookmarkEnd w:id="1392"/>
      <w:bookmarkEnd w:id="1393"/>
      <w:bookmarkEnd w:id="1394"/>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4"/>
      </w:pPr>
      <w:bookmarkStart w:id="1395" w:name="_Toc27765230"/>
      <w:bookmarkStart w:id="1396" w:name="_Toc37680909"/>
      <w:bookmarkStart w:id="1397" w:name="_Toc46486480"/>
      <w:bookmarkStart w:id="1398" w:name="_Toc52546825"/>
      <w:bookmarkStart w:id="1399" w:name="_Toc52547355"/>
      <w:bookmarkStart w:id="1400" w:name="_Toc52547885"/>
      <w:bookmarkStart w:id="1401" w:name="_Toc52548415"/>
      <w:bookmarkStart w:id="1402" w:name="_Toc90719661"/>
      <w:r w:rsidRPr="00073C73">
        <w:t>–</w:t>
      </w:r>
      <w:r w:rsidRPr="00073C73">
        <w:tab/>
      </w:r>
      <w:r w:rsidRPr="00073C73">
        <w:rPr>
          <w:i/>
          <w:snapToGrid w:val="0"/>
        </w:rPr>
        <w:t>GNSS-IonosphericModel</w:t>
      </w:r>
      <w:bookmarkEnd w:id="1395"/>
      <w:bookmarkEnd w:id="1396"/>
      <w:bookmarkEnd w:id="1397"/>
      <w:bookmarkEnd w:id="1398"/>
      <w:bookmarkEnd w:id="1399"/>
      <w:bookmarkEnd w:id="1400"/>
      <w:bookmarkEnd w:id="1401"/>
      <w:bookmarkEnd w:id="1402"/>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1403" w:name="OLE_LINK33"/>
      <w:bookmarkStart w:id="1404" w:name="OLE_LINK34"/>
      <w:r w:rsidRPr="00073C73">
        <w:rPr>
          <w:snapToGrid w:val="0"/>
        </w:rPr>
        <w:t>klobucharModel</w:t>
      </w:r>
      <w:r w:rsidRPr="00073C73">
        <w:rPr>
          <w:snapToGrid w:val="0"/>
          <w:lang w:eastAsia="zh-CN"/>
        </w:rPr>
        <w:t>2</w:t>
      </w:r>
      <w:bookmarkEnd w:id="1403"/>
      <w:bookmarkEnd w:id="1404"/>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4"/>
      </w:pPr>
      <w:bookmarkStart w:id="1405" w:name="_Toc27765231"/>
      <w:bookmarkStart w:id="1406" w:name="_Toc37680910"/>
      <w:bookmarkStart w:id="1407" w:name="_Toc46486481"/>
      <w:bookmarkStart w:id="1408" w:name="_Toc52546826"/>
      <w:bookmarkStart w:id="1409" w:name="_Toc52547356"/>
      <w:bookmarkStart w:id="1410" w:name="_Toc52547886"/>
      <w:bookmarkStart w:id="1411" w:name="_Toc52548416"/>
      <w:bookmarkStart w:id="1412" w:name="_Toc90719662"/>
      <w:r w:rsidRPr="00073C73">
        <w:t>–</w:t>
      </w:r>
      <w:r w:rsidRPr="00073C73">
        <w:tab/>
      </w:r>
      <w:r w:rsidRPr="00073C73">
        <w:rPr>
          <w:i/>
          <w:snapToGrid w:val="0"/>
        </w:rPr>
        <w:t>KlobucharModelParameter</w:t>
      </w:r>
      <w:bookmarkEnd w:id="1405"/>
      <w:bookmarkEnd w:id="1406"/>
      <w:bookmarkEnd w:id="1407"/>
      <w:bookmarkEnd w:id="1408"/>
      <w:bookmarkEnd w:id="1409"/>
      <w:bookmarkEnd w:id="1410"/>
      <w:bookmarkEnd w:id="1411"/>
      <w:bookmarkEnd w:id="1412"/>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2952670E"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 and UE shall use these parameters according to the description given in 5.2.4.7 in </w:t>
            </w:r>
            <w:r w:rsidR="00B0152E" w:rsidRPr="00073C73">
              <w:rPr>
                <w:bCs/>
              </w:rPr>
              <w:t>[23]</w:t>
            </w:r>
            <w:r w:rsidR="00533DB1">
              <w:rPr>
                <w:rFonts w:hint="eastAsia"/>
                <w:bCs/>
                <w:lang w:eastAsia="zh-CN"/>
              </w:rPr>
              <w:t xml:space="preserve">, </w:t>
            </w:r>
            <w:r w:rsidR="00E6403C">
              <w:t>[50]</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04B079D4"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lastRenderedPageBreak/>
              <w:t>alpha1</w:t>
            </w:r>
          </w:p>
          <w:p w14:paraId="1214F2A8" w14:textId="0567EDFF"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40DD7AB0"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6FFFD96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59E379D"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07CCCD5E"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366755B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00D04D0A" w:rsidRPr="00073C73">
              <w:t>]</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2EE19C8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4"/>
        <w:rPr>
          <w:i/>
          <w:snapToGrid w:val="0"/>
          <w:lang w:eastAsia="zh-CN"/>
        </w:rPr>
      </w:pPr>
      <w:bookmarkStart w:id="1413" w:name="_Toc14967456"/>
      <w:bookmarkStart w:id="1414" w:name="_Toc37680911"/>
      <w:bookmarkStart w:id="1415" w:name="_Toc46486482"/>
      <w:bookmarkStart w:id="1416" w:name="_Toc52546827"/>
      <w:bookmarkStart w:id="1417" w:name="_Toc52547357"/>
      <w:bookmarkStart w:id="1418" w:name="_Toc52547887"/>
      <w:bookmarkStart w:id="1419" w:name="_Toc52548417"/>
      <w:bookmarkStart w:id="1420" w:name="_Toc90719663"/>
      <w:r w:rsidRPr="00073C73">
        <w:t>–</w:t>
      </w:r>
      <w:r w:rsidRPr="00073C73">
        <w:tab/>
      </w:r>
      <w:bookmarkEnd w:id="1413"/>
      <w:r w:rsidRPr="00073C73">
        <w:rPr>
          <w:i/>
          <w:snapToGrid w:val="0"/>
        </w:rPr>
        <w:t>KlobucharModel2Parameter</w:t>
      </w:r>
      <w:bookmarkEnd w:id="1414"/>
      <w:bookmarkEnd w:id="1415"/>
      <w:bookmarkEnd w:id="1416"/>
      <w:bookmarkEnd w:id="1417"/>
      <w:bookmarkEnd w:id="1418"/>
      <w:bookmarkEnd w:id="1419"/>
      <w:bookmarkEnd w:id="1420"/>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1421" w:name="OLE_LINK29"/>
      <w:bookmarkStart w:id="1422"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1421"/>
    <w:bookmarkEnd w:id="1422"/>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4B2177ED"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31E33C8A"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21A3460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1423" w:name="OLE_LINK57"/>
            <w:bookmarkStart w:id="1424"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3FD7079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1423"/>
            <w:bookmarkEnd w:id="1424"/>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64B40E"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29D53D3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0A65AD12"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lastRenderedPageBreak/>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0826C3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6E87485"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4"/>
      </w:pPr>
      <w:bookmarkStart w:id="1425" w:name="_Toc27765232"/>
      <w:bookmarkStart w:id="1426" w:name="_Toc37680912"/>
      <w:bookmarkStart w:id="1427" w:name="_Toc46486483"/>
      <w:bookmarkStart w:id="1428" w:name="_Toc52546828"/>
      <w:bookmarkStart w:id="1429" w:name="_Toc52547358"/>
      <w:bookmarkStart w:id="1430" w:name="_Toc52547888"/>
      <w:bookmarkStart w:id="1431" w:name="_Toc52548418"/>
      <w:bookmarkStart w:id="1432" w:name="_Toc90719664"/>
      <w:r w:rsidRPr="00073C73">
        <w:t>–</w:t>
      </w:r>
      <w:r w:rsidRPr="00073C73">
        <w:tab/>
      </w:r>
      <w:r w:rsidRPr="00073C73">
        <w:rPr>
          <w:i/>
          <w:snapToGrid w:val="0"/>
        </w:rPr>
        <w:t>NeQuickModelParameter</w:t>
      </w:r>
      <w:bookmarkEnd w:id="1425"/>
      <w:bookmarkEnd w:id="1426"/>
      <w:bookmarkEnd w:id="1427"/>
      <w:bookmarkEnd w:id="1428"/>
      <w:bookmarkEnd w:id="1429"/>
      <w:bookmarkEnd w:id="1430"/>
      <w:bookmarkEnd w:id="1431"/>
      <w:bookmarkEnd w:id="1432"/>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4"/>
      </w:pPr>
      <w:bookmarkStart w:id="1433" w:name="_Toc27765233"/>
      <w:bookmarkStart w:id="1434" w:name="_Toc37680913"/>
      <w:bookmarkStart w:id="1435" w:name="_Toc46486484"/>
      <w:bookmarkStart w:id="1436" w:name="_Toc52546829"/>
      <w:bookmarkStart w:id="1437" w:name="_Toc52547359"/>
      <w:bookmarkStart w:id="1438" w:name="_Toc52547889"/>
      <w:bookmarkStart w:id="1439" w:name="_Toc52548419"/>
      <w:bookmarkStart w:id="1440" w:name="_Toc90719665"/>
      <w:r w:rsidRPr="00073C73">
        <w:t>–</w:t>
      </w:r>
      <w:r w:rsidRPr="00073C73">
        <w:tab/>
      </w:r>
      <w:r w:rsidRPr="00073C73">
        <w:rPr>
          <w:i/>
          <w:snapToGrid w:val="0"/>
        </w:rPr>
        <w:t>GNSS-EarthOrientationParameters</w:t>
      </w:r>
      <w:bookmarkEnd w:id="1433"/>
      <w:bookmarkEnd w:id="1434"/>
      <w:bookmarkEnd w:id="1435"/>
      <w:bookmarkEnd w:id="1436"/>
      <w:bookmarkEnd w:id="1437"/>
      <w:bookmarkEnd w:id="1438"/>
      <w:bookmarkEnd w:id="1439"/>
      <w:bookmarkEnd w:id="1440"/>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pmX</w:t>
            </w:r>
          </w:p>
          <w:p w14:paraId="604EE387" w14:textId="7FC55710"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024D50C1"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0B046DE5"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4E8147BF"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55947CD0"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4B4905A3"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0732F861" w14:textId="5041A38E" w:rsidR="00533DB1" w:rsidRPr="00E529B7" w:rsidRDefault="00533DB1" w:rsidP="00533DB1">
      <w:pPr>
        <w:rPr>
          <w:bCs/>
        </w:rPr>
      </w:pPr>
      <w:bookmarkStart w:id="1441" w:name="_heading=h.1t3h5sf" w:colFirst="0" w:colLast="0"/>
      <w:bookmarkStart w:id="1442" w:name="_heading=h.4d34og8" w:colFirst="0" w:colLast="0"/>
      <w:bookmarkStart w:id="1443" w:name="_heading=h.2s8eyo1" w:colFirst="0" w:colLast="0"/>
      <w:bookmarkStart w:id="1444" w:name="_heading=h.17dp8vu" w:colFirst="0" w:colLast="0"/>
      <w:bookmarkEnd w:id="1441"/>
      <w:bookmarkEnd w:id="1442"/>
      <w:bookmarkEnd w:id="1443"/>
      <w:bookmarkEnd w:id="1444"/>
    </w:p>
    <w:p w14:paraId="33DAE4A4" w14:textId="77777777" w:rsidR="009559CB" w:rsidRPr="00073C73" w:rsidRDefault="009559CB" w:rsidP="009559CB">
      <w:pPr>
        <w:pStyle w:val="4"/>
        <w:rPr>
          <w:i/>
        </w:rPr>
      </w:pPr>
      <w:bookmarkStart w:id="1445" w:name="_Toc27765234"/>
      <w:bookmarkStart w:id="1446" w:name="_Toc37680914"/>
      <w:bookmarkStart w:id="1447" w:name="_Toc46486485"/>
      <w:bookmarkStart w:id="1448" w:name="_Toc52546830"/>
      <w:bookmarkStart w:id="1449" w:name="_Toc52547360"/>
      <w:bookmarkStart w:id="1450" w:name="_Toc52547890"/>
      <w:bookmarkStart w:id="1451" w:name="_Toc52548420"/>
      <w:bookmarkStart w:id="1452" w:name="_Toc90719666"/>
      <w:r w:rsidRPr="00073C73">
        <w:rPr>
          <w:i/>
        </w:rPr>
        <w:t>–</w:t>
      </w:r>
      <w:r w:rsidRPr="00073C73">
        <w:rPr>
          <w:i/>
        </w:rPr>
        <w:tab/>
        <w:t>GNSS-RTK-ReferenceStationInfo</w:t>
      </w:r>
      <w:bookmarkEnd w:id="1445"/>
      <w:bookmarkEnd w:id="1446"/>
      <w:bookmarkEnd w:id="1447"/>
      <w:bookmarkEnd w:id="1448"/>
      <w:bookmarkEnd w:id="1449"/>
      <w:bookmarkEnd w:id="1450"/>
      <w:bookmarkEnd w:id="1451"/>
      <w:bookmarkEnd w:id="1452"/>
    </w:p>
    <w:p w14:paraId="6F822CCF" w14:textId="77777777" w:rsidR="009559CB" w:rsidRPr="00073C73" w:rsidRDefault="009559CB" w:rsidP="009559CB">
      <w:r w:rsidRPr="00073C73">
        <w:t xml:space="preserve">The IE </w:t>
      </w:r>
      <w:bookmarkStart w:id="1453" w:name="_Hlk499115237"/>
      <w:r w:rsidRPr="00073C73">
        <w:rPr>
          <w:i/>
        </w:rPr>
        <w:t xml:space="preserve">GNSS-RTK-ReferenceStationInfo </w:t>
      </w:r>
      <w:bookmarkEnd w:id="1453"/>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1454" w:name="_Hlk499115228"/>
      <w:r w:rsidRPr="00073C73">
        <w:rPr>
          <w:snapToGrid w:val="0"/>
        </w:rPr>
        <w:t>antennaDescription</w:t>
      </w:r>
      <w:bookmarkEnd w:id="1454"/>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1455" w:name="_Hlk499118114"/>
      <w:r w:rsidRPr="00073C73">
        <w:rPr>
          <w:snapToGrid w:val="0"/>
        </w:rPr>
        <w:t>AntennaDescription</w:t>
      </w:r>
      <w:bookmarkEnd w:id="1455"/>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lastRenderedPageBreak/>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4"/>
        <w:rPr>
          <w:i/>
        </w:rPr>
      </w:pPr>
      <w:bookmarkStart w:id="1456" w:name="_Toc27765235"/>
      <w:bookmarkStart w:id="1457" w:name="_Toc37680915"/>
      <w:bookmarkStart w:id="1458" w:name="_Toc46486486"/>
      <w:bookmarkStart w:id="1459" w:name="_Toc52546831"/>
      <w:bookmarkStart w:id="1460" w:name="_Toc52547361"/>
      <w:bookmarkStart w:id="1461" w:name="_Toc52547891"/>
      <w:bookmarkStart w:id="1462" w:name="_Toc52548421"/>
      <w:bookmarkStart w:id="1463" w:name="_Toc90719667"/>
      <w:r w:rsidRPr="00073C73">
        <w:rPr>
          <w:i/>
        </w:rPr>
        <w:t>–</w:t>
      </w:r>
      <w:r w:rsidRPr="00073C73">
        <w:rPr>
          <w:i/>
        </w:rPr>
        <w:tab/>
        <w:t>GNSS-RTK-CommonObservationInfo</w:t>
      </w:r>
      <w:bookmarkEnd w:id="1456"/>
      <w:bookmarkEnd w:id="1457"/>
      <w:bookmarkEnd w:id="1458"/>
      <w:bookmarkEnd w:id="1459"/>
      <w:bookmarkEnd w:id="1460"/>
      <w:bookmarkEnd w:id="1461"/>
      <w:bookmarkEnd w:id="1462"/>
      <w:bookmarkEnd w:id="1463"/>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lastRenderedPageBreak/>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4"/>
        <w:rPr>
          <w:i/>
        </w:rPr>
      </w:pPr>
      <w:bookmarkStart w:id="1464" w:name="_Toc27765236"/>
      <w:bookmarkStart w:id="1465" w:name="_Toc37680916"/>
      <w:bookmarkStart w:id="1466" w:name="_Toc46486487"/>
      <w:bookmarkStart w:id="1467" w:name="_Toc52546832"/>
      <w:bookmarkStart w:id="1468" w:name="_Toc52547362"/>
      <w:bookmarkStart w:id="1469" w:name="_Toc52547892"/>
      <w:bookmarkStart w:id="1470" w:name="_Toc52548422"/>
      <w:bookmarkStart w:id="1471" w:name="_Toc90719668"/>
      <w:r w:rsidRPr="00073C73">
        <w:rPr>
          <w:i/>
        </w:rPr>
        <w:t>–</w:t>
      </w:r>
      <w:r w:rsidRPr="00073C73">
        <w:rPr>
          <w:i/>
        </w:rPr>
        <w:tab/>
      </w:r>
      <w:r w:rsidRPr="00073C73">
        <w:rPr>
          <w:i/>
          <w:snapToGrid w:val="0"/>
        </w:rPr>
        <w:t>GNSS-RTK-AuxiliaryStationData</w:t>
      </w:r>
      <w:bookmarkEnd w:id="1464"/>
      <w:bookmarkEnd w:id="1465"/>
      <w:bookmarkEnd w:id="1466"/>
      <w:bookmarkEnd w:id="1467"/>
      <w:bookmarkEnd w:id="1468"/>
      <w:bookmarkEnd w:id="1469"/>
      <w:bookmarkEnd w:id="1470"/>
      <w:bookmarkEnd w:id="1471"/>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lastRenderedPageBreak/>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4"/>
        <w:rPr>
          <w:i/>
        </w:rPr>
      </w:pPr>
      <w:bookmarkStart w:id="1472" w:name="_Toc37680917"/>
      <w:bookmarkStart w:id="1473" w:name="_Toc46486488"/>
      <w:bookmarkStart w:id="1474" w:name="_Toc52546833"/>
      <w:bookmarkStart w:id="1475" w:name="_Toc52547363"/>
      <w:bookmarkStart w:id="1476" w:name="_Toc52547893"/>
      <w:bookmarkStart w:id="1477" w:name="_Toc52548423"/>
      <w:bookmarkStart w:id="1478" w:name="_Toc90719669"/>
      <w:r w:rsidRPr="00073C73">
        <w:rPr>
          <w:i/>
        </w:rPr>
        <w:lastRenderedPageBreak/>
        <w:t>–</w:t>
      </w:r>
      <w:r w:rsidRPr="00073C73">
        <w:rPr>
          <w:i/>
        </w:rPr>
        <w:tab/>
      </w:r>
      <w:r w:rsidRPr="00073C73">
        <w:rPr>
          <w:i/>
          <w:snapToGrid w:val="0"/>
        </w:rPr>
        <w:t>GNSS-SSR-CorrectionPoints</w:t>
      </w:r>
      <w:bookmarkEnd w:id="1472"/>
      <w:bookmarkEnd w:id="1473"/>
      <w:bookmarkEnd w:id="1474"/>
      <w:bookmarkEnd w:id="1475"/>
      <w:bookmarkEnd w:id="1476"/>
      <w:bookmarkEnd w:id="1477"/>
      <w:bookmarkEnd w:id="1478"/>
    </w:p>
    <w:p w14:paraId="35719FB6" w14:textId="77777777" w:rsidR="009E61AC" w:rsidRPr="00073C73" w:rsidRDefault="009E61AC" w:rsidP="009E61AC">
      <w:pPr>
        <w:keepLines/>
      </w:pPr>
      <w:r w:rsidRPr="00073C73">
        <w:t xml:space="preserve">The </w:t>
      </w:r>
      <w:bookmarkStart w:id="1479" w:name="_Hlk23942697"/>
      <w:r w:rsidRPr="00073C73">
        <w:t xml:space="preserve">IE </w:t>
      </w:r>
      <w:r w:rsidRPr="00073C73">
        <w:rPr>
          <w:i/>
          <w:noProof/>
        </w:rPr>
        <w:t>GNSS-SSR-CorrectionPoints</w:t>
      </w:r>
      <w:r w:rsidRPr="00073C73" w:rsidDel="005D5212">
        <w:rPr>
          <w:i/>
          <w:noProof/>
        </w:rPr>
        <w:t xml:space="preserve"> </w:t>
      </w:r>
      <w:bookmarkEnd w:id="1479"/>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1480"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1480"/>
      <w:r w:rsidRPr="00073C73">
        <w:t>are valid.</w:t>
      </w:r>
    </w:p>
    <w:p w14:paraId="6308CAD4" w14:textId="77777777" w:rsidR="009E61AC" w:rsidRPr="00073C73" w:rsidRDefault="009E61AC" w:rsidP="009E61AC">
      <w:pPr>
        <w:pStyle w:val="PL"/>
        <w:shd w:val="clear" w:color="auto" w:fill="E6E6E6"/>
      </w:pPr>
      <w:bookmarkStart w:id="1481"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1482" w:name="_Hlk23465048"/>
      <w:r w:rsidRPr="00073C73">
        <w:rPr>
          <w:snapToGrid w:val="0"/>
        </w:rPr>
        <w:t>GNSS-SSR-CorrectionPoints</w:t>
      </w:r>
      <w:bookmarkEnd w:id="1482"/>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1483" w:name="_Hlk23464872"/>
      <w:r w:rsidRPr="00073C73">
        <w:rPr>
          <w:snapToGrid w:val="0"/>
        </w:rPr>
        <w:t>bitmaskOfGrids</w:t>
      </w:r>
      <w:bookmarkEnd w:id="1483"/>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1484"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6.15pt;height:25.7pt" o:ole="">
                  <v:imagedata r:id="rId64" o:title=""/>
                </v:shape>
                <o:OLEObject Type="Embed" ProgID="Equation.3" ShapeID="_x0000_i1052" DrawAspect="Content" ObjectID="_1712066754" r:id="rId65"/>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7.55pt;height:16.3pt" o:ole="">
                  <v:imagedata r:id="rId66" o:title=""/>
                </v:shape>
                <o:OLEObject Type="Embed" ProgID="Equation.3" ShapeID="_x0000_i1053" DrawAspect="Content" ObjectID="_1712066755" r:id="rId67"/>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8.7pt;height:25.7pt" o:ole="">
                  <v:imagedata r:id="rId68" o:title=""/>
                </v:shape>
                <o:OLEObject Type="Embed" ProgID="Equation.3" ShapeID="_x0000_i1054" DrawAspect="Content" ObjectID="_1712066756" r:id="rId69"/>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lastRenderedPageBreak/>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81"/>
      <w:bookmarkEnd w:id="1484"/>
    </w:tbl>
    <w:p w14:paraId="6EA37C29" w14:textId="77777777" w:rsidR="00B97C7C" w:rsidRDefault="00B97C7C" w:rsidP="00B97C7C">
      <w:pPr>
        <w:rPr>
          <w:b/>
        </w:rPr>
      </w:pPr>
    </w:p>
    <w:p w14:paraId="10DF1E5E" w14:textId="77777777" w:rsidR="00B97C7C" w:rsidRPr="008A13A2" w:rsidRDefault="00B97C7C" w:rsidP="00B97C7C">
      <w:pPr>
        <w:pStyle w:val="4"/>
      </w:pPr>
      <w:r w:rsidRPr="008A13A2">
        <w:t>–</w:t>
      </w:r>
      <w:r w:rsidRPr="008A13A2">
        <w:tab/>
      </w:r>
      <w:r w:rsidRPr="00001417">
        <w:rPr>
          <w:i/>
          <w:iCs/>
        </w:rPr>
        <w:t>GNSS-Integrity-ServiceParameters</w:t>
      </w:r>
    </w:p>
    <w:p w14:paraId="5A9CBE29" w14:textId="77777777" w:rsidR="00B97C7C" w:rsidRDefault="00B97C7C" w:rsidP="00B97C7C">
      <w:pPr>
        <w:keepLines/>
      </w:pPr>
      <w:commentRangeStart w:id="1485"/>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for which the GNSS integrity assistance data are valid</w:t>
      </w:r>
      <w:r w:rsidRPr="00B67F78">
        <w:rPr>
          <w:lang w:eastAsia="ja-JP"/>
        </w:rPr>
        <w:t>.</w:t>
      </w:r>
      <w:commentRangeEnd w:id="1485"/>
      <w:r w:rsidR="000B58E2">
        <w:rPr>
          <w:rStyle w:val="af5"/>
        </w:rPr>
        <w:commentReference w:id="1485"/>
      </w:r>
    </w:p>
    <w:p w14:paraId="4A3805B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623FD049" w14:textId="77777777" w:rsidR="00B97C7C" w:rsidRPr="008A13A2" w:rsidRDefault="00B97C7C" w:rsidP="00B97C7C">
      <w:pPr>
        <w:pStyle w:val="PL"/>
        <w:shd w:val="clear" w:color="auto" w:fill="E6E6E6"/>
        <w:rPr>
          <w:rFonts w:eastAsia="Courier New" w:cs="Courier New"/>
          <w:color w:val="000000"/>
          <w:szCs w:val="16"/>
        </w:rPr>
      </w:pPr>
    </w:p>
    <w:p w14:paraId="45267110"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GNSS-Integrity-ServiceParameters-r17 ::= SEQUENCE {</w:t>
      </w:r>
    </w:p>
    <w:p w14:paraId="6ECC45E8"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2DA2BFFB"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57ABCCD6"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74DE0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03CA5CD5" w14:textId="77777777" w:rsidR="00B97C7C" w:rsidRPr="008A13A2" w:rsidRDefault="00B97C7C" w:rsidP="00B97C7C">
      <w:pPr>
        <w:pStyle w:val="PL"/>
        <w:shd w:val="clear" w:color="auto" w:fill="E6E6E6"/>
        <w:rPr>
          <w:rFonts w:eastAsia="Courier New" w:cs="Courier New"/>
          <w:color w:val="000000"/>
          <w:szCs w:val="16"/>
        </w:rPr>
      </w:pPr>
    </w:p>
    <w:p w14:paraId="05580A1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1D88868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4EE667D9" w14:textId="77777777" w:rsidTr="005F76BA">
        <w:tc>
          <w:tcPr>
            <w:tcW w:w="9639" w:type="dxa"/>
          </w:tcPr>
          <w:p w14:paraId="199D9EEB" w14:textId="77777777" w:rsidR="00B97C7C" w:rsidRPr="008A13A2" w:rsidRDefault="00B97C7C" w:rsidP="005F76BA">
            <w:pPr>
              <w:pStyle w:val="TAH"/>
              <w:rPr>
                <w:rFonts w:eastAsia="Arial"/>
              </w:rPr>
            </w:pPr>
            <w:r w:rsidRPr="00001417">
              <w:rPr>
                <w:rFonts w:eastAsia="Arial"/>
                <w:i/>
                <w:iCs/>
              </w:rPr>
              <w:t>GNSS-Integrity-ServiceParameters</w:t>
            </w:r>
            <w:r w:rsidRPr="008A13A2">
              <w:rPr>
                <w:rFonts w:eastAsia="Arial"/>
              </w:rPr>
              <w:t xml:space="preserve"> field descriptions</w:t>
            </w:r>
          </w:p>
        </w:tc>
      </w:tr>
      <w:tr w:rsidR="00B97C7C" w:rsidRPr="008A13A2" w14:paraId="0765E525" w14:textId="77777777" w:rsidTr="005F76BA">
        <w:tc>
          <w:tcPr>
            <w:tcW w:w="9639" w:type="dxa"/>
          </w:tcPr>
          <w:p w14:paraId="782ADECC" w14:textId="77777777" w:rsidR="00B97C7C" w:rsidRPr="00533DB1" w:rsidRDefault="00B97C7C" w:rsidP="005F76BA">
            <w:pPr>
              <w:pStyle w:val="TAL"/>
              <w:rPr>
                <w:rFonts w:eastAsia="Arial"/>
                <w:b/>
                <w:bCs/>
                <w:i/>
                <w:iCs/>
              </w:rPr>
            </w:pPr>
            <w:r w:rsidRPr="00533DB1">
              <w:rPr>
                <w:rFonts w:eastAsia="Arial"/>
                <w:b/>
                <w:bCs/>
                <w:i/>
                <w:iCs/>
              </w:rPr>
              <w:t>irMinimum</w:t>
            </w:r>
          </w:p>
          <w:p w14:paraId="1FB238B0" w14:textId="77777777" w:rsidR="00B97C7C" w:rsidRPr="00533DB1" w:rsidRDefault="00B97C7C" w:rsidP="005F76BA">
            <w:pPr>
              <w:pStyle w:val="TAL"/>
              <w:rPr>
                <w:rFonts w:eastAsia="Arial"/>
              </w:rPr>
            </w:pPr>
            <w:r w:rsidRPr="00E73550">
              <w:rPr>
                <w:rFonts w:eastAsia="Arial"/>
              </w:rPr>
              <w:t xml:space="preserve">This field specifies the Minimum Integrity Risk (IR) which is the minimum IR for which the error bounds provided in the IEs </w:t>
            </w:r>
            <w:commentRangeStart w:id="1486"/>
            <w:r w:rsidRPr="0004419C">
              <w:rPr>
                <w:rFonts w:eastAsia="Arial"/>
              </w:rPr>
              <w:t>TBD</w:t>
            </w:r>
            <w:commentRangeEnd w:id="1486"/>
            <w:r w:rsidR="00402490">
              <w:rPr>
                <w:rStyle w:val="af5"/>
                <w:rFonts w:ascii="Times New Roman" w:hAnsi="Times New Roman"/>
              </w:rPr>
              <w:commentReference w:id="1486"/>
            </w:r>
            <w:r w:rsidRPr="00533DB1">
              <w:rPr>
                <w:rFonts w:eastAsia="Arial"/>
              </w:rPr>
              <w:t xml:space="preserve"> </w:t>
            </w:r>
            <w:r w:rsidRPr="00E73550">
              <w:rPr>
                <w:rFonts w:eastAsia="Arial"/>
              </w:rPr>
              <w:t>are</w:t>
            </w:r>
            <w:r w:rsidRPr="00E6403C">
              <w:rPr>
                <w:rFonts w:eastAsia="Arial"/>
              </w:rPr>
              <w:t xml:space="preserve"> valid.</w:t>
            </w:r>
          </w:p>
          <w:p w14:paraId="13358617" w14:textId="77777777" w:rsidR="00B97C7C" w:rsidRPr="008A13A2"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 </w:t>
            </w:r>
            <w:r w:rsidRPr="00E73550">
              <w:rPr>
                <w:rFonts w:eastAsia="Arial"/>
                <w:i/>
                <w:iCs/>
              </w:rPr>
              <w:t>irMinimum</w:t>
            </w:r>
            <w:r w:rsidRPr="00E6403C">
              <w:rPr>
                <w:rFonts w:eastAsia="Arial"/>
              </w:rPr>
              <w:t xml:space="preserve"> and the range is 10</w:t>
            </w:r>
            <w:r w:rsidRPr="00533DB1">
              <w:rPr>
                <w:rFonts w:eastAsia="Arial"/>
                <w:vertAlign w:val="superscript"/>
              </w:rPr>
              <w:t>-10.2</w:t>
            </w:r>
            <w:r w:rsidRPr="00533DB1">
              <w:rPr>
                <w:rFonts w:eastAsia="Arial"/>
              </w:rPr>
              <w:t xml:space="preserve"> to 1.</w:t>
            </w:r>
          </w:p>
        </w:tc>
      </w:tr>
      <w:tr w:rsidR="00B97C7C" w:rsidRPr="008A13A2" w14:paraId="7AF348D4" w14:textId="77777777" w:rsidTr="005F76BA">
        <w:tc>
          <w:tcPr>
            <w:tcW w:w="9639" w:type="dxa"/>
          </w:tcPr>
          <w:p w14:paraId="6B14662D" w14:textId="77777777" w:rsidR="00B97C7C" w:rsidRPr="00533DB1" w:rsidRDefault="00B97C7C" w:rsidP="005F76BA">
            <w:pPr>
              <w:pStyle w:val="TAL"/>
              <w:rPr>
                <w:rFonts w:eastAsia="Arial"/>
                <w:b/>
                <w:bCs/>
                <w:i/>
                <w:iCs/>
              </w:rPr>
            </w:pPr>
            <w:r w:rsidRPr="00533DB1">
              <w:rPr>
                <w:rFonts w:eastAsia="Arial"/>
                <w:b/>
                <w:bCs/>
                <w:i/>
                <w:iCs/>
              </w:rPr>
              <w:t>irMaximum</w:t>
            </w:r>
          </w:p>
          <w:p w14:paraId="08A0ACDC" w14:textId="77777777" w:rsidR="00B97C7C" w:rsidRPr="00E6403C" w:rsidRDefault="00B97C7C" w:rsidP="005F76BA">
            <w:pPr>
              <w:pStyle w:val="TAL"/>
              <w:rPr>
                <w:rFonts w:eastAsia="Arial"/>
              </w:rPr>
            </w:pPr>
            <w:r w:rsidRPr="00E73550">
              <w:rPr>
                <w:rFonts w:eastAsia="Arial"/>
              </w:rPr>
              <w:t xml:space="preserve">This field specifies the Maximum Integrity Risk (IR) which is the maximum IR for which the error bounds provided in the IEs </w:t>
            </w:r>
            <w:commentRangeStart w:id="1487"/>
            <w:r w:rsidRPr="0004419C">
              <w:rPr>
                <w:rFonts w:eastAsia="Arial"/>
              </w:rPr>
              <w:t>TBD</w:t>
            </w:r>
            <w:commentRangeEnd w:id="1487"/>
            <w:r w:rsidR="00402490">
              <w:rPr>
                <w:rStyle w:val="af5"/>
                <w:rFonts w:ascii="Times New Roman" w:hAnsi="Times New Roman"/>
              </w:rPr>
              <w:commentReference w:id="1487"/>
            </w:r>
            <w:r w:rsidRPr="00533DB1">
              <w:rPr>
                <w:rFonts w:eastAsia="Arial"/>
              </w:rPr>
              <w:t xml:space="preserve"> are</w:t>
            </w:r>
            <w:r w:rsidRPr="00E73550">
              <w:rPr>
                <w:rFonts w:eastAsia="Arial"/>
              </w:rPr>
              <w:t xml:space="preserve"> valid.</w:t>
            </w:r>
          </w:p>
          <w:p w14:paraId="1714259A" w14:textId="77777777" w:rsidR="00B97C7C" w:rsidRPr="00533DB1"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w:t>
            </w:r>
            <w:r w:rsidRPr="00533DB1">
              <w:rPr>
                <w:rFonts w:eastAsia="Arial"/>
                <w:i/>
                <w:iCs/>
              </w:rPr>
              <w:t xml:space="preserve"> irMaximum</w:t>
            </w:r>
            <w:r w:rsidRPr="00E73550">
              <w:rPr>
                <w:rFonts w:eastAsia="Arial"/>
              </w:rPr>
              <w:t xml:space="preserve"> and the range is 10</w:t>
            </w:r>
            <w:r w:rsidRPr="00E6403C">
              <w:rPr>
                <w:rFonts w:eastAsia="Arial"/>
                <w:vertAlign w:val="superscript"/>
              </w:rPr>
              <w:t>-10.2</w:t>
            </w:r>
            <w:r w:rsidRPr="00533DB1">
              <w:rPr>
                <w:rFonts w:eastAsia="Arial"/>
              </w:rPr>
              <w:t xml:space="preserve"> to 1.</w:t>
            </w:r>
          </w:p>
        </w:tc>
      </w:tr>
    </w:tbl>
    <w:p w14:paraId="11485444" w14:textId="77777777" w:rsidR="00B97C7C" w:rsidRDefault="00B97C7C" w:rsidP="00B97C7C">
      <w:pPr>
        <w:rPr>
          <w:b/>
        </w:rPr>
      </w:pPr>
    </w:p>
    <w:p w14:paraId="1ED56230" w14:textId="77777777" w:rsidR="00B97C7C" w:rsidRPr="008A13A2" w:rsidRDefault="00B97C7C" w:rsidP="00B97C7C">
      <w:pPr>
        <w:pStyle w:val="4"/>
      </w:pPr>
      <w:r w:rsidRPr="008A13A2">
        <w:t>–</w:t>
      </w:r>
      <w:r w:rsidRPr="008A13A2">
        <w:tab/>
      </w:r>
      <w:r w:rsidRPr="00001417">
        <w:rPr>
          <w:i/>
          <w:iCs/>
        </w:rPr>
        <w:t>GNSS-Integrity-ServiceAlert</w:t>
      </w:r>
    </w:p>
    <w:p w14:paraId="7B2488BA" w14:textId="77777777" w:rsidR="00B97C7C" w:rsidRPr="008A13A2" w:rsidRDefault="00B97C7C" w:rsidP="00B97C7C">
      <w:pPr>
        <w:keepLines/>
      </w:pPr>
      <w:r w:rsidRPr="008A13A2">
        <w:t xml:space="preserve">The IE </w:t>
      </w:r>
      <w:r w:rsidRPr="008A13A2">
        <w:rPr>
          <w:i/>
        </w:rPr>
        <w:t xml:space="preserve">GNSS-Integrity-ServiceAlert </w:t>
      </w:r>
      <w:r w:rsidRPr="008A13A2">
        <w:t xml:space="preserve">is used by the location server to indicate whether the </w:t>
      </w:r>
      <w:r>
        <w:t xml:space="preserve">corresponding assistance data </w:t>
      </w:r>
      <w:r w:rsidRPr="008A13A2">
        <w:t>can be used for integrity related applications.</w:t>
      </w:r>
    </w:p>
    <w:p w14:paraId="439E37B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27CD245B" w14:textId="77777777" w:rsidR="00B97C7C" w:rsidRPr="008A13A2" w:rsidRDefault="00B97C7C" w:rsidP="00B97C7C">
      <w:pPr>
        <w:pStyle w:val="PL"/>
        <w:shd w:val="clear" w:color="auto" w:fill="E6E6E6"/>
        <w:rPr>
          <w:rFonts w:eastAsia="Courier New" w:cs="Courier New"/>
          <w:color w:val="000000"/>
          <w:szCs w:val="16"/>
        </w:rPr>
      </w:pPr>
    </w:p>
    <w:p w14:paraId="03F87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GNSS-Integrity-ServiceAlert-r17 ::= SEQUENCE {</w:t>
      </w:r>
    </w:p>
    <w:p w14:paraId="6D04B0F7"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6805D89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4352B8D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578A4C2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6F99310A" w14:textId="77777777" w:rsidR="00B97C7C" w:rsidRPr="008A13A2" w:rsidRDefault="00B97C7C" w:rsidP="00B97C7C">
      <w:pPr>
        <w:pStyle w:val="PL"/>
        <w:shd w:val="clear" w:color="auto" w:fill="E6E6E6"/>
        <w:rPr>
          <w:rFonts w:eastAsia="Courier New" w:cs="Courier New"/>
          <w:color w:val="000000"/>
          <w:szCs w:val="16"/>
        </w:rPr>
      </w:pPr>
    </w:p>
    <w:p w14:paraId="62FB2C8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58E8972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6803E463" w14:textId="77777777" w:rsidTr="005F76BA">
        <w:tc>
          <w:tcPr>
            <w:tcW w:w="9639" w:type="dxa"/>
          </w:tcPr>
          <w:p w14:paraId="6DFB9805" w14:textId="77777777" w:rsidR="00B97C7C" w:rsidRPr="008A13A2" w:rsidRDefault="00B97C7C" w:rsidP="005F76BA">
            <w:pPr>
              <w:pStyle w:val="TAH"/>
              <w:rPr>
                <w:rFonts w:eastAsia="Arial"/>
              </w:rPr>
            </w:pPr>
            <w:r w:rsidRPr="00950B33">
              <w:rPr>
                <w:rFonts w:eastAsia="Arial"/>
                <w:i/>
                <w:iCs/>
              </w:rPr>
              <w:lastRenderedPageBreak/>
              <w:t>GNSS-Integrity-ServiceAlert</w:t>
            </w:r>
            <w:r w:rsidRPr="008A13A2">
              <w:rPr>
                <w:rFonts w:eastAsia="Arial"/>
              </w:rPr>
              <w:t xml:space="preserve"> field descriptions</w:t>
            </w:r>
          </w:p>
        </w:tc>
      </w:tr>
      <w:tr w:rsidR="00B97C7C" w:rsidRPr="008A13A2" w14:paraId="2E505077" w14:textId="77777777" w:rsidTr="005F76BA">
        <w:tc>
          <w:tcPr>
            <w:tcW w:w="9639" w:type="dxa"/>
          </w:tcPr>
          <w:p w14:paraId="785D8B72" w14:textId="77777777" w:rsidR="00B97C7C" w:rsidRPr="00950B33" w:rsidRDefault="00B97C7C" w:rsidP="005F76BA">
            <w:pPr>
              <w:pStyle w:val="TAL"/>
              <w:rPr>
                <w:rFonts w:eastAsia="Arial"/>
                <w:b/>
                <w:bCs/>
                <w:i/>
                <w:iCs/>
              </w:rPr>
            </w:pPr>
            <w:r w:rsidRPr="00950B33">
              <w:rPr>
                <w:rFonts w:eastAsia="Arial"/>
                <w:b/>
                <w:bCs/>
                <w:i/>
                <w:iCs/>
              </w:rPr>
              <w:t>ionosphereDoNotUse</w:t>
            </w:r>
          </w:p>
          <w:p w14:paraId="37BB7A51" w14:textId="77777777" w:rsidR="00B97C7C" w:rsidRPr="008A13A2" w:rsidRDefault="00B97C7C" w:rsidP="005F76BA">
            <w:pPr>
              <w:pStyle w:val="TAL"/>
              <w:rPr>
                <w:rFonts w:eastAsia="Arial"/>
              </w:rPr>
            </w:pPr>
            <w:r w:rsidRPr="008A13A2">
              <w:rPr>
                <w:rFonts w:eastAsia="Arial"/>
              </w:rPr>
              <w:t xml:space="preserve">This field indicates whether the ionospheric </w:t>
            </w:r>
            <w:r>
              <w:rPr>
                <w:rFonts w:eastAsia="Arial"/>
              </w:rPr>
              <w:t xml:space="preserve">corrections in IE </w:t>
            </w:r>
            <w:r w:rsidRPr="001516FC">
              <w:rPr>
                <w:i/>
                <w:iCs/>
              </w:rPr>
              <w:t>GNSS-SSR-STEC-Correction</w:t>
            </w:r>
            <w:r>
              <w:rPr>
                <w:rFonts w:eastAsia="Arial"/>
              </w:rPr>
              <w:t xml:space="preserve"> </w:t>
            </w:r>
            <w:r w:rsidRPr="008A13A2">
              <w:rPr>
                <w:rFonts w:eastAsia="Arial"/>
              </w:rPr>
              <w:t>can be used for integrity related applications (FALSE) or not (TRUE).</w:t>
            </w:r>
          </w:p>
        </w:tc>
      </w:tr>
      <w:tr w:rsidR="00B97C7C" w:rsidRPr="008A13A2" w14:paraId="357CEB2C" w14:textId="77777777" w:rsidTr="005F76BA">
        <w:tc>
          <w:tcPr>
            <w:tcW w:w="9639" w:type="dxa"/>
          </w:tcPr>
          <w:p w14:paraId="5A2BB34E" w14:textId="77777777" w:rsidR="00B97C7C" w:rsidRPr="00950B33" w:rsidRDefault="00B97C7C" w:rsidP="005F76BA">
            <w:pPr>
              <w:pStyle w:val="TAL"/>
              <w:rPr>
                <w:rFonts w:eastAsia="Arial"/>
                <w:b/>
                <w:bCs/>
                <w:i/>
                <w:iCs/>
              </w:rPr>
            </w:pPr>
            <w:r w:rsidRPr="00950B33">
              <w:rPr>
                <w:rFonts w:eastAsia="Arial"/>
                <w:b/>
                <w:bCs/>
                <w:i/>
                <w:iCs/>
              </w:rPr>
              <w:t>troposphereDoNotUse</w:t>
            </w:r>
          </w:p>
          <w:p w14:paraId="598A9B84" w14:textId="77777777" w:rsidR="00B97C7C" w:rsidRPr="008A13A2" w:rsidRDefault="00B97C7C" w:rsidP="005F76BA">
            <w:pPr>
              <w:pStyle w:val="TAL"/>
              <w:rPr>
                <w:rFonts w:eastAsia="Arial"/>
              </w:rPr>
            </w:pPr>
            <w:r w:rsidRPr="008A13A2">
              <w:rPr>
                <w:rFonts w:eastAsia="Arial"/>
              </w:rPr>
              <w:t xml:space="preserve">This field indicates whether the tropospheric </w:t>
            </w:r>
            <w:r>
              <w:rPr>
                <w:rFonts w:eastAsia="Arial"/>
              </w:rPr>
              <w:t xml:space="preserve">corrections in IE </w:t>
            </w:r>
            <w:r w:rsidRPr="001516FC">
              <w:rPr>
                <w:i/>
                <w:iCs/>
              </w:rPr>
              <w:t>GNSS-SSR-GriddedCorrection</w:t>
            </w:r>
            <w:r w:rsidRPr="008A13A2">
              <w:rPr>
                <w:rFonts w:eastAsia="Arial"/>
              </w:rPr>
              <w:t xml:space="preserve"> can be used for integrity related applications (FALSE) or not (TRUE).</w:t>
            </w:r>
          </w:p>
        </w:tc>
      </w:tr>
    </w:tbl>
    <w:p w14:paraId="1456D71F" w14:textId="77777777" w:rsidR="00B97C7C" w:rsidRDefault="00B97C7C" w:rsidP="00B97C7C">
      <w:pPr>
        <w:rPr>
          <w:b/>
        </w:rPr>
      </w:pPr>
    </w:p>
    <w:p w14:paraId="62877576" w14:textId="77777777" w:rsidR="00B97C7C" w:rsidRPr="00073C73" w:rsidRDefault="00B97C7C" w:rsidP="00B97C7C">
      <w:pPr>
        <w:rPr>
          <w:b/>
        </w:rPr>
      </w:pPr>
      <w:r w:rsidRPr="00CD5FD9">
        <w:t>Editor's Note: FFS on whether to also include a "Service DNU".</w:t>
      </w:r>
    </w:p>
    <w:p w14:paraId="0B7C49D3" w14:textId="77777777" w:rsidR="009E61AC" w:rsidRPr="00073C73" w:rsidRDefault="009E61AC" w:rsidP="002D60CB">
      <w:pPr>
        <w:rPr>
          <w:b/>
        </w:rPr>
      </w:pPr>
    </w:p>
    <w:p w14:paraId="3A28E238" w14:textId="77777777" w:rsidR="002B1632" w:rsidRPr="00073C73" w:rsidRDefault="002B1632" w:rsidP="002D60CB">
      <w:pPr>
        <w:pStyle w:val="4"/>
      </w:pPr>
      <w:bookmarkStart w:id="1488" w:name="_Toc27765237"/>
      <w:bookmarkStart w:id="1489" w:name="_Toc37680918"/>
      <w:bookmarkStart w:id="1490" w:name="_Toc46486489"/>
      <w:bookmarkStart w:id="1491" w:name="_Toc52546834"/>
      <w:bookmarkStart w:id="1492" w:name="_Toc52547364"/>
      <w:bookmarkStart w:id="1493" w:name="_Toc52547894"/>
      <w:bookmarkStart w:id="1494" w:name="_Toc52548424"/>
      <w:bookmarkStart w:id="1495" w:name="_Toc90719670"/>
      <w:r w:rsidRPr="00073C73">
        <w:t>–</w:t>
      </w:r>
      <w:r w:rsidRPr="00073C73">
        <w:tab/>
      </w:r>
      <w:r w:rsidRPr="00073C73">
        <w:rPr>
          <w:i/>
          <w:snapToGrid w:val="0"/>
        </w:rPr>
        <w:t>GNSS-TimeModelList</w:t>
      </w:r>
      <w:bookmarkEnd w:id="1488"/>
      <w:bookmarkEnd w:id="1489"/>
      <w:bookmarkEnd w:id="1490"/>
      <w:bookmarkEnd w:id="1491"/>
      <w:bookmarkEnd w:id="1492"/>
      <w:bookmarkEnd w:id="1493"/>
      <w:bookmarkEnd w:id="1494"/>
      <w:bookmarkEnd w:id="1495"/>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4"/>
      </w:pPr>
      <w:bookmarkStart w:id="1496" w:name="_Toc27765238"/>
      <w:bookmarkStart w:id="1497" w:name="_Toc37680919"/>
      <w:bookmarkStart w:id="1498" w:name="_Toc46486490"/>
      <w:bookmarkStart w:id="1499" w:name="_Toc52546835"/>
      <w:bookmarkStart w:id="1500" w:name="_Toc52547365"/>
      <w:bookmarkStart w:id="1501" w:name="_Toc52547895"/>
      <w:bookmarkStart w:id="1502" w:name="_Toc52548425"/>
      <w:bookmarkStart w:id="1503" w:name="_Toc90719671"/>
      <w:r w:rsidRPr="00073C73">
        <w:t>–</w:t>
      </w:r>
      <w:r w:rsidRPr="00073C73">
        <w:tab/>
      </w:r>
      <w:r w:rsidRPr="00073C73">
        <w:rPr>
          <w:i/>
          <w:snapToGrid w:val="0"/>
        </w:rPr>
        <w:t>GNSS-DifferentialCorrections</w:t>
      </w:r>
      <w:bookmarkEnd w:id="1496"/>
      <w:bookmarkEnd w:id="1497"/>
      <w:bookmarkEnd w:id="1498"/>
      <w:bookmarkEnd w:id="1499"/>
      <w:bookmarkEnd w:id="1500"/>
      <w:bookmarkEnd w:id="1501"/>
      <w:bookmarkEnd w:id="1502"/>
      <w:bookmarkEnd w:id="1503"/>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lastRenderedPageBreak/>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lastRenderedPageBreak/>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4"/>
      </w:pPr>
      <w:bookmarkStart w:id="1504" w:name="_Toc27765239"/>
      <w:bookmarkStart w:id="1505" w:name="_Toc37680920"/>
      <w:bookmarkStart w:id="1506" w:name="_Toc46486491"/>
      <w:bookmarkStart w:id="1507" w:name="_Toc52546836"/>
      <w:bookmarkStart w:id="1508" w:name="_Toc52547366"/>
      <w:bookmarkStart w:id="1509" w:name="_Toc52547896"/>
      <w:bookmarkStart w:id="1510" w:name="_Toc52548426"/>
      <w:bookmarkStart w:id="1511" w:name="_Toc90719672"/>
      <w:r w:rsidRPr="00073C73">
        <w:lastRenderedPageBreak/>
        <w:t>–</w:t>
      </w:r>
      <w:r w:rsidRPr="00073C73">
        <w:tab/>
      </w:r>
      <w:r w:rsidRPr="00073C73">
        <w:rPr>
          <w:i/>
          <w:snapToGrid w:val="0"/>
        </w:rPr>
        <w:t>GNSS-NavigationModel</w:t>
      </w:r>
      <w:bookmarkEnd w:id="1504"/>
      <w:bookmarkEnd w:id="1505"/>
      <w:bookmarkEnd w:id="1506"/>
      <w:bookmarkEnd w:id="1507"/>
      <w:bookmarkEnd w:id="1508"/>
      <w:bookmarkEnd w:id="1509"/>
      <w:bookmarkEnd w:id="1510"/>
      <w:bookmarkEnd w:id="1511"/>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1512" w:name="OLE_LINK63"/>
      <w:bookmarkStart w:id="1513"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1512"/>
    <w:bookmarkEnd w:id="1513"/>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lastRenderedPageBreak/>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5427D10C" w:rsidR="00D04D0A" w:rsidRPr="00073C73" w:rsidRDefault="00AA5800" w:rsidP="00D04D0A">
            <w:pPr>
              <w:pStyle w:val="TAL"/>
              <w:keepNext w:val="0"/>
              <w:keepLines w:val="0"/>
              <w:widowControl w:val="0"/>
              <w:rPr>
                <w:rFonts w:eastAsia="等线"/>
                <w:noProof/>
                <w:lang w:eastAsia="zh-CN"/>
              </w:rPr>
            </w:pPr>
            <w:r w:rsidRPr="00073C73">
              <w:rPr>
                <w:noProof/>
              </w:rPr>
              <w:t xml:space="preserve">In the case of broadcasted BDS </w:t>
            </w:r>
            <w:r w:rsidR="00D04D0A" w:rsidRPr="00073C73">
              <w:rPr>
                <w:rFonts w:eastAsia="等线"/>
                <w:noProof/>
                <w:lang w:eastAsia="zh-CN"/>
              </w:rPr>
              <w:t>B1I</w:t>
            </w:r>
            <w:r w:rsidR="00533DB1">
              <w:rPr>
                <w:rFonts w:eastAsia="等线" w:hint="eastAsia"/>
                <w:noProof/>
                <w:lang w:eastAsia="zh-CN"/>
              </w:rPr>
              <w:t>/B3I</w:t>
            </w:r>
            <w:r w:rsidR="00D04D0A" w:rsidRPr="00073C73">
              <w:rPr>
                <w:rFonts w:eastAsia="等线"/>
                <w:noProof/>
                <w:lang w:eastAsia="zh-CN"/>
              </w:rPr>
              <w:t xml:space="preserve">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00533DB1">
              <w:rPr>
                <w:noProof/>
              </w:rPr>
              <w:t>,</w:t>
            </w:r>
            <w:r w:rsidR="00533DB1">
              <w:rPr>
                <w:noProof/>
                <w:lang w:eastAsia="zh-CN"/>
              </w:rPr>
              <w:t xml:space="preserve"> </w:t>
            </w:r>
            <w:r w:rsidR="00E6403C">
              <w:rPr>
                <w:noProof/>
                <w:lang w:eastAsia="zh-CN"/>
              </w:rPr>
              <w:t>[50]</w:t>
            </w:r>
            <w:r w:rsidRPr="00073C73">
              <w:rPr>
                <w:noProof/>
              </w:rPr>
              <w:t>.</w:t>
            </w:r>
          </w:p>
          <w:p w14:paraId="7F4E6ECA" w14:textId="56F24F88" w:rsidR="00AA5800" w:rsidRPr="00073C73" w:rsidRDefault="00D04D0A" w:rsidP="00D04D0A">
            <w:pPr>
              <w:pStyle w:val="TAL"/>
              <w:keepNext w:val="0"/>
              <w:keepLines w:val="0"/>
              <w:widowControl w:val="0"/>
              <w:rPr>
                <w:noProof/>
              </w:rPr>
            </w:pPr>
            <w:r w:rsidRPr="00073C73">
              <w:rPr>
                <w:noProof/>
              </w:rPr>
              <w:t>In</w:t>
            </w:r>
            <w:r w:rsidRPr="00073C73">
              <w:rPr>
                <w:rFonts w:eastAsia="等线"/>
                <w:noProof/>
                <w:lang w:eastAsia="zh-CN"/>
              </w:rPr>
              <w:t xml:space="preserve"> the case of broadcasted BDS B1C</w:t>
            </w:r>
            <w:r w:rsidR="00533DB1">
              <w:rPr>
                <w:rFonts w:eastAsia="等线" w:hint="eastAsia"/>
                <w:noProof/>
                <w:lang w:eastAsia="zh-CN"/>
              </w:rPr>
              <w:t>/B2a</w:t>
            </w:r>
            <w:r w:rsidRPr="00073C73">
              <w:rPr>
                <w:rFonts w:eastAsia="等线"/>
                <w:noProof/>
                <w:lang w:eastAsia="zh-CN"/>
              </w:rPr>
              <w:t xml:space="preserve"> ephemeris, the </w:t>
            </w:r>
            <w:r w:rsidRPr="00073C73">
              <w:rPr>
                <w:i/>
                <w:noProof/>
              </w:rPr>
              <w:t>iod</w:t>
            </w:r>
            <w:r w:rsidRPr="00073C73">
              <w:rPr>
                <w:noProof/>
              </w:rPr>
              <w:t xml:space="preserve"> contains</w:t>
            </w:r>
            <w:r w:rsidRPr="00073C73">
              <w:rPr>
                <w:rFonts w:eastAsia="等线"/>
                <w:noProof/>
                <w:lang w:eastAsia="zh-CN"/>
              </w:rPr>
              <w:t xml:space="preserve"> the IODC as described in [39]</w:t>
            </w:r>
            <w:r w:rsidR="00533DB1">
              <w:rPr>
                <w:rFonts w:eastAsia="等线"/>
                <w:noProof/>
                <w:lang w:eastAsia="zh-CN"/>
              </w:rPr>
              <w:t xml:space="preserve">, </w:t>
            </w:r>
            <w:r w:rsidR="00E6403C">
              <w:rPr>
                <w:rFonts w:eastAsia="等线"/>
                <w:noProof/>
                <w:lang w:eastAsia="zh-CN"/>
              </w:rPr>
              <w:t>[49]</w:t>
            </w:r>
            <w:r w:rsidRPr="00073C73">
              <w:rPr>
                <w:rFonts w:eastAsia="等线"/>
                <w:noProof/>
                <w:lang w:eastAsia="zh-CN"/>
              </w:rPr>
              <w:t>.</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3B4478FC" w:rsidR="00AA5800" w:rsidRPr="00073C73" w:rsidRDefault="00AA5800" w:rsidP="002D60CB">
            <w:pPr>
              <w:pStyle w:val="TAL"/>
              <w:keepNext w:val="0"/>
              <w:keepLines w:val="0"/>
              <w:widowControl w:val="0"/>
              <w:rPr>
                <w:sz w:val="16"/>
                <w:szCs w:val="16"/>
                <w:lang w:eastAsia="zh-CN"/>
              </w:rPr>
            </w:pPr>
            <w:r w:rsidRPr="00073C73">
              <w:rPr>
                <w:sz w:val="16"/>
                <w:szCs w:val="16"/>
              </w:rPr>
              <w:t>BDS</w:t>
            </w:r>
            <w:r w:rsidR="00E73550" w:rsidRPr="007B2E20">
              <w:rPr>
                <w:sz w:val="16"/>
                <w:szCs w:val="16"/>
                <w:vertAlign w:val="superscript"/>
                <w:lang w:eastAsia="zh-CN"/>
              </w:rPr>
              <w:t>(6)</w:t>
            </w:r>
            <w:r w:rsidR="00D04D0A" w:rsidRPr="00073C73">
              <w:rPr>
                <w:sz w:val="16"/>
                <w:szCs w:val="16"/>
                <w:lang w:eastAsia="zh-CN"/>
              </w:rPr>
              <w:t xml:space="preserve"> B1I</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21E6CCBE"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r w:rsidR="00E73550">
              <w:rPr>
                <w:sz w:val="16"/>
                <w:szCs w:val="16"/>
              </w:rPr>
              <w:t>,</w:t>
            </w:r>
            <w:r w:rsidR="00E73550">
              <w:rPr>
                <w:rFonts w:hint="eastAsia"/>
                <w:sz w:val="16"/>
                <w:szCs w:val="16"/>
                <w:lang w:eastAsia="zh-CN"/>
              </w:rPr>
              <w:t xml:space="preserve"> </w:t>
            </w:r>
            <w:r w:rsidR="00E6403C">
              <w:rPr>
                <w:sz w:val="16"/>
                <w:szCs w:val="16"/>
                <w:lang w:eastAsia="zh-CN"/>
              </w:rPr>
              <w:t>[50]</w:t>
            </w:r>
          </w:p>
        </w:tc>
        <w:tc>
          <w:tcPr>
            <w:tcW w:w="1134" w:type="dxa"/>
          </w:tcPr>
          <w:p w14:paraId="6A5166BF" w14:textId="4688819A" w:rsidR="00AA5800" w:rsidRPr="00073C73" w:rsidRDefault="00E73550" w:rsidP="002D60CB">
            <w:pPr>
              <w:pStyle w:val="TAL"/>
              <w:keepNext w:val="0"/>
              <w:keepLines w:val="0"/>
              <w:widowControl w:val="0"/>
              <w:jc w:val="center"/>
              <w:rPr>
                <w:sz w:val="16"/>
                <w:szCs w:val="16"/>
              </w:rPr>
            </w:pPr>
            <w:r w:rsidRPr="007B2E20">
              <w:rPr>
                <w:sz w:val="16"/>
                <w:szCs w:val="16"/>
              </w:rPr>
              <w:t>B</w:t>
            </w:r>
            <w:r>
              <w:rPr>
                <w:rFonts w:hint="eastAsia"/>
                <w:sz w:val="16"/>
                <w:szCs w:val="16"/>
                <w:lang w:eastAsia="zh-CN"/>
              </w:rPr>
              <w:t>3</w:t>
            </w:r>
            <w:r w:rsidRPr="007B2E20">
              <w:rPr>
                <w:sz w:val="16"/>
                <w:szCs w:val="16"/>
              </w:rPr>
              <w:t>I Health (SatH1) [</w:t>
            </w:r>
            <w:r>
              <w:rPr>
                <w:rFonts w:hint="eastAsia"/>
                <w:sz w:val="16"/>
                <w:szCs w:val="16"/>
                <w:lang w:eastAsia="zh-CN"/>
              </w:rPr>
              <w:t>23</w:t>
            </w:r>
            <w:r>
              <w:rPr>
                <w:sz w:val="16"/>
                <w:szCs w:val="16"/>
                <w:lang w:eastAsia="zh-CN"/>
              </w:rPr>
              <w:t>]</w:t>
            </w:r>
            <w:r>
              <w:rPr>
                <w:rFonts w:hint="eastAsia"/>
                <w:sz w:val="16"/>
                <w:szCs w:val="16"/>
                <w:lang w:eastAsia="zh-CN"/>
              </w:rPr>
              <w:t xml:space="preserve">, </w:t>
            </w:r>
            <w:r w:rsidR="00E6403C">
              <w:rPr>
                <w:sz w:val="16"/>
                <w:szCs w:val="16"/>
                <w:lang w:eastAsia="zh-CN"/>
              </w:rPr>
              <w:t>[50]</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DE0D738" w:rsidR="00D04D0A" w:rsidRPr="00073C73" w:rsidRDefault="00D04D0A" w:rsidP="00557BF2">
            <w:pPr>
              <w:pStyle w:val="TAL"/>
              <w:keepNext w:val="0"/>
              <w:keepLines w:val="0"/>
              <w:widowControl w:val="0"/>
              <w:rPr>
                <w:rFonts w:eastAsia="等线"/>
                <w:sz w:val="16"/>
                <w:szCs w:val="16"/>
                <w:lang w:eastAsia="zh-CN"/>
              </w:rPr>
            </w:pPr>
            <w:r w:rsidRPr="00073C73">
              <w:rPr>
                <w:rFonts w:eastAsia="等线"/>
                <w:sz w:val="16"/>
                <w:szCs w:val="16"/>
                <w:lang w:eastAsia="zh-CN"/>
              </w:rPr>
              <w:t>BDS</w:t>
            </w:r>
            <w:r w:rsidR="00E73550" w:rsidRPr="007B2E20">
              <w:rPr>
                <w:rFonts w:eastAsia="等线"/>
                <w:sz w:val="16"/>
                <w:szCs w:val="16"/>
                <w:vertAlign w:val="superscript"/>
                <w:lang w:eastAsia="zh-CN"/>
              </w:rPr>
              <w:t>(7)</w:t>
            </w:r>
            <w:r w:rsidRPr="00073C73">
              <w:rPr>
                <w:rFonts w:eastAsia="等线"/>
                <w:sz w:val="16"/>
                <w:szCs w:val="16"/>
                <w:lang w:eastAsia="zh-CN"/>
              </w:rPr>
              <w:t xml:space="preserve"> B1C</w:t>
            </w:r>
          </w:p>
          <w:p w14:paraId="6A8F56D6" w14:textId="71900DAA" w:rsidR="00D04D0A" w:rsidRPr="00073C73" w:rsidRDefault="00D04D0A" w:rsidP="00557BF2">
            <w:pPr>
              <w:pStyle w:val="TAL"/>
              <w:keepNext w:val="0"/>
              <w:keepLines w:val="0"/>
              <w:widowControl w:val="0"/>
              <w:rPr>
                <w:rFonts w:eastAsia="等线"/>
                <w:sz w:val="16"/>
                <w:szCs w:val="16"/>
                <w:lang w:eastAsia="zh-CN"/>
              </w:rPr>
            </w:pPr>
            <w:r w:rsidRPr="00073C73">
              <w:rPr>
                <w:rFonts w:eastAsia="等线"/>
                <w:sz w:val="16"/>
                <w:szCs w:val="16"/>
                <w:lang w:eastAsia="zh-CN"/>
              </w:rPr>
              <w:t>[39]</w:t>
            </w:r>
            <w:r w:rsidR="00E73550">
              <w:rPr>
                <w:rFonts w:eastAsia="等线" w:hint="eastAsia"/>
                <w:sz w:val="16"/>
                <w:szCs w:val="16"/>
                <w:lang w:eastAsia="zh-CN"/>
              </w:rPr>
              <w:t xml:space="preserve">/B2a </w:t>
            </w:r>
            <w:r w:rsidR="00E6403C">
              <w:rPr>
                <w:rFonts w:eastAsia="等线" w:hint="eastAsia"/>
                <w:sz w:val="16"/>
                <w:szCs w:val="16"/>
                <w:lang w:eastAsia="zh-CN"/>
              </w:rPr>
              <w:t>[49]</w:t>
            </w:r>
          </w:p>
        </w:tc>
        <w:tc>
          <w:tcPr>
            <w:tcW w:w="1134" w:type="dxa"/>
          </w:tcPr>
          <w:p w14:paraId="18034E99" w14:textId="1115B5C5"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r w:rsidR="00E73550">
              <w:rPr>
                <w:sz w:val="16"/>
                <w:szCs w:val="16"/>
              </w:rPr>
              <w:t>,</w:t>
            </w:r>
            <w:r w:rsidR="00E73550">
              <w:rPr>
                <w:rFonts w:hint="eastAsia"/>
                <w:sz w:val="16"/>
                <w:szCs w:val="16"/>
                <w:lang w:eastAsia="zh-CN"/>
              </w:rPr>
              <w:t xml:space="preserve"> </w:t>
            </w:r>
            <w:r w:rsidR="00E6403C">
              <w:rPr>
                <w:sz w:val="16"/>
                <w:szCs w:val="16"/>
                <w:lang w:eastAsia="zh-CN"/>
              </w:rPr>
              <w:t>[49]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6CA7A9E8"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r w:rsidR="00E73550">
              <w:rPr>
                <w:sz w:val="16"/>
                <w:szCs w:val="16"/>
                <w:lang w:eastAsia="zh-CN"/>
              </w:rPr>
              <w:t xml:space="preserve">, </w:t>
            </w:r>
            <w:r w:rsidR="00E6403C">
              <w:rPr>
                <w:sz w:val="16"/>
                <w:szCs w:val="16"/>
                <w:lang w:eastAsia="zh-CN"/>
              </w:rPr>
              <w:t>[49]</w:t>
            </w:r>
          </w:p>
        </w:tc>
        <w:tc>
          <w:tcPr>
            <w:tcW w:w="992" w:type="dxa"/>
          </w:tcPr>
          <w:p w14:paraId="5721D989" w14:textId="77777777" w:rsidR="00E73550" w:rsidRPr="007B2E20" w:rsidRDefault="00E73550" w:rsidP="00E73550">
            <w:pPr>
              <w:pStyle w:val="TAL"/>
              <w:keepNext w:val="0"/>
              <w:keepLines w:val="0"/>
              <w:widowControl w:val="0"/>
              <w:jc w:val="center"/>
              <w:rPr>
                <w:sz w:val="16"/>
                <w:szCs w:val="16"/>
                <w:lang w:eastAsia="zh-CN"/>
              </w:rPr>
            </w:pPr>
            <w:r w:rsidRPr="007B2E20">
              <w:rPr>
                <w:sz w:val="16"/>
                <w:szCs w:val="16"/>
                <w:lang w:eastAsia="zh-CN"/>
              </w:rPr>
              <w:t>B</w:t>
            </w:r>
            <w:r>
              <w:rPr>
                <w:rFonts w:hint="eastAsia"/>
                <w:sz w:val="16"/>
                <w:szCs w:val="16"/>
                <w:lang w:eastAsia="zh-CN"/>
              </w:rPr>
              <w:t>2a</w:t>
            </w:r>
            <w:r w:rsidRPr="007B2E20">
              <w:rPr>
                <w:sz w:val="16"/>
                <w:szCs w:val="16"/>
                <w:lang w:eastAsia="zh-CN"/>
              </w:rPr>
              <w:t xml:space="preserve"> Health</w:t>
            </w:r>
          </w:p>
          <w:p w14:paraId="4023CCA0" w14:textId="0561AE74" w:rsidR="00D04D0A" w:rsidRPr="00073C73" w:rsidDel="00FD7D10" w:rsidRDefault="00E73550" w:rsidP="00557BF2">
            <w:pPr>
              <w:pStyle w:val="TAL"/>
              <w:keepNext w:val="0"/>
              <w:keepLines w:val="0"/>
              <w:widowControl w:val="0"/>
              <w:jc w:val="center"/>
              <w:rPr>
                <w:sz w:val="16"/>
                <w:szCs w:val="16"/>
              </w:rPr>
            </w:pPr>
            <w:r w:rsidRPr="007B2E20">
              <w:rPr>
                <w:sz w:val="16"/>
                <w:szCs w:val="16"/>
                <w:lang w:eastAsia="zh-CN"/>
              </w:rPr>
              <w:t>[</w:t>
            </w:r>
            <w:r>
              <w:rPr>
                <w:rFonts w:hint="eastAsia"/>
                <w:sz w:val="16"/>
                <w:szCs w:val="16"/>
                <w:lang w:eastAsia="zh-CN"/>
              </w:rPr>
              <w:t>39</w:t>
            </w:r>
            <w:r>
              <w:rPr>
                <w:sz w:val="16"/>
                <w:szCs w:val="16"/>
                <w:lang w:eastAsia="zh-CN"/>
              </w:rPr>
              <w:t>],</w:t>
            </w:r>
            <w:r w:rsidR="00E6403C">
              <w:rPr>
                <w:sz w:val="16"/>
                <w:szCs w:val="16"/>
                <w:lang w:eastAsia="zh-CN"/>
              </w:rPr>
              <w:t>[49]</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lastRenderedPageBreak/>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01D102D1"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r w:rsidR="00E73550">
              <w:rPr>
                <w:rFonts w:hint="eastAsia"/>
                <w:sz w:val="16"/>
                <w:szCs w:val="16"/>
                <w:lang w:eastAsia="zh-CN"/>
              </w:rPr>
              <w:t>/B3I</w:t>
            </w:r>
          </w:p>
        </w:tc>
        <w:tc>
          <w:tcPr>
            <w:tcW w:w="7938" w:type="dxa"/>
            <w:gridSpan w:val="11"/>
          </w:tcPr>
          <w:p w14:paraId="2158FAD6" w14:textId="499A1280"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r w:rsidR="00E73550">
              <w:rPr>
                <w:bCs/>
                <w:sz w:val="16"/>
                <w:szCs w:val="16"/>
              </w:rPr>
              <w:t xml:space="preserve">, </w:t>
            </w:r>
            <w:r w:rsidR="00E6403C">
              <w:rPr>
                <w:bCs/>
                <w:sz w:val="16"/>
                <w:szCs w:val="16"/>
              </w:rPr>
              <w:t>[50]</w:t>
            </w:r>
          </w:p>
        </w:tc>
      </w:tr>
      <w:tr w:rsidR="00073C73" w:rsidRPr="00073C73" w14:paraId="7964236E" w14:textId="77777777" w:rsidTr="00557BF2">
        <w:tc>
          <w:tcPr>
            <w:tcW w:w="1418" w:type="dxa"/>
          </w:tcPr>
          <w:p w14:paraId="05838B54" w14:textId="538A0711" w:rsidR="00D04D0A" w:rsidRPr="00073C73" w:rsidRDefault="00D04D0A" w:rsidP="005903F8">
            <w:pPr>
              <w:pStyle w:val="TAL"/>
              <w:rPr>
                <w:sz w:val="16"/>
                <w:szCs w:val="16"/>
              </w:rPr>
            </w:pPr>
            <w:r w:rsidRPr="00073C73">
              <w:rPr>
                <w:rFonts w:eastAsia="等线"/>
                <w:sz w:val="16"/>
                <w:szCs w:val="16"/>
                <w:lang w:eastAsia="zh-CN"/>
              </w:rPr>
              <w:t>BDS B1C</w:t>
            </w:r>
            <w:r w:rsidR="00E73550">
              <w:rPr>
                <w:rFonts w:eastAsia="等线" w:hint="eastAsia"/>
                <w:sz w:val="16"/>
                <w:szCs w:val="16"/>
                <w:lang w:eastAsia="zh-CN"/>
              </w:rPr>
              <w:t>/B2a</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2D922CF9" w:rsidR="00D04D0A" w:rsidRPr="00073C73" w:rsidRDefault="00D04D0A" w:rsidP="005903F8">
            <w:pPr>
              <w:pStyle w:val="TAL"/>
              <w:jc w:val="center"/>
              <w:rPr>
                <w:sz w:val="16"/>
                <w:szCs w:val="16"/>
              </w:rPr>
            </w:pPr>
            <w:r w:rsidRPr="00073C73">
              <w:rPr>
                <w:sz w:val="16"/>
                <w:szCs w:val="16"/>
              </w:rPr>
              <w:t>Issue of Data, Clock [39]</w:t>
            </w:r>
            <w:r w:rsidR="00E73550">
              <w:rPr>
                <w:sz w:val="16"/>
                <w:szCs w:val="16"/>
              </w:rPr>
              <w:t xml:space="preserve">, </w:t>
            </w:r>
            <w:r w:rsidR="00E6403C">
              <w:rPr>
                <w:sz w:val="16"/>
                <w:szCs w:val="16"/>
              </w:rPr>
              <w:t>[49]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4"/>
      </w:pPr>
      <w:bookmarkStart w:id="1514" w:name="_Toc27765240"/>
      <w:bookmarkStart w:id="1515" w:name="_Toc37680921"/>
      <w:bookmarkStart w:id="1516" w:name="_Toc46486492"/>
      <w:bookmarkStart w:id="1517" w:name="_Toc52546837"/>
      <w:bookmarkStart w:id="1518" w:name="_Toc52547367"/>
      <w:bookmarkStart w:id="1519" w:name="_Toc52547897"/>
      <w:bookmarkStart w:id="1520" w:name="_Toc52548427"/>
      <w:bookmarkStart w:id="1521" w:name="_Toc90719673"/>
      <w:r w:rsidRPr="00073C73">
        <w:t>–</w:t>
      </w:r>
      <w:r w:rsidRPr="00073C73">
        <w:tab/>
      </w:r>
      <w:r w:rsidRPr="00073C73">
        <w:rPr>
          <w:i/>
          <w:snapToGrid w:val="0"/>
        </w:rPr>
        <w:t>StandardClockModelList</w:t>
      </w:r>
      <w:bookmarkEnd w:id="1514"/>
      <w:bookmarkEnd w:id="1515"/>
      <w:bookmarkEnd w:id="1516"/>
      <w:bookmarkEnd w:id="1517"/>
      <w:bookmarkEnd w:id="1518"/>
      <w:bookmarkEnd w:id="1519"/>
      <w:bookmarkEnd w:id="1520"/>
      <w:bookmarkEnd w:id="1521"/>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4"/>
      </w:pPr>
      <w:bookmarkStart w:id="1522" w:name="_Toc27765241"/>
      <w:bookmarkStart w:id="1523" w:name="_Toc37680922"/>
      <w:bookmarkStart w:id="1524" w:name="_Toc46486493"/>
      <w:bookmarkStart w:id="1525" w:name="_Toc52546838"/>
      <w:bookmarkStart w:id="1526" w:name="_Toc52547368"/>
      <w:bookmarkStart w:id="1527" w:name="_Toc52547898"/>
      <w:bookmarkStart w:id="1528" w:name="_Toc52548428"/>
      <w:bookmarkStart w:id="1529" w:name="_Toc90719674"/>
      <w:r w:rsidRPr="00073C73">
        <w:t>–</w:t>
      </w:r>
      <w:r w:rsidRPr="00073C73">
        <w:tab/>
      </w:r>
      <w:r w:rsidRPr="00073C73">
        <w:rPr>
          <w:i/>
          <w:snapToGrid w:val="0"/>
        </w:rPr>
        <w:t>NAV-ClockModel</w:t>
      </w:r>
      <w:bookmarkEnd w:id="1522"/>
      <w:bookmarkEnd w:id="1523"/>
      <w:bookmarkEnd w:id="1524"/>
      <w:bookmarkEnd w:id="1525"/>
      <w:bookmarkEnd w:id="1526"/>
      <w:bookmarkEnd w:id="1527"/>
      <w:bookmarkEnd w:id="1528"/>
      <w:bookmarkEnd w:id="1529"/>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4"/>
      </w:pPr>
      <w:bookmarkStart w:id="1530" w:name="_Toc27765242"/>
      <w:bookmarkStart w:id="1531" w:name="_Toc37680923"/>
      <w:bookmarkStart w:id="1532" w:name="_Toc46486494"/>
      <w:bookmarkStart w:id="1533" w:name="_Toc52546839"/>
      <w:bookmarkStart w:id="1534" w:name="_Toc52547369"/>
      <w:bookmarkStart w:id="1535" w:name="_Toc52547899"/>
      <w:bookmarkStart w:id="1536" w:name="_Toc52548429"/>
      <w:bookmarkStart w:id="1537" w:name="_Toc90719675"/>
      <w:r w:rsidRPr="00073C73">
        <w:t>–</w:t>
      </w:r>
      <w:r w:rsidRPr="00073C73">
        <w:tab/>
      </w:r>
      <w:r w:rsidRPr="00073C73">
        <w:rPr>
          <w:i/>
          <w:snapToGrid w:val="0"/>
        </w:rPr>
        <w:t>CNAV-ClockModel</w:t>
      </w:r>
      <w:bookmarkEnd w:id="1530"/>
      <w:bookmarkEnd w:id="1531"/>
      <w:bookmarkEnd w:id="1532"/>
      <w:bookmarkEnd w:id="1533"/>
      <w:bookmarkEnd w:id="1534"/>
      <w:bookmarkEnd w:id="1535"/>
      <w:bookmarkEnd w:id="1536"/>
      <w:bookmarkEnd w:id="1537"/>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lastRenderedPageBreak/>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4"/>
      </w:pPr>
      <w:bookmarkStart w:id="1538" w:name="_Toc27765243"/>
      <w:bookmarkStart w:id="1539" w:name="_Toc37680924"/>
      <w:bookmarkStart w:id="1540" w:name="_Toc46486495"/>
      <w:bookmarkStart w:id="1541" w:name="_Toc52546840"/>
      <w:bookmarkStart w:id="1542" w:name="_Toc52547370"/>
      <w:bookmarkStart w:id="1543" w:name="_Toc52547900"/>
      <w:bookmarkStart w:id="1544" w:name="_Toc52548430"/>
      <w:bookmarkStart w:id="1545" w:name="_Toc90719676"/>
      <w:r w:rsidRPr="00073C73">
        <w:t>–</w:t>
      </w:r>
      <w:r w:rsidRPr="00073C73">
        <w:tab/>
      </w:r>
      <w:r w:rsidRPr="00073C73">
        <w:rPr>
          <w:i/>
          <w:snapToGrid w:val="0"/>
        </w:rPr>
        <w:t>GLONASS-ClockModel</w:t>
      </w:r>
      <w:bookmarkEnd w:id="1538"/>
      <w:bookmarkEnd w:id="1539"/>
      <w:bookmarkEnd w:id="1540"/>
      <w:bookmarkEnd w:id="1541"/>
      <w:bookmarkEnd w:id="1542"/>
      <w:bookmarkEnd w:id="1543"/>
      <w:bookmarkEnd w:id="1544"/>
      <w:bookmarkEnd w:id="1545"/>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4"/>
      </w:pPr>
      <w:bookmarkStart w:id="1546" w:name="_Toc27765244"/>
      <w:bookmarkStart w:id="1547" w:name="_Toc37680925"/>
      <w:bookmarkStart w:id="1548" w:name="_Toc46486496"/>
      <w:bookmarkStart w:id="1549" w:name="_Toc52546841"/>
      <w:bookmarkStart w:id="1550" w:name="_Toc52547371"/>
      <w:bookmarkStart w:id="1551" w:name="_Toc52547901"/>
      <w:bookmarkStart w:id="1552" w:name="_Toc52548431"/>
      <w:bookmarkStart w:id="1553" w:name="_Toc90719677"/>
      <w:r w:rsidRPr="00073C73">
        <w:t>–</w:t>
      </w:r>
      <w:r w:rsidRPr="00073C73">
        <w:tab/>
      </w:r>
      <w:r w:rsidRPr="00073C73">
        <w:rPr>
          <w:i/>
          <w:snapToGrid w:val="0"/>
        </w:rPr>
        <w:t>SBAS-ClockModel</w:t>
      </w:r>
      <w:bookmarkEnd w:id="1546"/>
      <w:bookmarkEnd w:id="1547"/>
      <w:bookmarkEnd w:id="1548"/>
      <w:bookmarkEnd w:id="1549"/>
      <w:bookmarkEnd w:id="1550"/>
      <w:bookmarkEnd w:id="1551"/>
      <w:bookmarkEnd w:id="1552"/>
      <w:bookmarkEnd w:id="1553"/>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4"/>
        <w:rPr>
          <w:i/>
          <w:snapToGrid w:val="0"/>
        </w:rPr>
      </w:pPr>
      <w:bookmarkStart w:id="1554" w:name="_Toc27765245"/>
      <w:bookmarkStart w:id="1555" w:name="_Toc37680926"/>
      <w:bookmarkStart w:id="1556" w:name="_Toc46486497"/>
      <w:bookmarkStart w:id="1557" w:name="_Toc52546842"/>
      <w:bookmarkStart w:id="1558" w:name="_Toc52547372"/>
      <w:bookmarkStart w:id="1559" w:name="_Toc52547902"/>
      <w:bookmarkStart w:id="1560" w:name="_Toc52548432"/>
      <w:bookmarkStart w:id="1561" w:name="_Toc90719678"/>
      <w:r w:rsidRPr="00073C73">
        <w:t>–</w:t>
      </w:r>
      <w:r w:rsidRPr="00073C73">
        <w:tab/>
      </w:r>
      <w:r w:rsidRPr="00073C73">
        <w:rPr>
          <w:i/>
          <w:snapToGrid w:val="0"/>
        </w:rPr>
        <w:t>BDS-ClockModel</w:t>
      </w:r>
      <w:bookmarkEnd w:id="1554"/>
      <w:bookmarkEnd w:id="1555"/>
      <w:bookmarkEnd w:id="1556"/>
      <w:bookmarkEnd w:id="1557"/>
      <w:bookmarkEnd w:id="1558"/>
      <w:bookmarkEnd w:id="1559"/>
      <w:bookmarkEnd w:id="1560"/>
      <w:bookmarkEnd w:id="1561"/>
    </w:p>
    <w:p w14:paraId="19C6E734" w14:textId="721B1420"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r w:rsidR="00E73550">
        <w:rPr>
          <w:rFonts w:hint="eastAsia"/>
          <w:lang w:eastAsia="zh-CN"/>
        </w:rPr>
        <w:t xml:space="preserve"> and </w:t>
      </w:r>
      <w:r w:rsidR="00E73550" w:rsidRPr="00D403CC">
        <w:rPr>
          <w:lang w:eastAsia="zh-CN"/>
        </w:rPr>
        <w:t>BDS B</w:t>
      </w:r>
      <w:r w:rsidR="00E73550">
        <w:rPr>
          <w:rFonts w:hint="eastAsia"/>
          <w:lang w:eastAsia="zh-CN"/>
        </w:rPr>
        <w:t>3</w:t>
      </w:r>
      <w:r w:rsidR="00E73550" w:rsidRPr="00D403CC">
        <w:rPr>
          <w:lang w:eastAsia="zh-CN"/>
        </w:rPr>
        <w:t xml:space="preserve">I defined in </w:t>
      </w:r>
      <w:r w:rsidR="00E6403C">
        <w:t>[50]</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6EBD0216"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r w:rsidR="00265727">
        <w:tab/>
      </w:r>
      <w:r w:rsidR="00265727">
        <w:tab/>
      </w:r>
      <w:r w:rsidR="00265727" w:rsidRPr="00073C73">
        <w:t>-- Need ON</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lastRenderedPageBreak/>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670F3C6E"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E73550" w:rsidRPr="00CA6AA8">
              <w:rPr>
                <w:rFonts w:hint="eastAsia"/>
                <w:b w:val="0"/>
                <w:lang w:eastAsia="zh-CN"/>
              </w:rPr>
              <w:t xml:space="preserve"> </w:t>
            </w:r>
            <w:r w:rsidR="00E6403C">
              <w:rPr>
                <w:b w:val="0"/>
              </w:rPr>
              <w:t>[50]</w:t>
            </w:r>
            <w:r w:rsidR="00E73550">
              <w:rPr>
                <w:b w:val="0"/>
              </w:rPr>
              <w:t>,</w:t>
            </w:r>
            <w:r w:rsidRPr="00073C73">
              <w:rPr>
                <w:rFonts w:cs="Arial"/>
                <w:b w:val="0"/>
                <w:szCs w:val="18"/>
                <w:lang w:eastAsia="zh-CN"/>
              </w:rPr>
              <w:t xml:space="preserve">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0233ACD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122BEE7D"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39F8B95D"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6A0A0CF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2270A45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00E73550" w:rsidRPr="0053261F">
              <w:rPr>
                <w:rFonts w:hint="eastAsia"/>
              </w:rPr>
              <w:t xml:space="preserve">, </w:t>
            </w:r>
            <w:r w:rsidR="00E6403C">
              <w:t>[50]</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44620C84"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r w:rsidR="00E73550" w:rsidRPr="0053261F">
              <w:rPr>
                <w:rFonts w:hint="eastAsia"/>
              </w:rPr>
              <w:t xml:space="preserve">, </w:t>
            </w:r>
            <w:r w:rsidR="00E6403C">
              <w:t>[50]</w:t>
            </w:r>
            <w:r w:rsidRPr="00073C73">
              <w:rPr>
                <w:bCs/>
                <w:iCs/>
              </w:rPr>
              <w:t>.</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4"/>
        <w:rPr>
          <w:i/>
          <w:lang w:eastAsia="zh-CN"/>
        </w:rPr>
      </w:pPr>
      <w:bookmarkStart w:id="1562" w:name="_Toc14967471"/>
      <w:bookmarkStart w:id="1563" w:name="_Toc37680927"/>
      <w:bookmarkStart w:id="1564" w:name="_Toc46486498"/>
      <w:bookmarkStart w:id="1565" w:name="_Toc52546843"/>
      <w:bookmarkStart w:id="1566" w:name="_Toc52547373"/>
      <w:bookmarkStart w:id="1567" w:name="_Toc52547903"/>
      <w:bookmarkStart w:id="1568" w:name="_Toc52548433"/>
      <w:bookmarkStart w:id="1569" w:name="_Toc90719679"/>
      <w:r w:rsidRPr="00073C73">
        <w:t>–</w:t>
      </w:r>
      <w:r w:rsidRPr="00073C73">
        <w:tab/>
      </w:r>
      <w:r w:rsidRPr="00073C73">
        <w:rPr>
          <w:i/>
          <w:snapToGrid w:val="0"/>
        </w:rPr>
        <w:t>BDS-</w:t>
      </w:r>
      <w:r w:rsidRPr="00073C73">
        <w:rPr>
          <w:i/>
        </w:rPr>
        <w:t>ClockModel</w:t>
      </w:r>
      <w:r w:rsidRPr="00073C73">
        <w:rPr>
          <w:i/>
          <w:lang w:eastAsia="zh-CN"/>
        </w:rPr>
        <w:t>2</w:t>
      </w:r>
      <w:bookmarkEnd w:id="1562"/>
      <w:bookmarkEnd w:id="1563"/>
      <w:bookmarkEnd w:id="1564"/>
      <w:bookmarkEnd w:id="1565"/>
      <w:bookmarkEnd w:id="1566"/>
      <w:bookmarkEnd w:id="1567"/>
      <w:bookmarkEnd w:id="1568"/>
      <w:bookmarkEnd w:id="1569"/>
    </w:p>
    <w:p w14:paraId="2152BF65" w14:textId="04873F5C"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r w:rsidR="00E73550">
        <w:rPr>
          <w:rFonts w:hint="eastAsia"/>
          <w:lang w:eastAsia="zh-CN"/>
        </w:rPr>
        <w:t xml:space="preserve"> and </w:t>
      </w:r>
      <w:r w:rsidR="00E73550" w:rsidRPr="007B2E20">
        <w:rPr>
          <w:lang w:eastAsia="zh-CN"/>
        </w:rPr>
        <w:t>BDS B</w:t>
      </w:r>
      <w:r w:rsidR="00E73550">
        <w:rPr>
          <w:rFonts w:hint="eastAsia"/>
          <w:lang w:eastAsia="zh-CN"/>
        </w:rPr>
        <w:t>2a</w:t>
      </w:r>
      <w:r w:rsidR="00E73550" w:rsidRPr="007B2E20">
        <w:rPr>
          <w:lang w:eastAsia="zh-CN"/>
        </w:rPr>
        <w:t xml:space="preserve"> defined in </w:t>
      </w:r>
      <w:r w:rsidR="00E6403C">
        <w:rPr>
          <w:lang w:eastAsia="zh-CN"/>
        </w:rPr>
        <w:t>[49]</w:t>
      </w:r>
      <w:r w:rsidRPr="00073C73">
        <w:t>.</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等线"/>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1570" w:name="OLE_LINK15"/>
      <w:bookmarkStart w:id="1571" w:name="OLE_LINK18"/>
      <w:r w:rsidRPr="00073C73">
        <w:rPr>
          <w:lang w:eastAsia="zh-CN"/>
        </w:rPr>
        <w:tab/>
        <w:t>bdsTgdB1Cp</w:t>
      </w:r>
      <w:bookmarkEnd w:id="1570"/>
      <w:bookmarkEnd w:id="1571"/>
      <w:r w:rsidRPr="00073C73">
        <w:rPr>
          <w:lang w:eastAsia="zh-CN"/>
        </w:rPr>
        <w:t>-r16</w:t>
      </w:r>
      <w:r w:rsidRPr="00073C73">
        <w:rPr>
          <w:lang w:eastAsia="zh-CN"/>
        </w:rPr>
        <w:tab/>
      </w:r>
      <w:bookmarkStart w:id="1572" w:name="OLE_LINK5"/>
      <w:bookmarkStart w:id="1573" w:name="OLE_LINK6"/>
      <w:r w:rsidRPr="00073C73">
        <w:rPr>
          <w:lang w:eastAsia="zh-CN"/>
        </w:rPr>
        <w:t>INTEGER (-2048..2047)</w:t>
      </w:r>
      <w:bookmarkEnd w:id="1572"/>
      <w:bookmarkEnd w:id="1573"/>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1574" w:name="OLE_LINK19"/>
      <w:bookmarkStart w:id="1575" w:name="OLE_LINK20"/>
      <w:r w:rsidRPr="00073C73">
        <w:rPr>
          <w:lang w:eastAsia="zh-CN"/>
        </w:rPr>
        <w:tab/>
        <w:t>bdsIscB1Cd</w:t>
      </w:r>
      <w:bookmarkEnd w:id="1574"/>
      <w:bookmarkEnd w:id="1575"/>
      <w:r w:rsidRPr="00073C73">
        <w:rPr>
          <w:lang w:eastAsia="zh-CN"/>
        </w:rPr>
        <w:t>-r16</w:t>
      </w:r>
      <w:r w:rsidRPr="00073C73">
        <w:rPr>
          <w:lang w:eastAsia="zh-CN"/>
        </w:rPr>
        <w:tab/>
        <w:t>INTEGER (-2048..2047),</w:t>
      </w:r>
    </w:p>
    <w:p w14:paraId="454E0442" w14:textId="656B2AAD" w:rsidR="00E73550" w:rsidRDefault="00D04D0A" w:rsidP="00E73550">
      <w:pPr>
        <w:pStyle w:val="PL"/>
        <w:shd w:val="clear" w:color="auto" w:fill="E6E6E6"/>
        <w:rPr>
          <w:lang w:eastAsia="zh-CN"/>
        </w:rPr>
      </w:pPr>
      <w:r w:rsidRPr="00073C73">
        <w:rPr>
          <w:lang w:eastAsia="zh-CN"/>
        </w:rPr>
        <w:tab/>
        <w:t>...</w:t>
      </w:r>
      <w:r w:rsidR="00E73550">
        <w:rPr>
          <w:rFonts w:hint="eastAsia"/>
          <w:lang w:eastAsia="zh-CN"/>
        </w:rPr>
        <w:t>,</w:t>
      </w:r>
    </w:p>
    <w:p w14:paraId="5D0626E0" w14:textId="77777777" w:rsidR="00E73550" w:rsidRDefault="00E73550" w:rsidP="00E73550">
      <w:pPr>
        <w:pStyle w:val="PL"/>
        <w:shd w:val="clear" w:color="auto" w:fill="E6E6E6"/>
        <w:rPr>
          <w:lang w:eastAsia="zh-CN"/>
        </w:rPr>
      </w:pPr>
      <w:r w:rsidRPr="007B2E20">
        <w:rPr>
          <w:snapToGrid w:val="0"/>
          <w:lang w:eastAsia="zh-CN"/>
        </w:rPr>
        <w:tab/>
        <w:t>[[</w:t>
      </w:r>
      <w:r w:rsidRPr="007B2E20">
        <w:rPr>
          <w:lang w:eastAsia="zh-CN"/>
        </w:rPr>
        <w:tab/>
        <w:t>bds</w:t>
      </w:r>
      <w:r>
        <w:rPr>
          <w:rFonts w:hint="eastAsia"/>
          <w:lang w:eastAsia="zh-CN"/>
        </w:rPr>
        <w:t>Tgd</w:t>
      </w:r>
      <w:r w:rsidRPr="007B2E20">
        <w:rPr>
          <w:lang w:eastAsia="zh-CN"/>
        </w:rPr>
        <w:t>B</w:t>
      </w:r>
      <w:r>
        <w:rPr>
          <w:rFonts w:hint="eastAsia"/>
          <w:lang w:eastAsia="zh-CN"/>
        </w:rPr>
        <w:t>2ap</w:t>
      </w:r>
      <w:r w:rsidRPr="007B2E20">
        <w:rPr>
          <w:lang w:eastAsia="zh-CN"/>
        </w:rPr>
        <w:t>-r1</w:t>
      </w:r>
      <w:r>
        <w:rPr>
          <w:rFonts w:hint="eastAsia"/>
          <w:lang w:eastAsia="zh-CN"/>
        </w:rPr>
        <w:t>7</w:t>
      </w:r>
      <w:r w:rsidRPr="007B2E20">
        <w:rPr>
          <w:lang w:eastAsia="zh-CN"/>
        </w:rPr>
        <w:tab/>
        <w:t xml:space="preserve">INTEGER </w:t>
      </w:r>
      <w:r>
        <w:rPr>
          <w:lang w:eastAsia="zh-CN"/>
        </w:rPr>
        <w:t>(-2048..2047)</w:t>
      </w:r>
      <w:r>
        <w:rPr>
          <w:rFonts w:hint="eastAsia"/>
          <w:lang w:eastAsia="zh-CN"/>
        </w:rPr>
        <w:tab/>
      </w:r>
      <w:r>
        <w:rPr>
          <w:rFonts w:hint="eastAsia"/>
          <w:lang w:eastAsia="zh-CN"/>
        </w:rPr>
        <w:tab/>
      </w:r>
      <w:r>
        <w:rPr>
          <w:rFonts w:hint="eastAsia"/>
          <w:lang w:eastAsia="zh-CN"/>
        </w:rPr>
        <w:tab/>
      </w:r>
      <w:r>
        <w:rPr>
          <w:rFonts w:hint="eastAsia"/>
          <w:lang w:eastAsia="zh-CN"/>
        </w:rPr>
        <w:tab/>
        <w:t xml:space="preserve">OPTIONAL,  </w:t>
      </w:r>
      <w:r w:rsidRPr="00756106">
        <w:rPr>
          <w:lang w:eastAsia="zh-CN"/>
        </w:rPr>
        <w:t>-- Need ON</w:t>
      </w:r>
    </w:p>
    <w:p w14:paraId="500E437B" w14:textId="77777777" w:rsidR="00E73550" w:rsidRPr="0037018C" w:rsidRDefault="00E73550" w:rsidP="00E73550">
      <w:pPr>
        <w:pStyle w:val="PL"/>
        <w:shd w:val="clear" w:color="auto" w:fill="E6E6E6"/>
        <w:rPr>
          <w:lang w:eastAsia="zh-CN"/>
        </w:rPr>
      </w:pPr>
      <w:r>
        <w:rPr>
          <w:rFonts w:cs="Courier New" w:hint="eastAsia"/>
          <w:szCs w:val="16"/>
          <w:lang w:eastAsia="zh-CN"/>
        </w:rPr>
        <w:tab/>
      </w:r>
      <w:r>
        <w:rPr>
          <w:rFonts w:cs="Courier New" w:hint="eastAsia"/>
          <w:szCs w:val="16"/>
          <w:lang w:eastAsia="zh-CN"/>
        </w:rPr>
        <w:tab/>
      </w:r>
      <w:r>
        <w:rPr>
          <w:rFonts w:cs="Courier New"/>
          <w:szCs w:val="16"/>
        </w:rPr>
        <w:t>bdsIscB2ad-r17</w:t>
      </w:r>
      <w:r>
        <w:rPr>
          <w:rStyle w:val="apple-tab-span"/>
          <w:rFonts w:cs="Courier New"/>
          <w:szCs w:val="16"/>
        </w:rPr>
        <w:tab/>
      </w:r>
      <w:r>
        <w:rPr>
          <w:rFonts w:cs="Courier New"/>
          <w:szCs w:val="16"/>
        </w:rPr>
        <w:t>INTEGER (-2048..2047)</w:t>
      </w:r>
      <w:r>
        <w:rPr>
          <w:rStyle w:val="apple-tab-span"/>
          <w:rFonts w:cs="Courier New"/>
          <w:szCs w:val="16"/>
        </w:rPr>
        <w:tab/>
      </w:r>
      <w:r>
        <w:rPr>
          <w:rStyle w:val="apple-tab-span"/>
          <w:rFonts w:cs="Courier New"/>
          <w:szCs w:val="16"/>
        </w:rPr>
        <w:tab/>
      </w:r>
      <w:r>
        <w:rPr>
          <w:rStyle w:val="apple-tab-span"/>
          <w:rFonts w:cs="Courier New"/>
          <w:szCs w:val="16"/>
        </w:rPr>
        <w:tab/>
      </w:r>
      <w:r>
        <w:rPr>
          <w:rStyle w:val="apple-tab-span"/>
          <w:rFonts w:cs="Courier New"/>
          <w:szCs w:val="16"/>
        </w:rPr>
        <w:tab/>
      </w:r>
      <w:r>
        <w:rPr>
          <w:rFonts w:cs="Courier New"/>
          <w:szCs w:val="16"/>
        </w:rPr>
        <w:t>OPTIONAL</w:t>
      </w:r>
      <w:r>
        <w:rPr>
          <w:rFonts w:cs="Courier New" w:hint="eastAsia"/>
          <w:szCs w:val="16"/>
          <w:lang w:eastAsia="zh-CN"/>
        </w:rPr>
        <w:t xml:space="preserve">   </w:t>
      </w:r>
      <w:r w:rsidRPr="00AD4BCA">
        <w:rPr>
          <w:rFonts w:cs="Courier New"/>
          <w:szCs w:val="16"/>
          <w:lang w:eastAsia="zh-CN"/>
        </w:rPr>
        <w:t>-- Need ON</w:t>
      </w:r>
    </w:p>
    <w:p w14:paraId="4C08DF0E" w14:textId="4E3F92EF" w:rsidR="00D04D0A" w:rsidRPr="00073C73" w:rsidRDefault="00E73550" w:rsidP="00E73550">
      <w:pPr>
        <w:pStyle w:val="PL"/>
        <w:shd w:val="clear" w:color="auto" w:fill="E6E6E6"/>
        <w:rPr>
          <w:lang w:eastAsia="zh-CN"/>
        </w:rPr>
      </w:pPr>
      <w:r w:rsidRPr="007B2E20">
        <w:rPr>
          <w:snapToGrid w:val="0"/>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12481747"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230BE786"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58202490" w:rsidR="00D04D0A" w:rsidRPr="00073C73" w:rsidRDefault="00D04D0A" w:rsidP="00557BF2">
            <w:pPr>
              <w:pStyle w:val="TAL"/>
              <w:rPr>
                <w:rFonts w:eastAsia="等线"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1576" w:name="OLE_LINK13"/>
            <w:bookmarkStart w:id="1577" w:name="OLE_LINK14"/>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bookmarkEnd w:id="1576"/>
          <w:bookmarkEnd w:id="1577"/>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4DFA7E6A"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5</w:t>
            </w:r>
            <w:r w:rsidR="00E73550" w:rsidRPr="007B2E20">
              <w:rPr>
                <w:rFonts w:cs="Arial"/>
                <w:szCs w:val="18"/>
                <w:lang w:eastAsia="zh-CN"/>
              </w:rPr>
              <w:t>.1</w:t>
            </w:r>
            <w:r w:rsidRPr="00073C73">
              <w:rPr>
                <w:rFonts w:eastAsia="等线"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等线"/>
                <w:b/>
                <w:i/>
                <w:lang w:eastAsia="zh-CN"/>
              </w:rPr>
            </w:pPr>
            <w:r w:rsidRPr="00073C73">
              <w:rPr>
                <w:b/>
                <w:i/>
                <w:lang w:eastAsia="zh-CN"/>
              </w:rPr>
              <w:t>bdsTgdB1Cp</w:t>
            </w:r>
          </w:p>
          <w:p w14:paraId="61BBB454" w14:textId="502A9724" w:rsidR="00D04D0A" w:rsidRPr="00073C73" w:rsidRDefault="00D04D0A" w:rsidP="00557BF2">
            <w:pPr>
              <w:pStyle w:val="TAL"/>
              <w:rPr>
                <w:rFonts w:eastAsia="等线"/>
                <w:lang w:eastAsia="zh-CN"/>
              </w:rPr>
            </w:pPr>
            <w:r w:rsidRPr="00073C73">
              <w:t>Parameter T</w:t>
            </w:r>
            <w:r w:rsidRPr="00073C73">
              <w:rPr>
                <w:vertAlign w:val="subscript"/>
              </w:rPr>
              <w:t>GDB1Cp</w:t>
            </w:r>
            <w:r w:rsidRPr="00073C73">
              <w:t xml:space="preserve"> Group delay differential of the B1C pilot component</w:t>
            </w:r>
            <w:r w:rsidRPr="00073C73">
              <w:rPr>
                <w:rFonts w:eastAsia="等线"/>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6</w:t>
            </w:r>
            <w:r w:rsidR="00E73550" w:rsidRPr="007B2E20">
              <w:rPr>
                <w:rFonts w:cs="Arial"/>
                <w:szCs w:val="18"/>
                <w:lang w:eastAsia="zh-CN"/>
              </w:rPr>
              <w:t>.1</w:t>
            </w:r>
            <w:r w:rsidRPr="00073C73">
              <w:rPr>
                <w:rFonts w:eastAsia="等线"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45BA7FE1" w:rsidR="00D04D0A" w:rsidRPr="00073C73" w:rsidRDefault="00D04D0A" w:rsidP="00557BF2">
            <w:pPr>
              <w:pStyle w:val="TAL"/>
              <w:rPr>
                <w:rFonts w:eastAsia="等线"/>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等线"/>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等线"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E73550" w:rsidRPr="00073C7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7B2E20" w:rsidRDefault="00E73550" w:rsidP="00E73550">
            <w:pPr>
              <w:pStyle w:val="TAL"/>
              <w:rPr>
                <w:rFonts w:eastAsia="等线"/>
                <w:b/>
                <w:i/>
                <w:lang w:eastAsia="zh-CN"/>
              </w:rPr>
            </w:pPr>
            <w:r w:rsidRPr="007B2E20">
              <w:rPr>
                <w:b/>
                <w:i/>
                <w:lang w:eastAsia="zh-CN"/>
              </w:rPr>
              <w:t>bdsTgdB</w:t>
            </w:r>
            <w:r>
              <w:rPr>
                <w:rFonts w:hint="eastAsia"/>
                <w:b/>
                <w:i/>
                <w:lang w:eastAsia="zh-CN"/>
              </w:rPr>
              <w:t>2a</w:t>
            </w:r>
            <w:r w:rsidRPr="007B2E20">
              <w:rPr>
                <w:b/>
                <w:i/>
                <w:lang w:eastAsia="zh-CN"/>
              </w:rPr>
              <w:t>p</w:t>
            </w:r>
          </w:p>
          <w:p w14:paraId="78AACC31" w14:textId="1FA07DD8" w:rsidR="00E73550" w:rsidRPr="007B2E20" w:rsidRDefault="00E73550" w:rsidP="00E73550">
            <w:pPr>
              <w:pStyle w:val="TAL"/>
              <w:rPr>
                <w:rFonts w:eastAsia="等线"/>
                <w:lang w:eastAsia="zh-CN"/>
              </w:rPr>
            </w:pPr>
            <w:r w:rsidRPr="007B2E20">
              <w:t>Parameter T</w:t>
            </w:r>
            <w:r w:rsidRPr="007B2E20">
              <w:rPr>
                <w:vertAlign w:val="subscript"/>
              </w:rPr>
              <w:t>GDB</w:t>
            </w:r>
            <w:r>
              <w:rPr>
                <w:rFonts w:hint="eastAsia"/>
                <w:vertAlign w:val="subscript"/>
                <w:lang w:eastAsia="zh-CN"/>
              </w:rPr>
              <w:t>2a</w:t>
            </w:r>
            <w:r w:rsidRPr="007B2E20">
              <w:rPr>
                <w:vertAlign w:val="subscript"/>
              </w:rPr>
              <w:t>p</w:t>
            </w:r>
            <w:r w:rsidRPr="007B2E20">
              <w:t xml:space="preserve"> Group delay differential of the B</w:t>
            </w:r>
            <w:r>
              <w:rPr>
                <w:rFonts w:hint="eastAsia"/>
                <w:lang w:eastAsia="zh-CN"/>
              </w:rPr>
              <w:t>2a</w:t>
            </w:r>
            <w:r w:rsidRPr="007B2E20">
              <w:t xml:space="preserve"> pilot component</w:t>
            </w:r>
            <w:r w:rsidRPr="007B2E20">
              <w:rPr>
                <w:rFonts w:eastAsia="等线"/>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 xml:space="preserve">see [39], 7.6.1 </w:t>
            </w:r>
            <w:r>
              <w:rPr>
                <w:rFonts w:cs="Arial" w:hint="eastAsia"/>
                <w:szCs w:val="18"/>
                <w:lang w:eastAsia="zh-CN"/>
              </w:rPr>
              <w:t xml:space="preserve">and </w:t>
            </w:r>
            <w:r w:rsidR="00E6403C">
              <w:rPr>
                <w:rFonts w:cs="Arial"/>
                <w:szCs w:val="18"/>
                <w:lang w:eastAsia="zh-CN"/>
              </w:rPr>
              <w:t>[49]</w:t>
            </w:r>
            <w:r>
              <w:rPr>
                <w:rFonts w:cs="Arial" w:hint="eastAsia"/>
                <w:szCs w:val="18"/>
                <w:lang w:eastAsia="zh-CN"/>
              </w:rPr>
              <w:t xml:space="preserve">, </w:t>
            </w:r>
            <w:r w:rsidRPr="007B2E20">
              <w:rPr>
                <w:rFonts w:cs="Arial"/>
                <w:szCs w:val="18"/>
                <w:lang w:eastAsia="zh-CN"/>
              </w:rPr>
              <w:t>7.6.1</w:t>
            </w:r>
            <w:r w:rsidRPr="007B2E20">
              <w:rPr>
                <w:rFonts w:eastAsia="等线" w:cs="Arial"/>
                <w:szCs w:val="18"/>
                <w:lang w:eastAsia="zh-CN"/>
              </w:rPr>
              <w:t>.</w:t>
            </w:r>
          </w:p>
          <w:p w14:paraId="0FC43EBF" w14:textId="4B687294" w:rsidR="00E73550" w:rsidRPr="00073C73" w:rsidRDefault="00E73550" w:rsidP="00E73550">
            <w:pPr>
              <w:pStyle w:val="TAL"/>
              <w:rPr>
                <w:b/>
                <w:i/>
                <w:lang w:eastAsia="zh-CN"/>
              </w:rPr>
            </w:pPr>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p>
        </w:tc>
      </w:tr>
      <w:tr w:rsidR="00E73550" w:rsidRPr="00073C7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E53A4" w:rsidRDefault="00E73550" w:rsidP="00E73550">
            <w:pPr>
              <w:pStyle w:val="aff4"/>
              <w:spacing w:before="0" w:beforeAutospacing="0" w:after="0" w:afterAutospacing="0"/>
            </w:pPr>
            <w:r w:rsidRPr="00EE53A4">
              <w:rPr>
                <w:rFonts w:ascii="Arial" w:hAnsi="Arial" w:cs="Arial"/>
                <w:b/>
                <w:bCs/>
                <w:i/>
                <w:iCs/>
                <w:sz w:val="18"/>
                <w:szCs w:val="18"/>
              </w:rPr>
              <w:t>bdsIscB2ad</w:t>
            </w:r>
          </w:p>
          <w:p w14:paraId="0B0182BD" w14:textId="3DD9C986" w:rsidR="00E73550" w:rsidRPr="00EE53A4" w:rsidRDefault="00E73550" w:rsidP="00E73550">
            <w:pPr>
              <w:pStyle w:val="aff4"/>
              <w:spacing w:before="0" w:beforeAutospacing="0" w:after="0" w:afterAutospacing="0"/>
            </w:pPr>
            <w:r>
              <w:rPr>
                <w:rFonts w:ascii="Arial" w:eastAsiaTheme="minorEastAsia" w:hAnsi="Arial" w:cs="Arial" w:hint="eastAsia"/>
                <w:sz w:val="18"/>
                <w:szCs w:val="18"/>
                <w:lang w:eastAsia="zh-CN"/>
              </w:rPr>
              <w:t>P</w:t>
            </w:r>
            <w:r w:rsidRPr="00EE53A4">
              <w:rPr>
                <w:rFonts w:ascii="Arial" w:hAnsi="Arial" w:cs="Arial"/>
                <w:sz w:val="18"/>
                <w:szCs w:val="18"/>
              </w:rPr>
              <w:t>arameter ISC</w:t>
            </w:r>
            <w:r w:rsidRPr="00EE53A4">
              <w:rPr>
                <w:rFonts w:ascii="Arial" w:hAnsi="Arial" w:cs="Arial"/>
                <w:sz w:val="11"/>
                <w:szCs w:val="11"/>
                <w:vertAlign w:val="subscript"/>
              </w:rPr>
              <w:t>B2ad</w:t>
            </w:r>
            <w:r w:rsidRPr="00EE53A4">
              <w:rPr>
                <w:rFonts w:ascii="Arial" w:hAnsi="Arial" w:cs="Arial"/>
                <w:sz w:val="18"/>
                <w:szCs w:val="18"/>
              </w:rPr>
              <w:t xml:space="preserve"> Group delay differential between the B2a data and pilot components (seconds), see </w:t>
            </w:r>
            <w:r w:rsidR="00E6403C">
              <w:rPr>
                <w:rFonts w:ascii="Arial" w:hAnsi="Arial" w:cs="Arial"/>
                <w:sz w:val="18"/>
                <w:szCs w:val="18"/>
              </w:rPr>
              <w:t>[49]</w:t>
            </w:r>
            <w:r w:rsidRPr="00EE53A4">
              <w:rPr>
                <w:rFonts w:ascii="Arial" w:hAnsi="Arial" w:cs="Arial"/>
                <w:sz w:val="18"/>
                <w:szCs w:val="18"/>
              </w:rPr>
              <w:t>, 7.6.1.</w:t>
            </w:r>
          </w:p>
          <w:p w14:paraId="48C91DC8" w14:textId="540153C4" w:rsidR="00E73550" w:rsidRPr="00073C73" w:rsidRDefault="00E73550" w:rsidP="00E73550">
            <w:pPr>
              <w:pStyle w:val="TAL"/>
              <w:rPr>
                <w:b/>
                <w:i/>
                <w:lang w:eastAsia="zh-CN"/>
              </w:rPr>
            </w:pPr>
            <w:r w:rsidRPr="00EE53A4">
              <w:rPr>
                <w:rFonts w:cs="Arial"/>
                <w:szCs w:val="18"/>
              </w:rPr>
              <w:t xml:space="preserve">Scale factor is </w:t>
            </w:r>
            <w:r>
              <w:rPr>
                <w:rFonts w:cs="Arial"/>
                <w:szCs w:val="18"/>
              </w:rPr>
              <w:t>2</w:t>
            </w:r>
            <w:r w:rsidRPr="00322FAC">
              <w:rPr>
                <w:rFonts w:cs="Arial"/>
                <w:szCs w:val="18"/>
                <w:vertAlign w:val="superscript"/>
              </w:rPr>
              <w:t>-34</w:t>
            </w:r>
            <w:r w:rsidRPr="00EE53A4">
              <w:rPr>
                <w:rFonts w:cs="Arial"/>
                <w:sz w:val="11"/>
                <w:szCs w:val="11"/>
                <w:vertAlign w:val="superscript"/>
              </w:rPr>
              <w:t xml:space="preserve"> </w:t>
            </w:r>
            <w:r w:rsidRPr="00EE53A4">
              <w:rPr>
                <w:rFonts w:cs="Arial"/>
                <w:szCs w:val="18"/>
              </w:rPr>
              <w:t>seconds.</w:t>
            </w:r>
          </w:p>
        </w:tc>
      </w:tr>
    </w:tbl>
    <w:p w14:paraId="17F13E72" w14:textId="77777777" w:rsidR="00D04D0A" w:rsidRPr="00073C73" w:rsidRDefault="00D04D0A" w:rsidP="00D04D0A"/>
    <w:p w14:paraId="1CF562AC" w14:textId="77777777" w:rsidR="00D04D0A" w:rsidRPr="00073C73" w:rsidRDefault="00D04D0A" w:rsidP="00D04D0A">
      <w:pPr>
        <w:pStyle w:val="4"/>
      </w:pPr>
      <w:bookmarkStart w:id="1578" w:name="_Toc37680928"/>
      <w:bookmarkStart w:id="1579" w:name="_Toc46486499"/>
      <w:bookmarkStart w:id="1580" w:name="_Toc52546844"/>
      <w:bookmarkStart w:id="1581" w:name="_Toc52547374"/>
      <w:bookmarkStart w:id="1582" w:name="_Toc52547904"/>
      <w:bookmarkStart w:id="1583" w:name="_Toc52548434"/>
      <w:bookmarkStart w:id="1584" w:name="_Toc90719680"/>
      <w:r w:rsidRPr="00073C73">
        <w:t>–</w:t>
      </w:r>
      <w:r w:rsidRPr="00073C73">
        <w:tab/>
      </w:r>
      <w:r w:rsidRPr="00073C73">
        <w:rPr>
          <w:i/>
          <w:snapToGrid w:val="0"/>
        </w:rPr>
        <w:t>NavIC-ClockModel</w:t>
      </w:r>
      <w:bookmarkEnd w:id="1578"/>
      <w:bookmarkEnd w:id="1579"/>
      <w:bookmarkEnd w:id="1580"/>
      <w:bookmarkEnd w:id="1581"/>
      <w:bookmarkEnd w:id="1582"/>
      <w:bookmarkEnd w:id="1583"/>
      <w:bookmarkEnd w:id="1584"/>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3FF07201" w14:textId="77777777" w:rsidR="00D04D0A" w:rsidRPr="00073C73" w:rsidRDefault="00D04D0A" w:rsidP="002D60CB"/>
    <w:p w14:paraId="06526795" w14:textId="77777777" w:rsidR="002B1632" w:rsidRPr="00073C73" w:rsidRDefault="002B1632" w:rsidP="002D60CB">
      <w:pPr>
        <w:pStyle w:val="4"/>
      </w:pPr>
      <w:bookmarkStart w:id="1585" w:name="_Toc27765246"/>
      <w:bookmarkStart w:id="1586" w:name="_Toc37680929"/>
      <w:bookmarkStart w:id="1587" w:name="_Toc46486500"/>
      <w:bookmarkStart w:id="1588" w:name="_Toc52546845"/>
      <w:bookmarkStart w:id="1589" w:name="_Toc52547375"/>
      <w:bookmarkStart w:id="1590" w:name="_Toc52547905"/>
      <w:bookmarkStart w:id="1591" w:name="_Toc52548435"/>
      <w:bookmarkStart w:id="1592" w:name="_Toc90719681"/>
      <w:r w:rsidRPr="00073C73">
        <w:t>–</w:t>
      </w:r>
      <w:r w:rsidRPr="00073C73">
        <w:tab/>
      </w:r>
      <w:r w:rsidRPr="00073C73">
        <w:rPr>
          <w:i/>
          <w:snapToGrid w:val="0"/>
        </w:rPr>
        <w:t>NavModelKeplerianSet</w:t>
      </w:r>
      <w:bookmarkEnd w:id="1585"/>
      <w:bookmarkEnd w:id="1586"/>
      <w:bookmarkEnd w:id="1587"/>
      <w:bookmarkEnd w:id="1588"/>
      <w:bookmarkEnd w:id="1589"/>
      <w:bookmarkEnd w:id="1590"/>
      <w:bookmarkEnd w:id="1591"/>
      <w:bookmarkEnd w:id="1592"/>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4"/>
      </w:pPr>
      <w:bookmarkStart w:id="1593" w:name="_Toc27765247"/>
      <w:bookmarkStart w:id="1594" w:name="_Toc37680930"/>
      <w:bookmarkStart w:id="1595" w:name="_Toc46486501"/>
      <w:bookmarkStart w:id="1596" w:name="_Toc52546846"/>
      <w:bookmarkStart w:id="1597" w:name="_Toc52547376"/>
      <w:bookmarkStart w:id="1598" w:name="_Toc52547906"/>
      <w:bookmarkStart w:id="1599" w:name="_Toc52548436"/>
      <w:bookmarkStart w:id="1600" w:name="_Toc90719682"/>
      <w:r w:rsidRPr="00073C73">
        <w:t>–</w:t>
      </w:r>
      <w:r w:rsidRPr="00073C73">
        <w:tab/>
      </w:r>
      <w:r w:rsidRPr="00073C73">
        <w:rPr>
          <w:i/>
          <w:snapToGrid w:val="0"/>
        </w:rPr>
        <w:t>NavModelNAV-KeplerianSet</w:t>
      </w:r>
      <w:bookmarkEnd w:id="1593"/>
      <w:bookmarkEnd w:id="1594"/>
      <w:bookmarkEnd w:id="1595"/>
      <w:bookmarkEnd w:id="1596"/>
      <w:bookmarkEnd w:id="1597"/>
      <w:bookmarkEnd w:id="1598"/>
      <w:bookmarkEnd w:id="1599"/>
      <w:bookmarkEnd w:id="1600"/>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lastRenderedPageBreak/>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2.85pt;height:15pt" o:ole="">
                  <v:imagedata r:id="rId70" o:title=""/>
                </v:shape>
                <o:OLEObject Type="Embed" ProgID="Equation.3" ShapeID="_x0000_i1055" DrawAspect="Content" ObjectID="_1712066757" r:id="rId71"/>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85pt;height:17.15pt" o:ole="">
                  <v:imagedata r:id="rId72" o:title=""/>
                </v:shape>
                <o:OLEObject Type="Embed" ProgID="Equation.3" ShapeID="_x0000_i1056" DrawAspect="Content" ObjectID="_1712066758" r:id="rId73"/>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4"/>
      </w:pPr>
      <w:bookmarkStart w:id="1601" w:name="_Toc27765248"/>
      <w:bookmarkStart w:id="1602" w:name="_Toc37680931"/>
      <w:bookmarkStart w:id="1603" w:name="_Toc46486502"/>
      <w:bookmarkStart w:id="1604" w:name="_Toc52546847"/>
      <w:bookmarkStart w:id="1605" w:name="_Toc52547377"/>
      <w:bookmarkStart w:id="1606" w:name="_Toc52547907"/>
      <w:bookmarkStart w:id="1607" w:name="_Toc52548437"/>
      <w:bookmarkStart w:id="1608" w:name="_Toc90719683"/>
      <w:r w:rsidRPr="00073C73">
        <w:t>–</w:t>
      </w:r>
      <w:r w:rsidRPr="00073C73">
        <w:tab/>
      </w:r>
      <w:r w:rsidRPr="00073C73">
        <w:rPr>
          <w:i/>
          <w:snapToGrid w:val="0"/>
        </w:rPr>
        <w:t>NavModelCNAV-KeplerianSet</w:t>
      </w:r>
      <w:bookmarkEnd w:id="1601"/>
      <w:bookmarkEnd w:id="1602"/>
      <w:bookmarkEnd w:id="1603"/>
      <w:bookmarkEnd w:id="1604"/>
      <w:bookmarkEnd w:id="1605"/>
      <w:bookmarkEnd w:id="1606"/>
      <w:bookmarkEnd w:id="1607"/>
      <w:bookmarkEnd w:id="1608"/>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2pt;height:15pt" o:ole="">
                  <v:imagedata r:id="rId74" o:title=""/>
                </v:shape>
                <o:OLEObject Type="Embed" ProgID="Equation.3" ShapeID="_x0000_i1057" DrawAspect="Content" ObjectID="_1712066759" r:id="rId75"/>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85pt;height:18.85pt" o:ole="">
                  <v:imagedata r:id="rId76" o:title=""/>
                </v:shape>
                <o:OLEObject Type="Embed" ProgID="Equation.3" ShapeID="_x0000_i1058" DrawAspect="Content" ObjectID="_1712066760" r:id="rId77"/>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15pt;height:15pt" o:ole="">
                  <v:imagedata r:id="rId78" o:title=""/>
                </v:shape>
                <o:OLEObject Type="Embed" ProgID="Equation.3" ShapeID="_x0000_i1059" DrawAspect="Content" ObjectID="_1712066761" r:id="rId79"/>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4"/>
      </w:pPr>
      <w:bookmarkStart w:id="1609" w:name="_Toc27765249"/>
      <w:bookmarkStart w:id="1610" w:name="_Toc37680932"/>
      <w:bookmarkStart w:id="1611" w:name="_Toc46486503"/>
      <w:bookmarkStart w:id="1612" w:name="_Toc52546848"/>
      <w:bookmarkStart w:id="1613" w:name="_Toc52547378"/>
      <w:bookmarkStart w:id="1614" w:name="_Toc52547908"/>
      <w:bookmarkStart w:id="1615" w:name="_Toc52548438"/>
      <w:bookmarkStart w:id="1616" w:name="_Toc90719684"/>
      <w:r w:rsidRPr="00073C73">
        <w:t>–</w:t>
      </w:r>
      <w:r w:rsidRPr="00073C73">
        <w:tab/>
      </w:r>
      <w:r w:rsidRPr="00073C73">
        <w:rPr>
          <w:i/>
          <w:snapToGrid w:val="0"/>
        </w:rPr>
        <w:t>NavModel-GLONASS-ECEF</w:t>
      </w:r>
      <w:bookmarkEnd w:id="1609"/>
      <w:bookmarkEnd w:id="1610"/>
      <w:bookmarkEnd w:id="1611"/>
      <w:bookmarkEnd w:id="1612"/>
      <w:bookmarkEnd w:id="1613"/>
      <w:bookmarkEnd w:id="1614"/>
      <w:bookmarkEnd w:id="1615"/>
      <w:bookmarkEnd w:id="1616"/>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2.15pt;height:18.85pt" o:ole="">
                  <v:imagedata r:id="rId80" o:title=""/>
                </v:shape>
                <o:OLEObject Type="Embed" ProgID="Equation.3" ShapeID="_x0000_i1060" DrawAspect="Content" ObjectID="_1712066762" r:id="rId81"/>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2.15pt;height:18.85pt" o:ole="">
                  <v:imagedata r:id="rId82" o:title=""/>
                </v:shape>
                <o:OLEObject Type="Embed" ProgID="Equation.3" ShapeID="_x0000_i1061" DrawAspect="Content" ObjectID="_1712066763" r:id="rId83"/>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2.15pt;height:18.85pt" o:ole="">
                  <v:imagedata r:id="rId84" o:title=""/>
                </v:shape>
                <o:OLEObject Type="Embed" ProgID="Equation.3" ShapeID="_x0000_i1062" DrawAspect="Content" ObjectID="_1712066764" r:id="rId85"/>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pt;height:18.85pt" o:ole="">
                  <v:imagedata r:id="rId86" o:title=""/>
                </v:shape>
                <o:OLEObject Type="Embed" ProgID="Equation.3" ShapeID="_x0000_i1063" DrawAspect="Content" ObjectID="_1712066765" r:id="rId87"/>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pt;height:18.85pt" o:ole="">
                  <v:imagedata r:id="rId88" o:title=""/>
                </v:shape>
                <o:OLEObject Type="Embed" ProgID="Equation.3" ShapeID="_x0000_i1064" DrawAspect="Content" ObjectID="_1712066766" r:id="rId89"/>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pt;height:18.85pt" o:ole="">
                  <v:imagedata r:id="rId90" o:title=""/>
                </v:shape>
                <o:OLEObject Type="Embed" ProgID="Equation.3" ShapeID="_x0000_i1065" DrawAspect="Content" ObjectID="_1712066767" r:id="rId91"/>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2.15pt;height:18.85pt" o:ole="">
                  <v:imagedata r:id="rId92" o:title=""/>
                </v:shape>
                <o:OLEObject Type="Embed" ProgID="Equation.3" ShapeID="_x0000_i1066" DrawAspect="Content" ObjectID="_1712066768" r:id="rId93"/>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2.15pt;height:18.85pt" o:ole="">
                  <v:imagedata r:id="rId94" o:title=""/>
                </v:shape>
                <o:OLEObject Type="Embed" ProgID="Equation.3" ShapeID="_x0000_i1067" DrawAspect="Content" ObjectID="_1712066769" r:id="rId95"/>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2.15pt;height:18.85pt" o:ole="">
                  <v:imagedata r:id="rId96" o:title=""/>
                </v:shape>
                <o:OLEObject Type="Embed" ProgID="Equation.3" ShapeID="_x0000_i1068" DrawAspect="Content" ObjectID="_1712066770" r:id="rId97"/>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4"/>
      </w:pPr>
      <w:bookmarkStart w:id="1617" w:name="_Toc27765250"/>
      <w:bookmarkStart w:id="1618" w:name="_Toc37680933"/>
      <w:bookmarkStart w:id="1619" w:name="_Toc46486504"/>
      <w:bookmarkStart w:id="1620" w:name="_Toc52546849"/>
      <w:bookmarkStart w:id="1621" w:name="_Toc52547379"/>
      <w:bookmarkStart w:id="1622" w:name="_Toc52547909"/>
      <w:bookmarkStart w:id="1623" w:name="_Toc52548439"/>
      <w:bookmarkStart w:id="1624" w:name="_Toc90719685"/>
      <w:r w:rsidRPr="00073C73">
        <w:t>–</w:t>
      </w:r>
      <w:r w:rsidRPr="00073C73">
        <w:tab/>
      </w:r>
      <w:r w:rsidRPr="00073C73">
        <w:rPr>
          <w:i/>
          <w:snapToGrid w:val="0"/>
        </w:rPr>
        <w:t>NavModel-SBAS-ECEF</w:t>
      </w:r>
      <w:bookmarkEnd w:id="1617"/>
      <w:bookmarkEnd w:id="1618"/>
      <w:bookmarkEnd w:id="1619"/>
      <w:bookmarkEnd w:id="1620"/>
      <w:bookmarkEnd w:id="1621"/>
      <w:bookmarkEnd w:id="1622"/>
      <w:bookmarkEnd w:id="1623"/>
      <w:bookmarkEnd w:id="1624"/>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4"/>
        <w:rPr>
          <w:i/>
          <w:snapToGrid w:val="0"/>
        </w:rPr>
      </w:pPr>
      <w:bookmarkStart w:id="1625" w:name="_Toc27765251"/>
      <w:bookmarkStart w:id="1626" w:name="_Toc37680934"/>
      <w:bookmarkStart w:id="1627" w:name="_Toc46486505"/>
      <w:bookmarkStart w:id="1628" w:name="_Toc52546850"/>
      <w:bookmarkStart w:id="1629" w:name="_Toc52547380"/>
      <w:bookmarkStart w:id="1630" w:name="_Toc52547910"/>
      <w:bookmarkStart w:id="1631" w:name="_Toc52548440"/>
      <w:bookmarkStart w:id="1632" w:name="_Toc90719686"/>
      <w:r w:rsidRPr="00073C73">
        <w:t>–</w:t>
      </w:r>
      <w:r w:rsidRPr="00073C73">
        <w:tab/>
      </w:r>
      <w:r w:rsidRPr="00073C73">
        <w:rPr>
          <w:i/>
          <w:snapToGrid w:val="0"/>
        </w:rPr>
        <w:t>NavModel-BDS-KeplerianSet</w:t>
      </w:r>
      <w:bookmarkEnd w:id="1625"/>
      <w:bookmarkEnd w:id="1626"/>
      <w:bookmarkEnd w:id="1627"/>
      <w:bookmarkEnd w:id="1628"/>
      <w:bookmarkEnd w:id="1629"/>
      <w:bookmarkEnd w:id="1630"/>
      <w:bookmarkEnd w:id="1631"/>
      <w:bookmarkEnd w:id="1632"/>
    </w:p>
    <w:p w14:paraId="011AAED2" w14:textId="59A8D8EE"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r w:rsidR="00F25D41">
        <w:rPr>
          <w:rFonts w:hint="eastAsia"/>
          <w:lang w:eastAsia="zh-CN"/>
        </w:rPr>
        <w:t xml:space="preserve">, </w:t>
      </w:r>
      <w:r w:rsidR="00E6403C">
        <w:rPr>
          <w:lang w:eastAsia="zh-CN"/>
        </w:rPr>
        <w:t>[50]</w:t>
      </w:r>
      <w:r w:rsidRPr="00073C73">
        <w:rPr>
          <w:lang w:eastAsia="zh-CN"/>
        </w:rPr>
        <w:t>.</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lastRenderedPageBreak/>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10D00510"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F25D41">
              <w:rPr>
                <w:rFonts w:cs="Arial"/>
                <w:b w:val="0"/>
                <w:szCs w:val="18"/>
                <w:lang w:eastAsia="zh-CN"/>
              </w:rPr>
              <w:t xml:space="preserve"> </w:t>
            </w:r>
            <w:r w:rsidR="00E6403C">
              <w:rPr>
                <w:rFonts w:cs="Arial"/>
                <w:b w:val="0"/>
                <w:szCs w:val="18"/>
                <w:lang w:eastAsia="zh-CN"/>
              </w:rPr>
              <w:t>[50]</w:t>
            </w:r>
            <w:r w:rsidR="00F25D41">
              <w:rPr>
                <w:rFonts w:cs="Arial"/>
                <w:b w:val="0"/>
                <w:szCs w:val="18"/>
                <w:lang w:eastAsia="zh-CN"/>
              </w:rPr>
              <w:t>,</w:t>
            </w:r>
            <w:r w:rsidRPr="00073C73">
              <w:rPr>
                <w:rFonts w:cs="Arial"/>
                <w:b w:val="0"/>
                <w:szCs w:val="18"/>
                <w:lang w:eastAsia="zh-CN"/>
              </w:rPr>
              <w:t xml:space="preserve">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2D971E58"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00F25D41">
              <w:t xml:space="preserve">, </w:t>
            </w:r>
            <w:r w:rsidR="00E6403C">
              <w:t>[50]</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0C73B00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00F25D41">
              <w:t xml:space="preserve">, </w:t>
            </w:r>
            <w:r w:rsidR="00E6403C">
              <w:t>[50]</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36D3"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31A7E23E"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F25D41">
              <w:t xml:space="preserve">, </w:t>
            </w:r>
            <w:r w:rsidR="00E6403C">
              <w:t>[50]</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46E37612"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F25D41">
              <w:t xml:space="preserve">, </w:t>
            </w:r>
            <w:r w:rsidR="00E6403C">
              <w:t>[50]</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5FF9B481"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00F25D41">
              <w:t xml:space="preserve">, </w:t>
            </w:r>
            <w:r w:rsidR="00E6403C">
              <w:t>[50]</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3DA774AD"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F25D41">
              <w:t xml:space="preserve">, </w:t>
            </w:r>
            <w:r w:rsidR="00E6403C">
              <w:t>[50]</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4CD3A9B9"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00F25D41">
              <w:t xml:space="preserve">, </w:t>
            </w:r>
            <w:r w:rsidR="00E6403C">
              <w:t>[50]</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2DA0BE5E"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2.85pt;height:15pt" o:ole="">
                  <v:imagedata r:id="rId70" o:title=""/>
                </v:shape>
                <o:OLEObject Type="Embed" ProgID="Equation.3" ShapeID="_x0000_i1069" DrawAspect="Content" ObjectID="_1712066771" r:id="rId98"/>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00F25D41">
              <w:t xml:space="preserve">, </w:t>
            </w:r>
            <w:r w:rsidR="00E6403C">
              <w:t>[50]</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3119A8D0"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r w:rsidR="00F25D41">
              <w:t xml:space="preserve">, </w:t>
            </w:r>
            <w:r w:rsidR="00E6403C">
              <w:t>[50]</w:t>
            </w:r>
            <w:r w:rsidR="00F25D41">
              <w:t>.</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57728C3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00F25D41">
              <w:t xml:space="preserve">, </w:t>
            </w:r>
            <w:r w:rsidR="00E6403C">
              <w:t>[50]</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24F51A3A"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00F25D41">
              <w:t xml:space="preserve">, </w:t>
            </w:r>
            <w:r w:rsidR="00E6403C">
              <w:t>[50]</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002B6A76"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00F25D41">
              <w:t xml:space="preserve">, </w:t>
            </w:r>
            <w:r w:rsidR="00E6403C">
              <w:t>[50]</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3F077E9F"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1711C9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2539A6D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3A63E4DD"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4"/>
        <w:rPr>
          <w:i/>
          <w:snapToGrid w:val="0"/>
          <w:lang w:eastAsia="zh-CN"/>
        </w:rPr>
      </w:pPr>
      <w:bookmarkStart w:id="1633" w:name="_Toc37680935"/>
      <w:bookmarkStart w:id="1634" w:name="_Toc46486506"/>
      <w:bookmarkStart w:id="1635" w:name="_Toc52546851"/>
      <w:bookmarkStart w:id="1636" w:name="_Toc52547381"/>
      <w:bookmarkStart w:id="1637" w:name="_Toc52547911"/>
      <w:bookmarkStart w:id="1638" w:name="_Toc52548441"/>
      <w:bookmarkStart w:id="1639" w:name="_Toc90719687"/>
      <w:r w:rsidRPr="00073C73">
        <w:t>–</w:t>
      </w:r>
      <w:r w:rsidRPr="00073C73">
        <w:tab/>
      </w:r>
      <w:r w:rsidRPr="00073C73">
        <w:rPr>
          <w:i/>
          <w:snapToGrid w:val="0"/>
        </w:rPr>
        <w:t>NavModel-BDS-KeplerianSet</w:t>
      </w:r>
      <w:r w:rsidRPr="00073C73">
        <w:rPr>
          <w:i/>
          <w:snapToGrid w:val="0"/>
          <w:lang w:eastAsia="zh-CN"/>
        </w:rPr>
        <w:t>2</w:t>
      </w:r>
      <w:bookmarkEnd w:id="1633"/>
      <w:bookmarkEnd w:id="1634"/>
      <w:bookmarkEnd w:id="1635"/>
      <w:bookmarkEnd w:id="1636"/>
      <w:bookmarkEnd w:id="1637"/>
      <w:bookmarkEnd w:id="1638"/>
      <w:bookmarkEnd w:id="1639"/>
    </w:p>
    <w:p w14:paraId="313B2459" w14:textId="6070BBD8"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w:t>
      </w:r>
      <w:r w:rsidR="00F25D41" w:rsidRPr="00F25D41">
        <w:rPr>
          <w:rFonts w:hint="eastAsia"/>
          <w:lang w:eastAsia="zh-CN"/>
        </w:rPr>
        <w:t xml:space="preserve"> </w:t>
      </w:r>
      <w:r w:rsidR="00F25D41">
        <w:rPr>
          <w:rFonts w:hint="eastAsia"/>
          <w:lang w:eastAsia="zh-CN"/>
        </w:rPr>
        <w:t>and BDS B2a</w:t>
      </w:r>
      <w:r w:rsidRPr="00073C73">
        <w:rPr>
          <w:lang w:eastAsia="zh-CN"/>
        </w:rPr>
        <w:t xml:space="preserve"> defined in [39]</w:t>
      </w:r>
      <w:r w:rsidR="00F25D41">
        <w:rPr>
          <w:rFonts w:hint="eastAsia"/>
          <w:lang w:eastAsia="zh-CN"/>
        </w:rPr>
        <w:t xml:space="preserve">, </w:t>
      </w:r>
      <w:r w:rsidR="00E6403C">
        <w:rPr>
          <w:lang w:eastAsia="zh-CN"/>
        </w:rPr>
        <w:t>[49]</w:t>
      </w:r>
      <w:r w:rsidRPr="00073C73">
        <w:rPr>
          <w:lang w:eastAsia="zh-CN"/>
        </w:rPr>
        <w:t>.</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等线"/>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1640" w:name="OLE_LINK21"/>
      <w:bookmarkStart w:id="1641" w:name="OLE_LINK22"/>
      <w:r w:rsidRPr="00073C73">
        <w:rPr>
          <w:lang w:eastAsia="zh-CN"/>
        </w:rPr>
        <w:t>b</w:t>
      </w:r>
      <w:r w:rsidRPr="00073C73">
        <w:t>ds</w:t>
      </w:r>
      <w:r w:rsidRPr="00073C73">
        <w:rPr>
          <w:lang w:eastAsia="zh-CN"/>
        </w:rPr>
        <w:t>I</w:t>
      </w:r>
      <w:r w:rsidRPr="00073C73">
        <w:t>ODE</w:t>
      </w:r>
      <w:r w:rsidRPr="00073C73">
        <w:rPr>
          <w:lang w:eastAsia="zh-CN"/>
        </w:rPr>
        <w:t>-r1</w:t>
      </w:r>
      <w:bookmarkEnd w:id="1640"/>
      <w:bookmarkEnd w:id="1641"/>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1642" w:name="OLE_LINK25"/>
      <w:bookmarkStart w:id="1643" w:name="OLE_LINK26"/>
      <w:r w:rsidRPr="00073C73">
        <w:rPr>
          <w:lang w:eastAsia="zh-CN"/>
        </w:rPr>
        <w:tab/>
        <w:t>bds</w:t>
      </w:r>
      <w:r w:rsidRPr="00073C73">
        <w:rPr>
          <w:rFonts w:eastAsia="等线"/>
          <w:lang w:eastAsia="zh-CN"/>
        </w:rPr>
        <w:t>D</w:t>
      </w:r>
      <w:r w:rsidRPr="00073C73">
        <w:rPr>
          <w:lang w:eastAsia="zh-CN"/>
        </w:rPr>
        <w:t>eltaA</w:t>
      </w:r>
      <w:bookmarkEnd w:id="1642"/>
      <w:bookmarkEnd w:id="1643"/>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lastRenderedPageBreak/>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等线"/>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等线"/>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lastRenderedPageBreak/>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B20AE94"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7.4.1</w:t>
            </w:r>
            <w:r w:rsidRPr="00073C73">
              <w:rPr>
                <w:rFonts w:cs="Arial"/>
                <w:szCs w:val="18"/>
                <w:lang w:eastAsia="zh-CN"/>
              </w:rPr>
              <w:t>.</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2A940121"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eltaA</w:t>
            </w:r>
          </w:p>
          <w:p w14:paraId="69D8B1A4" w14:textId="0AFC0E3B"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02BAAC9A"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5.85pt;height:20.15pt" o:ole="">
                  <v:imagedata r:id="rId99" o:title=""/>
                </v:shape>
                <o:OLEObject Type="Embed" ProgID="Equation.3" ShapeID="_x0000_i1070" DrawAspect="Content" ObjectID="_1712066772" r:id="rId100"/>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eltaN0</w:t>
            </w:r>
          </w:p>
          <w:p w14:paraId="20B480FF" w14:textId="4E7C482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eltaN0dot</w:t>
            </w:r>
          </w:p>
          <w:p w14:paraId="5404AD5B" w14:textId="10E86FC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2849292E"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F2114D6"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63FB73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1.15pt;height:11.15pt" o:ole="">
                  <v:imagedata r:id="rId101" o:title=""/>
                </v:shape>
                <o:OLEObject Type="Embed" ProgID="Equation.3" ShapeID="_x0000_i1071" DrawAspect="Content" ObjectID="_1712066773" r:id="rId102"/>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0D35C8CA"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064D541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00F25D41">
              <w:rPr>
                <w:rFonts w:cs="Arial"/>
                <w:szCs w:val="18"/>
                <w:lang w:eastAsia="zh-CN"/>
              </w:rPr>
              <w:t>.</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10BE093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2pt;height:15.85pt" o:ole="">
                  <v:imagedata r:id="rId103" o:title=""/>
                </v:shape>
                <o:OLEObject Type="Embed" ProgID="Equation.3" ShapeID="_x0000_i1072" DrawAspect="Content" ObjectID="_1712066774" r:id="rId104"/>
              </w:object>
            </w:r>
            <w:r w:rsidRPr="00073C73">
              <w:rPr>
                <w:lang w:eastAsia="zh-CN"/>
              </w:rPr>
              <w:t>, Rate of right ascension (semi-circles/sec)</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245D8F9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2B343FEF"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1CF5275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2C5D29B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16FCBFE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266CBAF0"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28B995D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4"/>
      </w:pPr>
      <w:bookmarkStart w:id="1644" w:name="_Toc46486507"/>
      <w:bookmarkStart w:id="1645" w:name="_Toc52546852"/>
      <w:bookmarkStart w:id="1646" w:name="_Toc52547382"/>
      <w:bookmarkStart w:id="1647" w:name="_Toc52547912"/>
      <w:bookmarkStart w:id="1648" w:name="_Toc52548442"/>
      <w:bookmarkStart w:id="1649" w:name="_Toc90719688"/>
      <w:r w:rsidRPr="00073C73">
        <w:lastRenderedPageBreak/>
        <w:t>–</w:t>
      </w:r>
      <w:r w:rsidRPr="00073C73">
        <w:tab/>
      </w:r>
      <w:r w:rsidRPr="00073C73">
        <w:rPr>
          <w:i/>
          <w:iCs/>
          <w:snapToGrid w:val="0"/>
        </w:rPr>
        <w:t>NavModel-NavIC-KeplerianSet</w:t>
      </w:r>
      <w:bookmarkEnd w:id="1644"/>
      <w:bookmarkEnd w:id="1645"/>
      <w:bookmarkEnd w:id="1646"/>
      <w:bookmarkEnd w:id="1647"/>
      <w:bookmarkEnd w:id="1648"/>
      <w:bookmarkEnd w:id="1649"/>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lastRenderedPageBreak/>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4"/>
      </w:pPr>
      <w:bookmarkStart w:id="1650" w:name="_Toc27765252"/>
      <w:bookmarkStart w:id="1651" w:name="_Toc37680936"/>
      <w:bookmarkStart w:id="1652" w:name="_Toc46486508"/>
      <w:bookmarkStart w:id="1653" w:name="_Toc52546853"/>
      <w:bookmarkStart w:id="1654" w:name="_Toc52547383"/>
      <w:bookmarkStart w:id="1655" w:name="_Toc52547913"/>
      <w:bookmarkStart w:id="1656" w:name="_Toc52548443"/>
      <w:bookmarkStart w:id="1657" w:name="_Toc90719689"/>
      <w:r w:rsidRPr="00073C73">
        <w:t>–</w:t>
      </w:r>
      <w:r w:rsidRPr="00073C73">
        <w:tab/>
      </w:r>
      <w:r w:rsidRPr="00073C73">
        <w:rPr>
          <w:i/>
          <w:snapToGrid w:val="0"/>
        </w:rPr>
        <w:t>GNSS-RealTimeIntegrity</w:t>
      </w:r>
      <w:bookmarkEnd w:id="1650"/>
      <w:bookmarkEnd w:id="1651"/>
      <w:bookmarkEnd w:id="1652"/>
      <w:bookmarkEnd w:id="1653"/>
      <w:bookmarkEnd w:id="1654"/>
      <w:bookmarkEnd w:id="1655"/>
      <w:bookmarkEnd w:id="1656"/>
      <w:bookmarkEnd w:id="1657"/>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5B0FDD02" w:rsidR="002B1632" w:rsidRDefault="002B1632" w:rsidP="002D60CB">
      <w:pPr>
        <w:keepLines/>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6CFF3A7C" w14:textId="77777777" w:rsidR="00F25D41" w:rsidRPr="004A59C8" w:rsidRDefault="00F25D41" w:rsidP="00F25D41">
      <w:pPr>
        <w:pStyle w:val="NO"/>
        <w:spacing w:after="0"/>
        <w:rPr>
          <w:iCs/>
          <w:noProof/>
        </w:rPr>
      </w:pPr>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p>
    <w:p w14:paraId="1673AB26" w14:textId="77777777" w:rsidR="00F25D41" w:rsidRPr="004A59C8" w:rsidRDefault="00F25D41" w:rsidP="00F25D41">
      <w:pPr>
        <w:pStyle w:val="B5"/>
        <w:spacing w:after="0"/>
        <w:rPr>
          <w:noProof/>
        </w:rPr>
      </w:pPr>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p>
    <w:p w14:paraId="6E798D45" w14:textId="77777777" w:rsidR="00F25D41" w:rsidRPr="004A59C8" w:rsidRDefault="00F25D41" w:rsidP="00F25D41">
      <w:pPr>
        <w:pStyle w:val="B5"/>
        <w:rPr>
          <w:noProof/>
        </w:rPr>
      </w:pPr>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p>
    <w:p w14:paraId="482D804F" w14:textId="58DC8B30" w:rsidR="00F25D41" w:rsidRPr="00D87CD0" w:rsidRDefault="00F25D41" w:rsidP="00F25D41">
      <w:pPr>
        <w:pStyle w:val="NO"/>
        <w:rPr>
          <w:iCs/>
          <w:noProof/>
        </w:rPr>
      </w:pPr>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073C73" w:rsidRDefault="00F25D41" w:rsidP="002D60CB">
      <w:pPr>
        <w:keepLines/>
      </w:pP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lastRenderedPageBreak/>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4"/>
      </w:pPr>
      <w:bookmarkStart w:id="1658" w:name="_Toc27765253"/>
      <w:bookmarkStart w:id="1659" w:name="_Toc37680937"/>
      <w:bookmarkStart w:id="1660" w:name="_Toc46486509"/>
      <w:bookmarkStart w:id="1661" w:name="_Toc52546854"/>
      <w:bookmarkStart w:id="1662" w:name="_Toc52547384"/>
      <w:bookmarkStart w:id="1663" w:name="_Toc52547914"/>
      <w:bookmarkStart w:id="1664" w:name="_Toc52548444"/>
      <w:bookmarkStart w:id="1665" w:name="_Toc90719690"/>
      <w:r w:rsidRPr="00073C73">
        <w:t>–</w:t>
      </w:r>
      <w:r w:rsidRPr="00073C73">
        <w:tab/>
      </w:r>
      <w:r w:rsidRPr="00073C73">
        <w:rPr>
          <w:i/>
          <w:snapToGrid w:val="0"/>
        </w:rPr>
        <w:t>GNSS-DataBitAssistance</w:t>
      </w:r>
      <w:bookmarkEnd w:id="1658"/>
      <w:bookmarkEnd w:id="1659"/>
      <w:bookmarkEnd w:id="1660"/>
      <w:bookmarkEnd w:id="1661"/>
      <w:bookmarkEnd w:id="1662"/>
      <w:bookmarkEnd w:id="1663"/>
      <w:bookmarkEnd w:id="1664"/>
      <w:bookmarkEnd w:id="1665"/>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463B5B58" w14:textId="77777777" w:rsidR="00E64B60" w:rsidRDefault="00D04D0A" w:rsidP="00E64B60">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E2C2997" w14:textId="1BFBF225" w:rsidR="00E64B60"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2a</w:t>
            </w:r>
            <w:r w:rsidRPr="007B2E20">
              <w:t xml:space="preserve">, it contains the encoded and interleaved modulation symbols as defined in </w:t>
            </w:r>
            <w:r w:rsidR="00E6403C">
              <w:t>[49]</w:t>
            </w:r>
            <w:r w:rsidRPr="007B2E20">
              <w:t>,</w:t>
            </w:r>
            <w:r w:rsidRPr="007B2E20">
              <w:rPr>
                <w:lang w:eastAsia="zh-CN"/>
              </w:rPr>
              <w:t xml:space="preserve"> clause 6.2.2.</w:t>
            </w:r>
          </w:p>
          <w:p w14:paraId="7C40FC20" w14:textId="497101FB" w:rsidR="00D04D0A" w:rsidRPr="00073C73"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3</w:t>
            </w:r>
            <w:r w:rsidRPr="007B2E20">
              <w:rPr>
                <w:lang w:eastAsia="zh-CN"/>
              </w:rPr>
              <w:t>I</w:t>
            </w:r>
            <w:r w:rsidRPr="007B2E20">
              <w:t xml:space="preserve">, it contains the encoded and interleaved modulation symbols as defined in </w:t>
            </w:r>
            <w:r w:rsidR="00E6403C">
              <w:t>[50]</w:t>
            </w:r>
            <w:r w:rsidRPr="007B2E20">
              <w:t>,</w:t>
            </w:r>
            <w:r w:rsidRPr="007B2E20">
              <w:rPr>
                <w:lang w:eastAsia="zh-CN"/>
              </w:rPr>
              <w:t xml:space="preserve"> clause 5.1.3.</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4"/>
      </w:pPr>
      <w:bookmarkStart w:id="1666" w:name="_Toc27765254"/>
      <w:bookmarkStart w:id="1667" w:name="_Toc37680938"/>
      <w:bookmarkStart w:id="1668" w:name="_Toc46486510"/>
      <w:bookmarkStart w:id="1669" w:name="_Toc52546855"/>
      <w:bookmarkStart w:id="1670" w:name="_Toc52547385"/>
      <w:bookmarkStart w:id="1671" w:name="_Toc52547915"/>
      <w:bookmarkStart w:id="1672" w:name="_Toc52548445"/>
      <w:bookmarkStart w:id="1673" w:name="_Toc90719691"/>
      <w:r w:rsidRPr="00073C73">
        <w:t>–</w:t>
      </w:r>
      <w:r w:rsidRPr="00073C73">
        <w:tab/>
      </w:r>
      <w:r w:rsidRPr="00073C73">
        <w:rPr>
          <w:i/>
          <w:snapToGrid w:val="0"/>
        </w:rPr>
        <w:t>GNSS-AcquisitionAssistance</w:t>
      </w:r>
      <w:bookmarkEnd w:id="1666"/>
      <w:bookmarkEnd w:id="1667"/>
      <w:bookmarkEnd w:id="1668"/>
      <w:bookmarkEnd w:id="1669"/>
      <w:bookmarkEnd w:id="1670"/>
      <w:bookmarkEnd w:id="1671"/>
      <w:bookmarkEnd w:id="1672"/>
      <w:bookmarkEnd w:id="1673"/>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lastRenderedPageBreak/>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lastRenderedPageBreak/>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1674" w:name="_Ref65473125"/>
    <w:bookmarkStart w:id="1675" w:name="_Ref65473118"/>
    <w:p w14:paraId="5219E0FE" w14:textId="77777777" w:rsidR="002B1632" w:rsidRPr="00073C73" w:rsidRDefault="0007309F" w:rsidP="002D60CB">
      <w:pPr>
        <w:pStyle w:val="TH"/>
      </w:pPr>
      <w:r w:rsidRPr="00073C73">
        <w:object w:dxaOrig="10349" w:dyaOrig="7889" w14:anchorId="55D6A0D7">
          <v:shape id="_x0000_i1073" type="#_x0000_t75" style="width:482.55pt;height:393.85pt" o:ole="">
            <v:imagedata r:id="rId105" o:title=""/>
          </v:shape>
          <o:OLEObject Type="Embed" ProgID="Visio.Drawing.11" ShapeID="_x0000_i1073" DrawAspect="Content" ObjectID="_1712066775" r:id="rId106"/>
        </w:object>
      </w:r>
    </w:p>
    <w:p w14:paraId="45D95341" w14:textId="77777777" w:rsidR="002B1632" w:rsidRPr="00073C73" w:rsidRDefault="002B1632" w:rsidP="005903F8">
      <w:pPr>
        <w:pStyle w:val="TF"/>
      </w:pPr>
      <w:r w:rsidRPr="00073C73">
        <w:t>Figure</w:t>
      </w:r>
      <w:bookmarkEnd w:id="1674"/>
      <w:r w:rsidRPr="00073C73">
        <w:t xml:space="preserve"> 6.5.2.2-1: </w:t>
      </w:r>
      <w:bookmarkEnd w:id="1675"/>
      <w:r w:rsidRPr="00073C73">
        <w:t>Exemplary calculation of some GNSS Acquisition Assistance fields.</w:t>
      </w:r>
    </w:p>
    <w:p w14:paraId="3D5BBC6E" w14:textId="77777777" w:rsidR="002B1632" w:rsidRPr="00073C73" w:rsidRDefault="002B1632" w:rsidP="002D60CB">
      <w:pPr>
        <w:pStyle w:val="4"/>
      </w:pPr>
      <w:bookmarkStart w:id="1676" w:name="_Toc27765255"/>
      <w:bookmarkStart w:id="1677" w:name="_Toc37680939"/>
      <w:bookmarkStart w:id="1678" w:name="_Toc46486511"/>
      <w:bookmarkStart w:id="1679" w:name="_Toc52546856"/>
      <w:bookmarkStart w:id="1680" w:name="_Toc52547386"/>
      <w:bookmarkStart w:id="1681" w:name="_Toc52547916"/>
      <w:bookmarkStart w:id="1682" w:name="_Toc52548446"/>
      <w:bookmarkStart w:id="1683" w:name="_Toc90719692"/>
      <w:r w:rsidRPr="00073C73">
        <w:t>–</w:t>
      </w:r>
      <w:r w:rsidRPr="00073C73">
        <w:tab/>
      </w:r>
      <w:r w:rsidRPr="00073C73">
        <w:rPr>
          <w:i/>
          <w:snapToGrid w:val="0"/>
        </w:rPr>
        <w:t>GNSS-Almanac</w:t>
      </w:r>
      <w:bookmarkEnd w:id="1676"/>
      <w:bookmarkEnd w:id="1677"/>
      <w:bookmarkEnd w:id="1678"/>
      <w:bookmarkEnd w:id="1679"/>
      <w:bookmarkEnd w:id="1680"/>
      <w:bookmarkEnd w:id="1681"/>
      <w:bookmarkEnd w:id="1682"/>
      <w:bookmarkEnd w:id="1683"/>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41EB0CC3"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00E64B60">
              <w:rPr>
                <w:rFonts w:hint="eastAsia"/>
                <w:lang w:eastAsia="zh-CN"/>
              </w:rPr>
              <w:t xml:space="preserve"> and BDS B2a</w:t>
            </w:r>
            <w:r w:rsidRPr="00073C73">
              <w:rPr>
                <w:lang w:eastAsia="zh-CN"/>
              </w:rPr>
              <w:t>,</w:t>
            </w:r>
            <w:r w:rsidRPr="00073C73">
              <w:rPr>
                <w:i/>
                <w:lang w:eastAsia="zh-CN"/>
              </w:rPr>
              <w:t xml:space="preserve"> </w:t>
            </w:r>
            <w:r w:rsidRPr="00073C73">
              <w:t>the almanac reference week number</w:t>
            </w:r>
            <w:r w:rsidRPr="00073C73">
              <w:rPr>
                <w:lang w:eastAsia="zh-CN"/>
              </w:rPr>
              <w:t xml:space="preserve"> is defined in [39], 7.9.1</w:t>
            </w:r>
            <w:r w:rsidR="00E64B60">
              <w:rPr>
                <w:rFonts w:hint="eastAsia"/>
                <w:lang w:eastAsia="zh-CN"/>
              </w:rPr>
              <w:t xml:space="preserve"> and </w:t>
            </w:r>
            <w:r w:rsidR="00E6403C">
              <w:rPr>
                <w:lang w:eastAsia="zh-CN"/>
              </w:rPr>
              <w:t>[49]</w:t>
            </w:r>
            <w:r w:rsidR="00E64B60" w:rsidRPr="007B2E20">
              <w:rPr>
                <w:lang w:eastAsia="zh-CN"/>
              </w:rPr>
              <w:t>, 7.9.1</w:t>
            </w:r>
            <w:r w:rsidRPr="00073C73">
              <w:rPr>
                <w:lang w:eastAsia="zh-CN"/>
              </w:rPr>
              <w:t>.</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4"/>
      </w:pPr>
      <w:bookmarkStart w:id="1684" w:name="_Toc27765256"/>
      <w:bookmarkStart w:id="1685" w:name="_Toc37680940"/>
      <w:bookmarkStart w:id="1686" w:name="_Toc46486512"/>
      <w:bookmarkStart w:id="1687" w:name="_Toc52546857"/>
      <w:bookmarkStart w:id="1688" w:name="_Toc52547387"/>
      <w:bookmarkStart w:id="1689" w:name="_Toc52547917"/>
      <w:bookmarkStart w:id="1690" w:name="_Toc52548447"/>
      <w:bookmarkStart w:id="1691" w:name="_Toc90719693"/>
      <w:r w:rsidRPr="00073C73">
        <w:t>–</w:t>
      </w:r>
      <w:r w:rsidRPr="00073C73">
        <w:tab/>
      </w:r>
      <w:r w:rsidRPr="00073C73">
        <w:rPr>
          <w:i/>
          <w:snapToGrid w:val="0"/>
        </w:rPr>
        <w:t>AlmanacKeplerianSet</w:t>
      </w:r>
      <w:bookmarkEnd w:id="1684"/>
      <w:bookmarkEnd w:id="1685"/>
      <w:bookmarkEnd w:id="1686"/>
      <w:bookmarkEnd w:id="1687"/>
      <w:bookmarkEnd w:id="1688"/>
      <w:bookmarkEnd w:id="1689"/>
      <w:bookmarkEnd w:id="1690"/>
      <w:bookmarkEnd w:id="1691"/>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2.85pt;height:15pt" o:ole="">
                  <v:imagedata r:id="rId70" o:title=""/>
                </v:shape>
                <o:OLEObject Type="Embed" ProgID="Equation.3" ShapeID="_x0000_i1074" DrawAspect="Content" ObjectID="_1712066776" r:id="rId107"/>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4"/>
      </w:pPr>
      <w:bookmarkStart w:id="1692" w:name="_Toc27765257"/>
      <w:bookmarkStart w:id="1693" w:name="_Toc37680941"/>
      <w:bookmarkStart w:id="1694" w:name="_Toc46486513"/>
      <w:bookmarkStart w:id="1695" w:name="_Toc52546858"/>
      <w:bookmarkStart w:id="1696" w:name="_Toc52547388"/>
      <w:bookmarkStart w:id="1697" w:name="_Toc52547918"/>
      <w:bookmarkStart w:id="1698" w:name="_Toc52548448"/>
      <w:bookmarkStart w:id="1699" w:name="_Toc90719694"/>
      <w:r w:rsidRPr="00073C73">
        <w:t>–</w:t>
      </w:r>
      <w:r w:rsidRPr="00073C73">
        <w:tab/>
      </w:r>
      <w:r w:rsidRPr="00073C73">
        <w:rPr>
          <w:i/>
          <w:snapToGrid w:val="0"/>
        </w:rPr>
        <w:t>AlmanacNAV-KeplerianSet</w:t>
      </w:r>
      <w:bookmarkEnd w:id="1692"/>
      <w:bookmarkEnd w:id="1693"/>
      <w:bookmarkEnd w:id="1694"/>
      <w:bookmarkEnd w:id="1695"/>
      <w:bookmarkEnd w:id="1696"/>
      <w:bookmarkEnd w:id="1697"/>
      <w:bookmarkEnd w:id="1698"/>
      <w:bookmarkEnd w:id="1699"/>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lastRenderedPageBreak/>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2.85pt;height:15pt" o:ole="">
                  <v:imagedata r:id="rId70" o:title=""/>
                </v:shape>
                <o:OLEObject Type="Embed" ProgID="Equation.3" ShapeID="_x0000_i1075" DrawAspect="Content" ObjectID="_1712066777" r:id="rId108"/>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85pt;height:17.15pt" o:ole="">
                  <v:imagedata r:id="rId109" o:title=""/>
                </v:shape>
                <o:OLEObject Type="Embed" ProgID="Equation.3" ShapeID="_x0000_i1076" DrawAspect="Content" ObjectID="_1712066778" r:id="rId110"/>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4"/>
      </w:pPr>
      <w:bookmarkStart w:id="1700" w:name="_Toc27765258"/>
      <w:bookmarkStart w:id="1701" w:name="_Toc37680942"/>
      <w:bookmarkStart w:id="1702" w:name="_Toc46486514"/>
      <w:bookmarkStart w:id="1703" w:name="_Toc52546859"/>
      <w:bookmarkStart w:id="1704" w:name="_Toc52547389"/>
      <w:bookmarkStart w:id="1705" w:name="_Toc52547919"/>
      <w:bookmarkStart w:id="1706" w:name="_Toc52548449"/>
      <w:bookmarkStart w:id="1707" w:name="_Toc90719695"/>
      <w:r w:rsidRPr="00073C73">
        <w:t>–</w:t>
      </w:r>
      <w:r w:rsidRPr="00073C73">
        <w:tab/>
      </w:r>
      <w:r w:rsidRPr="00073C73">
        <w:rPr>
          <w:i/>
          <w:snapToGrid w:val="0"/>
        </w:rPr>
        <w:t>AlmanacReducedKeplerianSet</w:t>
      </w:r>
      <w:bookmarkEnd w:id="1700"/>
      <w:bookmarkEnd w:id="1701"/>
      <w:bookmarkEnd w:id="1702"/>
      <w:bookmarkEnd w:id="1703"/>
      <w:bookmarkEnd w:id="1704"/>
      <w:bookmarkEnd w:id="1705"/>
      <w:bookmarkEnd w:id="1706"/>
      <w:bookmarkEnd w:id="1707"/>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lastRenderedPageBreak/>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49C8EEF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630D78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19D7D198"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5DB7ECE5"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 xml:space="preserve">GNSS-ID </w:t>
            </w:r>
            <w:r w:rsidRPr="00073C73">
              <w:rPr>
                <w:rFonts w:eastAsia="等线"/>
                <w:lang w:eastAsia="zh-CN"/>
              </w:rPr>
              <w:t>= BDS, 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1563BD95"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1953F0A" w14:textId="77777777"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7BFE4015" w14:textId="78BA766C" w:rsidR="002B1632" w:rsidRPr="00073C73" w:rsidRDefault="00E64B60" w:rsidP="00E64B60">
            <w:pPr>
              <w:pStyle w:val="TAL"/>
              <w:rPr>
                <w:b/>
                <w:bCs/>
                <w:i/>
                <w:iCs/>
                <w:noProof/>
              </w:rPr>
            </w:pPr>
            <w:r w:rsidRPr="007B2E20">
              <w:rPr>
                <w:rFonts w:eastAsia="等线"/>
                <w:lang w:eastAsia="zh-CN"/>
              </w:rPr>
              <w:t xml:space="preserve">If </w:t>
            </w:r>
            <w:r w:rsidRPr="007B2E20">
              <w:rPr>
                <w:rFonts w:eastAsia="等线"/>
                <w:i/>
                <w:lang w:eastAsia="zh-CN"/>
              </w:rPr>
              <w:t>GNSS-ID</w:t>
            </w:r>
            <w:r w:rsidRPr="007B2E20">
              <w:rPr>
                <w:rFonts w:eastAsia="等线"/>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Pr="007B2E20">
              <w:rPr>
                <w:lang w:eastAsia="zh-CN"/>
              </w:rPr>
              <w:t>.</w:t>
            </w:r>
          </w:p>
        </w:tc>
      </w:tr>
    </w:tbl>
    <w:p w14:paraId="25CA29BB" w14:textId="77777777" w:rsidR="002B1632" w:rsidRPr="00073C73" w:rsidRDefault="002B1632" w:rsidP="002D60CB"/>
    <w:p w14:paraId="57AFB244" w14:textId="77777777" w:rsidR="002B1632" w:rsidRPr="00073C73" w:rsidRDefault="002B1632" w:rsidP="002D60CB">
      <w:pPr>
        <w:pStyle w:val="4"/>
      </w:pPr>
      <w:bookmarkStart w:id="1708" w:name="_Toc27765259"/>
      <w:bookmarkStart w:id="1709" w:name="_Toc37680943"/>
      <w:bookmarkStart w:id="1710" w:name="_Toc46486515"/>
      <w:bookmarkStart w:id="1711" w:name="_Toc52546860"/>
      <w:bookmarkStart w:id="1712" w:name="_Toc52547390"/>
      <w:bookmarkStart w:id="1713" w:name="_Toc52547920"/>
      <w:bookmarkStart w:id="1714" w:name="_Toc52548450"/>
      <w:bookmarkStart w:id="1715" w:name="_Toc90719696"/>
      <w:r w:rsidRPr="00073C73">
        <w:t>–</w:t>
      </w:r>
      <w:r w:rsidRPr="00073C73">
        <w:tab/>
      </w:r>
      <w:r w:rsidRPr="00073C73">
        <w:rPr>
          <w:i/>
          <w:snapToGrid w:val="0"/>
        </w:rPr>
        <w:t>AlmanacMidiAlmanacSet</w:t>
      </w:r>
      <w:bookmarkEnd w:id="1708"/>
      <w:bookmarkEnd w:id="1709"/>
      <w:bookmarkEnd w:id="1710"/>
      <w:bookmarkEnd w:id="1711"/>
      <w:bookmarkEnd w:id="1712"/>
      <w:bookmarkEnd w:id="1713"/>
      <w:bookmarkEnd w:id="1714"/>
      <w:bookmarkEnd w:id="1715"/>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lastRenderedPageBreak/>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6557A5FA"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2256F99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43DEFFB9"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2.85pt;height:15pt" o:ole="">
                  <v:imagedata r:id="rId70" o:title=""/>
                </v:shape>
                <o:OLEObject Type="Embed" ProgID="Equation.3" ShapeID="_x0000_i1077" DrawAspect="Content" ObjectID="_1712066779" r:id="rId111"/>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54243A05"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85pt;height:17.15pt" o:ole="">
                  <v:imagedata r:id="rId109" o:title=""/>
                </v:shape>
                <o:OLEObject Type="Embed" ProgID="Equation.3" ShapeID="_x0000_i1078" DrawAspect="Content" ObjectID="_1712066780" r:id="rId112"/>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2A44A064"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11B3805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29026F01"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00D04D0A" w:rsidRPr="00073C73">
              <w:t>]</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5D4CDB22"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34C83F21"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671F2CB0" w:rsidR="002B1632" w:rsidRPr="00073C73" w:rsidRDefault="00D04D0A" w:rsidP="00D04D0A">
            <w:pPr>
              <w:pStyle w:val="TAL"/>
              <w:rPr>
                <w:b/>
                <w:bCs/>
                <w:i/>
                <w:iCs/>
                <w:noProof/>
              </w:rPr>
            </w:pPr>
            <w:bookmarkStart w:id="1716" w:name="OLE_LINK27"/>
            <w:bookmarkStart w:id="1717" w:name="OLE_LINK28"/>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w:t>
            </w:r>
            <w:bookmarkEnd w:id="1716"/>
            <w:bookmarkEnd w:id="1717"/>
            <w:r w:rsidRPr="00073C73">
              <w:rPr>
                <w:rFonts w:eastAsia="等线"/>
                <w:lang w:eastAsia="zh-CN"/>
              </w:rPr>
              <w:t>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01A8B52C"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w:t>
            </w:r>
            <w:r w:rsidR="00557BF2" w:rsidRPr="00073C73">
              <w:rPr>
                <w:rFonts w:eastAsia="等线"/>
                <w:lang w:eastAsia="zh-CN"/>
              </w:rPr>
              <w:t>t</w:t>
            </w:r>
            <w:r w:rsidRPr="00073C73">
              <w:rPr>
                <w:rFonts w:eastAsia="等线"/>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53938DA3" w14:textId="3AB64A02"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B97C7C">
              <w:t>.</w:t>
            </w:r>
          </w:p>
          <w:p w14:paraId="24609CD3" w14:textId="4F2DB219" w:rsidR="002B1632" w:rsidRPr="00073C73" w:rsidRDefault="00E64B60" w:rsidP="00E64B60">
            <w:pPr>
              <w:pStyle w:val="TAL"/>
              <w:rPr>
                <w:b/>
                <w:bCs/>
                <w:i/>
                <w:iCs/>
                <w:noProof/>
              </w:rPr>
            </w:pPr>
            <w:r w:rsidRPr="007B2E20">
              <w:rPr>
                <w:rFonts w:eastAsia="等线"/>
                <w:lang w:eastAsia="zh-CN"/>
              </w:rPr>
              <w:t xml:space="preserve">If </w:t>
            </w:r>
            <w:r w:rsidRPr="007B2E20">
              <w:rPr>
                <w:rFonts w:eastAsia="等线"/>
                <w:i/>
                <w:lang w:eastAsia="zh-CN"/>
              </w:rPr>
              <w:t>GNSS-ID</w:t>
            </w:r>
            <w:r w:rsidRPr="007B2E20">
              <w:rPr>
                <w:rFonts w:eastAsia="等线"/>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002B1632" w:rsidRPr="00073C73">
              <w:t>.</w:t>
            </w:r>
          </w:p>
        </w:tc>
      </w:tr>
    </w:tbl>
    <w:p w14:paraId="583DE88D" w14:textId="77777777" w:rsidR="002B1632" w:rsidRPr="00073C73" w:rsidRDefault="002B1632" w:rsidP="002D60CB"/>
    <w:p w14:paraId="5A0F55CB" w14:textId="77777777" w:rsidR="002B1632" w:rsidRPr="00073C73" w:rsidRDefault="002B1632" w:rsidP="002D60CB">
      <w:pPr>
        <w:pStyle w:val="4"/>
      </w:pPr>
      <w:bookmarkStart w:id="1718" w:name="_Toc27765260"/>
      <w:bookmarkStart w:id="1719" w:name="_Toc37680944"/>
      <w:bookmarkStart w:id="1720" w:name="_Toc46486516"/>
      <w:bookmarkStart w:id="1721" w:name="_Toc52546861"/>
      <w:bookmarkStart w:id="1722" w:name="_Toc52547391"/>
      <w:bookmarkStart w:id="1723" w:name="_Toc52547921"/>
      <w:bookmarkStart w:id="1724" w:name="_Toc52548451"/>
      <w:bookmarkStart w:id="1725" w:name="_Toc90719697"/>
      <w:r w:rsidRPr="00073C73">
        <w:t>–</w:t>
      </w:r>
      <w:r w:rsidRPr="00073C73">
        <w:tab/>
      </w:r>
      <w:r w:rsidRPr="00073C73">
        <w:rPr>
          <w:i/>
          <w:snapToGrid w:val="0"/>
        </w:rPr>
        <w:t>AlmanacGLONASS-AlmanacSet</w:t>
      </w:r>
      <w:bookmarkEnd w:id="1718"/>
      <w:bookmarkEnd w:id="1719"/>
      <w:bookmarkEnd w:id="1720"/>
      <w:bookmarkEnd w:id="1721"/>
      <w:bookmarkEnd w:id="1722"/>
      <w:bookmarkEnd w:id="1723"/>
      <w:bookmarkEnd w:id="1724"/>
      <w:bookmarkEnd w:id="1725"/>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lastRenderedPageBreak/>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4"/>
      </w:pPr>
      <w:bookmarkStart w:id="1726" w:name="_Toc27765261"/>
      <w:bookmarkStart w:id="1727" w:name="_Toc37680945"/>
      <w:bookmarkStart w:id="1728" w:name="_Toc46486517"/>
      <w:bookmarkStart w:id="1729" w:name="_Toc52546862"/>
      <w:bookmarkStart w:id="1730" w:name="_Toc52547392"/>
      <w:bookmarkStart w:id="1731" w:name="_Toc52547922"/>
      <w:bookmarkStart w:id="1732" w:name="_Toc52548452"/>
      <w:bookmarkStart w:id="1733" w:name="_Toc90719698"/>
      <w:r w:rsidRPr="00073C73">
        <w:t>–</w:t>
      </w:r>
      <w:r w:rsidRPr="00073C73">
        <w:tab/>
      </w:r>
      <w:r w:rsidRPr="00073C73">
        <w:rPr>
          <w:i/>
          <w:snapToGrid w:val="0"/>
        </w:rPr>
        <w:t>AlmanacECEF-SBAS-AlmanacSet</w:t>
      </w:r>
      <w:bookmarkEnd w:id="1726"/>
      <w:bookmarkEnd w:id="1727"/>
      <w:bookmarkEnd w:id="1728"/>
      <w:bookmarkEnd w:id="1729"/>
      <w:bookmarkEnd w:id="1730"/>
      <w:bookmarkEnd w:id="1731"/>
      <w:bookmarkEnd w:id="1732"/>
      <w:bookmarkEnd w:id="1733"/>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lastRenderedPageBreak/>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4"/>
        <w:rPr>
          <w:i/>
          <w:snapToGrid w:val="0"/>
        </w:rPr>
      </w:pPr>
      <w:bookmarkStart w:id="1734" w:name="_Toc27765262"/>
      <w:bookmarkStart w:id="1735" w:name="_Toc37680946"/>
      <w:bookmarkStart w:id="1736" w:name="_Toc46486518"/>
      <w:bookmarkStart w:id="1737" w:name="_Toc52546863"/>
      <w:bookmarkStart w:id="1738" w:name="_Toc52547393"/>
      <w:bookmarkStart w:id="1739" w:name="_Toc52547923"/>
      <w:bookmarkStart w:id="1740" w:name="_Toc52548453"/>
      <w:bookmarkStart w:id="1741" w:name="_Toc90719699"/>
      <w:r w:rsidRPr="00073C73">
        <w:t>–</w:t>
      </w:r>
      <w:r w:rsidRPr="00073C73">
        <w:tab/>
      </w:r>
      <w:r w:rsidRPr="00073C73">
        <w:rPr>
          <w:i/>
          <w:snapToGrid w:val="0"/>
        </w:rPr>
        <w:t>AlmanacBDS-AlmanacSet</w:t>
      </w:r>
      <w:bookmarkEnd w:id="1734"/>
      <w:bookmarkEnd w:id="1735"/>
      <w:bookmarkEnd w:id="1736"/>
      <w:bookmarkEnd w:id="1737"/>
      <w:bookmarkEnd w:id="1738"/>
      <w:bookmarkEnd w:id="1739"/>
      <w:bookmarkEnd w:id="1740"/>
      <w:bookmarkEnd w:id="1741"/>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lastRenderedPageBreak/>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6AC4C383"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F7473EE"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12207678"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16D22334"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0A9BF740"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218C43D0"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1EA5E935"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2.85pt;height:15pt" o:ole="">
                  <v:imagedata r:id="rId70" o:title=""/>
                </v:shape>
                <o:OLEObject Type="Embed" ProgID="Equation.3" ShapeID="_x0000_i1079" DrawAspect="Content" ObjectID="_1712066781" r:id="rId113"/>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42C30862"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0A79E4E9"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0CE77273"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00C4EE6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w:t>
            </w:r>
            <w:r w:rsidR="00B97C7C">
              <w:rPr>
                <w:bCs/>
                <w:iCs/>
                <w:noProof/>
                <w:lang w:eastAsia="zh-CN"/>
              </w:rPr>
              <w:t>, [50]</w:t>
            </w:r>
            <w:r w:rsidR="00B0152E" w:rsidRPr="00073C73">
              <w:rPr>
                <w:bCs/>
                <w:iCs/>
                <w:noProof/>
                <w:lang w:eastAsia="zh-CN"/>
              </w:rPr>
              <w:t xml:space="preserve">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4"/>
      </w:pPr>
      <w:bookmarkStart w:id="1742" w:name="_Toc37680947"/>
      <w:bookmarkStart w:id="1743" w:name="_Toc46486519"/>
      <w:bookmarkStart w:id="1744" w:name="_Toc52546864"/>
      <w:bookmarkStart w:id="1745" w:name="_Toc52547394"/>
      <w:bookmarkStart w:id="1746" w:name="_Toc52547924"/>
      <w:bookmarkStart w:id="1747" w:name="_Toc52548454"/>
      <w:bookmarkStart w:id="1748" w:name="_Toc90719700"/>
      <w:r w:rsidRPr="00073C73">
        <w:t>–</w:t>
      </w:r>
      <w:r w:rsidRPr="00073C73">
        <w:tab/>
      </w:r>
      <w:r w:rsidRPr="00073C73">
        <w:rPr>
          <w:i/>
          <w:snapToGrid w:val="0"/>
        </w:rPr>
        <w:t>AlmanacNavIC-AlmanacSet</w:t>
      </w:r>
      <w:bookmarkEnd w:id="1742"/>
      <w:bookmarkEnd w:id="1743"/>
      <w:bookmarkEnd w:id="1744"/>
      <w:bookmarkEnd w:id="1745"/>
      <w:bookmarkEnd w:id="1746"/>
      <w:bookmarkEnd w:id="1747"/>
      <w:bookmarkEnd w:id="1748"/>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lastRenderedPageBreak/>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15pt;height:14.15pt" o:ole="">
                  <v:imagedata r:id="rId70" o:title=""/>
                </v:shape>
                <o:OLEObject Type="Embed" ProgID="Equation.3" ShapeID="_x0000_i1080" DrawAspect="Content" ObjectID="_1712066782" r:id="rId114"/>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85pt;height:21.85pt" o:ole="">
                  <v:imagedata r:id="rId109" o:title=""/>
                </v:shape>
                <o:OLEObject Type="Embed" ProgID="Equation.3" ShapeID="_x0000_i1081" DrawAspect="Content" ObjectID="_1712066783" r:id="rId115"/>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4"/>
      </w:pPr>
      <w:bookmarkStart w:id="1749" w:name="_Toc27765263"/>
      <w:bookmarkStart w:id="1750" w:name="_Toc37680948"/>
      <w:bookmarkStart w:id="1751" w:name="_Toc46486520"/>
      <w:bookmarkStart w:id="1752" w:name="_Toc52546865"/>
      <w:bookmarkStart w:id="1753" w:name="_Toc52547395"/>
      <w:bookmarkStart w:id="1754" w:name="_Toc52547925"/>
      <w:bookmarkStart w:id="1755" w:name="_Toc52548455"/>
      <w:bookmarkStart w:id="1756" w:name="_Toc90719701"/>
      <w:r w:rsidRPr="00073C73">
        <w:t>–</w:t>
      </w:r>
      <w:r w:rsidRPr="00073C73">
        <w:tab/>
      </w:r>
      <w:r w:rsidRPr="00073C73">
        <w:rPr>
          <w:i/>
          <w:snapToGrid w:val="0"/>
        </w:rPr>
        <w:t>GNSS-UTC-Model</w:t>
      </w:r>
      <w:bookmarkEnd w:id="1749"/>
      <w:bookmarkEnd w:id="1750"/>
      <w:bookmarkEnd w:id="1751"/>
      <w:bookmarkEnd w:id="1752"/>
      <w:bookmarkEnd w:id="1753"/>
      <w:bookmarkEnd w:id="1754"/>
      <w:bookmarkEnd w:id="1755"/>
      <w:bookmarkEnd w:id="1756"/>
    </w:p>
    <w:p w14:paraId="7F379FF0" w14:textId="3431D129"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00E64B60">
        <w:rPr>
          <w:rFonts w:hint="eastAsia"/>
          <w:lang w:eastAsia="zh-CN"/>
        </w:rPr>
        <w:t xml:space="preserve">, </w:t>
      </w:r>
      <w:r w:rsidR="00E6403C">
        <w:t>[49]</w:t>
      </w:r>
      <w:r w:rsidRPr="00073C73">
        <w:t>.</w:t>
      </w:r>
    </w:p>
    <w:p w14:paraId="13FFBFB6" w14:textId="13467B76"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w:t>
      </w:r>
      <w:r w:rsidR="00E64B60">
        <w:rPr>
          <w:rFonts w:hint="eastAsia"/>
          <w:iCs/>
          <w:lang w:eastAsia="zh-CN"/>
        </w:rPr>
        <w:t xml:space="preserve"> and BDS B2a</w:t>
      </w:r>
      <w:r w:rsidR="00D04D0A" w:rsidRPr="00073C73">
        <w:rPr>
          <w:iCs/>
          <w:lang w:eastAsia="zh-CN"/>
        </w:rPr>
        <w:t xml:space="preserve">,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4"/>
      </w:pPr>
      <w:bookmarkStart w:id="1757" w:name="_Toc27765264"/>
      <w:bookmarkStart w:id="1758" w:name="_Toc37680949"/>
      <w:bookmarkStart w:id="1759" w:name="_Toc46486521"/>
      <w:bookmarkStart w:id="1760" w:name="_Toc52546866"/>
      <w:bookmarkStart w:id="1761" w:name="_Toc52547396"/>
      <w:bookmarkStart w:id="1762" w:name="_Toc52547926"/>
      <w:bookmarkStart w:id="1763" w:name="_Toc52548456"/>
      <w:bookmarkStart w:id="1764" w:name="_Toc90719702"/>
      <w:r w:rsidRPr="00073C73">
        <w:t>–</w:t>
      </w:r>
      <w:r w:rsidRPr="00073C73">
        <w:tab/>
      </w:r>
      <w:r w:rsidRPr="00073C73">
        <w:rPr>
          <w:i/>
          <w:snapToGrid w:val="0"/>
        </w:rPr>
        <w:t>UTC-ModelSet1</w:t>
      </w:r>
      <w:bookmarkEnd w:id="1757"/>
      <w:bookmarkEnd w:id="1758"/>
      <w:bookmarkEnd w:id="1759"/>
      <w:bookmarkEnd w:id="1760"/>
      <w:bookmarkEnd w:id="1761"/>
      <w:bookmarkEnd w:id="1762"/>
      <w:bookmarkEnd w:id="1763"/>
      <w:bookmarkEnd w:id="1764"/>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lastRenderedPageBreak/>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4"/>
      </w:pPr>
      <w:bookmarkStart w:id="1765" w:name="_Toc27765265"/>
      <w:bookmarkStart w:id="1766" w:name="_Toc37680950"/>
      <w:bookmarkStart w:id="1767" w:name="_Toc46486522"/>
      <w:bookmarkStart w:id="1768" w:name="_Toc52546867"/>
      <w:bookmarkStart w:id="1769" w:name="_Toc52547397"/>
      <w:bookmarkStart w:id="1770" w:name="_Toc52547927"/>
      <w:bookmarkStart w:id="1771" w:name="_Toc52548457"/>
      <w:bookmarkStart w:id="1772" w:name="_Toc90719703"/>
      <w:r w:rsidRPr="00073C73">
        <w:t>–</w:t>
      </w:r>
      <w:r w:rsidRPr="00073C73">
        <w:tab/>
      </w:r>
      <w:r w:rsidRPr="00073C73">
        <w:rPr>
          <w:i/>
          <w:snapToGrid w:val="0"/>
        </w:rPr>
        <w:t>UTC-ModelSet2</w:t>
      </w:r>
      <w:bookmarkEnd w:id="1765"/>
      <w:bookmarkEnd w:id="1766"/>
      <w:bookmarkEnd w:id="1767"/>
      <w:bookmarkEnd w:id="1768"/>
      <w:bookmarkEnd w:id="1769"/>
      <w:bookmarkEnd w:id="1770"/>
      <w:bookmarkEnd w:id="1771"/>
      <w:bookmarkEnd w:id="1772"/>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25056CE0"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162732B8"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5BBE4E45"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2B31C9EE"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utcTot</w:t>
            </w:r>
          </w:p>
          <w:p w14:paraId="7477E6B8" w14:textId="0EA7BDD5"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4406A77D"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2ED4A620"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29477E8C"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CA91DEC"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4"/>
      </w:pPr>
      <w:bookmarkStart w:id="1773" w:name="_Toc27765266"/>
      <w:bookmarkStart w:id="1774" w:name="_Toc37680951"/>
      <w:bookmarkStart w:id="1775" w:name="_Toc46486523"/>
      <w:bookmarkStart w:id="1776" w:name="_Toc52546868"/>
      <w:bookmarkStart w:id="1777" w:name="_Toc52547398"/>
      <w:bookmarkStart w:id="1778" w:name="_Toc52547928"/>
      <w:bookmarkStart w:id="1779" w:name="_Toc52548458"/>
      <w:bookmarkStart w:id="1780" w:name="_Toc90719704"/>
      <w:r w:rsidRPr="00073C73">
        <w:t>–</w:t>
      </w:r>
      <w:r w:rsidRPr="00073C73">
        <w:tab/>
      </w:r>
      <w:r w:rsidRPr="00073C73">
        <w:rPr>
          <w:i/>
          <w:snapToGrid w:val="0"/>
        </w:rPr>
        <w:t>UTC-ModelSet3</w:t>
      </w:r>
      <w:bookmarkEnd w:id="1773"/>
      <w:bookmarkEnd w:id="1774"/>
      <w:bookmarkEnd w:id="1775"/>
      <w:bookmarkEnd w:id="1776"/>
      <w:bookmarkEnd w:id="1777"/>
      <w:bookmarkEnd w:id="1778"/>
      <w:bookmarkEnd w:id="1779"/>
      <w:bookmarkEnd w:id="1780"/>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4"/>
      </w:pPr>
      <w:bookmarkStart w:id="1781" w:name="_Toc27765267"/>
      <w:bookmarkStart w:id="1782" w:name="_Toc37680952"/>
      <w:bookmarkStart w:id="1783" w:name="_Toc46486524"/>
      <w:bookmarkStart w:id="1784" w:name="_Toc52546869"/>
      <w:bookmarkStart w:id="1785" w:name="_Toc52547399"/>
      <w:bookmarkStart w:id="1786" w:name="_Toc52547929"/>
      <w:bookmarkStart w:id="1787" w:name="_Toc52548459"/>
      <w:bookmarkStart w:id="1788" w:name="_Toc90719705"/>
      <w:r w:rsidRPr="00073C73">
        <w:t>–</w:t>
      </w:r>
      <w:r w:rsidRPr="00073C73">
        <w:tab/>
      </w:r>
      <w:r w:rsidRPr="00073C73">
        <w:rPr>
          <w:i/>
          <w:snapToGrid w:val="0"/>
        </w:rPr>
        <w:t>UTC-ModelSet4</w:t>
      </w:r>
      <w:bookmarkEnd w:id="1781"/>
      <w:bookmarkEnd w:id="1782"/>
      <w:bookmarkEnd w:id="1783"/>
      <w:bookmarkEnd w:id="1784"/>
      <w:bookmarkEnd w:id="1785"/>
      <w:bookmarkEnd w:id="1786"/>
      <w:bookmarkEnd w:id="1787"/>
      <w:bookmarkEnd w:id="1788"/>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lastRenderedPageBreak/>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4"/>
        <w:rPr>
          <w:i/>
          <w:snapToGrid w:val="0"/>
        </w:rPr>
      </w:pPr>
      <w:bookmarkStart w:id="1789" w:name="_Toc27765268"/>
      <w:bookmarkStart w:id="1790" w:name="_Toc37680953"/>
      <w:bookmarkStart w:id="1791" w:name="_Toc46486525"/>
      <w:bookmarkStart w:id="1792" w:name="_Toc52546870"/>
      <w:bookmarkStart w:id="1793" w:name="_Toc52547400"/>
      <w:bookmarkStart w:id="1794" w:name="_Toc52547930"/>
      <w:bookmarkStart w:id="1795" w:name="_Toc52548460"/>
      <w:bookmarkStart w:id="1796" w:name="_Toc90719706"/>
      <w:r w:rsidRPr="00073C73">
        <w:t>–</w:t>
      </w:r>
      <w:r w:rsidRPr="00073C73">
        <w:tab/>
      </w:r>
      <w:r w:rsidRPr="00073C73">
        <w:rPr>
          <w:i/>
          <w:snapToGrid w:val="0"/>
        </w:rPr>
        <w:t>UTC-ModelSet5</w:t>
      </w:r>
      <w:bookmarkEnd w:id="1789"/>
      <w:bookmarkEnd w:id="1790"/>
      <w:bookmarkEnd w:id="1791"/>
      <w:bookmarkEnd w:id="1792"/>
      <w:bookmarkEnd w:id="1793"/>
      <w:bookmarkEnd w:id="1794"/>
      <w:bookmarkEnd w:id="1795"/>
      <w:bookmarkEnd w:id="1796"/>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lastRenderedPageBreak/>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4"/>
      </w:pPr>
      <w:bookmarkStart w:id="1797" w:name="_Toc27765269"/>
      <w:bookmarkStart w:id="1798" w:name="_Toc37680954"/>
      <w:bookmarkStart w:id="1799" w:name="_Toc46486526"/>
      <w:bookmarkStart w:id="1800" w:name="_Toc52546871"/>
      <w:bookmarkStart w:id="1801" w:name="_Toc52547401"/>
      <w:bookmarkStart w:id="1802" w:name="_Toc52547931"/>
      <w:bookmarkStart w:id="1803" w:name="_Toc52548461"/>
      <w:bookmarkStart w:id="1804" w:name="_Toc90719707"/>
      <w:r w:rsidRPr="00073C73">
        <w:t>–</w:t>
      </w:r>
      <w:r w:rsidRPr="00073C73">
        <w:tab/>
      </w:r>
      <w:r w:rsidRPr="00073C73">
        <w:rPr>
          <w:i/>
          <w:snapToGrid w:val="0"/>
        </w:rPr>
        <w:t>GNSS-AuxiliaryInformation</w:t>
      </w:r>
      <w:bookmarkEnd w:id="1797"/>
      <w:bookmarkEnd w:id="1798"/>
      <w:bookmarkEnd w:id="1799"/>
      <w:bookmarkEnd w:id="1800"/>
      <w:bookmarkEnd w:id="1801"/>
      <w:bookmarkEnd w:id="1802"/>
      <w:bookmarkEnd w:id="1803"/>
      <w:bookmarkEnd w:id="1804"/>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lastRenderedPageBreak/>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4334E128" w:rsidR="00C55484" w:rsidRPr="00073C73" w:rsidRDefault="00C55484" w:rsidP="00557BF2">
            <w:pPr>
              <w:pStyle w:val="TAL"/>
              <w:rPr>
                <w:lang w:eastAsia="zh-CN"/>
              </w:rPr>
            </w:pPr>
            <w:r w:rsidRPr="00073C73">
              <w:t xml:space="preserve">This field identifies the </w:t>
            </w:r>
            <w:r w:rsidRPr="00073C73">
              <w:rPr>
                <w:lang w:eastAsia="zh-CN"/>
              </w:rPr>
              <w:t>BDS B1C</w:t>
            </w:r>
            <w:r w:rsidR="00153A7D">
              <w:rPr>
                <w:rFonts w:hint="eastAsia"/>
                <w:lang w:eastAsia="zh-CN"/>
              </w:rPr>
              <w:t xml:space="preserve"> and BDS B2a</w:t>
            </w:r>
            <w:r w:rsidRPr="00073C73">
              <w:rPr>
                <w:lang w:eastAsia="zh-CN"/>
              </w:rPr>
              <w:t xml:space="preserve"> </w:t>
            </w:r>
            <w:r w:rsidRPr="00073C73">
              <w:t>Satellite orbit type</w:t>
            </w:r>
            <w:r w:rsidRPr="00073C73">
              <w:rPr>
                <w:lang w:eastAsia="zh-CN"/>
              </w:rPr>
              <w:t>, defined in [39]</w:t>
            </w:r>
            <w:r w:rsidR="00153A7D">
              <w:rPr>
                <w:rFonts w:hint="eastAsia"/>
                <w:lang w:eastAsia="zh-CN"/>
              </w:rPr>
              <w:t xml:space="preserve">, </w:t>
            </w:r>
            <w:r w:rsidR="00E6403C">
              <w:t>[49]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4"/>
      </w:pPr>
      <w:bookmarkStart w:id="1805" w:name="_Toc27765270"/>
      <w:bookmarkStart w:id="1806" w:name="_Toc37680955"/>
      <w:bookmarkStart w:id="1807" w:name="_Toc46486527"/>
      <w:bookmarkStart w:id="1808" w:name="_Toc52546872"/>
      <w:bookmarkStart w:id="1809" w:name="_Toc52547402"/>
      <w:bookmarkStart w:id="1810" w:name="_Toc52547932"/>
      <w:bookmarkStart w:id="1811" w:name="_Toc52548462"/>
      <w:bookmarkStart w:id="1812" w:name="_Toc90719708"/>
      <w:r w:rsidRPr="00073C73">
        <w:t>–</w:t>
      </w:r>
      <w:r w:rsidRPr="00073C73">
        <w:tab/>
      </w:r>
      <w:r w:rsidRPr="00073C73">
        <w:rPr>
          <w:i/>
          <w:snapToGrid w:val="0"/>
          <w:lang w:eastAsia="zh-CN"/>
        </w:rPr>
        <w:t>BDS</w:t>
      </w:r>
      <w:r w:rsidRPr="00073C73">
        <w:rPr>
          <w:i/>
          <w:snapToGrid w:val="0"/>
        </w:rPr>
        <w:t>-DifferentialCorrections</w:t>
      </w:r>
      <w:bookmarkEnd w:id="1805"/>
      <w:bookmarkEnd w:id="1806"/>
      <w:bookmarkEnd w:id="1807"/>
      <w:bookmarkEnd w:id="1808"/>
      <w:bookmarkEnd w:id="1809"/>
      <w:bookmarkEnd w:id="1810"/>
      <w:bookmarkEnd w:id="1811"/>
      <w:bookmarkEnd w:id="1812"/>
    </w:p>
    <w:p w14:paraId="654C276A" w14:textId="791179F5"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lastRenderedPageBreak/>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0F71F50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0444F5AE"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4"/>
        <w:rPr>
          <w:i/>
          <w:snapToGrid w:val="0"/>
          <w:lang w:eastAsia="zh-CN"/>
        </w:rPr>
      </w:pPr>
      <w:bookmarkStart w:id="1813" w:name="_Toc27765271"/>
      <w:bookmarkStart w:id="1814" w:name="_Toc37680956"/>
      <w:bookmarkStart w:id="1815" w:name="_Toc46486528"/>
      <w:bookmarkStart w:id="1816" w:name="_Toc52546873"/>
      <w:bookmarkStart w:id="1817" w:name="_Toc52547403"/>
      <w:bookmarkStart w:id="1818" w:name="_Toc52547933"/>
      <w:bookmarkStart w:id="1819" w:name="_Toc52548463"/>
      <w:bookmarkStart w:id="1820"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1813"/>
      <w:bookmarkEnd w:id="1814"/>
      <w:bookmarkEnd w:id="1815"/>
      <w:bookmarkEnd w:id="1816"/>
      <w:bookmarkEnd w:id="1817"/>
      <w:bookmarkEnd w:id="1818"/>
      <w:bookmarkEnd w:id="1819"/>
      <w:bookmarkEnd w:id="1820"/>
    </w:p>
    <w:p w14:paraId="475FC79E" w14:textId="756BFDDB"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1821" w:name="OLE_LINK7"/>
      <w:bookmarkStart w:id="1822" w:name="OLE_LINK8"/>
      <w:r w:rsidRPr="00073C73">
        <w:rPr>
          <w:lang w:eastAsia="zh-CN"/>
        </w:rPr>
        <w:t>GridIonElement-r12</w:t>
      </w:r>
      <w:bookmarkEnd w:id="1821"/>
      <w:bookmarkEnd w:id="1822"/>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1823" w:name="OLE_LINK9"/>
            <w:bookmarkStart w:id="1824" w:name="OLE_LINK10"/>
            <w:r w:rsidRPr="00073C73">
              <w:rPr>
                <w:b/>
                <w:i/>
                <w:noProof/>
                <w:lang w:eastAsia="zh-CN"/>
              </w:rPr>
              <w:t>gridIonList</w:t>
            </w:r>
          </w:p>
          <w:p w14:paraId="506D8EFA" w14:textId="77777777" w:rsidR="00013067" w:rsidRPr="00073C73" w:rsidRDefault="00013067" w:rsidP="002D60CB">
            <w:pPr>
              <w:pStyle w:val="TAL"/>
            </w:pPr>
            <w:bookmarkStart w:id="1825" w:name="OLE_LINK11"/>
            <w:bookmarkStart w:id="1826" w:name="OLE_LINK12"/>
            <w:bookmarkEnd w:id="1823"/>
            <w:bookmarkEnd w:id="1824"/>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1825"/>
            <w:bookmarkEnd w:id="1826"/>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6E20C8E4"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31366624"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E6C5F81"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00153A7D">
              <w:rPr>
                <w:lang w:eastAsia="zh-CN"/>
              </w:rPr>
              <w:t xml:space="preserve">, </w:t>
            </w:r>
            <w:r w:rsidR="00E6403C">
              <w:rPr>
                <w:lang w:eastAsia="zh-CN"/>
              </w:rPr>
              <w:t>[50]</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4"/>
        <w:rPr>
          <w:i/>
        </w:rPr>
      </w:pPr>
      <w:bookmarkStart w:id="1827" w:name="_Toc27765272"/>
      <w:bookmarkStart w:id="1828" w:name="_Toc37680957"/>
      <w:bookmarkStart w:id="1829" w:name="_Toc46486529"/>
      <w:bookmarkStart w:id="1830" w:name="_Toc52546874"/>
      <w:bookmarkStart w:id="1831" w:name="_Toc52547404"/>
      <w:bookmarkStart w:id="1832" w:name="_Toc52547934"/>
      <w:bookmarkStart w:id="1833" w:name="_Toc52548464"/>
      <w:bookmarkStart w:id="1834" w:name="_Toc90719710"/>
      <w:r w:rsidRPr="00073C73">
        <w:rPr>
          <w:i/>
        </w:rPr>
        <w:t>–</w:t>
      </w:r>
      <w:r w:rsidRPr="00073C73">
        <w:rPr>
          <w:i/>
        </w:rPr>
        <w:tab/>
        <w:t>GNSS-RTK-Observations</w:t>
      </w:r>
      <w:bookmarkEnd w:id="1827"/>
      <w:bookmarkEnd w:id="1828"/>
      <w:bookmarkEnd w:id="1829"/>
      <w:bookmarkEnd w:id="1830"/>
      <w:bookmarkEnd w:id="1831"/>
      <w:bookmarkEnd w:id="1832"/>
      <w:bookmarkEnd w:id="1833"/>
      <w:bookmarkEnd w:id="1834"/>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1835" w:name="_Hlk499264042"/>
      <w:r w:rsidRPr="00073C73">
        <w:t>phaserange-rate (Doppler), and carrier-to-noise ratio</w:t>
      </w:r>
      <w:bookmarkEnd w:id="1835"/>
      <w:r w:rsidRPr="00073C73">
        <w:t xml:space="preserve">) of the GNSS signals. Essentially, these </w:t>
      </w:r>
      <w:r w:rsidRPr="00073C73">
        <w:lastRenderedPageBreak/>
        <w:t xml:space="preserve">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lastRenderedPageBreak/>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lastRenderedPageBreak/>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4"/>
        <w:rPr>
          <w:i/>
        </w:rPr>
      </w:pPr>
      <w:bookmarkStart w:id="1836" w:name="_Toc27765273"/>
      <w:bookmarkStart w:id="1837" w:name="_Toc37680958"/>
      <w:bookmarkStart w:id="1838" w:name="_Toc46486530"/>
      <w:bookmarkStart w:id="1839" w:name="_Toc52546875"/>
      <w:bookmarkStart w:id="1840" w:name="_Toc52547405"/>
      <w:bookmarkStart w:id="1841" w:name="_Toc52547935"/>
      <w:bookmarkStart w:id="1842" w:name="_Toc52548465"/>
      <w:bookmarkStart w:id="1843" w:name="_Toc90719711"/>
      <w:r w:rsidRPr="00073C73">
        <w:rPr>
          <w:i/>
        </w:rPr>
        <w:t>–</w:t>
      </w:r>
      <w:r w:rsidRPr="00073C73">
        <w:rPr>
          <w:i/>
        </w:rPr>
        <w:tab/>
        <w:t>GLO-RTK-BiasInformation</w:t>
      </w:r>
      <w:bookmarkEnd w:id="1836"/>
      <w:bookmarkEnd w:id="1837"/>
      <w:bookmarkEnd w:id="1838"/>
      <w:bookmarkEnd w:id="1839"/>
      <w:bookmarkEnd w:id="1840"/>
      <w:bookmarkEnd w:id="1841"/>
      <w:bookmarkEnd w:id="1842"/>
      <w:bookmarkEnd w:id="1843"/>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lastRenderedPageBreak/>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4"/>
        <w:rPr>
          <w:i/>
        </w:rPr>
      </w:pPr>
      <w:bookmarkStart w:id="1844" w:name="_Toc27765274"/>
      <w:bookmarkStart w:id="1845" w:name="_Toc37680959"/>
      <w:bookmarkStart w:id="1846" w:name="_Toc46486531"/>
      <w:bookmarkStart w:id="1847" w:name="_Toc52546876"/>
      <w:bookmarkStart w:id="1848" w:name="_Toc52547406"/>
      <w:bookmarkStart w:id="1849" w:name="_Toc52547936"/>
      <w:bookmarkStart w:id="1850" w:name="_Toc52548466"/>
      <w:bookmarkStart w:id="1851" w:name="_Toc90719712"/>
      <w:r w:rsidRPr="00073C73">
        <w:rPr>
          <w:i/>
        </w:rPr>
        <w:t>–</w:t>
      </w:r>
      <w:r w:rsidRPr="00073C73">
        <w:rPr>
          <w:i/>
        </w:rPr>
        <w:tab/>
        <w:t>GNSS-RTK-MAC-CorrectionDifferences</w:t>
      </w:r>
      <w:bookmarkEnd w:id="1844"/>
      <w:bookmarkEnd w:id="1845"/>
      <w:bookmarkEnd w:id="1846"/>
      <w:bookmarkEnd w:id="1847"/>
      <w:bookmarkEnd w:id="1848"/>
      <w:bookmarkEnd w:id="1849"/>
      <w:bookmarkEnd w:id="1850"/>
      <w:bookmarkEnd w:id="1851"/>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lastRenderedPageBreak/>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50pt;height:25.3pt" o:ole="">
                  <v:imagedata r:id="rId116" o:title=""/>
                </v:shape>
                <o:OLEObject Type="Embed" ProgID="Equation.3" ShapeID="_x0000_i1082" DrawAspect="Content" ObjectID="_1712066784" r:id="rId117"/>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lastRenderedPageBreak/>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147pt;height:26.15pt" o:ole="">
                  <v:imagedata r:id="rId118" o:title=""/>
                </v:shape>
                <o:OLEObject Type="Embed" ProgID="Equation.3" ShapeID="_x0000_i1083" DrawAspect="Content" ObjectID="_1712066785" r:id="rId119"/>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4"/>
        <w:rPr>
          <w:i/>
        </w:rPr>
      </w:pPr>
      <w:bookmarkStart w:id="1852" w:name="_Toc27765275"/>
      <w:bookmarkStart w:id="1853" w:name="_Toc37680960"/>
      <w:bookmarkStart w:id="1854" w:name="_Toc46486532"/>
      <w:bookmarkStart w:id="1855" w:name="_Toc52546877"/>
      <w:bookmarkStart w:id="1856" w:name="_Toc52547407"/>
      <w:bookmarkStart w:id="1857" w:name="_Toc52547937"/>
      <w:bookmarkStart w:id="1858" w:name="_Toc52548467"/>
      <w:bookmarkStart w:id="1859" w:name="_Toc90719713"/>
      <w:r w:rsidRPr="00073C73">
        <w:rPr>
          <w:i/>
        </w:rPr>
        <w:t>–</w:t>
      </w:r>
      <w:r w:rsidRPr="00073C73">
        <w:rPr>
          <w:i/>
        </w:rPr>
        <w:tab/>
        <w:t>GNSS-RTK-Residuals</w:t>
      </w:r>
      <w:bookmarkEnd w:id="1852"/>
      <w:bookmarkEnd w:id="1853"/>
      <w:bookmarkEnd w:id="1854"/>
      <w:bookmarkEnd w:id="1855"/>
      <w:bookmarkEnd w:id="1856"/>
      <w:bookmarkEnd w:id="1857"/>
      <w:bookmarkEnd w:id="1858"/>
      <w:bookmarkEnd w:id="1859"/>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1860"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1860"/>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1861" w:name="_Hlk504961628"/>
      <w:r w:rsidRPr="00073C73">
        <w:rPr>
          <w:snapToGrid w:val="0"/>
        </w:rPr>
        <w:t xml:space="preserve">RTK-Residuals-Element-r15 </w:t>
      </w:r>
      <w:bookmarkEnd w:id="1861"/>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1862" w:name="_Hlk504961615"/>
      <w:r w:rsidRPr="00073C73">
        <w:rPr>
          <w:snapToGrid w:val="0"/>
        </w:rPr>
        <w:t>s-oh-r15</w:t>
      </w:r>
      <w:bookmarkEnd w:id="1862"/>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lastRenderedPageBreak/>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5.85pt;height:19.7pt" o:ole="">
            <v:imagedata r:id="rId120" o:title=""/>
          </v:shape>
          <o:OLEObject Type="Embed" ProgID="Equation.3" ShapeID="_x0000_i1084" DrawAspect="Content" ObjectID="_1712066786" r:id="rId121"/>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7.7pt;height:19.7pt" o:ole="">
            <v:imagedata r:id="rId122" o:title=""/>
          </v:shape>
          <o:OLEObject Type="Embed" ProgID="Equation.3" ShapeID="_x0000_i1085" DrawAspect="Content" ObjectID="_1712066787" r:id="rId123"/>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5pt;height:28.7pt" o:ole="">
            <v:imagedata r:id="rId124" o:title=""/>
          </v:shape>
          <o:OLEObject Type="Embed" ProgID="Equation.3" ShapeID="_x0000_i1086" DrawAspect="Content" ObjectID="_1712066788" r:id="rId125"/>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4"/>
        <w:rPr>
          <w:i/>
        </w:rPr>
      </w:pPr>
      <w:bookmarkStart w:id="1863" w:name="_Toc27765276"/>
      <w:bookmarkStart w:id="1864" w:name="_Toc37680961"/>
      <w:bookmarkStart w:id="1865" w:name="_Toc46486533"/>
      <w:bookmarkStart w:id="1866" w:name="_Toc52546878"/>
      <w:bookmarkStart w:id="1867" w:name="_Toc52547408"/>
      <w:bookmarkStart w:id="1868" w:name="_Toc52547938"/>
      <w:bookmarkStart w:id="1869" w:name="_Toc52548468"/>
      <w:bookmarkStart w:id="1870" w:name="_Toc90719714"/>
      <w:r w:rsidRPr="00073C73">
        <w:rPr>
          <w:i/>
        </w:rPr>
        <w:t>–</w:t>
      </w:r>
      <w:r w:rsidRPr="00073C73">
        <w:rPr>
          <w:i/>
        </w:rPr>
        <w:tab/>
        <w:t>GNSS-RTK-FKP-Gradients</w:t>
      </w:r>
      <w:bookmarkEnd w:id="1863"/>
      <w:bookmarkEnd w:id="1864"/>
      <w:bookmarkEnd w:id="1865"/>
      <w:bookmarkEnd w:id="1866"/>
      <w:bookmarkEnd w:id="1867"/>
      <w:bookmarkEnd w:id="1868"/>
      <w:bookmarkEnd w:id="1869"/>
      <w:bookmarkEnd w:id="1870"/>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lastRenderedPageBreak/>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4pt;height:39pt" o:ole="">
            <v:imagedata r:id="rId126" o:title=""/>
          </v:shape>
          <o:OLEObject Type="Embed" ProgID="Equation.3" ShapeID="_x0000_i1087" DrawAspect="Content" ObjectID="_1712066789" r:id="rId127"/>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4"/>
        <w:rPr>
          <w:i/>
        </w:rPr>
      </w:pPr>
      <w:bookmarkStart w:id="1871" w:name="_Toc27765277"/>
      <w:bookmarkStart w:id="1872" w:name="_Toc37680962"/>
      <w:bookmarkStart w:id="1873" w:name="_Toc46486534"/>
      <w:bookmarkStart w:id="1874" w:name="_Toc52546879"/>
      <w:bookmarkStart w:id="1875" w:name="_Toc52547409"/>
      <w:bookmarkStart w:id="1876" w:name="_Toc52547939"/>
      <w:bookmarkStart w:id="1877" w:name="_Toc52548469"/>
      <w:bookmarkStart w:id="1878" w:name="_Toc90719715"/>
      <w:r w:rsidRPr="00073C73">
        <w:rPr>
          <w:i/>
        </w:rPr>
        <w:lastRenderedPageBreak/>
        <w:t>–</w:t>
      </w:r>
      <w:r w:rsidRPr="00073C73">
        <w:rPr>
          <w:i/>
        </w:rPr>
        <w:tab/>
        <w:t>GNSS-SSR-OrbitCorrections</w:t>
      </w:r>
      <w:bookmarkEnd w:id="1871"/>
      <w:bookmarkEnd w:id="1872"/>
      <w:bookmarkEnd w:id="1873"/>
      <w:bookmarkEnd w:id="1874"/>
      <w:bookmarkEnd w:id="1875"/>
      <w:bookmarkEnd w:id="1876"/>
      <w:bookmarkEnd w:id="1877"/>
      <w:bookmarkEnd w:id="1878"/>
    </w:p>
    <w:p w14:paraId="6639C785" w14:textId="40145EC9"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r w:rsidR="00153A7D">
        <w:t xml:space="preserve"> together with integrity information</w:t>
      </w:r>
      <w:r w:rsidRPr="00073C73">
        <w:t xml:space="preserve">. The target device may use the </w:t>
      </w:r>
      <w:r w:rsidR="00153A7D" w:rsidRPr="008E7DF3">
        <w:rPr>
          <w:i/>
          <w:iCs/>
          <w:snapToGrid w:val="0"/>
        </w:rPr>
        <w:t>SSR-OrbitCorrectionList</w:t>
      </w:r>
      <w:r w:rsidR="00153A7D">
        <w:rPr>
          <w:i/>
          <w:iCs/>
          <w:snapToGrid w:val="0"/>
        </w:rPr>
        <w:t xml:space="preserve"> </w:t>
      </w:r>
      <w:r w:rsidRPr="00073C73">
        <w:t>to compute a satellite position correction to be combined with the satellite position calculated from broadcast ephemeris.</w:t>
      </w:r>
    </w:p>
    <w:p w14:paraId="51A831CD" w14:textId="16491011"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r w:rsidR="00153A7D">
        <w:rPr>
          <w:i/>
        </w:rPr>
        <w:t xml:space="preserve">– </w:t>
      </w:r>
      <w:r w:rsidR="00153A7D" w:rsidRPr="00DF79ED">
        <w:rPr>
          <w:iCs/>
        </w:rPr>
        <w:t xml:space="preserve">except for </w:t>
      </w:r>
      <w:r w:rsidR="00153A7D" w:rsidRPr="00BA20F2">
        <w:rPr>
          <w:i/>
        </w:rPr>
        <w:t xml:space="preserve">ORBIT-IntegrityParameters </w:t>
      </w:r>
      <w:r w:rsidR="00153A7D">
        <w:rPr>
          <w:iCs/>
        </w:rPr>
        <w:t xml:space="preserve">and </w:t>
      </w:r>
      <w:r w:rsidR="00153A7D" w:rsidRPr="00BA20F2">
        <w:rPr>
          <w:i/>
        </w:rPr>
        <w:t>SSR-IntegrityOrbitBounds</w:t>
      </w:r>
      <w:r w:rsidR="00153A7D" w:rsidRPr="00DF79ED">
        <w:rPr>
          <w:i/>
        </w:rPr>
        <w:t xml:space="preserve"> </w:t>
      </w:r>
      <w:r w:rsidR="00153A7D">
        <w:rPr>
          <w:i/>
        </w:rPr>
        <w:t xml:space="preserve">–  </w:t>
      </w:r>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6D7C1F67" w14:textId="7C700B8F" w:rsidR="00153A7D" w:rsidRPr="006C4BE4" w:rsidRDefault="00EA4606" w:rsidP="00153A7D">
      <w:pPr>
        <w:pStyle w:val="PL"/>
        <w:shd w:val="clear" w:color="auto" w:fill="E6E6E6"/>
        <w:rPr>
          <w:snapToGrid w:val="0"/>
        </w:rPr>
      </w:pPr>
      <w:r w:rsidRPr="00073C73">
        <w:rPr>
          <w:snapToGrid w:val="0"/>
        </w:rPr>
        <w:tab/>
        <w:t>...</w:t>
      </w:r>
      <w:r w:rsidR="00153A7D" w:rsidRPr="006C4BE4">
        <w:rPr>
          <w:snapToGrid w:val="0"/>
        </w:rPr>
        <w:t>,</w:t>
      </w:r>
    </w:p>
    <w:p w14:paraId="4DCDB325" w14:textId="77777777" w:rsidR="00153A7D" w:rsidRPr="006C4BE4" w:rsidRDefault="00153A7D" w:rsidP="00153A7D">
      <w:pPr>
        <w:pStyle w:val="PL"/>
        <w:shd w:val="clear" w:color="auto" w:fill="E6E6E6"/>
        <w:rPr>
          <w:snapToGrid w:val="0"/>
        </w:rPr>
      </w:pPr>
      <w:r w:rsidRPr="006C4BE4">
        <w:rPr>
          <w:snapToGrid w:val="0"/>
        </w:rPr>
        <w:tab/>
        <w:t>[[</w:t>
      </w:r>
    </w:p>
    <w:p w14:paraId="675E6EAD" w14:textId="77777777" w:rsidR="00153A7D" w:rsidRPr="006C4BE4" w:rsidRDefault="00153A7D" w:rsidP="00153A7D">
      <w:pPr>
        <w:pStyle w:val="PL"/>
        <w:shd w:val="clear" w:color="auto" w:fill="E6E6E6"/>
        <w:rPr>
          <w:snapToGrid w:val="0"/>
        </w:rPr>
      </w:pPr>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 xml:space="preserve">OPTIONAL </w:t>
      </w:r>
      <w:commentRangeStart w:id="1879"/>
      <w:r w:rsidRPr="006C4BE4">
        <w:rPr>
          <w:snapToGrid w:val="0"/>
        </w:rPr>
        <w:t>-- Need ON</w:t>
      </w:r>
      <w:commentRangeEnd w:id="1879"/>
      <w:r w:rsidR="00C00FD3">
        <w:rPr>
          <w:rStyle w:val="af5"/>
          <w:rFonts w:ascii="Times New Roman" w:hAnsi="Times New Roman"/>
          <w:noProof w:val="0"/>
        </w:rPr>
        <w:commentReference w:id="1879"/>
      </w:r>
    </w:p>
    <w:p w14:paraId="3B711DA7" w14:textId="2CC8D3B1" w:rsidR="00EA4606" w:rsidRPr="00073C73" w:rsidRDefault="00153A7D" w:rsidP="00153A7D">
      <w:pPr>
        <w:pStyle w:val="PL"/>
        <w:shd w:val="clear" w:color="auto" w:fill="E6E6E6"/>
        <w:rPr>
          <w:snapToGrid w:val="0"/>
        </w:rPr>
      </w:pPr>
      <w:r w:rsidRPr="006C4BE4">
        <w:rPr>
          <w:snapToGrid w:val="0"/>
        </w:rPr>
        <w:tab/>
        <w:t>]]</w:t>
      </w:r>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1AF682CD" w14:textId="251E98B2" w:rsidR="00153A7D" w:rsidRPr="00FF2724" w:rsidRDefault="00EA4606" w:rsidP="00153A7D">
      <w:pPr>
        <w:pStyle w:val="PL"/>
        <w:shd w:val="clear" w:color="auto" w:fill="E6E6E6"/>
        <w:rPr>
          <w:snapToGrid w:val="0"/>
        </w:rPr>
      </w:pPr>
      <w:r w:rsidRPr="00073C73">
        <w:rPr>
          <w:snapToGrid w:val="0"/>
        </w:rPr>
        <w:tab/>
        <w:t>...</w:t>
      </w:r>
      <w:r w:rsidR="00153A7D">
        <w:rPr>
          <w:snapToGrid w:val="0"/>
        </w:rPr>
        <w:t>,</w:t>
      </w:r>
    </w:p>
    <w:p w14:paraId="7E04C292" w14:textId="77777777" w:rsidR="00153A7D" w:rsidRPr="00FF2724" w:rsidRDefault="00153A7D" w:rsidP="00153A7D">
      <w:pPr>
        <w:pStyle w:val="PL"/>
        <w:shd w:val="clear" w:color="auto" w:fill="E6E6E6"/>
        <w:rPr>
          <w:snapToGrid w:val="0"/>
        </w:rPr>
      </w:pPr>
      <w:r w:rsidRPr="00FF2724">
        <w:rPr>
          <w:snapToGrid w:val="0"/>
        </w:rPr>
        <w:tab/>
        <w:t>[[</w:t>
      </w:r>
    </w:p>
    <w:p w14:paraId="17A9470D" w14:textId="77777777" w:rsidR="00153A7D" w:rsidRPr="00FF2724" w:rsidRDefault="00153A7D" w:rsidP="00153A7D">
      <w:pPr>
        <w:pStyle w:val="PL"/>
        <w:shd w:val="clear" w:color="auto" w:fill="E6E6E6"/>
        <w:rPr>
          <w:snapToGrid w:val="0"/>
        </w:rPr>
      </w:pPr>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r>
        <w:rPr>
          <w:snapToGrid w:val="0"/>
        </w:rPr>
        <w:t xml:space="preserve"> </w:t>
      </w:r>
      <w:r w:rsidRPr="00FF2724">
        <w:rPr>
          <w:snapToGrid w:val="0"/>
        </w:rPr>
        <w:t>-- Cond Integrity1</w:t>
      </w:r>
    </w:p>
    <w:p w14:paraId="00413A7E" w14:textId="54177E16" w:rsidR="00EA4606" w:rsidRPr="00073C73" w:rsidRDefault="00153A7D" w:rsidP="00153A7D">
      <w:pPr>
        <w:pStyle w:val="PL"/>
        <w:shd w:val="clear" w:color="auto" w:fill="E6E6E6"/>
        <w:rPr>
          <w:snapToGrid w:val="0"/>
        </w:rPr>
      </w:pPr>
      <w:r w:rsidRPr="00FF2724">
        <w:rPr>
          <w:snapToGrid w:val="0"/>
        </w:rPr>
        <w:tab/>
        <w:t>]]</w:t>
      </w:r>
    </w:p>
    <w:p w14:paraId="461CE585" w14:textId="77777777" w:rsidR="00153A7D" w:rsidRPr="00153A7D" w:rsidRDefault="00EA4606" w:rsidP="00153A7D">
      <w:pPr>
        <w:pStyle w:val="PL"/>
        <w:shd w:val="clear" w:color="auto" w:fill="E6E6E6"/>
        <w:rPr>
          <w:snapToGrid w:val="0"/>
        </w:rPr>
      </w:pPr>
      <w:r w:rsidRPr="00073C73">
        <w:rPr>
          <w:snapToGrid w:val="0"/>
        </w:rPr>
        <w:t>}</w:t>
      </w:r>
    </w:p>
    <w:p w14:paraId="5D9DF389" w14:textId="77777777" w:rsidR="00153A7D" w:rsidRPr="00153A7D" w:rsidRDefault="00153A7D" w:rsidP="00153A7D">
      <w:pPr>
        <w:pStyle w:val="PL"/>
        <w:shd w:val="clear" w:color="auto" w:fill="E6E6E6"/>
        <w:rPr>
          <w:snapToGrid w:val="0"/>
        </w:rPr>
      </w:pPr>
    </w:p>
    <w:p w14:paraId="0F94AEE8" w14:textId="77777777" w:rsidR="00153A7D" w:rsidRPr="00153A7D" w:rsidRDefault="00153A7D" w:rsidP="00153A7D">
      <w:pPr>
        <w:pStyle w:val="PL"/>
        <w:shd w:val="clear" w:color="auto" w:fill="E6E6E6"/>
        <w:rPr>
          <w:snapToGrid w:val="0"/>
        </w:rPr>
      </w:pPr>
      <w:r w:rsidRPr="00153A7D">
        <w:rPr>
          <w:snapToGrid w:val="0"/>
        </w:rPr>
        <w:t>ORBIT-IntegrityParameters-r17 ::= SEQUENCE {</w:t>
      </w:r>
    </w:p>
    <w:p w14:paraId="5606AF7B" w14:textId="77777777" w:rsidR="00153A7D" w:rsidRPr="00153A7D" w:rsidRDefault="00153A7D" w:rsidP="00153A7D">
      <w:pPr>
        <w:pStyle w:val="PL"/>
        <w:shd w:val="clear" w:color="auto" w:fill="E6E6E6"/>
        <w:rPr>
          <w:snapToGrid w:val="0"/>
        </w:rPr>
      </w:pPr>
      <w:r w:rsidRPr="00153A7D">
        <w:rPr>
          <w:snapToGrid w:val="0"/>
        </w:rPr>
        <w:tab/>
        <w:t>probOnsetConstFault-r17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986DA2C" w14:textId="77777777" w:rsidR="00153A7D" w:rsidRPr="00153A7D" w:rsidRDefault="00153A7D" w:rsidP="00153A7D">
      <w:pPr>
        <w:pStyle w:val="PL"/>
        <w:shd w:val="clear" w:color="auto" w:fill="E6E6E6"/>
        <w:rPr>
          <w:snapToGrid w:val="0"/>
        </w:rPr>
      </w:pPr>
      <w:r w:rsidRPr="00153A7D">
        <w:rPr>
          <w:snapToGrid w:val="0"/>
        </w:rPr>
        <w:tab/>
        <w:t>meanConstFaultDuration-r17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256CB7AE" w14:textId="77777777" w:rsidR="00153A7D" w:rsidRPr="00153A7D" w:rsidRDefault="00153A7D" w:rsidP="00153A7D">
      <w:pPr>
        <w:pStyle w:val="PL"/>
        <w:shd w:val="clear" w:color="auto" w:fill="E6E6E6"/>
        <w:rPr>
          <w:snapToGrid w:val="0"/>
        </w:rPr>
      </w:pPr>
      <w:r w:rsidRPr="00153A7D">
        <w:rPr>
          <w:snapToGrid w:val="0"/>
        </w:rPr>
        <w:tab/>
        <w:t>probOnsetSatFault-r17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6CF650D" w14:textId="77777777" w:rsidR="00153A7D" w:rsidRPr="00153A7D" w:rsidRDefault="00153A7D" w:rsidP="00153A7D">
      <w:pPr>
        <w:pStyle w:val="PL"/>
        <w:shd w:val="clear" w:color="auto" w:fill="E6E6E6"/>
        <w:rPr>
          <w:snapToGrid w:val="0"/>
        </w:rPr>
      </w:pPr>
      <w:r w:rsidRPr="00153A7D">
        <w:rPr>
          <w:snapToGrid w:val="0"/>
        </w:rPr>
        <w:tab/>
        <w:t>meanSatFaultDuration-r17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6D649191" w14:textId="7036F548" w:rsidR="00153A7D" w:rsidRPr="00153A7D" w:rsidRDefault="00153A7D" w:rsidP="00153A7D">
      <w:pPr>
        <w:pStyle w:val="PL"/>
        <w:shd w:val="clear" w:color="auto" w:fill="E6E6E6"/>
        <w:rPr>
          <w:snapToGrid w:val="0"/>
        </w:rPr>
      </w:pPr>
      <w:r w:rsidRPr="00153A7D">
        <w:rPr>
          <w:snapToGrid w:val="0"/>
        </w:rPr>
        <w:tab/>
        <w:t>orbitRangeErrorCorrelationTime-r17</w:t>
      </w:r>
      <w:r w:rsidRPr="00153A7D">
        <w:rPr>
          <w:snapToGrid w:val="0"/>
        </w:rPr>
        <w:tab/>
      </w:r>
      <w:r w:rsidRPr="00153A7D">
        <w:rPr>
          <w:snapToGrid w:val="0"/>
        </w:rPr>
        <w:tab/>
        <w:t>INTEGER (0..255)</w:t>
      </w:r>
      <w:r w:rsidRPr="00153A7D">
        <w:rPr>
          <w:snapToGrid w:val="0"/>
        </w:rPr>
        <w:tab/>
      </w:r>
      <w:r w:rsidRPr="00153A7D">
        <w:rPr>
          <w:snapToGrid w:val="0"/>
        </w:rPr>
        <w:tab/>
      </w:r>
      <w:r w:rsidRPr="00153A7D">
        <w:rPr>
          <w:snapToGrid w:val="0"/>
        </w:rPr>
        <w:tab/>
        <w:t>OPTIONAL, -- Need ON</w:t>
      </w:r>
    </w:p>
    <w:p w14:paraId="46314C74" w14:textId="6737D449" w:rsidR="00153A7D" w:rsidRPr="00153A7D" w:rsidRDefault="00153A7D" w:rsidP="00153A7D">
      <w:pPr>
        <w:pStyle w:val="PL"/>
        <w:shd w:val="clear" w:color="auto" w:fill="E6E6E6"/>
        <w:rPr>
          <w:snapToGrid w:val="0"/>
        </w:rPr>
      </w:pPr>
      <w:r w:rsidRPr="00153A7D">
        <w:rPr>
          <w:snapToGrid w:val="0"/>
        </w:rPr>
        <w:tab/>
        <w:t>orbitRangeRateErrorCorrelationTime-r17</w:t>
      </w:r>
      <w:r w:rsidRPr="00153A7D">
        <w:rPr>
          <w:snapToGrid w:val="0"/>
        </w:rPr>
        <w:tab/>
        <w:t>INTEGER (0..255)</w:t>
      </w:r>
      <w:r w:rsidRPr="00153A7D">
        <w:rPr>
          <w:snapToGrid w:val="0"/>
        </w:rPr>
        <w:tab/>
      </w:r>
      <w:r w:rsidRPr="00153A7D">
        <w:rPr>
          <w:snapToGrid w:val="0"/>
        </w:rPr>
        <w:tab/>
      </w:r>
      <w:r w:rsidRPr="00153A7D">
        <w:rPr>
          <w:snapToGrid w:val="0"/>
        </w:rPr>
        <w:tab/>
        <w:t>OPTIONAL, -- Cond Integrity2</w:t>
      </w:r>
    </w:p>
    <w:p w14:paraId="6C4EE3D1" w14:textId="77777777" w:rsidR="00153A7D" w:rsidRPr="00153A7D" w:rsidRDefault="00153A7D" w:rsidP="00153A7D">
      <w:pPr>
        <w:pStyle w:val="PL"/>
        <w:shd w:val="clear" w:color="auto" w:fill="E6E6E6"/>
        <w:rPr>
          <w:snapToGrid w:val="0"/>
        </w:rPr>
      </w:pPr>
      <w:r w:rsidRPr="00153A7D">
        <w:rPr>
          <w:snapToGrid w:val="0"/>
        </w:rPr>
        <w:tab/>
        <w:t>...</w:t>
      </w:r>
    </w:p>
    <w:p w14:paraId="2986B56C" w14:textId="77777777" w:rsidR="00153A7D" w:rsidRPr="00153A7D" w:rsidRDefault="00153A7D" w:rsidP="00153A7D">
      <w:pPr>
        <w:pStyle w:val="PL"/>
        <w:shd w:val="clear" w:color="auto" w:fill="E6E6E6"/>
        <w:rPr>
          <w:snapToGrid w:val="0"/>
        </w:rPr>
      </w:pPr>
      <w:r w:rsidRPr="00153A7D">
        <w:rPr>
          <w:snapToGrid w:val="0"/>
        </w:rPr>
        <w:t>}</w:t>
      </w:r>
    </w:p>
    <w:p w14:paraId="2FEACAAD" w14:textId="77777777" w:rsidR="00153A7D" w:rsidRPr="00153A7D" w:rsidRDefault="00153A7D" w:rsidP="00153A7D">
      <w:pPr>
        <w:pStyle w:val="PL"/>
        <w:shd w:val="clear" w:color="auto" w:fill="E6E6E6"/>
        <w:rPr>
          <w:snapToGrid w:val="0"/>
        </w:rPr>
      </w:pPr>
    </w:p>
    <w:p w14:paraId="5D6E0B8A" w14:textId="77777777" w:rsidR="00153A7D" w:rsidRPr="00153A7D" w:rsidRDefault="00153A7D" w:rsidP="00153A7D">
      <w:pPr>
        <w:pStyle w:val="PL"/>
        <w:shd w:val="clear" w:color="auto" w:fill="E6E6E6"/>
        <w:rPr>
          <w:snapToGrid w:val="0"/>
        </w:rPr>
      </w:pPr>
      <w:r w:rsidRPr="00153A7D">
        <w:rPr>
          <w:snapToGrid w:val="0"/>
        </w:rPr>
        <w:t>SSR-IntegrityOrbitBounds-r17 ::= SEQUENCE {</w:t>
      </w:r>
    </w:p>
    <w:p w14:paraId="61BD8BEA" w14:textId="77777777" w:rsidR="00153A7D" w:rsidRPr="00153A7D" w:rsidRDefault="00153A7D" w:rsidP="00153A7D">
      <w:pPr>
        <w:pStyle w:val="PL"/>
        <w:shd w:val="clear" w:color="auto" w:fill="E6E6E6"/>
        <w:rPr>
          <w:snapToGrid w:val="0"/>
        </w:rPr>
      </w:pPr>
      <w:r w:rsidRPr="00153A7D">
        <w:rPr>
          <w:snapToGrid w:val="0"/>
        </w:rPr>
        <w:tab/>
        <w:t>meanOrbitError-r17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3FAD8798" w14:textId="77777777" w:rsidR="00153A7D" w:rsidRPr="00153A7D" w:rsidRDefault="00153A7D" w:rsidP="00153A7D">
      <w:pPr>
        <w:pStyle w:val="PL"/>
        <w:shd w:val="clear" w:color="auto" w:fill="E6E6E6"/>
        <w:rPr>
          <w:snapToGrid w:val="0"/>
        </w:rPr>
      </w:pPr>
      <w:r w:rsidRPr="00153A7D">
        <w:rPr>
          <w:snapToGrid w:val="0"/>
        </w:rPr>
        <w:tab/>
        <w:t>varOrbitError-r17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7F37A828" w14:textId="77777777" w:rsidR="00153A7D" w:rsidRPr="00153A7D" w:rsidRDefault="00153A7D" w:rsidP="00153A7D">
      <w:pPr>
        <w:pStyle w:val="PL"/>
        <w:shd w:val="clear" w:color="auto" w:fill="E6E6E6"/>
        <w:rPr>
          <w:snapToGrid w:val="0"/>
        </w:rPr>
      </w:pPr>
      <w:r w:rsidRPr="00153A7D">
        <w:rPr>
          <w:snapToGrid w:val="0"/>
        </w:rPr>
        <w:tab/>
        <w:t>meanOrbitRateError-r17</w:t>
      </w:r>
      <w:r w:rsidRPr="00153A7D">
        <w:rPr>
          <w:snapToGrid w:val="0"/>
        </w:rPr>
        <w:tab/>
      </w:r>
      <w:r w:rsidRPr="00153A7D">
        <w:rPr>
          <w:snapToGrid w:val="0"/>
        </w:rPr>
        <w:tab/>
      </w:r>
      <w:r w:rsidRPr="00153A7D">
        <w:rPr>
          <w:snapToGrid w:val="0"/>
        </w:rPr>
        <w:tab/>
        <w:t>RAC-OrbitalErrorComponents-r17,</w:t>
      </w:r>
    </w:p>
    <w:p w14:paraId="153B13D9" w14:textId="77777777" w:rsidR="00153A7D" w:rsidRPr="00153A7D" w:rsidRDefault="00153A7D" w:rsidP="00153A7D">
      <w:pPr>
        <w:pStyle w:val="PL"/>
        <w:shd w:val="clear" w:color="auto" w:fill="E6E6E6"/>
        <w:rPr>
          <w:snapToGrid w:val="0"/>
        </w:rPr>
      </w:pPr>
      <w:r w:rsidRPr="00153A7D">
        <w:rPr>
          <w:snapToGrid w:val="0"/>
        </w:rPr>
        <w:tab/>
        <w:t>varOrbitRateError-r17</w:t>
      </w:r>
      <w:r w:rsidRPr="00153A7D">
        <w:rPr>
          <w:snapToGrid w:val="0"/>
        </w:rPr>
        <w:tab/>
      </w:r>
      <w:r w:rsidRPr="00153A7D">
        <w:rPr>
          <w:snapToGrid w:val="0"/>
        </w:rPr>
        <w:tab/>
      </w:r>
      <w:r w:rsidRPr="00153A7D">
        <w:rPr>
          <w:snapToGrid w:val="0"/>
        </w:rPr>
        <w:tab/>
        <w:t>RAC-OrbitalErrorComponents-r17,</w:t>
      </w:r>
    </w:p>
    <w:p w14:paraId="1675357D" w14:textId="77777777" w:rsidR="00153A7D" w:rsidRPr="00153A7D" w:rsidRDefault="00153A7D" w:rsidP="00153A7D">
      <w:pPr>
        <w:pStyle w:val="PL"/>
        <w:shd w:val="clear" w:color="auto" w:fill="E6E6E6"/>
        <w:rPr>
          <w:snapToGrid w:val="0"/>
        </w:rPr>
      </w:pPr>
      <w:r w:rsidRPr="00153A7D">
        <w:rPr>
          <w:snapToGrid w:val="0"/>
        </w:rPr>
        <w:tab/>
        <w:t>...</w:t>
      </w:r>
    </w:p>
    <w:p w14:paraId="2991C518" w14:textId="77777777" w:rsidR="00153A7D" w:rsidRPr="00153A7D" w:rsidRDefault="00153A7D" w:rsidP="00153A7D">
      <w:pPr>
        <w:pStyle w:val="PL"/>
        <w:shd w:val="clear" w:color="auto" w:fill="E6E6E6"/>
        <w:rPr>
          <w:snapToGrid w:val="0"/>
        </w:rPr>
      </w:pPr>
      <w:r w:rsidRPr="00153A7D">
        <w:rPr>
          <w:snapToGrid w:val="0"/>
        </w:rPr>
        <w:t>}</w:t>
      </w:r>
    </w:p>
    <w:p w14:paraId="5842E489" w14:textId="77777777" w:rsidR="00153A7D" w:rsidRPr="00153A7D" w:rsidRDefault="00153A7D" w:rsidP="00153A7D">
      <w:pPr>
        <w:pStyle w:val="PL"/>
        <w:shd w:val="clear" w:color="auto" w:fill="E6E6E6"/>
        <w:rPr>
          <w:snapToGrid w:val="0"/>
        </w:rPr>
      </w:pPr>
    </w:p>
    <w:p w14:paraId="19464C2A" w14:textId="77777777" w:rsidR="00153A7D" w:rsidRPr="00153A7D" w:rsidRDefault="00153A7D" w:rsidP="00153A7D">
      <w:pPr>
        <w:pStyle w:val="PL"/>
        <w:shd w:val="clear" w:color="auto" w:fill="E6E6E6"/>
        <w:rPr>
          <w:snapToGrid w:val="0"/>
        </w:rPr>
      </w:pPr>
      <w:r w:rsidRPr="00153A7D">
        <w:rPr>
          <w:snapToGrid w:val="0"/>
        </w:rPr>
        <w:t>RAC-OrbitalErrorComponents-r17</w:t>
      </w:r>
      <w:r w:rsidRPr="00153A7D">
        <w:rPr>
          <w:snapToGrid w:val="0"/>
        </w:rPr>
        <w:tab/>
        <w:t>::= SEQUENCE {</w:t>
      </w:r>
    </w:p>
    <w:p w14:paraId="38E4AC6B" w14:textId="77777777" w:rsidR="00153A7D" w:rsidRPr="00153A7D" w:rsidRDefault="00153A7D" w:rsidP="00153A7D">
      <w:pPr>
        <w:pStyle w:val="PL"/>
        <w:shd w:val="clear" w:color="auto" w:fill="E6E6E6"/>
        <w:rPr>
          <w:snapToGrid w:val="0"/>
        </w:rPr>
      </w:pPr>
      <w:r w:rsidRPr="00153A7D">
        <w:rPr>
          <w:snapToGrid w:val="0"/>
        </w:rPr>
        <w:tab/>
        <w:t>radial-r17</w:t>
      </w:r>
      <w:r w:rsidRPr="00153A7D">
        <w:rPr>
          <w:snapToGrid w:val="0"/>
        </w:rPr>
        <w:tab/>
      </w:r>
      <w:r w:rsidRPr="00153A7D">
        <w:rPr>
          <w:snapToGrid w:val="0"/>
        </w:rPr>
        <w:tab/>
      </w:r>
      <w:r w:rsidRPr="00153A7D">
        <w:rPr>
          <w:snapToGrid w:val="0"/>
        </w:rPr>
        <w:tab/>
        <w:t>INTEGER (0..255),</w:t>
      </w:r>
    </w:p>
    <w:p w14:paraId="37B75173" w14:textId="77777777" w:rsidR="00153A7D" w:rsidRPr="00153A7D" w:rsidRDefault="00153A7D" w:rsidP="00153A7D">
      <w:pPr>
        <w:pStyle w:val="PL"/>
        <w:shd w:val="clear" w:color="auto" w:fill="E6E6E6"/>
        <w:rPr>
          <w:snapToGrid w:val="0"/>
        </w:rPr>
      </w:pPr>
      <w:r w:rsidRPr="00153A7D">
        <w:rPr>
          <w:snapToGrid w:val="0"/>
        </w:rPr>
        <w:tab/>
        <w:t>alongTrack-r17</w:t>
      </w:r>
      <w:r w:rsidRPr="00153A7D">
        <w:rPr>
          <w:snapToGrid w:val="0"/>
        </w:rPr>
        <w:tab/>
      </w:r>
      <w:r w:rsidRPr="00153A7D">
        <w:rPr>
          <w:snapToGrid w:val="0"/>
        </w:rPr>
        <w:tab/>
        <w:t>INTEGER (0..255),</w:t>
      </w:r>
    </w:p>
    <w:p w14:paraId="0EBC74AF" w14:textId="77777777" w:rsidR="00153A7D" w:rsidRPr="00153A7D" w:rsidRDefault="00153A7D" w:rsidP="00153A7D">
      <w:pPr>
        <w:pStyle w:val="PL"/>
        <w:shd w:val="clear" w:color="auto" w:fill="E6E6E6"/>
        <w:rPr>
          <w:snapToGrid w:val="0"/>
        </w:rPr>
      </w:pPr>
      <w:r w:rsidRPr="00153A7D">
        <w:rPr>
          <w:snapToGrid w:val="0"/>
        </w:rPr>
        <w:tab/>
        <w:t>crossTrack-r17</w:t>
      </w:r>
      <w:r w:rsidRPr="00153A7D">
        <w:rPr>
          <w:snapToGrid w:val="0"/>
        </w:rPr>
        <w:tab/>
      </w:r>
      <w:r w:rsidRPr="00153A7D">
        <w:rPr>
          <w:snapToGrid w:val="0"/>
        </w:rPr>
        <w:tab/>
        <w:t>INTEGER (0..255)</w:t>
      </w:r>
    </w:p>
    <w:p w14:paraId="616D9903" w14:textId="6ED5111F" w:rsidR="00EA4606" w:rsidRPr="00073C73" w:rsidRDefault="00153A7D" w:rsidP="00153A7D">
      <w:pPr>
        <w:pStyle w:val="PL"/>
        <w:shd w:val="clear" w:color="auto" w:fill="E6E6E6"/>
        <w:rPr>
          <w:snapToGrid w:val="0"/>
        </w:rPr>
      </w:pPr>
      <w:r w:rsidRPr="00153A7D">
        <w:rPr>
          <w:snapToGrid w:val="0"/>
        </w:rPr>
        <w:t>}</w:t>
      </w:r>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05CA4A2D" w14:textId="77777777" w:rsidR="00153A7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53A7D" w:rsidRPr="00073C73" w14:paraId="5E90EA61" w14:textId="77777777" w:rsidTr="005F76BA">
        <w:trPr>
          <w:cantSplit/>
          <w:tblHeader/>
        </w:trPr>
        <w:tc>
          <w:tcPr>
            <w:tcW w:w="2268" w:type="dxa"/>
          </w:tcPr>
          <w:p w14:paraId="3C8C4D15" w14:textId="77777777" w:rsidR="00153A7D" w:rsidRPr="00073C73" w:rsidRDefault="00153A7D" w:rsidP="005F76BA">
            <w:pPr>
              <w:pStyle w:val="TAH"/>
            </w:pPr>
            <w:r w:rsidRPr="00073C73">
              <w:t>Conditional presence</w:t>
            </w:r>
          </w:p>
        </w:tc>
        <w:tc>
          <w:tcPr>
            <w:tcW w:w="7371" w:type="dxa"/>
          </w:tcPr>
          <w:p w14:paraId="6D75E2F6" w14:textId="77777777" w:rsidR="00153A7D" w:rsidRPr="00073C73" w:rsidRDefault="00153A7D" w:rsidP="005F76BA">
            <w:pPr>
              <w:pStyle w:val="TAH"/>
            </w:pPr>
            <w:r w:rsidRPr="00073C73">
              <w:t>Explanation</w:t>
            </w:r>
          </w:p>
        </w:tc>
      </w:tr>
      <w:tr w:rsidR="00153A7D" w:rsidRPr="00073C73" w14:paraId="7F9167CD" w14:textId="77777777" w:rsidTr="005F76BA">
        <w:trPr>
          <w:cantSplit/>
        </w:trPr>
        <w:tc>
          <w:tcPr>
            <w:tcW w:w="2268" w:type="dxa"/>
          </w:tcPr>
          <w:p w14:paraId="787C848B" w14:textId="77777777" w:rsidR="00153A7D" w:rsidRDefault="00153A7D" w:rsidP="005F76BA">
            <w:pPr>
              <w:pStyle w:val="TAL"/>
              <w:rPr>
                <w:i/>
              </w:rPr>
            </w:pPr>
            <w:r>
              <w:rPr>
                <w:i/>
              </w:rPr>
              <w:t>Integrity1</w:t>
            </w:r>
          </w:p>
        </w:tc>
        <w:tc>
          <w:tcPr>
            <w:tcW w:w="7371" w:type="dxa"/>
          </w:tcPr>
          <w:p w14:paraId="5BF5CB9F" w14:textId="77777777" w:rsidR="00153A7D" w:rsidRPr="00073C73" w:rsidRDefault="00153A7D" w:rsidP="005F76BA">
            <w:pPr>
              <w:pStyle w:val="TAL"/>
            </w:pPr>
            <w:r w:rsidRPr="00073C73">
              <w:t xml:space="preserve">The field is mandatory present </w:t>
            </w:r>
            <w:r w:rsidRPr="00073C73">
              <w:rPr>
                <w:bCs/>
                <w:noProof/>
              </w:rPr>
              <w:t xml:space="preserve">if </w:t>
            </w:r>
            <w:r w:rsidRPr="00AA0FB7">
              <w:rPr>
                <w:rFonts w:eastAsia="Courier New" w:cs="Courier New"/>
                <w:i/>
                <w:iCs/>
                <w:color w:val="000000"/>
                <w:szCs w:val="16"/>
              </w:rPr>
              <w:t>ORBIT-IntegrityParameters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153A7D" w:rsidRPr="00073C73" w14:paraId="58BC5D5F" w14:textId="77777777" w:rsidTr="005F76BA">
        <w:trPr>
          <w:cantSplit/>
        </w:trPr>
        <w:tc>
          <w:tcPr>
            <w:tcW w:w="2268" w:type="dxa"/>
          </w:tcPr>
          <w:p w14:paraId="084829E6" w14:textId="77777777" w:rsidR="00153A7D" w:rsidRDefault="00153A7D" w:rsidP="005F76BA">
            <w:pPr>
              <w:pStyle w:val="TAL"/>
              <w:rPr>
                <w:i/>
              </w:rPr>
            </w:pPr>
            <w:r>
              <w:rPr>
                <w:i/>
              </w:rPr>
              <w:t>Integrity2</w:t>
            </w:r>
          </w:p>
        </w:tc>
        <w:tc>
          <w:tcPr>
            <w:tcW w:w="7371" w:type="dxa"/>
          </w:tcPr>
          <w:p w14:paraId="537C0AEF" w14:textId="77777777" w:rsidR="00153A7D" w:rsidRPr="00073C73" w:rsidRDefault="00153A7D" w:rsidP="005F76BA">
            <w:pPr>
              <w:pStyle w:val="TAL"/>
            </w:pPr>
            <w:r w:rsidRPr="00073C73">
              <w:t xml:space="preserve">The field is mandatory present </w:t>
            </w:r>
            <w:r w:rsidRPr="00073C73">
              <w:rPr>
                <w:bCs/>
                <w:noProof/>
              </w:rPr>
              <w:t xml:space="preserve">if </w:t>
            </w:r>
            <w:r w:rsidRPr="00D14E91">
              <w:rPr>
                <w:rFonts w:eastAsia="Courier New" w:cs="Courier New"/>
                <w:i/>
                <w:iCs/>
                <w:color w:val="000000"/>
                <w:szCs w:val="16"/>
              </w:rPr>
              <w:t>orbitRangeErrorCorrelationTime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lastRenderedPageBreak/>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3D17A9" w:rsidRPr="00073C73" w14:paraId="5D09AD04" w14:textId="77777777" w:rsidTr="00EA5B55">
        <w:trPr>
          <w:cantSplit/>
        </w:trPr>
        <w:tc>
          <w:tcPr>
            <w:tcW w:w="9639" w:type="dxa"/>
          </w:tcPr>
          <w:p w14:paraId="6910B615" w14:textId="77777777" w:rsidR="003D17A9" w:rsidRDefault="003D17A9" w:rsidP="003D17A9">
            <w:pPr>
              <w:pStyle w:val="TAL"/>
              <w:rPr>
                <w:b/>
                <w:i/>
                <w:snapToGrid w:val="0"/>
              </w:rPr>
            </w:pPr>
            <w:r w:rsidRPr="00C43335">
              <w:rPr>
                <w:b/>
                <w:i/>
                <w:snapToGrid w:val="0"/>
              </w:rPr>
              <w:t>probOnsetConstFault</w:t>
            </w:r>
          </w:p>
          <w:p w14:paraId="41262B68" w14:textId="77777777" w:rsidR="003D17A9" w:rsidRPr="009A4F4F" w:rsidRDefault="003D17A9" w:rsidP="003D17A9">
            <w:pPr>
              <w:pStyle w:val="TAL"/>
              <w:rPr>
                <w:bCs/>
                <w:iCs/>
                <w:snapToGrid w:val="0"/>
              </w:rPr>
            </w:pPr>
            <w:r w:rsidRPr="009A4F4F">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C7058C0" w14:textId="143437C2"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517743">
              <w:rPr>
                <w:i/>
                <w:iCs/>
              </w:rPr>
              <w:t>probOnsetConstFault</w:t>
            </w:r>
            <w:r w:rsidRPr="00DE670B">
              <w:t xml:space="preserve"> and the range is 10</w:t>
            </w:r>
            <w:r w:rsidRPr="00DE670B">
              <w:rPr>
                <w:vertAlign w:val="superscript"/>
              </w:rPr>
              <w:t>-10.2</w:t>
            </w:r>
            <w:r w:rsidRPr="00DE670B">
              <w:t xml:space="preserve"> to 1 per hour.</w:t>
            </w:r>
          </w:p>
        </w:tc>
      </w:tr>
      <w:tr w:rsidR="003D17A9" w:rsidRPr="00073C73" w14:paraId="0EE1CAF3" w14:textId="77777777" w:rsidTr="00EA5B55">
        <w:trPr>
          <w:cantSplit/>
        </w:trPr>
        <w:tc>
          <w:tcPr>
            <w:tcW w:w="9639" w:type="dxa"/>
          </w:tcPr>
          <w:p w14:paraId="324BD4BC" w14:textId="77777777" w:rsidR="003D17A9" w:rsidRDefault="003D17A9" w:rsidP="003D17A9">
            <w:pPr>
              <w:pStyle w:val="TAL"/>
              <w:rPr>
                <w:b/>
                <w:i/>
                <w:snapToGrid w:val="0"/>
              </w:rPr>
            </w:pPr>
            <w:r w:rsidRPr="00517743">
              <w:rPr>
                <w:b/>
                <w:i/>
                <w:snapToGrid w:val="0"/>
              </w:rPr>
              <w:t>meanConstFaultDuration</w:t>
            </w:r>
          </w:p>
          <w:p w14:paraId="222D002C" w14:textId="77777777" w:rsidR="003D17A9" w:rsidRPr="009D1840" w:rsidRDefault="003D17A9" w:rsidP="003D17A9">
            <w:pPr>
              <w:pStyle w:val="TAL"/>
              <w:rPr>
                <w:bCs/>
                <w:iCs/>
                <w:snapToGrid w:val="0"/>
              </w:rPr>
            </w:pPr>
            <w:r w:rsidRPr="009D1840">
              <w:rPr>
                <w:bCs/>
                <w:iCs/>
                <w:snapToGrid w:val="0"/>
              </w:rPr>
              <w:t xml:space="preserve">This field specifies the Mean Constellation Fault Duration which is the mean duration between when a constellation fault occurs, and the user is alerted by the service through </w:t>
            </w:r>
            <w:commentRangeStart w:id="1880"/>
            <w:r w:rsidRPr="00527CFF">
              <w:rPr>
                <w:bCs/>
                <w:iCs/>
                <w:snapToGrid w:val="0"/>
                <w:highlight w:val="yellow"/>
              </w:rPr>
              <w:t>FFS</w:t>
            </w:r>
            <w:commentRangeEnd w:id="1880"/>
            <w:r w:rsidR="00C00FD3">
              <w:rPr>
                <w:rStyle w:val="af5"/>
                <w:rFonts w:ascii="Times New Roman" w:hAnsi="Times New Roman"/>
              </w:rPr>
              <w:commentReference w:id="1880"/>
            </w:r>
            <w:r w:rsidRPr="009D1840">
              <w:rPr>
                <w:bCs/>
                <w:iCs/>
                <w:snapToGrid w:val="0"/>
              </w:rPr>
              <w:t xml:space="preserve"> (or the integrity violation is over).</w:t>
            </w:r>
          </w:p>
          <w:p w14:paraId="7480DE6C" w14:textId="336C6397" w:rsidR="003D17A9" w:rsidRPr="00073C73" w:rsidRDefault="003D17A9" w:rsidP="003D17A9">
            <w:pPr>
              <w:pStyle w:val="TAL"/>
              <w:rPr>
                <w:b/>
                <w:i/>
                <w:snapToGrid w:val="0"/>
              </w:rPr>
            </w:pPr>
            <w:r w:rsidRPr="009D1840">
              <w:rPr>
                <w:bCs/>
                <w:iCs/>
                <w:snapToGrid w:val="0"/>
              </w:rPr>
              <w:t>Scale factor 1 s; range 1-3600 s.</w:t>
            </w:r>
          </w:p>
        </w:tc>
      </w:tr>
      <w:tr w:rsidR="003D17A9" w:rsidRPr="00073C73" w14:paraId="7BFA55C7" w14:textId="77777777" w:rsidTr="00EA5B55">
        <w:trPr>
          <w:cantSplit/>
        </w:trPr>
        <w:tc>
          <w:tcPr>
            <w:tcW w:w="9639" w:type="dxa"/>
          </w:tcPr>
          <w:p w14:paraId="603555E5" w14:textId="77777777" w:rsidR="003D17A9" w:rsidRDefault="003D17A9" w:rsidP="003D17A9">
            <w:pPr>
              <w:pStyle w:val="TAL"/>
              <w:rPr>
                <w:b/>
                <w:i/>
                <w:snapToGrid w:val="0"/>
              </w:rPr>
            </w:pPr>
            <w:r w:rsidRPr="00C6621B">
              <w:rPr>
                <w:b/>
                <w:i/>
                <w:snapToGrid w:val="0"/>
              </w:rPr>
              <w:t>probOnsetSatFault</w:t>
            </w:r>
          </w:p>
          <w:p w14:paraId="792D1B50" w14:textId="77777777" w:rsidR="003D17A9" w:rsidRPr="009A4F4F" w:rsidRDefault="003D17A9" w:rsidP="003D17A9">
            <w:pPr>
              <w:pStyle w:val="TAL"/>
              <w:rPr>
                <w:bCs/>
                <w:iCs/>
                <w:snapToGrid w:val="0"/>
              </w:rPr>
            </w:pPr>
            <w:r w:rsidRPr="009A4F4F">
              <w:rPr>
                <w:bCs/>
                <w:iCs/>
                <w:snapToGrid w:val="0"/>
              </w:rPr>
              <w:t xml:space="preserve">This field specifies the Probability of Onset of </w:t>
            </w:r>
            <w:r>
              <w:rPr>
                <w:bCs/>
                <w:iCs/>
                <w:snapToGrid w:val="0"/>
              </w:rPr>
              <w:t>Satellite</w:t>
            </w:r>
            <w:r w:rsidRPr="009A4F4F">
              <w:rPr>
                <w:bCs/>
                <w:iCs/>
                <w:snapToGrid w:val="0"/>
              </w:rPr>
              <w:t xml:space="preserve"> Fault per Time Unit </w:t>
            </w:r>
            <w:r w:rsidRPr="00472DDF">
              <w:rPr>
                <w:bCs/>
                <w:iCs/>
                <w:snapToGrid w:val="0"/>
              </w:rPr>
              <w:t>which is the probability of occurrence of satellite error to exceed the residual error bound for more than the Time to Alert (TTA).</w:t>
            </w:r>
            <w:r>
              <w:rPr>
                <w:bCs/>
                <w:iCs/>
                <w:snapToGrid w:val="0"/>
              </w:rPr>
              <w:t xml:space="preserve"> </w:t>
            </w:r>
          </w:p>
          <w:p w14:paraId="527DC632"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2E3028" w14:textId="3E294900"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9517D4">
              <w:rPr>
                <w:i/>
                <w:iCs/>
              </w:rPr>
              <w:t xml:space="preserve">probOnsetSatFault </w:t>
            </w:r>
            <w:r w:rsidRPr="00DE670B">
              <w:t>and the range is 10</w:t>
            </w:r>
            <w:r w:rsidRPr="00DE670B">
              <w:rPr>
                <w:vertAlign w:val="superscript"/>
              </w:rPr>
              <w:t>-10.2</w:t>
            </w:r>
            <w:r w:rsidRPr="00DE670B">
              <w:t xml:space="preserve"> to 1 per hour.</w:t>
            </w:r>
          </w:p>
        </w:tc>
      </w:tr>
      <w:tr w:rsidR="003D17A9" w:rsidRPr="00073C73" w14:paraId="08CB691E" w14:textId="77777777" w:rsidTr="00EA5B55">
        <w:trPr>
          <w:cantSplit/>
        </w:trPr>
        <w:tc>
          <w:tcPr>
            <w:tcW w:w="9639" w:type="dxa"/>
          </w:tcPr>
          <w:p w14:paraId="50E260DD" w14:textId="77777777" w:rsidR="003D17A9" w:rsidRDefault="003D17A9" w:rsidP="003D17A9">
            <w:pPr>
              <w:pStyle w:val="TAL"/>
              <w:rPr>
                <w:b/>
                <w:i/>
                <w:snapToGrid w:val="0"/>
              </w:rPr>
            </w:pPr>
            <w:r w:rsidRPr="00C6621B">
              <w:rPr>
                <w:b/>
                <w:i/>
                <w:snapToGrid w:val="0"/>
              </w:rPr>
              <w:t>meanSatFaultDuration</w:t>
            </w:r>
          </w:p>
          <w:p w14:paraId="17AACC4A" w14:textId="77777777" w:rsidR="003D17A9" w:rsidRPr="00B20DF9" w:rsidRDefault="003D17A9" w:rsidP="003D17A9">
            <w:pPr>
              <w:pStyle w:val="TAL"/>
              <w:rPr>
                <w:bCs/>
                <w:iCs/>
                <w:snapToGrid w:val="0"/>
              </w:rPr>
            </w:pPr>
            <w:r w:rsidRPr="00B20DF9">
              <w:rPr>
                <w:bCs/>
                <w:iCs/>
                <w:snapToGrid w:val="0"/>
              </w:rPr>
              <w:t xml:space="preserve">This field specifies the Mean Satellite Fault Duration which is the mean duration between when a satellite fault occurs, and the user is alerted by the service through </w:t>
            </w:r>
            <w:commentRangeStart w:id="1881"/>
            <w:r w:rsidRPr="00527CFF">
              <w:rPr>
                <w:bCs/>
                <w:iCs/>
                <w:snapToGrid w:val="0"/>
                <w:highlight w:val="yellow"/>
              </w:rPr>
              <w:t>FFS</w:t>
            </w:r>
            <w:commentRangeEnd w:id="1881"/>
            <w:r w:rsidR="00C00FD3">
              <w:rPr>
                <w:rStyle w:val="af5"/>
                <w:rFonts w:ascii="Times New Roman" w:hAnsi="Times New Roman"/>
              </w:rPr>
              <w:commentReference w:id="1881"/>
            </w:r>
            <w:r w:rsidRPr="00B20DF9">
              <w:rPr>
                <w:bCs/>
                <w:iCs/>
                <w:snapToGrid w:val="0"/>
              </w:rPr>
              <w:t xml:space="preserve"> (or the integrity violation is over).</w:t>
            </w:r>
          </w:p>
          <w:p w14:paraId="00138B16" w14:textId="0E6BE9BC" w:rsidR="003D17A9" w:rsidRPr="00073C73" w:rsidRDefault="003D17A9" w:rsidP="003D17A9">
            <w:pPr>
              <w:pStyle w:val="TAL"/>
              <w:rPr>
                <w:b/>
                <w:i/>
                <w:snapToGrid w:val="0"/>
              </w:rPr>
            </w:pPr>
            <w:r w:rsidRPr="00B20DF9">
              <w:rPr>
                <w:bCs/>
                <w:iCs/>
                <w:snapToGrid w:val="0"/>
              </w:rPr>
              <w:t>Scale factor 1 s; range 1-3,600 s.</w:t>
            </w:r>
          </w:p>
        </w:tc>
      </w:tr>
      <w:tr w:rsidR="003D17A9" w:rsidRPr="00073C73" w14:paraId="35DDC9AE" w14:textId="77777777" w:rsidTr="00EA5B55">
        <w:trPr>
          <w:cantSplit/>
        </w:trPr>
        <w:tc>
          <w:tcPr>
            <w:tcW w:w="9639" w:type="dxa"/>
          </w:tcPr>
          <w:p w14:paraId="5CF28346" w14:textId="77777777" w:rsidR="003D17A9" w:rsidRDefault="003D17A9" w:rsidP="003D17A9">
            <w:pPr>
              <w:pStyle w:val="TAL"/>
              <w:rPr>
                <w:b/>
                <w:i/>
                <w:snapToGrid w:val="0"/>
              </w:rPr>
            </w:pPr>
            <w:r w:rsidRPr="00A634CC">
              <w:rPr>
                <w:b/>
                <w:i/>
                <w:snapToGrid w:val="0"/>
              </w:rPr>
              <w:lastRenderedPageBreak/>
              <w:t>orbitRangeErrorCorrelationTime</w:t>
            </w:r>
          </w:p>
          <w:p w14:paraId="5EA2F430" w14:textId="77777777" w:rsidR="003D17A9" w:rsidRPr="00F667FB" w:rsidRDefault="003D17A9" w:rsidP="003D17A9">
            <w:pPr>
              <w:pStyle w:val="TAL"/>
              <w:rPr>
                <w:bCs/>
                <w:iCs/>
              </w:rPr>
            </w:pPr>
            <w:r w:rsidRPr="00F667FB">
              <w:rPr>
                <w:bCs/>
                <w:iCs/>
              </w:rPr>
              <w:t xml:space="preserve">This field specifies the </w:t>
            </w:r>
            <w:r>
              <w:rPr>
                <w:bCs/>
                <w:iCs/>
              </w:rPr>
              <w:t>Orbit</w:t>
            </w:r>
            <w:r w:rsidRPr="00F667FB">
              <w:rPr>
                <w:bCs/>
                <w:iCs/>
              </w:rPr>
              <w:t xml:space="preserve"> Range Error Correlation Time which is the upper bound of the correlation time of the </w:t>
            </w:r>
            <w:r>
              <w:rPr>
                <w:bCs/>
                <w:iCs/>
              </w:rPr>
              <w:t>satellite</w:t>
            </w:r>
            <w:r w:rsidRPr="00F667FB">
              <w:rPr>
                <w:bCs/>
                <w:iCs/>
              </w:rPr>
              <w:t xml:space="preserve"> residual range error</w:t>
            </w:r>
            <w:r>
              <w:rPr>
                <w:bCs/>
                <w:iCs/>
              </w:rPr>
              <w:t xml:space="preserve"> due to orbit</w:t>
            </w:r>
            <w:r w:rsidRPr="00F667FB">
              <w:rPr>
                <w:bCs/>
                <w:iCs/>
              </w:rPr>
              <w:t>.</w:t>
            </w:r>
          </w:p>
          <w:p w14:paraId="2C7EB486" w14:textId="77777777" w:rsidR="003D17A9" w:rsidRDefault="003D17A9" w:rsidP="003D17A9">
            <w:pPr>
              <w:pStyle w:val="TAL"/>
              <w:rPr>
                <w:bCs/>
                <w:iCs/>
              </w:rPr>
            </w:pPr>
            <w:r w:rsidRPr="00F667FB">
              <w:rPr>
                <w:bCs/>
                <w:iCs/>
              </w:rPr>
              <w:t>The time is calculated using:</w:t>
            </w:r>
          </w:p>
          <w:p w14:paraId="13E03F6A"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F882AC6" w14:textId="1CED8AF8"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772FAD2E" w14:textId="77777777" w:rsidTr="00EA5B55">
        <w:trPr>
          <w:cantSplit/>
        </w:trPr>
        <w:tc>
          <w:tcPr>
            <w:tcW w:w="9639" w:type="dxa"/>
          </w:tcPr>
          <w:p w14:paraId="5FF90E2E" w14:textId="77777777" w:rsidR="003D17A9" w:rsidRDefault="003D17A9" w:rsidP="003D17A9">
            <w:pPr>
              <w:pStyle w:val="TAL"/>
              <w:rPr>
                <w:b/>
                <w:i/>
                <w:snapToGrid w:val="0"/>
              </w:rPr>
            </w:pPr>
            <w:r w:rsidRPr="00A217E6">
              <w:rPr>
                <w:b/>
                <w:i/>
                <w:snapToGrid w:val="0"/>
              </w:rPr>
              <w:t>orbitRangeRateErrorCorrelationTime</w:t>
            </w:r>
          </w:p>
          <w:p w14:paraId="70A1DC7D" w14:textId="77777777" w:rsidR="003D17A9" w:rsidRDefault="003D17A9" w:rsidP="003D17A9">
            <w:pPr>
              <w:pStyle w:val="TAL"/>
            </w:pPr>
            <w:r>
              <w:t>This field specifies the Orbit Range Rate Error Correlation Time which is the upper bound of the correlation time of the satellite residual range rate error due to orbit.</w:t>
            </w:r>
          </w:p>
          <w:p w14:paraId="0C94A930" w14:textId="77777777" w:rsidR="003D17A9" w:rsidRDefault="003D17A9" w:rsidP="003D17A9">
            <w:pPr>
              <w:pStyle w:val="TAL"/>
            </w:pPr>
            <w:r>
              <w:t>The time is calculated using:</w:t>
            </w:r>
          </w:p>
          <w:p w14:paraId="3E2B60FE"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A472A54" w14:textId="2134BFD9"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543DF570" w14:textId="77777777" w:rsidTr="00EA5B55">
        <w:trPr>
          <w:cantSplit/>
        </w:trPr>
        <w:tc>
          <w:tcPr>
            <w:tcW w:w="9639" w:type="dxa"/>
          </w:tcPr>
          <w:p w14:paraId="7FB0BDEC" w14:textId="77777777" w:rsidR="003D17A9" w:rsidRPr="00E529B7" w:rsidRDefault="003D17A9" w:rsidP="003D17A9">
            <w:pPr>
              <w:pStyle w:val="TAL"/>
              <w:rPr>
                <w:b/>
                <w:bCs/>
                <w:i/>
                <w:iCs/>
                <w:noProof/>
                <w:snapToGrid w:val="0"/>
                <w:szCs w:val="18"/>
              </w:rPr>
            </w:pPr>
            <w:r w:rsidRPr="00E529B7">
              <w:rPr>
                <w:b/>
                <w:bCs/>
                <w:i/>
                <w:iCs/>
                <w:noProof/>
                <w:snapToGrid w:val="0"/>
                <w:szCs w:val="18"/>
              </w:rPr>
              <w:t>meanOrbitError</w:t>
            </w:r>
          </w:p>
          <w:p w14:paraId="3A72FBA0" w14:textId="77777777" w:rsidR="003D17A9" w:rsidRPr="000D5EAD" w:rsidRDefault="003D17A9" w:rsidP="003D17A9">
            <w:pPr>
              <w:pStyle w:val="TAL"/>
              <w:rPr>
                <w:bCs/>
                <w:iCs/>
                <w:snapToGrid w:val="0"/>
              </w:rPr>
            </w:pPr>
            <w:r w:rsidRPr="000D5EAD">
              <w:rPr>
                <w:bCs/>
                <w:iCs/>
                <w:snapToGrid w:val="0"/>
              </w:rPr>
              <w:t xml:space="preserve">This field specifies the Mean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mean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682BEA63" w14:textId="77777777" w:rsidR="003D17A9" w:rsidRDefault="003D17A9" w:rsidP="003D17A9">
            <w:pPr>
              <w:pStyle w:val="TAL"/>
              <w:rPr>
                <w:bCs/>
                <w:iCs/>
                <w:snapToGrid w:val="0"/>
              </w:rPr>
            </w:pPr>
            <w:r>
              <w:rPr>
                <w:bCs/>
                <w:iCs/>
                <w:snapToGrid w:val="0"/>
              </w:rPr>
              <w:t>Each</w:t>
            </w:r>
            <w:r w:rsidRPr="000D5EAD">
              <w:rPr>
                <w:bCs/>
                <w:iCs/>
                <w:snapToGrid w:val="0"/>
              </w:rPr>
              <w:t xml:space="preserve"> mean is calculated using:</w:t>
            </w:r>
          </w:p>
          <w:p w14:paraId="77CBB9D1" w14:textId="77777777" w:rsidR="003D17A9" w:rsidRPr="00B94098" w:rsidRDefault="003D17A9" w:rsidP="003D17A9">
            <w:pPr>
              <w:pStyle w:val="TAL"/>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4413293" w14:textId="5DA48FAB"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47A55941" w14:textId="77777777" w:rsidTr="00EA5B55">
        <w:trPr>
          <w:cantSplit/>
        </w:trPr>
        <w:tc>
          <w:tcPr>
            <w:tcW w:w="9639" w:type="dxa"/>
          </w:tcPr>
          <w:p w14:paraId="0D287FFF" w14:textId="77777777" w:rsidR="003D17A9" w:rsidRDefault="003D17A9" w:rsidP="003D17A9">
            <w:pPr>
              <w:pStyle w:val="TAL"/>
              <w:rPr>
                <w:b/>
                <w:i/>
                <w:snapToGrid w:val="0"/>
              </w:rPr>
            </w:pPr>
            <w:r>
              <w:rPr>
                <w:b/>
                <w:i/>
                <w:snapToGrid w:val="0"/>
              </w:rPr>
              <w:t>var</w:t>
            </w:r>
            <w:r w:rsidRPr="00163985">
              <w:rPr>
                <w:b/>
                <w:i/>
                <w:snapToGrid w:val="0"/>
              </w:rPr>
              <w:t>OrbitError</w:t>
            </w:r>
          </w:p>
          <w:p w14:paraId="65C30A30" w14:textId="77777777" w:rsidR="003D17A9" w:rsidRPr="000D5EAD" w:rsidRDefault="003D17A9" w:rsidP="003D17A9">
            <w:pPr>
              <w:pStyle w:val="TAL"/>
              <w:rPr>
                <w:bCs/>
                <w:iCs/>
                <w:snapToGrid w:val="0"/>
              </w:rPr>
            </w:pPr>
            <w:r w:rsidRPr="000D5EAD">
              <w:rPr>
                <w:bCs/>
                <w:iCs/>
                <w:snapToGrid w:val="0"/>
              </w:rPr>
              <w:t xml:space="preserve">This field specifies the </w:t>
            </w:r>
            <w:r>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r>
              <w:rPr>
                <w:bCs/>
                <w:iCs/>
                <w:snapToGrid w:val="0"/>
              </w:rPr>
              <w:t>variance</w:t>
            </w:r>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066AC841" w14:textId="77777777" w:rsidR="003D17A9" w:rsidRDefault="003D17A9" w:rsidP="003D17A9">
            <w:pPr>
              <w:pStyle w:val="TAL"/>
              <w:rPr>
                <w:bCs/>
                <w:iCs/>
                <w:snapToGrid w:val="0"/>
              </w:rPr>
            </w:pPr>
            <w:r>
              <w:rPr>
                <w:bCs/>
                <w:iCs/>
                <w:snapToGrid w:val="0"/>
              </w:rPr>
              <w:t>Each</w:t>
            </w:r>
            <w:r w:rsidRPr="000D5EAD">
              <w:rPr>
                <w:bCs/>
                <w:iCs/>
                <w:snapToGrid w:val="0"/>
              </w:rPr>
              <w:t xml:space="preserve"> </w:t>
            </w:r>
            <w:r>
              <w:rPr>
                <w:bCs/>
                <w:iCs/>
                <w:snapToGrid w:val="0"/>
              </w:rPr>
              <w:t>variance</w:t>
            </w:r>
            <w:r w:rsidRPr="000D5EAD">
              <w:rPr>
                <w:bCs/>
                <w:iCs/>
                <w:snapToGrid w:val="0"/>
              </w:rPr>
              <w:t xml:space="preserve"> is calculated using:</w:t>
            </w:r>
          </w:p>
          <w:p w14:paraId="49911FE8" w14:textId="77777777" w:rsidR="003D17A9" w:rsidRPr="00B94098" w:rsidRDefault="003C6C19" w:rsidP="003D17A9">
            <w:pPr>
              <w:pStyle w:val="TAL"/>
              <w:rPr>
                <w:color w:val="000000"/>
                <w:szCs w:val="18"/>
              </w:rPr>
            </w:pPr>
            <m:oMathPara>
              <m:oMath>
                <m:sSup>
                  <m:sSupPr>
                    <m:ctrlPr>
                      <w:rPr>
                        <w:rFonts w:ascii="Cambria Math" w:eastAsia="Arial" w:hAnsi="Cambria Math" w:cs="Arial"/>
                        <w:i/>
                        <w:color w:val="000000"/>
                        <w:szCs w:val="18"/>
                      </w:rPr>
                    </m:ctrlPr>
                  </m:sSupPr>
                  <m:e>
                    <m:r>
                      <w:rPr>
                        <w:rFonts w:ascii="Cambria Math" w:eastAsia="Arial" w:hAnsi="Cambria Math" w:cs="Arial"/>
                        <w:color w:val="000000"/>
                        <w:szCs w:val="18"/>
                      </w:rPr>
                      <m:t>σ</m:t>
                    </m:r>
                  </m:e>
                  <m:sup>
                    <m:r>
                      <w:rPr>
                        <w:rFonts w:ascii="Cambria Math" w:eastAsia="Arial" w:hAnsi="Cambria Math" w:cs="Arial"/>
                        <w:color w:val="000000"/>
                        <w:szCs w:val="18"/>
                      </w:rPr>
                      <m:t>2</m:t>
                    </m:r>
                  </m:sup>
                </m:sSup>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016D991" w14:textId="5F81ED42"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6C547BA3" w14:textId="77777777" w:rsidTr="00EA5B55">
        <w:trPr>
          <w:cantSplit/>
        </w:trPr>
        <w:tc>
          <w:tcPr>
            <w:tcW w:w="9639" w:type="dxa"/>
          </w:tcPr>
          <w:p w14:paraId="1677DEFC" w14:textId="77777777" w:rsidR="003D17A9" w:rsidRDefault="003D17A9" w:rsidP="003D17A9">
            <w:pPr>
              <w:pStyle w:val="TAL"/>
              <w:rPr>
                <w:b/>
                <w:i/>
                <w:snapToGrid w:val="0"/>
              </w:rPr>
            </w:pPr>
            <w:r w:rsidRPr="0087780A">
              <w:rPr>
                <w:b/>
                <w:i/>
                <w:snapToGrid w:val="0"/>
              </w:rPr>
              <w:t>meanOrbitRateError</w:t>
            </w:r>
          </w:p>
          <w:p w14:paraId="0FB23381" w14:textId="77777777" w:rsidR="003D17A9" w:rsidRPr="00874A65" w:rsidRDefault="003D17A9" w:rsidP="003D17A9">
            <w:pPr>
              <w:pStyle w:val="TAL"/>
              <w:rPr>
                <w:bCs/>
                <w:iCs/>
                <w:snapToGrid w:val="0"/>
              </w:rPr>
            </w:pPr>
            <w:r w:rsidRPr="00874A65">
              <w:rPr>
                <w:bCs/>
                <w:iCs/>
                <w:snapToGrid w:val="0"/>
              </w:rPr>
              <w:t>This field specifies the Mean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mean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AC896F8" w14:textId="426E9A0E" w:rsidR="003D17A9" w:rsidRPr="00073C73" w:rsidRDefault="003D17A9" w:rsidP="003D17A9">
            <w:pPr>
              <w:pStyle w:val="TAL"/>
              <w:rPr>
                <w:b/>
                <w:i/>
                <w:snapToGrid w:val="0"/>
              </w:rPr>
            </w:pPr>
            <w:r w:rsidRPr="00874A65">
              <w:rPr>
                <w:bCs/>
                <w:iCs/>
                <w:snapToGrid w:val="0"/>
              </w:rPr>
              <w:t>Scale factor 0.001 m/s; range 0-0.255 m/s.</w:t>
            </w:r>
          </w:p>
        </w:tc>
      </w:tr>
      <w:tr w:rsidR="003D17A9" w:rsidRPr="00073C73" w14:paraId="5B50B256" w14:textId="77777777" w:rsidTr="00EA5B55">
        <w:trPr>
          <w:cantSplit/>
        </w:trPr>
        <w:tc>
          <w:tcPr>
            <w:tcW w:w="9639" w:type="dxa"/>
          </w:tcPr>
          <w:p w14:paraId="2818DBC9" w14:textId="77777777" w:rsidR="003D17A9" w:rsidRDefault="003D17A9" w:rsidP="003D17A9">
            <w:pPr>
              <w:pStyle w:val="TAL"/>
              <w:rPr>
                <w:b/>
                <w:i/>
                <w:snapToGrid w:val="0"/>
              </w:rPr>
            </w:pPr>
            <w:r w:rsidRPr="00897472">
              <w:rPr>
                <w:b/>
                <w:i/>
                <w:snapToGrid w:val="0"/>
              </w:rPr>
              <w:t>varOrbitRateError</w:t>
            </w:r>
          </w:p>
          <w:p w14:paraId="5CB4798C" w14:textId="77777777" w:rsidR="003D17A9" w:rsidRPr="00874A65" w:rsidRDefault="003D17A9" w:rsidP="003D17A9">
            <w:pPr>
              <w:pStyle w:val="TAL"/>
              <w:rPr>
                <w:bCs/>
                <w:iCs/>
                <w:snapToGrid w:val="0"/>
              </w:rPr>
            </w:pPr>
            <w:r w:rsidRPr="00874A65">
              <w:rPr>
                <w:bCs/>
                <w:iCs/>
                <w:snapToGrid w:val="0"/>
              </w:rPr>
              <w:t xml:space="preserve">This field specifies the </w:t>
            </w:r>
            <w:r>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48D49B0" w14:textId="12A7CD4C" w:rsidR="003D17A9" w:rsidRPr="00073C73" w:rsidRDefault="003D17A9" w:rsidP="003D17A9">
            <w:pPr>
              <w:pStyle w:val="TAL"/>
              <w:rPr>
                <w:b/>
                <w:i/>
                <w:snapToGrid w:val="0"/>
              </w:rPr>
            </w:pPr>
            <w:r w:rsidRPr="00874A65">
              <w:rPr>
                <w:bCs/>
                <w:iCs/>
                <w:snapToGrid w:val="0"/>
              </w:rPr>
              <w:t>Scale factor 0.001 m/s; range 0-0.255 m/s.</w:t>
            </w:r>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lastRenderedPageBreak/>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4"/>
        <w:rPr>
          <w:i/>
        </w:rPr>
      </w:pPr>
      <w:bookmarkStart w:id="1882" w:name="_Toc27765278"/>
      <w:bookmarkStart w:id="1883" w:name="_Toc37680963"/>
      <w:bookmarkStart w:id="1884" w:name="_Toc46486535"/>
      <w:bookmarkStart w:id="1885" w:name="_Toc52546880"/>
      <w:bookmarkStart w:id="1886" w:name="_Toc52547410"/>
      <w:bookmarkStart w:id="1887" w:name="_Toc52547940"/>
      <w:bookmarkStart w:id="1888" w:name="_Toc52548470"/>
      <w:bookmarkStart w:id="1889" w:name="_Toc90719716"/>
      <w:r w:rsidRPr="00073C73">
        <w:rPr>
          <w:i/>
        </w:rPr>
        <w:t>–</w:t>
      </w:r>
      <w:r w:rsidRPr="00073C73">
        <w:rPr>
          <w:i/>
        </w:rPr>
        <w:tab/>
        <w:t>GNSS-SSR-ClockCorrections</w:t>
      </w:r>
      <w:bookmarkEnd w:id="1882"/>
      <w:bookmarkEnd w:id="1883"/>
      <w:bookmarkEnd w:id="1884"/>
      <w:bookmarkEnd w:id="1885"/>
      <w:bookmarkEnd w:id="1886"/>
      <w:bookmarkEnd w:id="1887"/>
      <w:bookmarkEnd w:id="1888"/>
      <w:bookmarkEnd w:id="1889"/>
    </w:p>
    <w:p w14:paraId="20494AF2" w14:textId="688521C7"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w:t>
      </w:r>
      <w:r w:rsidR="003D17A9">
        <w:t xml:space="preserve"> together with integrity information</w:t>
      </w:r>
      <w:r w:rsidRPr="00073C73">
        <w:t xml:space="preserve">. The target device may use the </w:t>
      </w:r>
      <w:r w:rsidR="003D17A9" w:rsidRPr="00B369C9">
        <w:rPr>
          <w:i/>
          <w:iCs/>
          <w:snapToGrid w:val="0"/>
        </w:rPr>
        <w:t>SSR-ClockCorrectionList</w:t>
      </w:r>
      <w:r w:rsidRPr="00073C73">
        <w:t xml:space="preserve">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29D6BC78"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r w:rsidR="003D17A9">
        <w:rPr>
          <w:i/>
        </w:rPr>
        <w:t xml:space="preserve">– </w:t>
      </w:r>
      <w:r w:rsidR="003D17A9" w:rsidRPr="00DF79ED">
        <w:rPr>
          <w:iCs/>
        </w:rPr>
        <w:t xml:space="preserve">except for </w:t>
      </w:r>
      <w:r w:rsidR="003D17A9" w:rsidRPr="002C5C92">
        <w:rPr>
          <w:i/>
        </w:rPr>
        <w:t>CLOCK-IntegrityParameters</w:t>
      </w:r>
      <w:r w:rsidR="003D17A9" w:rsidRPr="00BA20F2">
        <w:rPr>
          <w:i/>
        </w:rPr>
        <w:t xml:space="preserve"> </w:t>
      </w:r>
      <w:r w:rsidR="003D17A9">
        <w:rPr>
          <w:iCs/>
        </w:rPr>
        <w:t xml:space="preserve">and </w:t>
      </w:r>
      <w:r w:rsidR="003D17A9" w:rsidRPr="002C5C92">
        <w:rPr>
          <w:i/>
        </w:rPr>
        <w:t>SSR-IntegrityClockBounds</w:t>
      </w:r>
      <w:r w:rsidR="003D17A9" w:rsidRPr="00DF79ED">
        <w:rPr>
          <w:i/>
        </w:rPr>
        <w:t xml:space="preserve"> </w:t>
      </w:r>
      <w:r w:rsidR="003D17A9">
        <w:rPr>
          <w:i/>
        </w:rPr>
        <w:t xml:space="preserve">– </w:t>
      </w:r>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1890" w:name="_Hlk504961156"/>
      <w:r w:rsidRPr="00073C73">
        <w:rPr>
          <w:snapToGrid w:val="0"/>
        </w:rPr>
        <w:t xml:space="preserve">GNSS-SSR-ClockCorrections-r15 </w:t>
      </w:r>
      <w:bookmarkEnd w:id="1890"/>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2FAFC518" w14:textId="5CA54EDB" w:rsidR="003D17A9" w:rsidRPr="00CE7D1B" w:rsidRDefault="00EA4606" w:rsidP="003D17A9">
      <w:pPr>
        <w:pStyle w:val="PL"/>
        <w:shd w:val="clear" w:color="auto" w:fill="E6E6E6"/>
        <w:rPr>
          <w:snapToGrid w:val="0"/>
        </w:rPr>
      </w:pPr>
      <w:r w:rsidRPr="00073C73">
        <w:rPr>
          <w:snapToGrid w:val="0"/>
        </w:rPr>
        <w:tab/>
        <w:t>...</w:t>
      </w:r>
      <w:r w:rsidR="003D17A9" w:rsidRPr="00CE7D1B">
        <w:rPr>
          <w:snapToGrid w:val="0"/>
        </w:rPr>
        <w:t>,</w:t>
      </w:r>
    </w:p>
    <w:p w14:paraId="052904E9" w14:textId="77777777" w:rsidR="003D17A9" w:rsidRPr="00CE7D1B" w:rsidRDefault="003D17A9" w:rsidP="003D17A9">
      <w:pPr>
        <w:pStyle w:val="PL"/>
        <w:shd w:val="clear" w:color="auto" w:fill="E6E6E6"/>
        <w:rPr>
          <w:snapToGrid w:val="0"/>
        </w:rPr>
      </w:pPr>
      <w:r w:rsidRPr="00CE7D1B">
        <w:rPr>
          <w:snapToGrid w:val="0"/>
        </w:rPr>
        <w:tab/>
        <w:t>[[</w:t>
      </w:r>
    </w:p>
    <w:p w14:paraId="11AE144C" w14:textId="77777777" w:rsidR="003D17A9" w:rsidRPr="00CE7D1B" w:rsidRDefault="003D17A9" w:rsidP="003D17A9">
      <w:pPr>
        <w:pStyle w:val="PL"/>
        <w:shd w:val="clear" w:color="auto" w:fill="E6E6E6"/>
        <w:rPr>
          <w:snapToGrid w:val="0"/>
        </w:rPr>
      </w:pPr>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r>
        <w:rPr>
          <w:snapToGrid w:val="0"/>
        </w:rPr>
        <w:t xml:space="preserve">   -- Need ON</w:t>
      </w:r>
    </w:p>
    <w:p w14:paraId="77FC7AB5" w14:textId="5E4D5D2E" w:rsidR="00EA4606" w:rsidRPr="00073C73" w:rsidRDefault="003D17A9" w:rsidP="003D17A9">
      <w:pPr>
        <w:pStyle w:val="PL"/>
        <w:shd w:val="clear" w:color="auto" w:fill="E6E6E6"/>
        <w:rPr>
          <w:snapToGrid w:val="0"/>
        </w:rPr>
      </w:pPr>
      <w:r w:rsidRPr="00CE7D1B">
        <w:rPr>
          <w:snapToGrid w:val="0"/>
        </w:rPr>
        <w:tab/>
        <w:t>]]</w:t>
      </w:r>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64D754E0" w14:textId="03435A47" w:rsidR="003D17A9" w:rsidRPr="004F0825" w:rsidRDefault="00EA4606" w:rsidP="003D17A9">
      <w:pPr>
        <w:pStyle w:val="PL"/>
        <w:shd w:val="clear" w:color="auto" w:fill="E6E6E6"/>
        <w:rPr>
          <w:snapToGrid w:val="0"/>
        </w:rPr>
      </w:pPr>
      <w:r w:rsidRPr="00073C73">
        <w:rPr>
          <w:snapToGrid w:val="0"/>
        </w:rPr>
        <w:tab/>
        <w:t>...</w:t>
      </w:r>
      <w:r w:rsidR="003D17A9" w:rsidRPr="004F0825">
        <w:rPr>
          <w:snapToGrid w:val="0"/>
        </w:rPr>
        <w:t>,</w:t>
      </w:r>
    </w:p>
    <w:p w14:paraId="33E01414" w14:textId="77777777" w:rsidR="003D17A9" w:rsidRPr="004F0825" w:rsidRDefault="003D17A9" w:rsidP="003D17A9">
      <w:pPr>
        <w:pStyle w:val="PL"/>
        <w:shd w:val="clear" w:color="auto" w:fill="E6E6E6"/>
        <w:rPr>
          <w:snapToGrid w:val="0"/>
        </w:rPr>
      </w:pPr>
      <w:r w:rsidRPr="004F0825">
        <w:rPr>
          <w:snapToGrid w:val="0"/>
        </w:rPr>
        <w:tab/>
        <w:t>[[</w:t>
      </w:r>
    </w:p>
    <w:p w14:paraId="366F2306" w14:textId="77777777" w:rsidR="003D17A9" w:rsidRPr="004F0825" w:rsidRDefault="003D17A9" w:rsidP="003D17A9">
      <w:pPr>
        <w:pStyle w:val="PL"/>
        <w:shd w:val="clear" w:color="auto" w:fill="E6E6E6"/>
        <w:rPr>
          <w:snapToGrid w:val="0"/>
        </w:rPr>
      </w:pPr>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r>
        <w:rPr>
          <w:snapToGrid w:val="0"/>
        </w:rPr>
        <w:tab/>
      </w:r>
      <w:r w:rsidRPr="004F0825">
        <w:rPr>
          <w:snapToGrid w:val="0"/>
        </w:rPr>
        <w:t>OPTIONAL</w:t>
      </w:r>
      <w:r>
        <w:rPr>
          <w:snapToGrid w:val="0"/>
        </w:rPr>
        <w:t xml:space="preserve">  -- Need ON</w:t>
      </w:r>
    </w:p>
    <w:p w14:paraId="57ABBF92" w14:textId="609F7C43" w:rsidR="00EA4606" w:rsidRPr="00073C73" w:rsidRDefault="003D17A9" w:rsidP="003D17A9">
      <w:pPr>
        <w:pStyle w:val="PL"/>
        <w:shd w:val="clear" w:color="auto" w:fill="E6E6E6"/>
        <w:rPr>
          <w:snapToGrid w:val="0"/>
        </w:rPr>
      </w:pPr>
      <w:r w:rsidRPr="004F0825">
        <w:rPr>
          <w:snapToGrid w:val="0"/>
        </w:rPr>
        <w:tab/>
        <w:t>]]</w:t>
      </w:r>
    </w:p>
    <w:p w14:paraId="72E12C43" w14:textId="77777777" w:rsidR="00EA4606" w:rsidRPr="00073C73" w:rsidRDefault="00EA4606" w:rsidP="00EA4606">
      <w:pPr>
        <w:pStyle w:val="PL"/>
        <w:shd w:val="clear" w:color="auto" w:fill="E6E6E6"/>
        <w:rPr>
          <w:snapToGrid w:val="0"/>
        </w:rPr>
      </w:pPr>
      <w:r w:rsidRPr="00073C73">
        <w:rPr>
          <w:snapToGrid w:val="0"/>
        </w:rPr>
        <w:t>}</w:t>
      </w:r>
    </w:p>
    <w:p w14:paraId="6E91D1BC" w14:textId="77777777" w:rsidR="003D17A9" w:rsidRDefault="003D17A9" w:rsidP="003D17A9">
      <w:pPr>
        <w:pStyle w:val="PL"/>
        <w:shd w:val="clear" w:color="auto" w:fill="E6E6E6"/>
        <w:rPr>
          <w:snapToGrid w:val="0"/>
        </w:rPr>
      </w:pPr>
    </w:p>
    <w:p w14:paraId="6B2803FE" w14:textId="77777777" w:rsidR="003D17A9" w:rsidRPr="002C3041" w:rsidRDefault="003D17A9" w:rsidP="003D17A9">
      <w:pPr>
        <w:pStyle w:val="PL"/>
        <w:shd w:val="clear" w:color="auto" w:fill="E6E6E6"/>
        <w:rPr>
          <w:snapToGrid w:val="0"/>
        </w:rPr>
      </w:pPr>
      <w:r w:rsidRPr="002C3041">
        <w:rPr>
          <w:snapToGrid w:val="0"/>
        </w:rPr>
        <w:t>CLOCK-IntegrityParameters-r17 ::= SEQUENCE {</w:t>
      </w:r>
    </w:p>
    <w:p w14:paraId="792E1A49" w14:textId="77777777" w:rsidR="003D17A9" w:rsidRPr="002C3041" w:rsidRDefault="003D17A9" w:rsidP="003D17A9">
      <w:pPr>
        <w:pStyle w:val="PL"/>
        <w:shd w:val="clear" w:color="auto" w:fill="E6E6E6"/>
        <w:rPr>
          <w:snapToGrid w:val="0"/>
        </w:rPr>
      </w:pPr>
      <w:r w:rsidRPr="002C3041">
        <w:rPr>
          <w:snapToGrid w:val="0"/>
        </w:rPr>
        <w:tab/>
        <w:t>clockRangeErrorCorrelationTime-r17</w:t>
      </w:r>
      <w:r w:rsidRPr="002C3041">
        <w:rPr>
          <w:snapToGrid w:val="0"/>
        </w:rPr>
        <w:tab/>
      </w:r>
      <w:r w:rsidRPr="002C3041">
        <w:rPr>
          <w:snapToGrid w:val="0"/>
        </w:rPr>
        <w:tab/>
        <w:t>INTEGER (0..255),</w:t>
      </w:r>
    </w:p>
    <w:p w14:paraId="78B35BD3" w14:textId="77777777" w:rsidR="003D17A9" w:rsidRPr="002C3041" w:rsidRDefault="003D17A9" w:rsidP="003D17A9">
      <w:pPr>
        <w:pStyle w:val="PL"/>
        <w:shd w:val="clear" w:color="auto" w:fill="E6E6E6"/>
        <w:rPr>
          <w:snapToGrid w:val="0"/>
        </w:rPr>
      </w:pPr>
      <w:r w:rsidRPr="002C3041">
        <w:rPr>
          <w:snapToGrid w:val="0"/>
        </w:rPr>
        <w:tab/>
        <w:t>clockRangeRateErrorCorrelationTime-r17</w:t>
      </w:r>
      <w:r w:rsidRPr="002C3041">
        <w:rPr>
          <w:snapToGrid w:val="0"/>
        </w:rPr>
        <w:tab/>
        <w:t>INTEGER (0..255)</w:t>
      </w:r>
      <w:r>
        <w:rPr>
          <w:snapToGrid w:val="0"/>
        </w:rPr>
        <w:t>,</w:t>
      </w:r>
    </w:p>
    <w:p w14:paraId="13D6B0DB" w14:textId="77777777" w:rsidR="003D17A9" w:rsidRPr="002C3041" w:rsidRDefault="003D17A9" w:rsidP="003D17A9">
      <w:pPr>
        <w:pStyle w:val="PL"/>
        <w:shd w:val="clear" w:color="auto" w:fill="E6E6E6"/>
        <w:rPr>
          <w:snapToGrid w:val="0"/>
        </w:rPr>
      </w:pPr>
      <w:r w:rsidRPr="002C3041">
        <w:rPr>
          <w:snapToGrid w:val="0"/>
        </w:rPr>
        <w:tab/>
        <w:t>...</w:t>
      </w:r>
    </w:p>
    <w:p w14:paraId="2E4B7722" w14:textId="77777777" w:rsidR="003D17A9" w:rsidRPr="002C3041" w:rsidRDefault="003D17A9" w:rsidP="003D17A9">
      <w:pPr>
        <w:pStyle w:val="PL"/>
        <w:shd w:val="clear" w:color="auto" w:fill="E6E6E6"/>
        <w:rPr>
          <w:snapToGrid w:val="0"/>
        </w:rPr>
      </w:pPr>
      <w:r w:rsidRPr="002C3041">
        <w:rPr>
          <w:snapToGrid w:val="0"/>
        </w:rPr>
        <w:t>}</w:t>
      </w:r>
    </w:p>
    <w:p w14:paraId="20262853" w14:textId="77777777" w:rsidR="003D17A9" w:rsidRPr="002C3041" w:rsidRDefault="003D17A9" w:rsidP="003D17A9">
      <w:pPr>
        <w:pStyle w:val="PL"/>
        <w:shd w:val="clear" w:color="auto" w:fill="E6E6E6"/>
        <w:rPr>
          <w:snapToGrid w:val="0"/>
        </w:rPr>
      </w:pPr>
    </w:p>
    <w:p w14:paraId="72E5AAE0" w14:textId="77777777" w:rsidR="003D17A9" w:rsidRPr="002C3041" w:rsidRDefault="003D17A9" w:rsidP="003D17A9">
      <w:pPr>
        <w:pStyle w:val="PL"/>
        <w:shd w:val="clear" w:color="auto" w:fill="E6E6E6"/>
        <w:rPr>
          <w:snapToGrid w:val="0"/>
        </w:rPr>
      </w:pPr>
      <w:r w:rsidRPr="002C3041">
        <w:rPr>
          <w:snapToGrid w:val="0"/>
        </w:rPr>
        <w:t>SSR-IntegrityClockBounds-r17 ::= SEQUENCE {</w:t>
      </w:r>
    </w:p>
    <w:p w14:paraId="6FD95273" w14:textId="77777777" w:rsidR="003D17A9" w:rsidRPr="002C3041" w:rsidRDefault="003D17A9" w:rsidP="003D17A9">
      <w:pPr>
        <w:pStyle w:val="PL"/>
        <w:shd w:val="clear" w:color="auto" w:fill="E6E6E6"/>
        <w:rPr>
          <w:snapToGrid w:val="0"/>
        </w:rPr>
      </w:pPr>
      <w:r w:rsidRPr="002C3041">
        <w:rPr>
          <w:snapToGrid w:val="0"/>
        </w:rPr>
        <w:tab/>
        <w:t>meanClock-r17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F3D0860" w14:textId="77777777" w:rsidR="003D17A9" w:rsidRPr="002C3041" w:rsidRDefault="003D17A9" w:rsidP="003D17A9">
      <w:pPr>
        <w:pStyle w:val="PL"/>
        <w:shd w:val="clear" w:color="auto" w:fill="E6E6E6"/>
        <w:rPr>
          <w:snapToGrid w:val="0"/>
        </w:rPr>
      </w:pPr>
      <w:r w:rsidRPr="002C3041">
        <w:rPr>
          <w:snapToGrid w:val="0"/>
        </w:rPr>
        <w:tab/>
        <w:t>stdDevClock-r17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63773BCA" w14:textId="77777777" w:rsidR="003D17A9" w:rsidRPr="002C3041" w:rsidRDefault="003D17A9" w:rsidP="003D17A9">
      <w:pPr>
        <w:pStyle w:val="PL"/>
        <w:shd w:val="clear" w:color="auto" w:fill="E6E6E6"/>
        <w:rPr>
          <w:snapToGrid w:val="0"/>
        </w:rPr>
      </w:pPr>
      <w:r w:rsidRPr="002C3041">
        <w:rPr>
          <w:snapToGrid w:val="0"/>
        </w:rPr>
        <w:tab/>
        <w:t>meanClockRate-r17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03DAA64" w14:textId="77777777" w:rsidR="003D17A9" w:rsidRPr="002C3041" w:rsidRDefault="003D17A9" w:rsidP="003D17A9">
      <w:pPr>
        <w:pStyle w:val="PL"/>
        <w:shd w:val="clear" w:color="auto" w:fill="E6E6E6"/>
        <w:rPr>
          <w:snapToGrid w:val="0"/>
        </w:rPr>
      </w:pPr>
      <w:r w:rsidRPr="002C3041">
        <w:rPr>
          <w:snapToGrid w:val="0"/>
        </w:rPr>
        <w:tab/>
        <w:t>stdDevClockRate-r17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08BEC1C2" w14:textId="77777777" w:rsidR="003D17A9" w:rsidRPr="002C3041" w:rsidRDefault="003D17A9" w:rsidP="003D17A9">
      <w:pPr>
        <w:pStyle w:val="PL"/>
        <w:shd w:val="clear" w:color="auto" w:fill="E6E6E6"/>
        <w:rPr>
          <w:snapToGrid w:val="0"/>
        </w:rPr>
      </w:pPr>
      <w:r w:rsidRPr="002C3041">
        <w:rPr>
          <w:snapToGrid w:val="0"/>
        </w:rPr>
        <w:tab/>
        <w:t>...</w:t>
      </w:r>
    </w:p>
    <w:p w14:paraId="436BF994" w14:textId="68B5468E" w:rsidR="00EA4606" w:rsidRDefault="003D17A9" w:rsidP="003D17A9">
      <w:pPr>
        <w:pStyle w:val="PL"/>
        <w:shd w:val="clear" w:color="auto" w:fill="E6E6E6"/>
        <w:rPr>
          <w:snapToGrid w:val="0"/>
        </w:rPr>
      </w:pPr>
      <w:r w:rsidRPr="002C3041">
        <w:rPr>
          <w:snapToGrid w:val="0"/>
        </w:rPr>
        <w:t>}</w:t>
      </w:r>
    </w:p>
    <w:p w14:paraId="0D60ABD4" w14:textId="77777777" w:rsidR="003D17A9" w:rsidRPr="00073C73" w:rsidRDefault="003D17A9" w:rsidP="003D17A9">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r w:rsidRPr="00073C73">
              <w:rPr>
                <w:b/>
                <w:i/>
              </w:rPr>
              <w:t>epochTime</w:t>
            </w:r>
          </w:p>
          <w:p w14:paraId="14AE46EA" w14:textId="77777777" w:rsidR="00EA4606" w:rsidRPr="00073C73" w:rsidRDefault="00EA4606" w:rsidP="00001D0F">
            <w:pPr>
              <w:pStyle w:val="TAL"/>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r w:rsidRPr="00073C73">
              <w:rPr>
                <w:b/>
                <w:i/>
              </w:rPr>
              <w:t>ssrUpdateInterval</w:t>
            </w:r>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r w:rsidRPr="00073C73">
              <w:rPr>
                <w:b/>
                <w:i/>
              </w:rPr>
              <w:t>iod-ssr</w:t>
            </w:r>
          </w:p>
          <w:p w14:paraId="52BE849E" w14:textId="77777777" w:rsidR="00EA4606" w:rsidRPr="00073C73" w:rsidRDefault="00EA4606" w:rsidP="00001D0F">
            <w:pPr>
              <w:pStyle w:val="TAL"/>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r w:rsidRPr="00073C73">
              <w:rPr>
                <w:b/>
                <w:i/>
              </w:rPr>
              <w:t>svID</w:t>
            </w:r>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3D17A9" w:rsidRPr="00073C73" w14:paraId="2AA07D36" w14:textId="77777777" w:rsidTr="00EA5B55">
        <w:trPr>
          <w:cantSplit/>
        </w:trPr>
        <w:tc>
          <w:tcPr>
            <w:tcW w:w="9639" w:type="dxa"/>
          </w:tcPr>
          <w:p w14:paraId="540A5358" w14:textId="77777777" w:rsidR="003D17A9" w:rsidRDefault="003D17A9" w:rsidP="003D17A9">
            <w:pPr>
              <w:pStyle w:val="TAL"/>
              <w:keepNext w:val="0"/>
              <w:keepLines w:val="0"/>
              <w:rPr>
                <w:b/>
                <w:i/>
              </w:rPr>
            </w:pPr>
            <w:r w:rsidRPr="007C1C7E">
              <w:rPr>
                <w:b/>
                <w:i/>
              </w:rPr>
              <w:t>clockRangeErrorCorrelationTime</w:t>
            </w:r>
          </w:p>
          <w:p w14:paraId="2B2C4950" w14:textId="77777777" w:rsidR="003D17A9" w:rsidRPr="00F064FA" w:rsidRDefault="003D17A9" w:rsidP="003D17A9">
            <w:pPr>
              <w:pStyle w:val="TAL"/>
              <w:keepNext w:val="0"/>
              <w:keepLines w:val="0"/>
              <w:rPr>
                <w:bCs/>
                <w:iCs/>
              </w:rPr>
            </w:pPr>
            <w:r w:rsidRPr="00F064FA">
              <w:rPr>
                <w:bCs/>
                <w:iCs/>
              </w:rPr>
              <w:t>This field specifies the Clock Range Error Correlation Time which is the upper bound of the correlation time of the satellite residual range error due to clock.</w:t>
            </w:r>
          </w:p>
          <w:p w14:paraId="5D053C94" w14:textId="77777777" w:rsidR="003D17A9" w:rsidRDefault="003D17A9" w:rsidP="003D17A9">
            <w:pPr>
              <w:pStyle w:val="TAL"/>
              <w:keepNext w:val="0"/>
              <w:keepLines w:val="0"/>
              <w:rPr>
                <w:bCs/>
                <w:iCs/>
              </w:rPr>
            </w:pPr>
            <w:r w:rsidRPr="00F064FA">
              <w:rPr>
                <w:bCs/>
                <w:iCs/>
              </w:rPr>
              <w:t>The time is calculated using:</w:t>
            </w:r>
          </w:p>
          <w:p w14:paraId="2CF1F4A6" w14:textId="77777777" w:rsidR="003D17A9" w:rsidRPr="00F00734" w:rsidRDefault="003D17A9" w:rsidP="003D17A9">
            <w:pPr>
              <w:pStyle w:val="TAL"/>
              <w:keepNext w:val="0"/>
              <w:keepLines w:val="0"/>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0D344DFC" w14:textId="594359F2" w:rsidR="003D17A9" w:rsidRPr="00073C73" w:rsidRDefault="003D17A9" w:rsidP="003D17A9">
            <w:pPr>
              <w:pStyle w:val="TAL"/>
              <w:rPr>
                <w:b/>
                <w:i/>
              </w:rPr>
            </w:pPr>
            <w:r w:rsidRPr="00F00734">
              <w:rPr>
                <w:bCs/>
                <w:iCs/>
              </w:rPr>
              <w:t>Range is 1-28,200 s.</w:t>
            </w:r>
          </w:p>
        </w:tc>
      </w:tr>
      <w:tr w:rsidR="003D17A9" w:rsidRPr="00073C73" w14:paraId="0A2170CD" w14:textId="77777777" w:rsidTr="00EA5B55">
        <w:trPr>
          <w:cantSplit/>
        </w:trPr>
        <w:tc>
          <w:tcPr>
            <w:tcW w:w="9639" w:type="dxa"/>
          </w:tcPr>
          <w:p w14:paraId="07DE8A5C" w14:textId="77777777" w:rsidR="003D17A9" w:rsidRDefault="003D17A9" w:rsidP="003D17A9">
            <w:pPr>
              <w:pStyle w:val="TAL"/>
              <w:keepNext w:val="0"/>
              <w:keepLines w:val="0"/>
              <w:rPr>
                <w:b/>
                <w:i/>
              </w:rPr>
            </w:pPr>
            <w:r w:rsidRPr="004911FE">
              <w:rPr>
                <w:b/>
                <w:i/>
              </w:rPr>
              <w:t>clockRangeRateErrorCorrelationTime</w:t>
            </w:r>
          </w:p>
          <w:p w14:paraId="7F6E9F0B" w14:textId="77777777" w:rsidR="003D17A9" w:rsidRPr="00854F41" w:rsidRDefault="003D17A9" w:rsidP="003D17A9">
            <w:pPr>
              <w:pStyle w:val="TAL"/>
              <w:keepNext w:val="0"/>
              <w:keepLines w:val="0"/>
              <w:rPr>
                <w:bCs/>
                <w:iCs/>
              </w:rPr>
            </w:pPr>
            <w:r w:rsidRPr="00854F41">
              <w:rPr>
                <w:bCs/>
                <w:iCs/>
              </w:rPr>
              <w:t>This field specifies the Clock Range Rate Error Correlation Time which is the upper bound of the correlation time of the satellite residual range rate error due to clock.</w:t>
            </w:r>
          </w:p>
          <w:p w14:paraId="51D86EF8" w14:textId="77777777" w:rsidR="003D17A9" w:rsidRDefault="003D17A9" w:rsidP="003D17A9">
            <w:pPr>
              <w:pStyle w:val="TAL"/>
              <w:keepNext w:val="0"/>
              <w:keepLines w:val="0"/>
              <w:rPr>
                <w:bCs/>
                <w:iCs/>
              </w:rPr>
            </w:pPr>
            <w:r w:rsidRPr="00854F41">
              <w:rPr>
                <w:bCs/>
                <w:iCs/>
              </w:rPr>
              <w:t>The time is calculated using:</w:t>
            </w:r>
          </w:p>
          <w:p w14:paraId="7725F13D" w14:textId="77777777" w:rsidR="003D17A9" w:rsidRPr="00CB50FF" w:rsidRDefault="003D17A9" w:rsidP="003D17A9">
            <w:pPr>
              <w:pStyle w:val="TAL"/>
              <w:keepNext w:val="0"/>
              <w:keepLines w:val="0"/>
              <w:rPr>
                <w:color w:val="000000"/>
                <w:szCs w:val="18"/>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7F481B9" w14:textId="05A4A680" w:rsidR="003D17A9" w:rsidRPr="00073C73" w:rsidRDefault="003D17A9" w:rsidP="003D17A9">
            <w:pPr>
              <w:pStyle w:val="TAL"/>
              <w:rPr>
                <w:b/>
                <w:i/>
              </w:rPr>
            </w:pPr>
            <w:r w:rsidRPr="00CF0545">
              <w:rPr>
                <w:bCs/>
                <w:iCs/>
              </w:rPr>
              <w:t>Range is 1-28,200 s.</w:t>
            </w:r>
          </w:p>
        </w:tc>
      </w:tr>
      <w:tr w:rsidR="003D17A9" w:rsidRPr="00073C73" w14:paraId="6E4EFCF5" w14:textId="77777777" w:rsidTr="00EA5B55">
        <w:trPr>
          <w:cantSplit/>
        </w:trPr>
        <w:tc>
          <w:tcPr>
            <w:tcW w:w="9639" w:type="dxa"/>
          </w:tcPr>
          <w:p w14:paraId="1894415D" w14:textId="77777777" w:rsidR="003D17A9" w:rsidRDefault="003D17A9" w:rsidP="003D17A9">
            <w:pPr>
              <w:pStyle w:val="TAL"/>
              <w:keepNext w:val="0"/>
              <w:keepLines w:val="0"/>
              <w:rPr>
                <w:b/>
                <w:i/>
              </w:rPr>
            </w:pPr>
            <w:r w:rsidRPr="00E84299">
              <w:rPr>
                <w:b/>
                <w:i/>
              </w:rPr>
              <w:t>meanClock</w:t>
            </w:r>
          </w:p>
          <w:p w14:paraId="0A9C3D7E" w14:textId="77777777" w:rsidR="003D17A9" w:rsidRPr="007F0AB8" w:rsidRDefault="003D17A9" w:rsidP="003D17A9">
            <w:pPr>
              <w:pStyle w:val="TAL"/>
              <w:keepNext w:val="0"/>
              <w:keepLines w:val="0"/>
              <w:rPr>
                <w:bCs/>
                <w:iCs/>
              </w:rPr>
            </w:pPr>
            <w:r w:rsidRPr="007F0AB8">
              <w:rPr>
                <w:bCs/>
                <w:iCs/>
              </w:rPr>
              <w:t>This field specifies the Mean Clock Error bound which is the mean value for an overbounding model that bounds the residual clock error.</w:t>
            </w:r>
          </w:p>
          <w:p w14:paraId="26EFC0CC" w14:textId="77777777" w:rsidR="003D17A9" w:rsidRPr="007F0AB8" w:rsidRDefault="003D17A9" w:rsidP="003D17A9">
            <w:pPr>
              <w:pStyle w:val="TAL"/>
              <w:keepNext w:val="0"/>
              <w:keepLines w:val="0"/>
              <w:rPr>
                <w:bCs/>
                <w:iCs/>
              </w:rPr>
            </w:pPr>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p>
          <w:p w14:paraId="56C42A86" w14:textId="77777777" w:rsidR="003D17A9" w:rsidRPr="007F0AB8" w:rsidRDefault="003D17A9" w:rsidP="003D17A9">
            <w:pPr>
              <w:pStyle w:val="TAL"/>
              <w:keepNext w:val="0"/>
              <w:keepLines w:val="0"/>
              <w:rPr>
                <w:bCs/>
                <w:iCs/>
              </w:rPr>
            </w:pPr>
            <w:r w:rsidRPr="007F0AB8">
              <w:rPr>
                <w:bCs/>
                <w:iCs/>
              </w:rPr>
              <w:t>This IRallocation is a fraction of the Target Integrity Risk that represents the integrity risk budget available.</w:t>
            </w:r>
          </w:p>
          <w:p w14:paraId="3EA03D68" w14:textId="77777777" w:rsidR="003D17A9" w:rsidRDefault="003D17A9" w:rsidP="003D17A9">
            <w:pPr>
              <w:pStyle w:val="TAL"/>
              <w:keepNext w:val="0"/>
              <w:keepLines w:val="0"/>
              <w:rPr>
                <w:bCs/>
                <w:iCs/>
              </w:rPr>
            </w:pPr>
            <w:r w:rsidRPr="007F0AB8">
              <w:rPr>
                <w:bCs/>
                <w:iCs/>
              </w:rPr>
              <w:t xml:space="preserve">The </w:t>
            </w:r>
            <w:r>
              <w:rPr>
                <w:bCs/>
                <w:iCs/>
              </w:rPr>
              <w:t>mean</w:t>
            </w:r>
            <w:r w:rsidRPr="007F0AB8">
              <w:rPr>
                <w:bCs/>
                <w:iCs/>
              </w:rPr>
              <w:t xml:space="preserve"> is calculated using:</w:t>
            </w:r>
          </w:p>
          <w:p w14:paraId="246099BF" w14:textId="77777777" w:rsidR="003D17A9" w:rsidRPr="00C4799E" w:rsidRDefault="003D17A9" w:rsidP="003D17A9">
            <w:pPr>
              <w:pStyle w:val="TAL"/>
              <w:keepNext w:val="0"/>
              <w:keepLines w:val="0"/>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8EAAF2C" w14:textId="28F6FB7F"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1FBE4BB0" w14:textId="77777777" w:rsidTr="00EA5B55">
        <w:trPr>
          <w:cantSplit/>
        </w:trPr>
        <w:tc>
          <w:tcPr>
            <w:tcW w:w="9639" w:type="dxa"/>
          </w:tcPr>
          <w:p w14:paraId="261AF913" w14:textId="77777777" w:rsidR="003D17A9" w:rsidRDefault="003D17A9" w:rsidP="003D17A9">
            <w:pPr>
              <w:pStyle w:val="TAL"/>
              <w:keepNext w:val="0"/>
              <w:keepLines w:val="0"/>
              <w:rPr>
                <w:b/>
                <w:i/>
              </w:rPr>
            </w:pPr>
            <w:r w:rsidRPr="00E84299">
              <w:rPr>
                <w:b/>
                <w:i/>
              </w:rPr>
              <w:t>stdDevClock</w:t>
            </w:r>
          </w:p>
          <w:p w14:paraId="73D221BF" w14:textId="77777777" w:rsidR="003D17A9" w:rsidRPr="00862189" w:rsidRDefault="003D17A9" w:rsidP="003D17A9">
            <w:pPr>
              <w:pStyle w:val="TAL"/>
              <w:keepNext w:val="0"/>
              <w:keepLines w:val="0"/>
              <w:rPr>
                <w:bCs/>
                <w:iCs/>
              </w:rPr>
            </w:pPr>
            <w:r w:rsidRPr="00862189">
              <w:rPr>
                <w:bCs/>
                <w:iCs/>
              </w:rPr>
              <w:t>This field specifies the Standard Deviation Clock Error bound which is the standard deviation for an overbounding model that bounds the residual clock error.</w:t>
            </w:r>
          </w:p>
          <w:p w14:paraId="5F65800A" w14:textId="77777777" w:rsidR="003D17A9" w:rsidRDefault="003D17A9" w:rsidP="003D17A9">
            <w:pPr>
              <w:pStyle w:val="TAL"/>
              <w:keepNext w:val="0"/>
              <w:keepLines w:val="0"/>
              <w:rPr>
                <w:bCs/>
                <w:iCs/>
              </w:rPr>
            </w:pPr>
            <w:r w:rsidRPr="00862189">
              <w:rPr>
                <w:bCs/>
                <w:iCs/>
              </w:rPr>
              <w:t xml:space="preserve">The </w:t>
            </w:r>
            <w:r>
              <w:rPr>
                <w:bCs/>
                <w:iCs/>
              </w:rPr>
              <w:t xml:space="preserve">standard deviation </w:t>
            </w:r>
            <w:r w:rsidRPr="00862189">
              <w:rPr>
                <w:bCs/>
                <w:iCs/>
              </w:rPr>
              <w:t>is calculated using:</w:t>
            </w:r>
          </w:p>
          <w:p w14:paraId="53EDEFF3" w14:textId="77777777" w:rsidR="003D17A9" w:rsidRPr="00D81139" w:rsidRDefault="003D17A9" w:rsidP="003D17A9">
            <w:pPr>
              <w:pStyle w:val="TAL"/>
              <w:keepNext w:val="0"/>
              <w:keepLines w:val="0"/>
              <w:rPr>
                <w:color w:val="000000"/>
                <w:szCs w:val="18"/>
              </w:rPr>
            </w:pPr>
            <m:oMathPara>
              <m:oMath>
                <m:r>
                  <w:rPr>
                    <w:rFonts w:ascii="Cambria Math" w:eastAsia="Arial" w:hAnsi="Cambria Math" w:cs="Arial"/>
                    <w:color w:val="000000"/>
                    <w:szCs w:val="18"/>
                  </w:rPr>
                  <m:t>σ=</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2AC1C17" w14:textId="6A1B21D4"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0C1D3FF8" w14:textId="77777777" w:rsidTr="00EA5B55">
        <w:trPr>
          <w:cantSplit/>
        </w:trPr>
        <w:tc>
          <w:tcPr>
            <w:tcW w:w="9639" w:type="dxa"/>
          </w:tcPr>
          <w:p w14:paraId="2DEDB914" w14:textId="77777777" w:rsidR="003D17A9" w:rsidRDefault="003D17A9" w:rsidP="003D17A9">
            <w:pPr>
              <w:pStyle w:val="TAL"/>
              <w:keepNext w:val="0"/>
              <w:keepLines w:val="0"/>
              <w:rPr>
                <w:b/>
                <w:i/>
              </w:rPr>
            </w:pPr>
            <w:r w:rsidRPr="00E84299">
              <w:rPr>
                <w:b/>
                <w:i/>
              </w:rPr>
              <w:lastRenderedPageBreak/>
              <w:t>meanClockRate</w:t>
            </w:r>
          </w:p>
          <w:p w14:paraId="13E1FFCC" w14:textId="77777777" w:rsidR="003D17A9" w:rsidRPr="00CB7698" w:rsidRDefault="003D17A9" w:rsidP="003D17A9">
            <w:pPr>
              <w:pStyle w:val="TAL"/>
              <w:keepNext w:val="0"/>
              <w:keepLines w:val="0"/>
              <w:rPr>
                <w:bCs/>
                <w:iCs/>
              </w:rPr>
            </w:pPr>
            <w:r w:rsidRPr="00CB7698">
              <w:rPr>
                <w:bCs/>
                <w:iCs/>
              </w:rPr>
              <w:t>This field specifies the Mean Clock Rate Error bound which is the mean value for an overbounding model that bounds the residual clock rate error.</w:t>
            </w:r>
          </w:p>
          <w:p w14:paraId="601EEC2E" w14:textId="77777777" w:rsidR="003D17A9" w:rsidRPr="00CB7698" w:rsidRDefault="003D17A9" w:rsidP="003D17A9">
            <w:pPr>
              <w:pStyle w:val="TAL"/>
              <w:keepNext w:val="0"/>
              <w:keepLines w:val="0"/>
              <w:rPr>
                <w:bCs/>
                <w:iCs/>
              </w:rPr>
            </w:pPr>
            <w:r w:rsidRPr="00CB7698">
              <w:rPr>
                <w:bCs/>
                <w:iCs/>
              </w:rPr>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p>
          <w:p w14:paraId="1D578DF5" w14:textId="77777777" w:rsidR="003D17A9" w:rsidRPr="00CB7698" w:rsidRDefault="003D17A9" w:rsidP="003D17A9">
            <w:pPr>
              <w:pStyle w:val="TAL"/>
              <w:keepNext w:val="0"/>
              <w:keepLines w:val="0"/>
              <w:rPr>
                <w:bCs/>
                <w:iCs/>
              </w:rPr>
            </w:pPr>
            <w:r w:rsidRPr="00CB7698">
              <w:rPr>
                <w:bCs/>
                <w:iCs/>
              </w:rPr>
              <w:t>This IRallocation is a fraction of the Target Integrity Risk that represents the integrity risk budget available.</w:t>
            </w:r>
          </w:p>
          <w:p w14:paraId="6D37AE0E" w14:textId="42EDC366" w:rsidR="003D17A9" w:rsidRPr="00073C73" w:rsidRDefault="003D17A9" w:rsidP="003D17A9">
            <w:pPr>
              <w:pStyle w:val="TAL"/>
              <w:rPr>
                <w:b/>
                <w:i/>
              </w:rPr>
            </w:pPr>
            <w:r w:rsidRPr="00CB7698">
              <w:rPr>
                <w:bCs/>
                <w:iCs/>
              </w:rPr>
              <w:t>Scale factor 0.001 m/s; range 0.000-0.255 m/s.</w:t>
            </w:r>
          </w:p>
        </w:tc>
      </w:tr>
      <w:tr w:rsidR="003D17A9" w:rsidRPr="00073C73" w14:paraId="40EA9ED5" w14:textId="77777777" w:rsidTr="00EA5B55">
        <w:trPr>
          <w:cantSplit/>
        </w:trPr>
        <w:tc>
          <w:tcPr>
            <w:tcW w:w="9639" w:type="dxa"/>
          </w:tcPr>
          <w:p w14:paraId="366E0043" w14:textId="77777777" w:rsidR="003D17A9" w:rsidRDefault="003D17A9" w:rsidP="003D17A9">
            <w:pPr>
              <w:pStyle w:val="TAL"/>
              <w:keepNext w:val="0"/>
              <w:keepLines w:val="0"/>
              <w:rPr>
                <w:b/>
                <w:i/>
              </w:rPr>
            </w:pPr>
            <w:r w:rsidRPr="00E84299">
              <w:rPr>
                <w:b/>
                <w:i/>
              </w:rPr>
              <w:t>stdDevClockRate</w:t>
            </w:r>
          </w:p>
          <w:p w14:paraId="350CECDF" w14:textId="77777777" w:rsidR="003D17A9" w:rsidRPr="00804397" w:rsidRDefault="003D17A9" w:rsidP="003D17A9">
            <w:pPr>
              <w:pStyle w:val="TAL"/>
              <w:keepNext w:val="0"/>
              <w:keepLines w:val="0"/>
              <w:rPr>
                <w:rFonts w:eastAsia="Arial" w:cs="Arial"/>
                <w:szCs w:val="18"/>
              </w:rPr>
            </w:pPr>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p>
          <w:p w14:paraId="74F39D68" w14:textId="4BE7FB61" w:rsidR="003D17A9" w:rsidRPr="00073C73" w:rsidRDefault="003D17A9" w:rsidP="003D17A9">
            <w:pPr>
              <w:pStyle w:val="TAL"/>
              <w:rPr>
                <w:b/>
                <w:i/>
              </w:rPr>
            </w:pPr>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4"/>
        <w:rPr>
          <w:i/>
        </w:rPr>
      </w:pPr>
      <w:bookmarkStart w:id="1891" w:name="_Toc27765279"/>
      <w:bookmarkStart w:id="1892" w:name="_Toc37680964"/>
      <w:bookmarkStart w:id="1893" w:name="_Toc46486536"/>
      <w:bookmarkStart w:id="1894" w:name="_Toc52546881"/>
      <w:bookmarkStart w:id="1895" w:name="_Toc52547411"/>
      <w:bookmarkStart w:id="1896" w:name="_Toc52547941"/>
      <w:bookmarkStart w:id="1897" w:name="_Toc52548471"/>
      <w:bookmarkStart w:id="1898" w:name="_Toc90719717"/>
      <w:r w:rsidRPr="00073C73">
        <w:rPr>
          <w:i/>
        </w:rPr>
        <w:t>–</w:t>
      </w:r>
      <w:r w:rsidRPr="00073C73">
        <w:rPr>
          <w:i/>
        </w:rPr>
        <w:tab/>
        <w:t>GNSS-SSR-CodeBias</w:t>
      </w:r>
      <w:bookmarkEnd w:id="1891"/>
      <w:bookmarkEnd w:id="1892"/>
      <w:bookmarkEnd w:id="1893"/>
      <w:bookmarkEnd w:id="1894"/>
      <w:bookmarkEnd w:id="1895"/>
      <w:bookmarkEnd w:id="1896"/>
      <w:bookmarkEnd w:id="1897"/>
      <w:bookmarkEnd w:id="1898"/>
    </w:p>
    <w:p w14:paraId="49E99771" w14:textId="475DF03B"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r w:rsidR="003D17A9">
        <w:t xml:space="preserve"> together with integrity information</w:t>
      </w:r>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5E226CCD"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r w:rsidR="003D17A9">
        <w:rPr>
          <w:i/>
        </w:rPr>
        <w:t xml:space="preserve">– </w:t>
      </w:r>
      <w:r w:rsidR="003D17A9" w:rsidRPr="00DF79ED">
        <w:rPr>
          <w:iCs/>
        </w:rPr>
        <w:t xml:space="preserve">except for </w:t>
      </w:r>
      <w:r w:rsidR="003D17A9" w:rsidRPr="00DF79ED">
        <w:rPr>
          <w:i/>
        </w:rPr>
        <w:t xml:space="preserve">SSR-IntegrityCodeBiasBounds </w:t>
      </w:r>
      <w:r w:rsidR="003D17A9">
        <w:rPr>
          <w:i/>
        </w:rPr>
        <w:t xml:space="preserve">– </w:t>
      </w:r>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1899" w:name="_Hlk504960919"/>
      <w:r w:rsidRPr="00073C73">
        <w:rPr>
          <w:snapToGrid w:val="0"/>
        </w:rPr>
        <w:t xml:space="preserve">SSR-CodeBiasSatElement-r15 </w:t>
      </w:r>
      <w:bookmarkEnd w:id="1899"/>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1993A8EF" w14:textId="1FAFB5E0" w:rsidR="003D17A9" w:rsidRDefault="00EA4606" w:rsidP="003D17A9">
      <w:pPr>
        <w:pStyle w:val="PL"/>
        <w:shd w:val="clear" w:color="auto" w:fill="E6E6E6"/>
        <w:rPr>
          <w:snapToGrid w:val="0"/>
        </w:rPr>
      </w:pPr>
      <w:r w:rsidRPr="00073C73">
        <w:rPr>
          <w:snapToGrid w:val="0"/>
        </w:rPr>
        <w:tab/>
        <w:t>...</w:t>
      </w:r>
      <w:r w:rsidR="003D17A9">
        <w:rPr>
          <w:snapToGrid w:val="0"/>
        </w:rPr>
        <w:t>,</w:t>
      </w:r>
    </w:p>
    <w:p w14:paraId="50C49A76" w14:textId="77777777" w:rsidR="003D17A9" w:rsidRDefault="003D17A9" w:rsidP="003D17A9">
      <w:pPr>
        <w:pStyle w:val="PL"/>
        <w:shd w:val="clear" w:color="auto" w:fill="E6E6E6"/>
        <w:rPr>
          <w:snapToGrid w:val="0"/>
        </w:rPr>
      </w:pPr>
      <w:r>
        <w:rPr>
          <w:snapToGrid w:val="0"/>
        </w:rPr>
        <w:tab/>
        <w:t>[[</w:t>
      </w:r>
    </w:p>
    <w:p w14:paraId="21667F34"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ssr-IntegrityCodeBiasBounds-r17</w:t>
      </w:r>
      <w:r>
        <w:rPr>
          <w:rFonts w:eastAsia="Courier New" w:cs="Courier New"/>
          <w:color w:val="000000"/>
          <w:szCs w:val="16"/>
        </w:rPr>
        <w:tab/>
      </w:r>
      <w:r>
        <w:rPr>
          <w:rFonts w:eastAsia="Courier New" w:cs="Courier New"/>
          <w:color w:val="000000"/>
          <w:szCs w:val="16"/>
        </w:rPr>
        <w:tab/>
        <w:t>SSR-IntegrityCodeBiasBounds-r17</w:t>
      </w:r>
      <w:r>
        <w:rPr>
          <w:rFonts w:eastAsia="Courier New" w:cs="Courier New"/>
          <w:color w:val="000000"/>
          <w:szCs w:val="16"/>
        </w:rPr>
        <w:tab/>
      </w:r>
      <w:r>
        <w:rPr>
          <w:rFonts w:eastAsia="Courier New" w:cs="Courier New"/>
          <w:color w:val="000000"/>
          <w:szCs w:val="16"/>
        </w:rPr>
        <w:tab/>
        <w:t>OPTIONAL</w:t>
      </w:r>
      <w:r>
        <w:rPr>
          <w:rFonts w:eastAsia="Courier New" w:cs="Courier New"/>
          <w:color w:val="000000"/>
          <w:szCs w:val="16"/>
        </w:rPr>
        <w:tab/>
        <w:t>-- Need ON</w:t>
      </w:r>
    </w:p>
    <w:p w14:paraId="02840D72" w14:textId="742ABBAA" w:rsidR="00EA4606" w:rsidRPr="00073C73" w:rsidRDefault="003D17A9" w:rsidP="003D17A9">
      <w:pPr>
        <w:pStyle w:val="PL"/>
        <w:shd w:val="clear" w:color="auto" w:fill="E6E6E6"/>
        <w:rPr>
          <w:snapToGrid w:val="0"/>
        </w:rPr>
      </w:pPr>
      <w:r>
        <w:rPr>
          <w:rFonts w:eastAsia="Courier New" w:cs="Courier New"/>
          <w:color w:val="000000"/>
          <w:szCs w:val="16"/>
        </w:rPr>
        <w:tab/>
        <w:t>]]</w:t>
      </w:r>
    </w:p>
    <w:p w14:paraId="1F5BC945" w14:textId="77777777" w:rsidR="003D17A9" w:rsidRDefault="00EA4606" w:rsidP="003D17A9">
      <w:pPr>
        <w:pStyle w:val="PL"/>
        <w:shd w:val="clear" w:color="auto" w:fill="E6E6E6"/>
        <w:rPr>
          <w:snapToGrid w:val="0"/>
        </w:rPr>
      </w:pPr>
      <w:r w:rsidRPr="00073C73">
        <w:rPr>
          <w:snapToGrid w:val="0"/>
        </w:rPr>
        <w:t>}</w:t>
      </w:r>
    </w:p>
    <w:p w14:paraId="1F451637" w14:textId="77777777" w:rsidR="003D17A9" w:rsidRDefault="003D17A9" w:rsidP="003D17A9">
      <w:pPr>
        <w:pStyle w:val="PL"/>
        <w:shd w:val="clear" w:color="auto" w:fill="E6E6E6"/>
        <w:rPr>
          <w:snapToGrid w:val="0"/>
        </w:rPr>
      </w:pPr>
    </w:p>
    <w:p w14:paraId="3871EDA9"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SSR-IntegrityCodeBiasBounds-r17 ::= SEQUENCE {</w:t>
      </w:r>
    </w:p>
    <w:p w14:paraId="05B73049"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5FC4035C"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DC1CC04"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0EBCAF5D"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7A04AA3"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1F0488EF" w14:textId="5B5C56D5" w:rsidR="00EA4606" w:rsidRPr="00073C73" w:rsidRDefault="003D17A9" w:rsidP="003D17A9">
      <w:pPr>
        <w:pStyle w:val="PL"/>
        <w:shd w:val="clear" w:color="auto" w:fill="E6E6E6"/>
        <w:rPr>
          <w:snapToGrid w:val="0"/>
        </w:rPr>
      </w:pPr>
      <w:r>
        <w:rPr>
          <w:rFonts w:eastAsia="Courier New" w:cs="Courier New"/>
          <w:color w:val="000000"/>
          <w:szCs w:val="16"/>
        </w:rPr>
        <w:t>}</w:t>
      </w:r>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lastRenderedPageBreak/>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3D17A9" w:rsidRPr="00073C73" w14:paraId="07615978" w14:textId="77777777" w:rsidTr="00EA5B55">
        <w:trPr>
          <w:cantSplit/>
        </w:trPr>
        <w:tc>
          <w:tcPr>
            <w:tcW w:w="9639" w:type="dxa"/>
          </w:tcPr>
          <w:p w14:paraId="6151C23A" w14:textId="77777777" w:rsidR="003D17A9" w:rsidRPr="006D47B7" w:rsidRDefault="003D17A9" w:rsidP="003D17A9">
            <w:pPr>
              <w:pStyle w:val="TAL"/>
              <w:rPr>
                <w:rFonts w:eastAsia="Arial"/>
                <w:b/>
                <w:bCs/>
                <w:i/>
                <w:iCs/>
              </w:rPr>
            </w:pPr>
            <w:r w:rsidRPr="006D47B7">
              <w:rPr>
                <w:rFonts w:eastAsia="Arial"/>
                <w:b/>
                <w:bCs/>
                <w:i/>
                <w:iCs/>
              </w:rPr>
              <w:t>meanCodeBias</w:t>
            </w:r>
          </w:p>
          <w:p w14:paraId="18951E2A"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p>
          <w:p w14:paraId="2BB2E4BC"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08FDD1F9"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p>
          <w:p w14:paraId="53588E8B" w14:textId="0C6CF07D" w:rsidR="003D17A9" w:rsidRPr="00073C73" w:rsidRDefault="003D17A9" w:rsidP="003D17A9">
            <w:pPr>
              <w:pStyle w:val="TAL"/>
              <w:rPr>
                <w:b/>
                <w:i/>
              </w:rPr>
            </w:pPr>
            <w:r w:rsidRPr="008A13A2">
              <w:rPr>
                <w:rFonts w:eastAsia="Arial"/>
              </w:rPr>
              <w:t>Scale factor 0.005 m; range 0-1.275</w:t>
            </w:r>
            <w:sdt>
              <w:sdtPr>
                <w:tag w:val="goog_rdk_30"/>
                <w:id w:val="968245481"/>
              </w:sdtPr>
              <w:sdtContent/>
            </w:sdt>
            <w:r w:rsidRPr="008A13A2">
              <w:rPr>
                <w:rFonts w:eastAsia="Arial"/>
              </w:rPr>
              <w:t xml:space="preserve"> m.</w:t>
            </w:r>
          </w:p>
        </w:tc>
      </w:tr>
      <w:tr w:rsidR="003D17A9" w:rsidRPr="00073C73" w14:paraId="55ED96B3" w14:textId="77777777" w:rsidTr="00EA5B55">
        <w:trPr>
          <w:cantSplit/>
        </w:trPr>
        <w:tc>
          <w:tcPr>
            <w:tcW w:w="9639" w:type="dxa"/>
          </w:tcPr>
          <w:p w14:paraId="4A529346" w14:textId="77777777" w:rsidR="003D17A9" w:rsidRPr="006D47B7" w:rsidRDefault="003D17A9" w:rsidP="003D17A9">
            <w:pPr>
              <w:pStyle w:val="TAL"/>
              <w:rPr>
                <w:rFonts w:eastAsia="Arial"/>
                <w:b/>
                <w:bCs/>
                <w:i/>
                <w:iCs/>
              </w:rPr>
            </w:pPr>
            <w:r w:rsidRPr="006D47B7">
              <w:rPr>
                <w:rFonts w:eastAsia="Arial"/>
                <w:b/>
                <w:bCs/>
                <w:i/>
                <w:iCs/>
              </w:rPr>
              <w:t>stdDevCodeBias</w:t>
            </w:r>
          </w:p>
          <w:p w14:paraId="5CE8B02E"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p>
          <w:p w14:paraId="2EBE4F1B" w14:textId="65BBC70D" w:rsidR="003D17A9" w:rsidRPr="00073C73" w:rsidRDefault="003D17A9" w:rsidP="003D17A9">
            <w:pPr>
              <w:pStyle w:val="TAL"/>
              <w:rPr>
                <w:b/>
                <w:i/>
              </w:rPr>
            </w:pPr>
            <w:r w:rsidRPr="008A13A2">
              <w:rPr>
                <w:rFonts w:eastAsia="Arial"/>
              </w:rPr>
              <w:t>Scale factor 0.005 m; range 0-1.275 m.</w:t>
            </w:r>
          </w:p>
        </w:tc>
      </w:tr>
      <w:tr w:rsidR="003D17A9" w:rsidRPr="00073C73" w14:paraId="41C6EE4A" w14:textId="77777777" w:rsidTr="00EA5B55">
        <w:trPr>
          <w:cantSplit/>
        </w:trPr>
        <w:tc>
          <w:tcPr>
            <w:tcW w:w="9639" w:type="dxa"/>
          </w:tcPr>
          <w:p w14:paraId="6FD01E9A" w14:textId="77777777" w:rsidR="003D17A9" w:rsidRPr="006D47B7" w:rsidRDefault="003D17A9" w:rsidP="003D17A9">
            <w:pPr>
              <w:pStyle w:val="TAL"/>
              <w:rPr>
                <w:rFonts w:eastAsia="Arial"/>
                <w:b/>
                <w:bCs/>
                <w:i/>
                <w:iCs/>
              </w:rPr>
            </w:pPr>
            <w:r w:rsidRPr="006D47B7">
              <w:rPr>
                <w:rFonts w:eastAsia="Arial"/>
                <w:b/>
                <w:bCs/>
                <w:i/>
                <w:iCs/>
              </w:rPr>
              <w:t>meanCodeBiasRate</w:t>
            </w:r>
          </w:p>
          <w:p w14:paraId="1E32F4D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p>
          <w:p w14:paraId="23E73EA9"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5BA478"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57222C" w14:textId="4BC18FF2" w:rsidR="003D17A9" w:rsidRPr="00073C73" w:rsidRDefault="003D17A9" w:rsidP="003D17A9">
            <w:pPr>
              <w:pStyle w:val="TAL"/>
              <w:rPr>
                <w:b/>
                <w:i/>
              </w:rPr>
            </w:pPr>
            <w:r w:rsidRPr="008A13A2">
              <w:rPr>
                <w:rFonts w:eastAsia="Arial"/>
              </w:rPr>
              <w:t>Scale factor 0.00005 m/s; range 0-0.01275 m/s.</w:t>
            </w:r>
          </w:p>
        </w:tc>
      </w:tr>
      <w:tr w:rsidR="003D17A9" w:rsidRPr="00073C73" w14:paraId="73F6BA4A" w14:textId="77777777" w:rsidTr="00EA5B55">
        <w:trPr>
          <w:cantSplit/>
        </w:trPr>
        <w:tc>
          <w:tcPr>
            <w:tcW w:w="9639" w:type="dxa"/>
          </w:tcPr>
          <w:p w14:paraId="5BBC1699" w14:textId="77777777" w:rsidR="003D17A9" w:rsidRPr="006D47B7" w:rsidRDefault="003D17A9" w:rsidP="003D17A9">
            <w:pPr>
              <w:pStyle w:val="TAL"/>
              <w:rPr>
                <w:rFonts w:eastAsia="Arial"/>
                <w:b/>
                <w:bCs/>
                <w:i/>
                <w:iCs/>
              </w:rPr>
            </w:pPr>
            <w:r w:rsidRPr="006D47B7">
              <w:rPr>
                <w:rFonts w:eastAsia="Arial"/>
                <w:b/>
                <w:bCs/>
                <w:i/>
                <w:iCs/>
              </w:rPr>
              <w:t>stdDevCodeBiasRate</w:t>
            </w:r>
          </w:p>
          <w:p w14:paraId="59BBC3B2"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p>
          <w:p w14:paraId="37AFF27F" w14:textId="134F74E2" w:rsidR="003D17A9" w:rsidRPr="00073C73" w:rsidRDefault="003D17A9" w:rsidP="003D17A9">
            <w:pPr>
              <w:pStyle w:val="TAL"/>
              <w:rPr>
                <w:b/>
                <w:i/>
              </w:rPr>
            </w:pPr>
            <w:r w:rsidRPr="008A13A2">
              <w:rPr>
                <w:rFonts w:eastAsia="Arial"/>
              </w:rPr>
              <w:t>Scale factor 0.00005 m/s; range 0-0.01275 m/s.</w:t>
            </w:r>
          </w:p>
        </w:tc>
      </w:tr>
    </w:tbl>
    <w:p w14:paraId="5CAF0619" w14:textId="77777777" w:rsidR="00013067" w:rsidRPr="00073C73" w:rsidRDefault="00013067" w:rsidP="00EA4606">
      <w:pPr>
        <w:rPr>
          <w:b/>
        </w:rPr>
      </w:pPr>
    </w:p>
    <w:p w14:paraId="4189E7D1" w14:textId="77777777" w:rsidR="009E61AC" w:rsidRPr="00073C73" w:rsidRDefault="009E61AC" w:rsidP="009E61AC">
      <w:pPr>
        <w:pStyle w:val="4"/>
        <w:rPr>
          <w:i/>
        </w:rPr>
      </w:pPr>
      <w:bookmarkStart w:id="1900" w:name="_Toc37680965"/>
      <w:bookmarkStart w:id="1901" w:name="_Toc46486537"/>
      <w:bookmarkStart w:id="1902" w:name="_Toc52546882"/>
      <w:bookmarkStart w:id="1903" w:name="_Toc52547412"/>
      <w:bookmarkStart w:id="1904" w:name="_Toc52547942"/>
      <w:bookmarkStart w:id="1905" w:name="_Toc52548472"/>
      <w:bookmarkStart w:id="1906" w:name="_Toc90719718"/>
      <w:r w:rsidRPr="00073C73">
        <w:rPr>
          <w:i/>
        </w:rPr>
        <w:t>–</w:t>
      </w:r>
      <w:r w:rsidRPr="00073C73">
        <w:rPr>
          <w:i/>
        </w:rPr>
        <w:tab/>
        <w:t>GNSS-SSR-URA</w:t>
      </w:r>
      <w:bookmarkEnd w:id="1900"/>
      <w:bookmarkEnd w:id="1901"/>
      <w:bookmarkEnd w:id="1902"/>
      <w:bookmarkEnd w:id="1903"/>
      <w:bookmarkEnd w:id="1904"/>
      <w:bookmarkEnd w:id="1905"/>
      <w:bookmarkEnd w:id="1906"/>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lastRenderedPageBreak/>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4"/>
        <w:rPr>
          <w:i/>
        </w:rPr>
      </w:pPr>
      <w:bookmarkStart w:id="1907" w:name="_Toc37680966"/>
      <w:bookmarkStart w:id="1908" w:name="_Toc46486538"/>
      <w:bookmarkStart w:id="1909" w:name="_Toc52546883"/>
      <w:bookmarkStart w:id="1910" w:name="_Toc52547413"/>
      <w:bookmarkStart w:id="1911" w:name="_Toc52547943"/>
      <w:bookmarkStart w:id="1912" w:name="_Toc52548473"/>
      <w:bookmarkStart w:id="1913" w:name="_Toc90719719"/>
      <w:r w:rsidRPr="00073C73">
        <w:rPr>
          <w:i/>
        </w:rPr>
        <w:t>–</w:t>
      </w:r>
      <w:r w:rsidRPr="00073C73">
        <w:rPr>
          <w:i/>
        </w:rPr>
        <w:tab/>
        <w:t>GNSS-SSR-PhaseBias</w:t>
      </w:r>
      <w:bookmarkEnd w:id="1907"/>
      <w:bookmarkEnd w:id="1908"/>
      <w:bookmarkEnd w:id="1909"/>
      <w:bookmarkEnd w:id="1910"/>
      <w:bookmarkEnd w:id="1911"/>
      <w:bookmarkEnd w:id="1912"/>
      <w:bookmarkEnd w:id="1913"/>
    </w:p>
    <w:p w14:paraId="7E9EA64A" w14:textId="56E89FD7"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r w:rsidR="003D17A9">
        <w:t xml:space="preserve"> together with integrity information</w:t>
      </w:r>
      <w:r w:rsidRPr="00073C73">
        <w:t>. The target device may add the phase bias to the phase-range measurement of the corresponding phase signal to get corrected phase-ranges.</w:t>
      </w:r>
    </w:p>
    <w:p w14:paraId="275E5102" w14:textId="31DB2198"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r w:rsidR="003D17A9">
        <w:rPr>
          <w:i/>
        </w:rPr>
        <w:t xml:space="preserve">– </w:t>
      </w:r>
      <w:r w:rsidR="003D17A9" w:rsidRPr="00DF79ED">
        <w:rPr>
          <w:iCs/>
        </w:rPr>
        <w:t xml:space="preserve">except for </w:t>
      </w:r>
      <w:r w:rsidR="003D17A9" w:rsidRPr="00DF79ED">
        <w:rPr>
          <w:i/>
        </w:rPr>
        <w:t xml:space="preserve">SSR-IntegrityPhaseBiasBounds </w:t>
      </w:r>
      <w:r w:rsidR="003D17A9">
        <w:rPr>
          <w:i/>
        </w:rPr>
        <w:t xml:space="preserve">– </w:t>
      </w:r>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65366C5" w14:textId="2C268FDC" w:rsidR="003D17A9" w:rsidRDefault="009E61AC" w:rsidP="003D17A9">
      <w:pPr>
        <w:pStyle w:val="PL"/>
        <w:shd w:val="clear" w:color="auto" w:fill="E6E6E6"/>
        <w:rPr>
          <w:snapToGrid w:val="0"/>
        </w:rPr>
      </w:pPr>
      <w:r w:rsidRPr="00073C73">
        <w:rPr>
          <w:snapToGrid w:val="0"/>
        </w:rPr>
        <w:tab/>
        <w:t>...</w:t>
      </w:r>
      <w:r w:rsidR="003D17A9">
        <w:rPr>
          <w:snapToGrid w:val="0"/>
        </w:rPr>
        <w:t>,</w:t>
      </w:r>
    </w:p>
    <w:p w14:paraId="789A9710" w14:textId="77777777" w:rsidR="003D17A9" w:rsidRDefault="003D17A9" w:rsidP="003D17A9">
      <w:pPr>
        <w:pStyle w:val="PL"/>
        <w:shd w:val="clear" w:color="auto" w:fill="E6E6E6"/>
        <w:rPr>
          <w:snapToGrid w:val="0"/>
        </w:rPr>
      </w:pPr>
      <w:r>
        <w:rPr>
          <w:snapToGrid w:val="0"/>
        </w:rPr>
        <w:tab/>
        <w:t>[[</w:t>
      </w:r>
    </w:p>
    <w:p w14:paraId="5DA2389F"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p>
    <w:p w14:paraId="7F61B2EB" w14:textId="336316AF" w:rsidR="009E61AC" w:rsidRPr="00073C73" w:rsidRDefault="003D17A9" w:rsidP="003D17A9">
      <w:pPr>
        <w:pStyle w:val="PL"/>
        <w:shd w:val="clear" w:color="auto" w:fill="E6E6E6"/>
        <w:rPr>
          <w:snapToGrid w:val="0"/>
        </w:rPr>
      </w:pPr>
      <w:r>
        <w:rPr>
          <w:rFonts w:eastAsia="Courier New" w:cs="Courier New"/>
          <w:color w:val="000000"/>
          <w:szCs w:val="16"/>
        </w:rPr>
        <w:tab/>
        <w:t>]]</w:t>
      </w:r>
    </w:p>
    <w:p w14:paraId="7DBE67F0" w14:textId="77777777" w:rsidR="003D17A9" w:rsidRDefault="009E61AC" w:rsidP="003D17A9">
      <w:pPr>
        <w:pStyle w:val="PL"/>
        <w:shd w:val="clear" w:color="auto" w:fill="E6E6E6"/>
        <w:rPr>
          <w:snapToGrid w:val="0"/>
        </w:rPr>
      </w:pPr>
      <w:r w:rsidRPr="00073C73">
        <w:rPr>
          <w:snapToGrid w:val="0"/>
        </w:rPr>
        <w:t>}</w:t>
      </w:r>
    </w:p>
    <w:p w14:paraId="0CA64C4B" w14:textId="77777777" w:rsidR="003D17A9" w:rsidRDefault="003D17A9" w:rsidP="003D17A9">
      <w:pPr>
        <w:pStyle w:val="PL"/>
        <w:shd w:val="clear" w:color="auto" w:fill="E6E6E6"/>
        <w:rPr>
          <w:snapToGrid w:val="0"/>
        </w:rPr>
      </w:pPr>
    </w:p>
    <w:p w14:paraId="62C9853A"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lastRenderedPageBreak/>
        <w:t>SSR-IntegrityPhaseBiasBounds-r17 ::= SEQUENCE {</w:t>
      </w:r>
    </w:p>
    <w:p w14:paraId="6808F3CF"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3A7E4210"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8B92EF1"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34A7FD6"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2C16F5A2"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6219D56F" w14:textId="07DA06DF" w:rsidR="009E61AC" w:rsidRPr="00073C73" w:rsidRDefault="003D17A9" w:rsidP="003D17A9">
      <w:pPr>
        <w:pStyle w:val="PL"/>
        <w:shd w:val="clear" w:color="auto" w:fill="E6E6E6"/>
        <w:rPr>
          <w:snapToGrid w:val="0"/>
        </w:rPr>
      </w:pPr>
      <w:r>
        <w:rPr>
          <w:rFonts w:eastAsia="Courier New" w:cs="Courier New"/>
          <w:color w:val="000000"/>
          <w:szCs w:val="16"/>
        </w:rPr>
        <w:t>}</w:t>
      </w:r>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3D17A9" w:rsidRPr="00073C73" w14:paraId="4DA2AC32" w14:textId="77777777" w:rsidTr="00557BF2">
        <w:trPr>
          <w:cantSplit/>
        </w:trPr>
        <w:tc>
          <w:tcPr>
            <w:tcW w:w="9639" w:type="dxa"/>
          </w:tcPr>
          <w:p w14:paraId="24B3A565" w14:textId="77777777" w:rsidR="003D17A9" w:rsidRPr="000867A7" w:rsidRDefault="003D17A9" w:rsidP="003D17A9">
            <w:pPr>
              <w:pStyle w:val="TAL"/>
              <w:rPr>
                <w:rFonts w:eastAsia="Arial"/>
                <w:b/>
                <w:bCs/>
                <w:i/>
                <w:iCs/>
              </w:rPr>
            </w:pPr>
            <w:r w:rsidRPr="000867A7">
              <w:rPr>
                <w:rFonts w:eastAsia="Arial"/>
                <w:b/>
                <w:bCs/>
                <w:i/>
                <w:iCs/>
              </w:rPr>
              <w:t>meanPhaseBias</w:t>
            </w:r>
          </w:p>
          <w:p w14:paraId="1ADCD15C"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p>
          <w:p w14:paraId="24587CB5"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1B4EDC3"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4FFA3A7D" w14:textId="45125304"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363E6E28" w14:textId="77777777" w:rsidTr="00557BF2">
        <w:trPr>
          <w:cantSplit/>
        </w:trPr>
        <w:tc>
          <w:tcPr>
            <w:tcW w:w="9639" w:type="dxa"/>
          </w:tcPr>
          <w:p w14:paraId="6B079FFC" w14:textId="77777777" w:rsidR="003D17A9" w:rsidRPr="007A1609" w:rsidRDefault="003D17A9" w:rsidP="003D17A9">
            <w:pPr>
              <w:pStyle w:val="TAL"/>
              <w:rPr>
                <w:rFonts w:eastAsia="Arial"/>
                <w:b/>
                <w:bCs/>
                <w:i/>
                <w:iCs/>
              </w:rPr>
            </w:pPr>
            <w:r w:rsidRPr="007A1609">
              <w:rPr>
                <w:rFonts w:eastAsia="Arial"/>
                <w:b/>
                <w:bCs/>
                <w:i/>
                <w:iCs/>
              </w:rPr>
              <w:t>stdDevPhaseBias</w:t>
            </w:r>
          </w:p>
          <w:p w14:paraId="1E917717"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p>
          <w:p w14:paraId="4E55377C" w14:textId="4D92809A"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4A68B6BF" w14:textId="77777777" w:rsidTr="00557BF2">
        <w:trPr>
          <w:cantSplit/>
        </w:trPr>
        <w:tc>
          <w:tcPr>
            <w:tcW w:w="9639" w:type="dxa"/>
          </w:tcPr>
          <w:p w14:paraId="085C6638" w14:textId="77777777" w:rsidR="003D17A9" w:rsidRPr="007A1609" w:rsidRDefault="003D17A9" w:rsidP="003D17A9">
            <w:pPr>
              <w:pStyle w:val="TAL"/>
              <w:rPr>
                <w:rFonts w:eastAsia="Arial"/>
                <w:b/>
                <w:bCs/>
                <w:i/>
                <w:iCs/>
              </w:rPr>
            </w:pPr>
            <w:r w:rsidRPr="007A1609">
              <w:rPr>
                <w:rFonts w:eastAsia="Arial"/>
                <w:b/>
                <w:bCs/>
                <w:i/>
                <w:iCs/>
              </w:rPr>
              <w:t>meanPhaseBiasRate</w:t>
            </w:r>
          </w:p>
          <w:p w14:paraId="5BCA36C0"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p>
          <w:p w14:paraId="77A35DBB"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14FC40C"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360A764A" w14:textId="7C20D699" w:rsidR="003D17A9" w:rsidRPr="00073C73" w:rsidRDefault="003D17A9" w:rsidP="003D17A9">
            <w:pPr>
              <w:pStyle w:val="TAL"/>
              <w:rPr>
                <w:rFonts w:eastAsia="Arial"/>
                <w:b/>
                <w:bCs/>
                <w:i/>
                <w:iCs/>
              </w:rPr>
            </w:pPr>
            <w:r w:rsidRPr="008A13A2">
              <w:rPr>
                <w:rFonts w:eastAsia="Arial"/>
              </w:rPr>
              <w:t>Scale factor 0.00005 m/s; range 0-0.01275 m/s.</w:t>
            </w:r>
          </w:p>
        </w:tc>
      </w:tr>
      <w:tr w:rsidR="003D17A9" w:rsidRPr="00073C73" w14:paraId="235F8245" w14:textId="77777777" w:rsidTr="00557BF2">
        <w:trPr>
          <w:cantSplit/>
        </w:trPr>
        <w:tc>
          <w:tcPr>
            <w:tcW w:w="9639" w:type="dxa"/>
          </w:tcPr>
          <w:p w14:paraId="12D5AE69" w14:textId="77777777" w:rsidR="003D17A9" w:rsidRPr="007A1609" w:rsidRDefault="003D17A9" w:rsidP="003D17A9">
            <w:pPr>
              <w:pStyle w:val="TAL"/>
              <w:rPr>
                <w:rFonts w:eastAsia="Arial"/>
                <w:b/>
                <w:bCs/>
                <w:i/>
                <w:iCs/>
              </w:rPr>
            </w:pPr>
            <w:r w:rsidRPr="007A1609">
              <w:rPr>
                <w:rFonts w:eastAsia="Arial"/>
                <w:b/>
                <w:bCs/>
                <w:i/>
                <w:iCs/>
              </w:rPr>
              <w:t>stdDevPhaseBiasRate</w:t>
            </w:r>
          </w:p>
          <w:p w14:paraId="2A90AB51"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p>
          <w:p w14:paraId="3EDC4568" w14:textId="0B090C9C" w:rsidR="003D17A9" w:rsidRPr="00073C73" w:rsidRDefault="003D17A9" w:rsidP="003D17A9">
            <w:pPr>
              <w:pStyle w:val="TAL"/>
              <w:rPr>
                <w:rFonts w:eastAsia="Arial"/>
                <w:b/>
                <w:bCs/>
                <w:i/>
                <w:iCs/>
              </w:rPr>
            </w:pPr>
            <w:r w:rsidRPr="008A13A2">
              <w:rPr>
                <w:rFonts w:eastAsia="Arial"/>
              </w:rPr>
              <w:t>Scale factor 0.00005 m/s; range 0-0.01275 m/s.</w:t>
            </w:r>
          </w:p>
        </w:tc>
      </w:tr>
    </w:tbl>
    <w:p w14:paraId="5AEAD2B4" w14:textId="77777777" w:rsidR="009E61AC" w:rsidRPr="00073C73" w:rsidRDefault="009E61AC" w:rsidP="009E61AC">
      <w:pPr>
        <w:rPr>
          <w:b/>
        </w:rPr>
      </w:pPr>
    </w:p>
    <w:p w14:paraId="7DA22552" w14:textId="77777777" w:rsidR="009E61AC" w:rsidRPr="00073C73" w:rsidRDefault="009E61AC" w:rsidP="009E61AC">
      <w:pPr>
        <w:pStyle w:val="4"/>
        <w:rPr>
          <w:i/>
        </w:rPr>
      </w:pPr>
      <w:bookmarkStart w:id="1914" w:name="_Toc37680967"/>
      <w:bookmarkStart w:id="1915" w:name="_Toc46486539"/>
      <w:bookmarkStart w:id="1916" w:name="_Toc52546884"/>
      <w:bookmarkStart w:id="1917" w:name="_Toc52547414"/>
      <w:bookmarkStart w:id="1918" w:name="_Toc52547944"/>
      <w:bookmarkStart w:id="1919" w:name="_Toc52548474"/>
      <w:bookmarkStart w:id="1920" w:name="_Toc90719720"/>
      <w:r w:rsidRPr="00073C73">
        <w:rPr>
          <w:i/>
        </w:rPr>
        <w:lastRenderedPageBreak/>
        <w:t>–</w:t>
      </w:r>
      <w:r w:rsidRPr="00073C73">
        <w:rPr>
          <w:i/>
        </w:rPr>
        <w:tab/>
        <w:t>GNSS-SSR-STEC-Correction</w:t>
      </w:r>
      <w:bookmarkEnd w:id="1914"/>
      <w:bookmarkEnd w:id="1915"/>
      <w:bookmarkEnd w:id="1916"/>
      <w:bookmarkEnd w:id="1917"/>
      <w:bookmarkEnd w:id="1918"/>
      <w:bookmarkEnd w:id="1919"/>
      <w:bookmarkEnd w:id="1920"/>
    </w:p>
    <w:p w14:paraId="507EA423" w14:textId="5CC08E4D" w:rsidR="009E61AC" w:rsidRPr="00073C73" w:rsidRDefault="009E61AC" w:rsidP="009E61AC">
      <w:r w:rsidRPr="00073C73">
        <w:t xml:space="preserve">The IE </w:t>
      </w:r>
      <w:bookmarkStart w:id="1921" w:name="_Hlk23942472"/>
      <w:r w:rsidRPr="00073C73">
        <w:rPr>
          <w:i/>
        </w:rPr>
        <w:t xml:space="preserve">GNSS-SSR-STEC-Correction </w:t>
      </w:r>
      <w:bookmarkEnd w:id="1921"/>
      <w:r w:rsidRPr="00073C73">
        <w:rPr>
          <w:noProof/>
        </w:rPr>
        <w:t>is</w:t>
      </w:r>
      <w:r w:rsidRPr="00073C73">
        <w:t xml:space="preserve"> used by the location server to provide ionosphere slant delay correction</w:t>
      </w:r>
      <w:r w:rsidR="003D17A9">
        <w:t xml:space="preserve"> together with integrity information</w:t>
      </w:r>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12197DB4"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r w:rsidR="003D17A9">
        <w:rPr>
          <w:i/>
        </w:rPr>
        <w:t xml:space="preserve">– </w:t>
      </w:r>
      <w:r w:rsidR="003D17A9" w:rsidRPr="00DF79ED">
        <w:rPr>
          <w:iCs/>
        </w:rPr>
        <w:t xml:space="preserve">except for </w:t>
      </w:r>
      <w:r w:rsidR="003D17A9" w:rsidRPr="00F97DFF">
        <w:rPr>
          <w:i/>
        </w:rPr>
        <w:t>STEC-IntegrityParameters</w:t>
      </w:r>
      <w:r w:rsidR="003D17A9" w:rsidRPr="00F97DFF">
        <w:rPr>
          <w:iCs/>
        </w:rPr>
        <w:t xml:space="preserve"> </w:t>
      </w:r>
      <w:r w:rsidR="003D17A9">
        <w:rPr>
          <w:iCs/>
        </w:rPr>
        <w:t xml:space="preserve">and </w:t>
      </w:r>
      <w:r w:rsidR="003D17A9" w:rsidRPr="00F97DFF">
        <w:rPr>
          <w:i/>
        </w:rPr>
        <w:t>STEC-IntegrityErrorBounds</w:t>
      </w:r>
      <w:r w:rsidR="003D17A9" w:rsidRPr="00DF79ED">
        <w:rPr>
          <w:i/>
        </w:rPr>
        <w:t xml:space="preserve"> </w:t>
      </w:r>
      <w:r w:rsidR="003D17A9">
        <w:rPr>
          <w:i/>
        </w:rPr>
        <w:t xml:space="preserve">– </w:t>
      </w:r>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1922" w:name="_Hlk23942502"/>
      <w:r w:rsidRPr="00073C73">
        <w:rPr>
          <w:snapToGrid w:val="0"/>
        </w:rPr>
        <w:t>GNSS-SSR-STEC-Correction</w:t>
      </w:r>
      <w:bookmarkEnd w:id="1922"/>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5ED648C4" w14:textId="3067A7A1" w:rsidR="003D17A9" w:rsidRDefault="009E61AC" w:rsidP="003D17A9">
      <w:pPr>
        <w:pStyle w:val="PL"/>
        <w:shd w:val="clear" w:color="auto" w:fill="E6E6E6"/>
        <w:rPr>
          <w:snapToGrid w:val="0"/>
        </w:rPr>
      </w:pPr>
      <w:r w:rsidRPr="00073C73">
        <w:rPr>
          <w:snapToGrid w:val="0"/>
        </w:rPr>
        <w:tab/>
        <w:t>...</w:t>
      </w:r>
      <w:r w:rsidR="003D17A9">
        <w:rPr>
          <w:snapToGrid w:val="0"/>
        </w:rPr>
        <w:t>,</w:t>
      </w:r>
    </w:p>
    <w:p w14:paraId="5DB25D72" w14:textId="77777777" w:rsidR="003D17A9" w:rsidRDefault="003D17A9" w:rsidP="003D17A9">
      <w:pPr>
        <w:pStyle w:val="PL"/>
        <w:shd w:val="clear" w:color="auto" w:fill="E6E6E6"/>
        <w:rPr>
          <w:snapToGrid w:val="0"/>
        </w:rPr>
      </w:pPr>
      <w:r>
        <w:rPr>
          <w:snapToGrid w:val="0"/>
        </w:rPr>
        <w:tab/>
        <w:t>[[</w:t>
      </w:r>
    </w:p>
    <w:p w14:paraId="1EB7BAE1" w14:textId="77777777" w:rsidR="003D17A9" w:rsidRDefault="003D17A9" w:rsidP="003D17A9">
      <w:pPr>
        <w:pStyle w:val="PL"/>
        <w:shd w:val="clear" w:color="auto" w:fill="E6E6E6"/>
        <w:rPr>
          <w:snapToGrid w:val="0"/>
        </w:rPr>
      </w:pPr>
      <w:r>
        <w:rPr>
          <w:snapToGrid w:val="0"/>
        </w:rPr>
        <w:tab/>
      </w:r>
      <w:r>
        <w:rPr>
          <w:snapToGrid w:val="0"/>
        </w:rPr>
        <w:tab/>
        <w:t>stec-IntegrityParameters-r17</w:t>
      </w:r>
      <w:r>
        <w:rPr>
          <w:snapToGrid w:val="0"/>
        </w:rPr>
        <w:tab/>
        <w:t>STEC-IntegrityParameters-r17</w:t>
      </w:r>
      <w:r>
        <w:rPr>
          <w:snapToGrid w:val="0"/>
        </w:rPr>
        <w:tab/>
      </w:r>
      <w:r>
        <w:rPr>
          <w:snapToGrid w:val="0"/>
        </w:rPr>
        <w:tab/>
        <w:t>OPTIONAL</w:t>
      </w:r>
      <w:r>
        <w:rPr>
          <w:snapToGrid w:val="0"/>
        </w:rPr>
        <w:tab/>
        <w:t>-- Need ON</w:t>
      </w:r>
    </w:p>
    <w:p w14:paraId="46BE0EFC" w14:textId="098902C3" w:rsidR="009E61AC" w:rsidRPr="00073C73" w:rsidRDefault="003D17A9" w:rsidP="003D17A9">
      <w:pPr>
        <w:pStyle w:val="PL"/>
        <w:shd w:val="clear" w:color="auto" w:fill="E6E6E6"/>
        <w:rPr>
          <w:snapToGrid w:val="0"/>
        </w:rPr>
      </w:pPr>
      <w:r>
        <w:rPr>
          <w:snapToGrid w:val="0"/>
        </w:rPr>
        <w:tab/>
        <w:t>]]</w:t>
      </w:r>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4C769EE2" w14:textId="23DAD1FC" w:rsidR="003D17A9" w:rsidRDefault="009E61AC" w:rsidP="003D17A9">
      <w:pPr>
        <w:pStyle w:val="PL"/>
        <w:shd w:val="clear" w:color="auto" w:fill="E6E6E6"/>
        <w:rPr>
          <w:snapToGrid w:val="0"/>
        </w:rPr>
      </w:pPr>
      <w:r w:rsidRPr="00073C73">
        <w:rPr>
          <w:snapToGrid w:val="0"/>
        </w:rPr>
        <w:tab/>
        <w:t>...</w:t>
      </w:r>
      <w:r w:rsidR="003D17A9">
        <w:rPr>
          <w:snapToGrid w:val="0"/>
        </w:rPr>
        <w:t>,</w:t>
      </w:r>
    </w:p>
    <w:p w14:paraId="7DBA2C66" w14:textId="77777777" w:rsidR="003D17A9" w:rsidRDefault="003D17A9" w:rsidP="003D17A9">
      <w:pPr>
        <w:pStyle w:val="PL"/>
        <w:shd w:val="clear" w:color="auto" w:fill="E6E6E6"/>
        <w:rPr>
          <w:snapToGrid w:val="0"/>
        </w:rPr>
      </w:pPr>
      <w:r>
        <w:rPr>
          <w:snapToGrid w:val="0"/>
        </w:rPr>
        <w:tab/>
        <w:t>[[</w:t>
      </w:r>
    </w:p>
    <w:p w14:paraId="6A463F43" w14:textId="77777777" w:rsidR="003D17A9" w:rsidRDefault="003D17A9" w:rsidP="003D17A9">
      <w:pPr>
        <w:pStyle w:val="PL"/>
        <w:shd w:val="clear" w:color="auto" w:fill="E6E6E6"/>
      </w:pPr>
      <w:r>
        <w:rPr>
          <w:snapToGrid w:val="0"/>
        </w:rPr>
        <w:tab/>
      </w:r>
      <w:r>
        <w:rPr>
          <w:snapToGrid w:val="0"/>
        </w:rPr>
        <w:tab/>
      </w:r>
      <w:r>
        <w:rPr>
          <w:rFonts w:eastAsia="Courier New" w:cs="Courier New"/>
          <w:color w:val="000000"/>
          <w:szCs w:val="16"/>
        </w:rPr>
        <w:t>stec-IntegrityErrorBounds-r17</w:t>
      </w:r>
      <w:r>
        <w:tab/>
      </w:r>
      <w:r>
        <w:rPr>
          <w:rFonts w:eastAsia="Courier New" w:cs="Courier New"/>
          <w:color w:val="000000"/>
          <w:szCs w:val="16"/>
        </w:rPr>
        <w:t>STEC-IntegrityErrorBounds-r17</w:t>
      </w:r>
      <w:r>
        <w:tab/>
        <w:t xml:space="preserve">OPTIONAL  </w:t>
      </w:r>
      <w:r>
        <w:rPr>
          <w:snapToGrid w:val="0"/>
        </w:rPr>
        <w:t>-- Cond Integrity1</w:t>
      </w:r>
    </w:p>
    <w:p w14:paraId="285EEDBB" w14:textId="23F5D112" w:rsidR="009E61AC" w:rsidRPr="00073C73" w:rsidRDefault="003D17A9" w:rsidP="003D17A9">
      <w:pPr>
        <w:pStyle w:val="PL"/>
        <w:shd w:val="clear" w:color="auto" w:fill="E6E6E6"/>
        <w:rPr>
          <w:snapToGrid w:val="0"/>
        </w:rPr>
      </w:pPr>
      <w:r>
        <w:tab/>
        <w:t>]]</w:t>
      </w:r>
    </w:p>
    <w:p w14:paraId="5CD2D8C7" w14:textId="77777777" w:rsidR="009E61AC" w:rsidRPr="00073C73" w:rsidRDefault="009E61AC" w:rsidP="009E61AC">
      <w:pPr>
        <w:pStyle w:val="PL"/>
        <w:shd w:val="clear" w:color="auto" w:fill="E6E6E6"/>
        <w:rPr>
          <w:snapToGrid w:val="0"/>
        </w:rPr>
      </w:pPr>
      <w:r w:rsidRPr="00073C73">
        <w:rPr>
          <w:snapToGrid w:val="0"/>
        </w:rPr>
        <w:t>}</w:t>
      </w:r>
    </w:p>
    <w:p w14:paraId="1892A3E5" w14:textId="77777777" w:rsidR="003D17A9" w:rsidRDefault="003D17A9" w:rsidP="003D17A9">
      <w:pPr>
        <w:pStyle w:val="PL"/>
        <w:shd w:val="clear" w:color="auto" w:fill="E6E6E6"/>
      </w:pPr>
    </w:p>
    <w:p w14:paraId="4CA63B4B" w14:textId="77777777" w:rsidR="003D17A9" w:rsidRDefault="003D17A9" w:rsidP="003D17A9">
      <w:pPr>
        <w:pStyle w:val="PL"/>
        <w:shd w:val="clear" w:color="auto" w:fill="E6E6E6"/>
      </w:pPr>
      <w:r>
        <w:t>STEC-IntegrityParameters-r17 ::= SEQUENCE {</w:t>
      </w:r>
    </w:p>
    <w:p w14:paraId="203D8171" w14:textId="77777777" w:rsidR="003D17A9" w:rsidRDefault="003D17A9" w:rsidP="003D17A9">
      <w:pPr>
        <w:pStyle w:val="PL"/>
        <w:shd w:val="clear" w:color="auto" w:fill="E6E6E6"/>
      </w:pPr>
      <w:r>
        <w:tab/>
        <w:t>probOnsetIonoFault-r17</w:t>
      </w:r>
      <w:r>
        <w:tab/>
      </w:r>
      <w:r>
        <w:tab/>
      </w:r>
      <w:r>
        <w:tab/>
      </w:r>
      <w:r>
        <w:tab/>
      </w:r>
      <w:r>
        <w:tab/>
      </w:r>
      <w:r>
        <w:tab/>
        <w:t>INTEGER (0..255),</w:t>
      </w:r>
    </w:p>
    <w:p w14:paraId="729B93AE" w14:textId="77777777" w:rsidR="003D17A9" w:rsidRDefault="003D17A9" w:rsidP="003D17A9">
      <w:pPr>
        <w:pStyle w:val="PL"/>
        <w:shd w:val="clear" w:color="auto" w:fill="E6E6E6"/>
      </w:pPr>
      <w:r>
        <w:tab/>
        <w:t>meanIonoFaultDuration-r17</w:t>
      </w:r>
      <w:r>
        <w:tab/>
      </w:r>
      <w:r>
        <w:tab/>
      </w:r>
      <w:r>
        <w:tab/>
      </w:r>
      <w:r>
        <w:tab/>
      </w:r>
      <w:r>
        <w:tab/>
        <w:t>INTEGER (1..256),</w:t>
      </w:r>
    </w:p>
    <w:p w14:paraId="557D6CED" w14:textId="77777777" w:rsidR="003D17A9" w:rsidRDefault="003D17A9" w:rsidP="003D17A9">
      <w:pPr>
        <w:pStyle w:val="PL"/>
        <w:shd w:val="clear" w:color="auto" w:fill="E6E6E6"/>
      </w:pPr>
      <w:r>
        <w:tab/>
        <w:t>ionoRangeErrorCorrelationTime-r17</w:t>
      </w:r>
      <w:r>
        <w:tab/>
      </w:r>
      <w:r>
        <w:tab/>
      </w:r>
      <w:r>
        <w:tab/>
        <w:t>INTEGER (1..255)</w:t>
      </w:r>
      <w:r>
        <w:tab/>
      </w:r>
      <w:r>
        <w:tab/>
        <w:t>OPTIONAL, -- Need ON</w:t>
      </w:r>
    </w:p>
    <w:p w14:paraId="47C89D88" w14:textId="77777777" w:rsidR="003D17A9" w:rsidRDefault="003D17A9" w:rsidP="003D17A9">
      <w:pPr>
        <w:pStyle w:val="PL"/>
        <w:shd w:val="clear" w:color="auto" w:fill="E6E6E6"/>
      </w:pPr>
      <w:r>
        <w:tab/>
        <w:t>ionoRangeRateErrorCorrelationTime-r17</w:t>
      </w:r>
      <w:r>
        <w:tab/>
      </w:r>
      <w:r>
        <w:tab/>
        <w:t>INTEGER (1..255)</w:t>
      </w:r>
      <w:r>
        <w:tab/>
      </w:r>
      <w:r>
        <w:tab/>
        <w:t>OPTIONAL, -- Cond Integrity2</w:t>
      </w:r>
    </w:p>
    <w:p w14:paraId="765057A6" w14:textId="77777777" w:rsidR="003D17A9" w:rsidRDefault="003D17A9" w:rsidP="003D17A9">
      <w:pPr>
        <w:pStyle w:val="PL"/>
        <w:shd w:val="clear" w:color="auto" w:fill="E6E6E6"/>
      </w:pPr>
      <w:r>
        <w:tab/>
        <w:t>...</w:t>
      </w:r>
    </w:p>
    <w:p w14:paraId="033F7511" w14:textId="77777777" w:rsidR="003D17A9" w:rsidRDefault="003D17A9" w:rsidP="003D17A9">
      <w:pPr>
        <w:pStyle w:val="PL"/>
        <w:shd w:val="clear" w:color="auto" w:fill="E6E6E6"/>
      </w:pPr>
      <w:r>
        <w:t>}</w:t>
      </w:r>
    </w:p>
    <w:p w14:paraId="347AC719" w14:textId="77777777" w:rsidR="003D17A9" w:rsidRDefault="003D17A9" w:rsidP="003D17A9">
      <w:pPr>
        <w:pStyle w:val="PL"/>
        <w:shd w:val="clear" w:color="auto" w:fill="E6E6E6"/>
      </w:pPr>
    </w:p>
    <w:p w14:paraId="6534CD38" w14:textId="77777777" w:rsidR="003D17A9" w:rsidRDefault="003D17A9" w:rsidP="003D17A9">
      <w:pPr>
        <w:pStyle w:val="PL"/>
        <w:shd w:val="clear" w:color="auto" w:fill="E6E6E6"/>
      </w:pPr>
      <w:r>
        <w:t>STEC-IntegrityErrorBounds-r17 ::= SEQUENCE {</w:t>
      </w:r>
    </w:p>
    <w:p w14:paraId="35B1C499" w14:textId="77777777" w:rsidR="003D17A9" w:rsidRDefault="003D17A9" w:rsidP="003D17A9">
      <w:pPr>
        <w:pStyle w:val="PL"/>
        <w:shd w:val="clear" w:color="auto" w:fill="E6E6E6"/>
      </w:pPr>
      <w:r>
        <w:tab/>
        <w:t>meanIonosphere-r17</w:t>
      </w:r>
      <w:r>
        <w:tab/>
      </w:r>
      <w:r>
        <w:tab/>
      </w:r>
      <w:r>
        <w:tab/>
      </w:r>
      <w:r>
        <w:tab/>
      </w:r>
      <w:r>
        <w:tab/>
      </w:r>
      <w:r>
        <w:tab/>
      </w:r>
      <w:r>
        <w:tab/>
        <w:t>INTEGER (0..255),</w:t>
      </w:r>
    </w:p>
    <w:p w14:paraId="7FCFE098" w14:textId="77777777" w:rsidR="003D17A9" w:rsidRDefault="003D17A9" w:rsidP="003D17A9">
      <w:pPr>
        <w:pStyle w:val="PL"/>
        <w:shd w:val="clear" w:color="auto" w:fill="E6E6E6"/>
      </w:pPr>
      <w:r>
        <w:tab/>
        <w:t>stdDevIonosphere-r17</w:t>
      </w:r>
      <w:r>
        <w:tab/>
      </w:r>
      <w:r>
        <w:tab/>
      </w:r>
      <w:r>
        <w:tab/>
      </w:r>
      <w:r>
        <w:tab/>
      </w:r>
      <w:r>
        <w:tab/>
      </w:r>
      <w:r>
        <w:tab/>
        <w:t>INTEGER (0..255),</w:t>
      </w:r>
    </w:p>
    <w:p w14:paraId="64E81E34" w14:textId="77777777" w:rsidR="003D17A9" w:rsidRDefault="003D17A9" w:rsidP="003D17A9">
      <w:pPr>
        <w:pStyle w:val="PL"/>
        <w:shd w:val="clear" w:color="auto" w:fill="E6E6E6"/>
      </w:pPr>
      <w:r>
        <w:tab/>
        <w:t>meanIonosphereRate-r17</w:t>
      </w:r>
      <w:r>
        <w:tab/>
      </w:r>
      <w:r>
        <w:tab/>
      </w:r>
      <w:r>
        <w:tab/>
      </w:r>
      <w:r>
        <w:tab/>
      </w:r>
      <w:r>
        <w:tab/>
      </w:r>
      <w:r>
        <w:tab/>
        <w:t>INTEGER (0..255),</w:t>
      </w:r>
    </w:p>
    <w:p w14:paraId="37DB9BD0" w14:textId="77777777" w:rsidR="003D17A9" w:rsidRDefault="003D17A9" w:rsidP="003D17A9">
      <w:pPr>
        <w:pStyle w:val="PL"/>
        <w:shd w:val="clear" w:color="auto" w:fill="E6E6E6"/>
      </w:pPr>
      <w:r>
        <w:tab/>
        <w:t>stdDevIonosphereRate-r17</w:t>
      </w:r>
      <w:r>
        <w:tab/>
      </w:r>
      <w:r>
        <w:tab/>
      </w:r>
      <w:r>
        <w:tab/>
      </w:r>
      <w:r>
        <w:tab/>
      </w:r>
      <w:r>
        <w:tab/>
        <w:t>INTEGER (0..255),</w:t>
      </w:r>
    </w:p>
    <w:p w14:paraId="7EF55C1E" w14:textId="77777777" w:rsidR="003D17A9" w:rsidRDefault="003D17A9" w:rsidP="003D17A9">
      <w:pPr>
        <w:pStyle w:val="PL"/>
        <w:shd w:val="clear" w:color="auto" w:fill="E6E6E6"/>
      </w:pPr>
      <w:r>
        <w:tab/>
        <w:t>...</w:t>
      </w:r>
    </w:p>
    <w:p w14:paraId="1FD32CD3" w14:textId="77D0123F" w:rsidR="009E61AC" w:rsidRDefault="003D17A9" w:rsidP="003D17A9">
      <w:pPr>
        <w:pStyle w:val="PL"/>
        <w:shd w:val="clear" w:color="auto" w:fill="E6E6E6"/>
      </w:pPr>
      <w:r>
        <w:t>}</w:t>
      </w:r>
    </w:p>
    <w:p w14:paraId="04590549" w14:textId="77777777" w:rsidR="003D17A9" w:rsidRPr="00073C73" w:rsidRDefault="003D17A9" w:rsidP="003D17A9">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4078DC3C" w:rsidR="009E61A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D17A9" w:rsidRPr="00073C73" w14:paraId="58533B22" w14:textId="77777777" w:rsidTr="005F76BA">
        <w:trPr>
          <w:cantSplit/>
          <w:tblHeader/>
        </w:trPr>
        <w:tc>
          <w:tcPr>
            <w:tcW w:w="2268" w:type="dxa"/>
          </w:tcPr>
          <w:p w14:paraId="0B3890F6" w14:textId="77777777" w:rsidR="003D17A9" w:rsidRPr="00073C73" w:rsidRDefault="003D17A9" w:rsidP="005F76BA">
            <w:pPr>
              <w:pStyle w:val="TAH"/>
            </w:pPr>
            <w:r w:rsidRPr="00073C73">
              <w:t>Conditional presence</w:t>
            </w:r>
          </w:p>
        </w:tc>
        <w:tc>
          <w:tcPr>
            <w:tcW w:w="7371" w:type="dxa"/>
          </w:tcPr>
          <w:p w14:paraId="141DDA7A" w14:textId="77777777" w:rsidR="003D17A9" w:rsidRPr="00073C73" w:rsidRDefault="003D17A9" w:rsidP="005F76BA">
            <w:pPr>
              <w:pStyle w:val="TAH"/>
            </w:pPr>
            <w:r w:rsidRPr="00073C73">
              <w:t>Explanation</w:t>
            </w:r>
          </w:p>
        </w:tc>
      </w:tr>
      <w:tr w:rsidR="003D17A9" w:rsidRPr="00073C73" w14:paraId="25C844AE" w14:textId="77777777" w:rsidTr="005F76BA">
        <w:trPr>
          <w:cantSplit/>
        </w:trPr>
        <w:tc>
          <w:tcPr>
            <w:tcW w:w="2268" w:type="dxa"/>
          </w:tcPr>
          <w:p w14:paraId="0C1065C4" w14:textId="77777777" w:rsidR="003D17A9" w:rsidRDefault="003D17A9" w:rsidP="005F76BA">
            <w:pPr>
              <w:pStyle w:val="TAL"/>
              <w:rPr>
                <w:i/>
              </w:rPr>
            </w:pPr>
            <w:r>
              <w:rPr>
                <w:i/>
              </w:rPr>
              <w:t>Integrity1</w:t>
            </w:r>
          </w:p>
        </w:tc>
        <w:tc>
          <w:tcPr>
            <w:tcW w:w="7371" w:type="dxa"/>
          </w:tcPr>
          <w:p w14:paraId="6C1CBE95" w14:textId="77777777" w:rsidR="003D17A9" w:rsidRPr="00073C73" w:rsidRDefault="003D17A9" w:rsidP="005F76BA">
            <w:pPr>
              <w:pStyle w:val="TAL"/>
            </w:pPr>
            <w:r w:rsidRPr="00073C73">
              <w:t xml:space="preserve">The field is mandatory present </w:t>
            </w:r>
            <w:r w:rsidRPr="00073C73">
              <w:rPr>
                <w:bCs/>
                <w:noProof/>
              </w:rPr>
              <w:t xml:space="preserve">if </w:t>
            </w:r>
            <w:r w:rsidRPr="001C776C">
              <w:rPr>
                <w:rFonts w:eastAsia="Courier New" w:cs="Courier New"/>
                <w:i/>
                <w:iCs/>
                <w:color w:val="000000"/>
                <w:szCs w:val="16"/>
              </w:rPr>
              <w:t>STEC-IntegrityParameters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3D17A9" w:rsidRPr="00073C73" w14:paraId="2D1EB072" w14:textId="77777777" w:rsidTr="005F76BA">
        <w:trPr>
          <w:cantSplit/>
        </w:trPr>
        <w:tc>
          <w:tcPr>
            <w:tcW w:w="2268" w:type="dxa"/>
          </w:tcPr>
          <w:p w14:paraId="0EFF8614" w14:textId="77777777" w:rsidR="003D17A9" w:rsidRDefault="003D17A9" w:rsidP="005F76BA">
            <w:pPr>
              <w:pStyle w:val="TAL"/>
              <w:rPr>
                <w:i/>
              </w:rPr>
            </w:pPr>
            <w:r>
              <w:rPr>
                <w:i/>
              </w:rPr>
              <w:t>Integrity2</w:t>
            </w:r>
          </w:p>
        </w:tc>
        <w:tc>
          <w:tcPr>
            <w:tcW w:w="7371" w:type="dxa"/>
          </w:tcPr>
          <w:p w14:paraId="7BC76FF3" w14:textId="77777777" w:rsidR="003D17A9" w:rsidRPr="00073C73" w:rsidRDefault="003D17A9" w:rsidP="005F76BA">
            <w:pPr>
              <w:pStyle w:val="TAL"/>
            </w:pPr>
            <w:r w:rsidRPr="00073C73">
              <w:t xml:space="preserve">The field is mandatory present </w:t>
            </w:r>
            <w:r w:rsidRPr="00073C73">
              <w:rPr>
                <w:bCs/>
                <w:noProof/>
              </w:rPr>
              <w:t xml:space="preserve">if </w:t>
            </w:r>
            <w:r w:rsidRPr="00A84502">
              <w:rPr>
                <w:rFonts w:eastAsia="Courier New" w:cs="Courier New"/>
                <w:i/>
                <w:iCs/>
                <w:color w:val="000000"/>
                <w:szCs w:val="16"/>
              </w:rPr>
              <w:t>ionoRangeErrorCorrelationTime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77A5BE3D" w14:textId="77777777" w:rsidR="003D17A9" w:rsidRPr="00073C7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lastRenderedPageBreak/>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3D17A9" w:rsidRPr="00073C73" w14:paraId="636E65FD" w14:textId="77777777" w:rsidTr="00557BF2">
        <w:trPr>
          <w:cantSplit/>
        </w:trPr>
        <w:tc>
          <w:tcPr>
            <w:tcW w:w="9639" w:type="dxa"/>
          </w:tcPr>
          <w:p w14:paraId="4BF678CD" w14:textId="77777777" w:rsidR="003D17A9" w:rsidRPr="00DE670B" w:rsidRDefault="003D17A9" w:rsidP="003D17A9">
            <w:pPr>
              <w:pStyle w:val="TAL"/>
              <w:rPr>
                <w:b/>
                <w:bCs/>
                <w:i/>
                <w:iCs/>
              </w:rPr>
            </w:pPr>
            <w:r w:rsidRPr="00DE670B">
              <w:rPr>
                <w:b/>
                <w:bCs/>
                <w:i/>
                <w:iCs/>
              </w:rPr>
              <w:t xml:space="preserve">probOnsetIonoFault </w:t>
            </w:r>
          </w:p>
          <w:p w14:paraId="49852704" w14:textId="77777777" w:rsidR="003D17A9" w:rsidRPr="00DE670B" w:rsidRDefault="003D17A9" w:rsidP="003D17A9">
            <w:pPr>
              <w:pStyle w:val="TAL"/>
            </w:pPr>
            <w:r w:rsidRPr="00DE670B">
              <w:t>This field specifies the</w:t>
            </w:r>
            <w:r>
              <w:t xml:space="preserve"> </w:t>
            </w:r>
            <w:r w:rsidRPr="00DE670B">
              <w:t>Probability of Onset of Ionosphere Fault per Time Unit which is the probability of occurrence of ionosphere error to exceed the residual error bound for more than the Time to Alert (TTA).</w:t>
            </w:r>
          </w:p>
          <w:p w14:paraId="1436966D"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E15BFDD" w14:textId="0D35A280" w:rsidR="003D17A9" w:rsidRPr="00073C73" w:rsidRDefault="003D17A9" w:rsidP="003D17A9">
            <w:pPr>
              <w:pStyle w:val="TAL"/>
              <w:rPr>
                <w:b/>
                <w:i/>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DE670B">
              <w:rPr>
                <w:i/>
                <w:iCs/>
              </w:rPr>
              <w:t>probOnsetIonoFault</w:t>
            </w:r>
            <w:r w:rsidRPr="00DE670B">
              <w:t xml:space="preserve"> and the range is 10</w:t>
            </w:r>
            <w:r w:rsidRPr="00DE670B">
              <w:rPr>
                <w:vertAlign w:val="superscript"/>
              </w:rPr>
              <w:t>-10.2</w:t>
            </w:r>
            <w:r w:rsidRPr="00DE670B">
              <w:t xml:space="preserve"> to 1 per hour.</w:t>
            </w:r>
          </w:p>
        </w:tc>
      </w:tr>
      <w:tr w:rsidR="003D17A9" w:rsidRPr="00073C73" w14:paraId="39004CDE" w14:textId="77777777" w:rsidTr="00557BF2">
        <w:trPr>
          <w:cantSplit/>
        </w:trPr>
        <w:tc>
          <w:tcPr>
            <w:tcW w:w="9639" w:type="dxa"/>
          </w:tcPr>
          <w:p w14:paraId="5DA7C63D" w14:textId="77777777" w:rsidR="003D17A9" w:rsidRPr="00FE3C73" w:rsidRDefault="003D17A9" w:rsidP="003D17A9">
            <w:pPr>
              <w:pStyle w:val="TAL"/>
              <w:rPr>
                <w:b/>
                <w:i/>
              </w:rPr>
            </w:pPr>
            <w:r w:rsidRPr="00FE3C73">
              <w:rPr>
                <w:b/>
                <w:i/>
              </w:rPr>
              <w:t>meanIonoFaultDuration</w:t>
            </w:r>
          </w:p>
          <w:p w14:paraId="086D05C7" w14:textId="77777777" w:rsidR="003D17A9" w:rsidRPr="00F667FB" w:rsidRDefault="003D17A9" w:rsidP="003D17A9">
            <w:pPr>
              <w:pStyle w:val="TAL"/>
              <w:rPr>
                <w:bCs/>
                <w:iCs/>
              </w:rPr>
            </w:pPr>
            <w:r w:rsidRPr="00F667FB">
              <w:rPr>
                <w:bCs/>
                <w:iCs/>
              </w:rPr>
              <w:t>This field specifies the Mean Ionosphere Fault Duration which is the mean duration between when an ionosphere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47984E4A" w14:textId="5983612F" w:rsidR="003D17A9" w:rsidRPr="00073C73" w:rsidRDefault="003D17A9" w:rsidP="003D17A9">
            <w:pPr>
              <w:pStyle w:val="TAL"/>
              <w:rPr>
                <w:b/>
                <w:i/>
              </w:rPr>
            </w:pPr>
            <w:r w:rsidRPr="00F667FB">
              <w:rPr>
                <w:bCs/>
                <w:iCs/>
              </w:rPr>
              <w:t>Scale factor 1 s; range 1-256 s.</w:t>
            </w:r>
          </w:p>
        </w:tc>
      </w:tr>
      <w:tr w:rsidR="003D17A9" w:rsidRPr="00073C73" w14:paraId="4AA7AF17" w14:textId="77777777" w:rsidTr="00557BF2">
        <w:trPr>
          <w:cantSplit/>
        </w:trPr>
        <w:tc>
          <w:tcPr>
            <w:tcW w:w="9639" w:type="dxa"/>
          </w:tcPr>
          <w:p w14:paraId="20342344" w14:textId="77777777" w:rsidR="003D17A9" w:rsidRDefault="003D17A9" w:rsidP="003D17A9">
            <w:pPr>
              <w:pStyle w:val="TAL"/>
              <w:rPr>
                <w:b/>
                <w:i/>
              </w:rPr>
            </w:pPr>
            <w:r w:rsidRPr="00F667FB">
              <w:rPr>
                <w:b/>
                <w:i/>
              </w:rPr>
              <w:t>ionoRangeErrorCorrelationTime</w:t>
            </w:r>
          </w:p>
          <w:p w14:paraId="0B399D5B" w14:textId="77777777" w:rsidR="003D17A9" w:rsidRPr="00F667FB" w:rsidRDefault="003D17A9" w:rsidP="003D17A9">
            <w:pPr>
              <w:pStyle w:val="TAL"/>
              <w:rPr>
                <w:bCs/>
                <w:iCs/>
              </w:rPr>
            </w:pPr>
            <w:r w:rsidRPr="00F667FB">
              <w:rPr>
                <w:bCs/>
                <w:iCs/>
              </w:rPr>
              <w:t>This field specifies the Ionosphere Range Error Correlation Time which is the upper bound of the correlation time of the ionosphere residual range error.</w:t>
            </w:r>
          </w:p>
          <w:p w14:paraId="3C5661A2" w14:textId="77777777" w:rsidR="003D17A9" w:rsidRDefault="003D17A9" w:rsidP="003D17A9">
            <w:pPr>
              <w:pStyle w:val="TAL"/>
              <w:rPr>
                <w:bCs/>
                <w:iCs/>
              </w:rPr>
            </w:pPr>
            <w:r w:rsidRPr="00F667FB">
              <w:rPr>
                <w:bCs/>
                <w:iCs/>
              </w:rPr>
              <w:t>The time is calculated using:</w:t>
            </w:r>
          </w:p>
          <w:p w14:paraId="58EC58D2"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CC347D5" w14:textId="7E184960"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45100886" w14:textId="77777777" w:rsidTr="00557BF2">
        <w:trPr>
          <w:cantSplit/>
        </w:trPr>
        <w:tc>
          <w:tcPr>
            <w:tcW w:w="9639" w:type="dxa"/>
          </w:tcPr>
          <w:p w14:paraId="04C3E6F5" w14:textId="77777777" w:rsidR="003D17A9" w:rsidRPr="002A061C" w:rsidRDefault="003D17A9" w:rsidP="003D17A9">
            <w:pPr>
              <w:pStyle w:val="TAL"/>
              <w:rPr>
                <w:b/>
                <w:bCs/>
                <w:i/>
                <w:iCs/>
              </w:rPr>
            </w:pPr>
            <w:r w:rsidRPr="002A061C">
              <w:rPr>
                <w:b/>
                <w:bCs/>
                <w:i/>
                <w:iCs/>
              </w:rPr>
              <w:t>ionoRangeRateErrorCorrelationTime</w:t>
            </w:r>
          </w:p>
          <w:p w14:paraId="6A7FFAE0" w14:textId="77777777" w:rsidR="003D17A9" w:rsidRDefault="003D17A9" w:rsidP="003D17A9">
            <w:pPr>
              <w:pStyle w:val="TAL"/>
            </w:pPr>
            <w:r>
              <w:t>This field specifies the Ionosphere Range Rate Error Correlation Time which is the upper bound of the correlation time of the ionosphere residual range rate error.</w:t>
            </w:r>
          </w:p>
          <w:p w14:paraId="4AC85437" w14:textId="77777777" w:rsidR="003D17A9" w:rsidRDefault="003D17A9" w:rsidP="003D17A9">
            <w:pPr>
              <w:pStyle w:val="TAL"/>
            </w:pPr>
            <w:r>
              <w:t>The time is calculated using:</w:t>
            </w:r>
          </w:p>
          <w:p w14:paraId="0253B0F4"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2C5146A6" w14:textId="5FB8347D"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0662010D" w14:textId="77777777" w:rsidTr="00557BF2">
        <w:trPr>
          <w:cantSplit/>
        </w:trPr>
        <w:tc>
          <w:tcPr>
            <w:tcW w:w="9639" w:type="dxa"/>
          </w:tcPr>
          <w:p w14:paraId="38C293ED" w14:textId="77777777" w:rsidR="003D17A9" w:rsidRPr="006F747E" w:rsidRDefault="003D17A9" w:rsidP="003D17A9">
            <w:pPr>
              <w:pStyle w:val="TAL"/>
              <w:rPr>
                <w:b/>
                <w:bCs/>
                <w:i/>
                <w:iCs/>
              </w:rPr>
            </w:pPr>
            <w:r w:rsidRPr="006F747E">
              <w:rPr>
                <w:b/>
                <w:bCs/>
                <w:i/>
                <w:iCs/>
              </w:rPr>
              <w:lastRenderedPageBreak/>
              <w:t>meanIonosphere</w:t>
            </w:r>
          </w:p>
          <w:p w14:paraId="1BB1C6E3" w14:textId="77777777" w:rsidR="003D17A9" w:rsidRDefault="003D17A9" w:rsidP="003D17A9">
            <w:pPr>
              <w:pStyle w:val="TAL"/>
            </w:pPr>
            <w:r>
              <w:t>This field specifies the Mean Ionospherre Error bound which is the mean value for an overbounding model that bounds the residual ionosphere error.</w:t>
            </w:r>
          </w:p>
          <w:p w14:paraId="0E27B980" w14:textId="77777777" w:rsidR="003D17A9" w:rsidRDefault="003D17A9" w:rsidP="003D17A9">
            <w:pPr>
              <w:pStyle w:val="TAL"/>
            </w:pPr>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5041E78" w14:textId="77777777" w:rsidR="003D17A9" w:rsidRDefault="003D17A9" w:rsidP="003D17A9">
            <w:pPr>
              <w:pStyle w:val="TAL"/>
            </w:pPr>
            <w:r>
              <w:t>This IRallocation is a fraction of the Target Integrity Risk that represents the integrity risk budget available.</w:t>
            </w:r>
          </w:p>
          <w:p w14:paraId="2A11B990" w14:textId="77777777" w:rsidR="003D17A9" w:rsidRDefault="003D17A9" w:rsidP="003D17A9">
            <w:pPr>
              <w:pStyle w:val="TAL"/>
            </w:pPr>
            <w:r>
              <w:t>The mean is calculated using:</w:t>
            </w:r>
          </w:p>
          <w:p w14:paraId="0508863C" w14:textId="77777777" w:rsidR="003D17A9" w:rsidRDefault="003D17A9" w:rsidP="003D17A9">
            <w:pPr>
              <w:pStyle w:val="TAL"/>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0.01i,                                            &amp;i≤200</m:t>
                        </m:r>
                      </m:e>
                      <m:e>
                        <m:r>
                          <w:rPr>
                            <w:rFonts w:ascii="Cambria Math" w:eastAsia="Arial" w:hAnsi="Cambria Math" w:cs="Arial"/>
                            <w:color w:val="000000"/>
                            <w:szCs w:val="18"/>
                          </w:rPr>
                          <m:t xml:space="preserve">2+0.1(i-200),  200&lt;&amp;i≤230 </m:t>
                        </m:r>
                        <m:ctrlPr>
                          <w:rPr>
                            <w:rFonts w:ascii="Cambria Math" w:eastAsia="Cambria Math" w:hAnsi="Cambria Math" w:cs="Cambria Math"/>
                            <w:i/>
                            <w:color w:val="000000"/>
                            <w:szCs w:val="18"/>
                          </w:rPr>
                        </m:ctrlPr>
                      </m:e>
                      <m:e>
                        <m:r>
                          <w:rPr>
                            <w:rFonts w:ascii="Cambria Math" w:eastAsia="Arial" w:hAnsi="Cambria Math" w:cs="Arial"/>
                            <w:color w:val="000000"/>
                            <w:szCs w:val="18"/>
                          </w:rPr>
                          <m:t>5+0.5</m:t>
                        </m:r>
                        <m:d>
                          <m:dPr>
                            <m:ctrlPr>
                              <w:rPr>
                                <w:rFonts w:ascii="Cambria Math" w:eastAsia="Arial" w:hAnsi="Cambria Math" w:cs="Arial"/>
                                <w:i/>
                                <w:color w:val="000000"/>
                                <w:szCs w:val="18"/>
                              </w:rPr>
                            </m:ctrlPr>
                          </m:dPr>
                          <m:e>
                            <m:r>
                              <w:rPr>
                                <w:rFonts w:ascii="Cambria Math" w:eastAsia="Arial" w:hAnsi="Cambria Math" w:cs="Arial"/>
                                <w:color w:val="000000"/>
                                <w:szCs w:val="18"/>
                              </w:rPr>
                              <m:t>i-230</m:t>
                            </m:r>
                          </m:e>
                        </m:d>
                        <m:r>
                          <w:rPr>
                            <w:rFonts w:ascii="Cambria Math" w:eastAsia="Arial" w:hAnsi="Cambria Math" w:cs="Arial"/>
                            <w:color w:val="000000"/>
                            <w:szCs w:val="18"/>
                          </w:rPr>
                          <m:t>,                      &amp;i&gt;230</m:t>
                        </m:r>
                      </m:e>
                    </m:eqArr>
                    <m:r>
                      <w:rPr>
                        <w:rFonts w:ascii="Cambria Math" w:eastAsia="Arial" w:hAnsi="Cambria Math" w:cs="Arial"/>
                        <w:color w:val="000000"/>
                        <w:szCs w:val="18"/>
                      </w:rPr>
                      <m:t xml:space="preserve"> [m]</m:t>
                    </m:r>
                  </m:e>
                </m:d>
              </m:oMath>
            </m:oMathPara>
          </w:p>
          <w:p w14:paraId="452A6498" w14:textId="331252C3" w:rsidR="003D17A9" w:rsidRPr="00073C73" w:rsidRDefault="003D17A9" w:rsidP="003D17A9">
            <w:pPr>
              <w:pStyle w:val="TAL"/>
              <w:rPr>
                <w:b/>
                <w:i/>
              </w:rPr>
            </w:pPr>
            <w:r w:rsidRPr="008A13A2">
              <w:rPr>
                <w:rFonts w:eastAsia="Arial" w:cs="Arial"/>
                <w:color w:val="000000"/>
                <w:szCs w:val="18"/>
              </w:rPr>
              <w:t>Range is 0-17.5 m.</w:t>
            </w:r>
          </w:p>
        </w:tc>
      </w:tr>
      <w:tr w:rsidR="003D17A9" w:rsidRPr="00073C73" w14:paraId="484C4A6C" w14:textId="77777777" w:rsidTr="00557BF2">
        <w:trPr>
          <w:cantSplit/>
        </w:trPr>
        <w:tc>
          <w:tcPr>
            <w:tcW w:w="9639" w:type="dxa"/>
          </w:tcPr>
          <w:p w14:paraId="60FDC7B2" w14:textId="77777777" w:rsidR="003D17A9" w:rsidRPr="006F747E" w:rsidRDefault="003D17A9" w:rsidP="003D17A9">
            <w:pPr>
              <w:pStyle w:val="TAL"/>
              <w:rPr>
                <w:rFonts w:eastAsia="Arial"/>
                <w:b/>
                <w:bCs/>
                <w:i/>
                <w:iCs/>
              </w:rPr>
            </w:pPr>
            <w:r w:rsidRPr="006F747E">
              <w:rPr>
                <w:rFonts w:eastAsia="Arial"/>
                <w:b/>
                <w:bCs/>
                <w:i/>
                <w:iCs/>
              </w:rPr>
              <w:t>stdDevIonosphere</w:t>
            </w:r>
          </w:p>
          <w:p w14:paraId="02E2F519"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p>
          <w:p w14:paraId="57E1761B" w14:textId="77777777" w:rsidR="003D17A9" w:rsidRPr="008A13A2" w:rsidRDefault="003D17A9" w:rsidP="003D17A9">
            <w:pPr>
              <w:pStyle w:val="TAL"/>
              <w:rPr>
                <w:rFonts w:eastAsia="Arial"/>
              </w:rPr>
            </w:pPr>
            <w:r w:rsidRPr="008A13A2">
              <w:rPr>
                <w:rFonts w:eastAsia="Arial"/>
              </w:rPr>
              <w:t>The standard deviation is calculated using:</w:t>
            </w:r>
          </w:p>
          <w:p w14:paraId="7F7CC239" w14:textId="77777777" w:rsidR="003D17A9" w:rsidRPr="008A13A2"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073C73" w:rsidRDefault="003D17A9" w:rsidP="003D17A9">
            <w:pPr>
              <w:pStyle w:val="TAL"/>
              <w:rPr>
                <w:b/>
                <w:i/>
              </w:rPr>
            </w:pPr>
            <w:r w:rsidRPr="008A13A2">
              <w:rPr>
                <w:rFonts w:eastAsia="Arial"/>
              </w:rPr>
              <w:t>Range is 0-17.5 m.</w:t>
            </w:r>
          </w:p>
        </w:tc>
      </w:tr>
      <w:tr w:rsidR="003D17A9" w:rsidRPr="00073C73" w14:paraId="1A131D41" w14:textId="77777777" w:rsidTr="00557BF2">
        <w:trPr>
          <w:cantSplit/>
        </w:trPr>
        <w:tc>
          <w:tcPr>
            <w:tcW w:w="9639" w:type="dxa"/>
          </w:tcPr>
          <w:p w14:paraId="164E54BD" w14:textId="77777777" w:rsidR="003D17A9" w:rsidRPr="00793CC8" w:rsidRDefault="003D17A9" w:rsidP="003D17A9">
            <w:pPr>
              <w:pStyle w:val="TAL"/>
              <w:rPr>
                <w:rFonts w:eastAsia="Arial"/>
                <w:b/>
                <w:bCs/>
                <w:i/>
                <w:iCs/>
              </w:rPr>
            </w:pPr>
            <w:r w:rsidRPr="00793CC8">
              <w:rPr>
                <w:rFonts w:eastAsia="Arial"/>
                <w:b/>
                <w:bCs/>
                <w:i/>
                <w:iCs/>
              </w:rPr>
              <w:t>meanIonosphereRate</w:t>
            </w:r>
          </w:p>
          <w:p w14:paraId="5615863D"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p>
          <w:p w14:paraId="12CBB91D" w14:textId="77777777" w:rsidR="003D17A9" w:rsidRDefault="003D17A9" w:rsidP="003D17A9">
            <w:pPr>
              <w:pStyle w:val="TAL"/>
            </w:pPr>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C89570B"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88257D" w14:textId="2BDCFBBE" w:rsidR="003D17A9" w:rsidRPr="00073C73" w:rsidRDefault="003D17A9" w:rsidP="003D17A9">
            <w:pPr>
              <w:pStyle w:val="TAL"/>
              <w:rPr>
                <w:b/>
                <w:i/>
              </w:rPr>
            </w:pPr>
            <w:r w:rsidRPr="008A13A2">
              <w:rPr>
                <w:rFonts w:eastAsia="Arial"/>
              </w:rPr>
              <w:t>Scale factor 0.00005 m/s; range 0-0.01275 m/s.</w:t>
            </w:r>
          </w:p>
        </w:tc>
      </w:tr>
      <w:tr w:rsidR="003D17A9" w:rsidRPr="00073C73" w14:paraId="176E0C02" w14:textId="77777777" w:rsidTr="00557BF2">
        <w:trPr>
          <w:cantSplit/>
        </w:trPr>
        <w:tc>
          <w:tcPr>
            <w:tcW w:w="9639" w:type="dxa"/>
          </w:tcPr>
          <w:p w14:paraId="57B26B15" w14:textId="77777777" w:rsidR="003D17A9" w:rsidRPr="00F97DFF" w:rsidRDefault="003D17A9" w:rsidP="003D17A9">
            <w:pPr>
              <w:pStyle w:val="TAL"/>
              <w:rPr>
                <w:rFonts w:eastAsia="Arial"/>
                <w:b/>
                <w:bCs/>
                <w:i/>
                <w:iCs/>
              </w:rPr>
            </w:pPr>
            <w:r w:rsidRPr="00F97DFF">
              <w:rPr>
                <w:rFonts w:eastAsia="Arial"/>
                <w:b/>
                <w:bCs/>
                <w:i/>
                <w:iCs/>
              </w:rPr>
              <w:t>stdDevIonosphereRate</w:t>
            </w:r>
          </w:p>
          <w:p w14:paraId="72C2F44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p>
          <w:p w14:paraId="208B349C" w14:textId="3C21EDA2" w:rsidR="003D17A9" w:rsidRPr="00073C73" w:rsidRDefault="003D17A9" w:rsidP="003D17A9">
            <w:pPr>
              <w:pStyle w:val="TAL"/>
              <w:rPr>
                <w:b/>
                <w:i/>
              </w:rPr>
            </w:pPr>
            <w:r w:rsidRPr="008A13A2">
              <w:rPr>
                <w:rFonts w:eastAsia="Arial"/>
              </w:rPr>
              <w:t>Scale factor 0.00005 m/s; range 0-0.01275 m/s.</w:t>
            </w:r>
          </w:p>
        </w:tc>
      </w:tr>
    </w:tbl>
    <w:p w14:paraId="33DF5DB2" w14:textId="77777777" w:rsidR="009E61AC" w:rsidRPr="00073C73" w:rsidRDefault="009E61AC" w:rsidP="009E61AC">
      <w:pPr>
        <w:rPr>
          <w:b/>
        </w:rPr>
      </w:pP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4"/>
        <w:rPr>
          <w:i/>
        </w:rPr>
      </w:pPr>
      <w:bookmarkStart w:id="1923" w:name="_Toc37680968"/>
      <w:bookmarkStart w:id="1924" w:name="_Toc46486540"/>
      <w:bookmarkStart w:id="1925" w:name="_Toc52546885"/>
      <w:bookmarkStart w:id="1926" w:name="_Toc52547415"/>
      <w:bookmarkStart w:id="1927" w:name="_Toc52547945"/>
      <w:bookmarkStart w:id="1928" w:name="_Toc52548475"/>
      <w:bookmarkStart w:id="1929" w:name="_Toc90719721"/>
      <w:r w:rsidRPr="00073C73">
        <w:rPr>
          <w:i/>
        </w:rPr>
        <w:t>–</w:t>
      </w:r>
      <w:r w:rsidRPr="00073C73">
        <w:rPr>
          <w:i/>
        </w:rPr>
        <w:tab/>
        <w:t>GNSS-SSR-GriddedCorrection</w:t>
      </w:r>
      <w:bookmarkEnd w:id="1923"/>
      <w:bookmarkEnd w:id="1924"/>
      <w:bookmarkEnd w:id="1925"/>
      <w:bookmarkEnd w:id="1926"/>
      <w:bookmarkEnd w:id="1927"/>
      <w:bookmarkEnd w:id="1928"/>
      <w:bookmarkEnd w:id="1929"/>
    </w:p>
    <w:p w14:paraId="4F3CC6C3" w14:textId="2CAF32E6" w:rsidR="009E61AC" w:rsidRPr="00073C73" w:rsidRDefault="009E61AC" w:rsidP="009E61AC">
      <w:r w:rsidRPr="00073C73">
        <w:t xml:space="preserve">The </w:t>
      </w:r>
      <w:bookmarkStart w:id="1930" w:name="_Hlk23624996"/>
      <w:r w:rsidRPr="00073C73">
        <w:t xml:space="preserve">IE </w:t>
      </w:r>
      <w:bookmarkStart w:id="1931" w:name="_Hlk23624848"/>
      <w:r w:rsidRPr="00073C73">
        <w:rPr>
          <w:i/>
        </w:rPr>
        <w:t>GNSS-SSR-GriddedCorrection</w:t>
      </w:r>
      <w:r w:rsidRPr="00073C73">
        <w:rPr>
          <w:noProof/>
        </w:rPr>
        <w:t xml:space="preserve"> </w:t>
      </w:r>
      <w:bookmarkEnd w:id="1930"/>
      <w:bookmarkEnd w:id="1931"/>
      <w:r w:rsidRPr="00073C73">
        <w:rPr>
          <w:noProof/>
        </w:rPr>
        <w:t>is</w:t>
      </w:r>
      <w:r w:rsidRPr="00073C73">
        <w:t xml:space="preserve"> used by the location server to provide troposphere delay correction, together with the residual part of the STEC corrections</w:t>
      </w:r>
      <w:r w:rsidR="003D17A9">
        <w:t xml:space="preserve"> and integrity information</w:t>
      </w:r>
      <w:r w:rsidRPr="00073C73">
        <w:t>.</w:t>
      </w:r>
    </w:p>
    <w:p w14:paraId="69A1FA28" w14:textId="444B8505"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r w:rsidR="003D17A9">
        <w:rPr>
          <w:i/>
        </w:rPr>
        <w:t xml:space="preserve">– </w:t>
      </w:r>
      <w:r w:rsidR="003D17A9" w:rsidRPr="00DF79ED">
        <w:rPr>
          <w:iCs/>
        </w:rPr>
        <w:t xml:space="preserve">except for </w:t>
      </w:r>
      <w:r w:rsidR="003D17A9" w:rsidRPr="00EE5843">
        <w:rPr>
          <w:i/>
        </w:rPr>
        <w:t>SSR-GriddedCorrectionIntegrityParameters</w:t>
      </w:r>
      <w:r w:rsidR="003D17A9" w:rsidRPr="00F97DFF">
        <w:rPr>
          <w:iCs/>
        </w:rPr>
        <w:t xml:space="preserve"> </w:t>
      </w:r>
      <w:r w:rsidR="003D17A9">
        <w:rPr>
          <w:iCs/>
        </w:rPr>
        <w:t xml:space="preserve">and </w:t>
      </w:r>
      <w:r w:rsidR="003D17A9" w:rsidRPr="00FF38A0">
        <w:rPr>
          <w:i/>
        </w:rPr>
        <w:t>TropoDelayIntegrityErrorBounds-r17</w:t>
      </w:r>
      <w:r w:rsidR="003D17A9" w:rsidRPr="00DF79ED">
        <w:rPr>
          <w:i/>
        </w:rPr>
        <w:t xml:space="preserve"> </w:t>
      </w:r>
      <w:r w:rsidR="003D17A9">
        <w:rPr>
          <w:i/>
        </w:rPr>
        <w:t xml:space="preserve">– </w:t>
      </w:r>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1932"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1933" w:name="_Hlk23625147"/>
      <w:r w:rsidRPr="00073C73">
        <w:rPr>
          <w:snapToGrid w:val="0"/>
        </w:rPr>
        <w:t>GNSS-SSR-GriddedCorrection</w:t>
      </w:r>
      <w:bookmarkEnd w:id="1933"/>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1934" w:name="_Hlk23625053"/>
      <w:r w:rsidRPr="00073C73">
        <w:rPr>
          <w:snapToGrid w:val="0"/>
        </w:rPr>
        <w:t>iod-ssr</w:t>
      </w:r>
      <w:bookmarkEnd w:id="1934"/>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1935" w:name="_Hlk23624931"/>
      <w:r w:rsidRPr="00073C73">
        <w:rPr>
          <w:snapToGrid w:val="0"/>
        </w:rPr>
        <w:t>correctionPointSetID</w:t>
      </w:r>
      <w:bookmarkEnd w:id="1935"/>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1CA9F2F5" w14:textId="6E6650DB" w:rsidR="003D17A9" w:rsidRDefault="009E61AC" w:rsidP="003D17A9">
      <w:pPr>
        <w:pStyle w:val="PL"/>
        <w:shd w:val="clear" w:color="auto" w:fill="E6E6E6"/>
        <w:rPr>
          <w:snapToGrid w:val="0"/>
        </w:rPr>
      </w:pPr>
      <w:r w:rsidRPr="00073C73">
        <w:rPr>
          <w:snapToGrid w:val="0"/>
        </w:rPr>
        <w:tab/>
        <w:t>...</w:t>
      </w:r>
      <w:r w:rsidR="003D17A9">
        <w:rPr>
          <w:snapToGrid w:val="0"/>
        </w:rPr>
        <w:t>,</w:t>
      </w:r>
    </w:p>
    <w:p w14:paraId="3EDA7539" w14:textId="77777777" w:rsidR="003D17A9" w:rsidRDefault="003D17A9" w:rsidP="003D17A9">
      <w:pPr>
        <w:pStyle w:val="PL"/>
        <w:shd w:val="clear" w:color="auto" w:fill="E6E6E6"/>
        <w:rPr>
          <w:snapToGrid w:val="0"/>
        </w:rPr>
      </w:pPr>
      <w:r>
        <w:rPr>
          <w:snapToGrid w:val="0"/>
        </w:rPr>
        <w:tab/>
        <w:t>[[</w:t>
      </w:r>
    </w:p>
    <w:p w14:paraId="5DCFEBD7" w14:textId="77777777" w:rsidR="003D17A9" w:rsidRDefault="003D17A9" w:rsidP="003D17A9">
      <w:pPr>
        <w:pStyle w:val="PL"/>
        <w:shd w:val="clear" w:color="auto" w:fill="E6E6E6"/>
        <w:rPr>
          <w:snapToGrid w:val="0"/>
        </w:rPr>
      </w:pPr>
      <w:r>
        <w:rPr>
          <w:snapToGrid w:val="0"/>
        </w:rPr>
        <w:tab/>
        <w:t>ssr-GriddedCorrectionIntegrityParameters-r17</w:t>
      </w:r>
    </w:p>
    <w:p w14:paraId="0C9772AC"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r>
        <w:rPr>
          <w:snapToGrid w:val="0"/>
        </w:rPr>
        <w:t>-r17</w:t>
      </w:r>
    </w:p>
    <w:p w14:paraId="2916E29D"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6D977CAB" w14:textId="6E00685D" w:rsidR="009E61AC" w:rsidRPr="00073C73" w:rsidRDefault="003D17A9" w:rsidP="003D17A9">
      <w:pPr>
        <w:pStyle w:val="PL"/>
        <w:shd w:val="clear" w:color="auto" w:fill="E6E6E6"/>
        <w:rPr>
          <w:snapToGrid w:val="0"/>
        </w:rPr>
      </w:pPr>
      <w:r>
        <w:rPr>
          <w:snapToGrid w:val="0"/>
        </w:rPr>
        <w:tab/>
        <w:t>]]</w:t>
      </w:r>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1936"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1936"/>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4CAB4496" w14:textId="2C29F812" w:rsidR="003D17A9" w:rsidRDefault="009E61AC" w:rsidP="003D17A9">
      <w:pPr>
        <w:pStyle w:val="PL"/>
        <w:shd w:val="clear" w:color="auto" w:fill="E6E6E6"/>
        <w:rPr>
          <w:snapToGrid w:val="0"/>
        </w:rPr>
      </w:pPr>
      <w:r w:rsidRPr="00073C73">
        <w:rPr>
          <w:snapToGrid w:val="0"/>
        </w:rPr>
        <w:tab/>
        <w:t>...</w:t>
      </w:r>
      <w:r w:rsidR="003D17A9">
        <w:rPr>
          <w:snapToGrid w:val="0"/>
        </w:rPr>
        <w:t>,</w:t>
      </w:r>
    </w:p>
    <w:p w14:paraId="61731119" w14:textId="77777777" w:rsidR="003D17A9" w:rsidRDefault="003D17A9" w:rsidP="003D17A9">
      <w:pPr>
        <w:pStyle w:val="PL"/>
        <w:shd w:val="clear" w:color="auto" w:fill="E6E6E6"/>
        <w:rPr>
          <w:snapToGrid w:val="0"/>
        </w:rPr>
      </w:pPr>
      <w:r>
        <w:rPr>
          <w:snapToGrid w:val="0"/>
        </w:rPr>
        <w:tab/>
        <w:t>[[</w:t>
      </w:r>
    </w:p>
    <w:p w14:paraId="1663C76C" w14:textId="77777777" w:rsidR="003D17A9" w:rsidRDefault="003D17A9" w:rsidP="003D17A9">
      <w:pPr>
        <w:pStyle w:val="PL"/>
        <w:shd w:val="clear" w:color="auto" w:fill="E6E6E6"/>
        <w:rPr>
          <w:rFonts w:eastAsia="Courier New" w:cs="Courier New"/>
          <w:color w:val="000000"/>
          <w:szCs w:val="16"/>
        </w:rPr>
      </w:pPr>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bookmarkStart w:id="1937" w:name="_Hlk93990832"/>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bookmarkEnd w:id="1937"/>
    </w:p>
    <w:p w14:paraId="0CE63DD3" w14:textId="77777777" w:rsidR="003D17A9" w:rsidRDefault="003D17A9" w:rsidP="003D17A9">
      <w:pPr>
        <w:pStyle w:val="PL"/>
        <w:shd w:val="clear" w:color="auto" w:fill="E6E6E6"/>
      </w:pPr>
      <w:r>
        <w:tab/>
      </w:r>
      <w:r>
        <w:tab/>
      </w:r>
      <w:r>
        <w:tab/>
      </w:r>
      <w:r>
        <w:tab/>
      </w:r>
      <w:r>
        <w:tab/>
      </w:r>
      <w:r>
        <w:tab/>
      </w:r>
      <w:r>
        <w:tab/>
      </w:r>
      <w:r>
        <w:tab/>
      </w:r>
      <w:r>
        <w:tab/>
      </w:r>
      <w:r>
        <w:tab/>
      </w:r>
      <w:r>
        <w:tab/>
      </w:r>
      <w:r>
        <w:tab/>
      </w:r>
      <w:r>
        <w:tab/>
      </w:r>
      <w:r>
        <w:tab/>
      </w:r>
      <w:r>
        <w:tab/>
      </w:r>
      <w:r>
        <w:tab/>
      </w:r>
      <w:r>
        <w:tab/>
        <w:t>OPTIONAL -- Cond Integrity1</w:t>
      </w:r>
    </w:p>
    <w:p w14:paraId="4E6A7422" w14:textId="77DE74FB" w:rsidR="009E61AC" w:rsidRPr="00073C73" w:rsidRDefault="003D17A9" w:rsidP="003D17A9">
      <w:pPr>
        <w:pStyle w:val="PL"/>
        <w:shd w:val="clear" w:color="auto" w:fill="E6E6E6"/>
        <w:rPr>
          <w:snapToGrid w:val="0"/>
        </w:rPr>
      </w:pPr>
      <w:r>
        <w:tab/>
        <w:t>]]</w:t>
      </w:r>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77777777" w:rsidR="009E61AC" w:rsidRPr="00073C73" w:rsidRDefault="009E61AC" w:rsidP="009E61AC">
      <w:pPr>
        <w:pStyle w:val="PL"/>
        <w:shd w:val="clear" w:color="auto" w:fill="E6E6E6"/>
        <w:rPr>
          <w:snapToGrid w:val="0"/>
        </w:rPr>
      </w:pPr>
      <w:r w:rsidRPr="00073C73">
        <w:rPr>
          <w:snapToGrid w:val="0"/>
        </w:rPr>
        <w:t>}</w:t>
      </w:r>
    </w:p>
    <w:p w14:paraId="03D168D0" w14:textId="77777777" w:rsidR="003D17A9" w:rsidRDefault="003D17A9" w:rsidP="003D17A9">
      <w:pPr>
        <w:pStyle w:val="PL"/>
        <w:shd w:val="clear" w:color="auto" w:fill="E6E6E6"/>
      </w:pPr>
    </w:p>
    <w:p w14:paraId="13AEA8C4" w14:textId="77777777" w:rsidR="003D17A9" w:rsidRDefault="003D17A9" w:rsidP="003D17A9">
      <w:pPr>
        <w:pStyle w:val="PL"/>
        <w:shd w:val="clear" w:color="auto" w:fill="E6E6E6"/>
      </w:pPr>
      <w:r>
        <w:t>SSR-GriddedCorrectionIntegrityParameters-r17 ::= SEQUENCE {</w:t>
      </w:r>
    </w:p>
    <w:p w14:paraId="2E8D1955" w14:textId="77777777" w:rsidR="003D17A9" w:rsidRDefault="003D17A9" w:rsidP="003D17A9">
      <w:pPr>
        <w:pStyle w:val="PL"/>
        <w:shd w:val="clear" w:color="auto" w:fill="E6E6E6"/>
      </w:pPr>
      <w:r>
        <w:tab/>
        <w:t>probOnsetTroposphereFault-r17</w:t>
      </w:r>
      <w:r>
        <w:tab/>
      </w:r>
      <w:r>
        <w:tab/>
      </w:r>
      <w:r>
        <w:tab/>
      </w:r>
      <w:r>
        <w:tab/>
      </w:r>
      <w:r>
        <w:tab/>
        <w:t>INTEGER (0..255),</w:t>
      </w:r>
    </w:p>
    <w:p w14:paraId="76119935" w14:textId="77777777" w:rsidR="003D17A9" w:rsidRDefault="003D17A9" w:rsidP="003D17A9">
      <w:pPr>
        <w:pStyle w:val="PL"/>
        <w:shd w:val="clear" w:color="auto" w:fill="E6E6E6"/>
      </w:pPr>
      <w:r>
        <w:tab/>
        <w:t>meanTroposphereFaultDuration-r17</w:t>
      </w:r>
      <w:r>
        <w:tab/>
      </w:r>
      <w:r>
        <w:tab/>
      </w:r>
      <w:r>
        <w:tab/>
      </w:r>
      <w:r>
        <w:tab/>
        <w:t>INTEGER (1..256),</w:t>
      </w:r>
    </w:p>
    <w:p w14:paraId="1C2F8376" w14:textId="77777777" w:rsidR="003D17A9" w:rsidRDefault="003D17A9" w:rsidP="003D17A9">
      <w:pPr>
        <w:pStyle w:val="PL"/>
        <w:shd w:val="clear" w:color="auto" w:fill="E6E6E6"/>
      </w:pPr>
      <w:r>
        <w:tab/>
        <w:t>troposphereRangeErrorCorrelationTime-r17</w:t>
      </w:r>
      <w:r>
        <w:tab/>
      </w:r>
      <w:r>
        <w:tab/>
        <w:t>INTEGER (1..255)</w:t>
      </w:r>
      <w:r>
        <w:tab/>
        <w:t>OPTIONAL, -- Need ON</w:t>
      </w:r>
    </w:p>
    <w:p w14:paraId="65D30D6C" w14:textId="77777777" w:rsidR="003D17A9" w:rsidRDefault="003D17A9" w:rsidP="003D17A9">
      <w:pPr>
        <w:pStyle w:val="PL"/>
        <w:shd w:val="clear" w:color="auto" w:fill="E6E6E6"/>
      </w:pPr>
      <w:r>
        <w:tab/>
        <w:t>troposphereRangeRateErrorCorrelationTime-r17</w:t>
      </w:r>
      <w:r>
        <w:tab/>
        <w:t>INTEGER (1..255)</w:t>
      </w:r>
      <w:r>
        <w:tab/>
        <w:t>OPTIONAL, -- Cond Integrity2</w:t>
      </w:r>
    </w:p>
    <w:p w14:paraId="6CB6D3FB" w14:textId="77777777" w:rsidR="003D17A9" w:rsidRDefault="003D17A9" w:rsidP="003D17A9">
      <w:pPr>
        <w:pStyle w:val="PL"/>
        <w:shd w:val="clear" w:color="auto" w:fill="E6E6E6"/>
      </w:pPr>
      <w:r>
        <w:tab/>
        <w:t>...</w:t>
      </w:r>
    </w:p>
    <w:p w14:paraId="3CEF25AA" w14:textId="77777777" w:rsidR="003D17A9" w:rsidRDefault="003D17A9" w:rsidP="003D17A9">
      <w:pPr>
        <w:pStyle w:val="PL"/>
        <w:shd w:val="clear" w:color="auto" w:fill="E6E6E6"/>
      </w:pPr>
      <w:r>
        <w:t>}</w:t>
      </w:r>
    </w:p>
    <w:p w14:paraId="3D84D0BC" w14:textId="77777777" w:rsidR="003D17A9" w:rsidRDefault="003D17A9" w:rsidP="003D17A9">
      <w:pPr>
        <w:pStyle w:val="PL"/>
        <w:shd w:val="clear" w:color="auto" w:fill="E6E6E6"/>
      </w:pPr>
    </w:p>
    <w:p w14:paraId="2B489E4E" w14:textId="77777777" w:rsidR="003D17A9" w:rsidRDefault="003D17A9" w:rsidP="003D17A9">
      <w:pPr>
        <w:pStyle w:val="PL"/>
        <w:shd w:val="clear" w:color="auto" w:fill="E6E6E6"/>
      </w:pPr>
      <w:r>
        <w:t>TropoDelayIntegrityErrorBounds-r17 ::= SEQUENCE {</w:t>
      </w:r>
    </w:p>
    <w:p w14:paraId="1BEDE04B" w14:textId="77777777" w:rsidR="003D17A9" w:rsidRDefault="003D17A9" w:rsidP="003D17A9">
      <w:pPr>
        <w:pStyle w:val="PL"/>
        <w:shd w:val="clear" w:color="auto" w:fill="E6E6E6"/>
      </w:pPr>
      <w:r>
        <w:tab/>
        <w:t>meanTroposphereVerticalHydroStaticDelay-r17</w:t>
      </w:r>
      <w:r>
        <w:tab/>
      </w:r>
      <w:r>
        <w:tab/>
      </w:r>
      <w:r>
        <w:tab/>
        <w:t>INTEGER (0..255),</w:t>
      </w:r>
    </w:p>
    <w:p w14:paraId="0FC25B71" w14:textId="77777777" w:rsidR="003D17A9" w:rsidRDefault="003D17A9" w:rsidP="003D17A9">
      <w:pPr>
        <w:pStyle w:val="PL"/>
        <w:shd w:val="clear" w:color="auto" w:fill="E6E6E6"/>
      </w:pPr>
      <w:r>
        <w:tab/>
        <w:t>stdDevTroposphereVerticalHydroStaticDelay-r17</w:t>
      </w:r>
      <w:r>
        <w:tab/>
      </w:r>
      <w:r>
        <w:tab/>
        <w:t>INTEGER (0..255),</w:t>
      </w:r>
    </w:p>
    <w:p w14:paraId="2E3AA863" w14:textId="77777777" w:rsidR="003D17A9" w:rsidRDefault="003D17A9" w:rsidP="003D17A9">
      <w:pPr>
        <w:pStyle w:val="PL"/>
        <w:shd w:val="clear" w:color="auto" w:fill="E6E6E6"/>
      </w:pPr>
      <w:r>
        <w:tab/>
        <w:t>meanTroposphereVerticalWetDelay-r17</w:t>
      </w:r>
      <w:r>
        <w:tab/>
      </w:r>
      <w:r>
        <w:tab/>
      </w:r>
      <w:r>
        <w:tab/>
      </w:r>
      <w:r>
        <w:tab/>
      </w:r>
      <w:r>
        <w:tab/>
        <w:t>INTEGER (0..255),</w:t>
      </w:r>
    </w:p>
    <w:p w14:paraId="1B5AA97F" w14:textId="77777777" w:rsidR="003D17A9" w:rsidRDefault="003D17A9" w:rsidP="003D17A9">
      <w:pPr>
        <w:pStyle w:val="PL"/>
        <w:shd w:val="clear" w:color="auto" w:fill="E6E6E6"/>
      </w:pPr>
      <w:r>
        <w:tab/>
        <w:t>stdDevTroposphereVerticalWetDelay-r17</w:t>
      </w:r>
      <w:r>
        <w:tab/>
      </w:r>
      <w:r>
        <w:tab/>
      </w:r>
      <w:r>
        <w:tab/>
      </w:r>
      <w:r>
        <w:tab/>
        <w:t>INTEGER (0..255),</w:t>
      </w:r>
    </w:p>
    <w:p w14:paraId="00252437" w14:textId="77777777" w:rsidR="003D17A9" w:rsidRDefault="003D17A9" w:rsidP="003D17A9">
      <w:pPr>
        <w:pStyle w:val="PL"/>
        <w:shd w:val="clear" w:color="auto" w:fill="E6E6E6"/>
      </w:pPr>
      <w:r>
        <w:tab/>
        <w:t>meanTroposphereVerticalHydroStaticDelayRate-r17</w:t>
      </w:r>
      <w:r>
        <w:tab/>
      </w:r>
      <w:r>
        <w:tab/>
        <w:t>INTEGER (0..255),</w:t>
      </w:r>
    </w:p>
    <w:p w14:paraId="2BEAF280" w14:textId="77777777" w:rsidR="003D17A9" w:rsidRDefault="003D17A9" w:rsidP="003D17A9">
      <w:pPr>
        <w:pStyle w:val="PL"/>
        <w:shd w:val="clear" w:color="auto" w:fill="E6E6E6"/>
      </w:pPr>
      <w:r>
        <w:tab/>
        <w:t>stdDevTroposphereVerticalHydroStaticDelayRate-r17</w:t>
      </w:r>
      <w:r>
        <w:tab/>
        <w:t>INTEGER (0..255),</w:t>
      </w:r>
    </w:p>
    <w:p w14:paraId="6F65EBE5" w14:textId="77777777" w:rsidR="003D17A9" w:rsidRDefault="003D17A9" w:rsidP="003D17A9">
      <w:pPr>
        <w:pStyle w:val="PL"/>
        <w:shd w:val="clear" w:color="auto" w:fill="E6E6E6"/>
      </w:pPr>
      <w:r>
        <w:lastRenderedPageBreak/>
        <w:tab/>
        <w:t>meanTroposphereVerticalWetDelayRate-r17</w:t>
      </w:r>
      <w:r>
        <w:tab/>
      </w:r>
      <w:r>
        <w:tab/>
      </w:r>
      <w:r>
        <w:tab/>
      </w:r>
      <w:r>
        <w:tab/>
        <w:t>INTEGER (0..255),</w:t>
      </w:r>
    </w:p>
    <w:p w14:paraId="34179EC9" w14:textId="77777777" w:rsidR="003D17A9" w:rsidRDefault="003D17A9" w:rsidP="003D17A9">
      <w:pPr>
        <w:pStyle w:val="PL"/>
        <w:shd w:val="clear" w:color="auto" w:fill="E6E6E6"/>
      </w:pPr>
      <w:r>
        <w:tab/>
        <w:t>stdDevTroposphereVerticalWetDelayRate-r17</w:t>
      </w:r>
      <w:r>
        <w:tab/>
      </w:r>
      <w:r>
        <w:tab/>
      </w:r>
      <w:r>
        <w:tab/>
        <w:t>INTEGER (0..255),</w:t>
      </w:r>
    </w:p>
    <w:p w14:paraId="093362C2" w14:textId="77777777" w:rsidR="003D17A9" w:rsidRDefault="003D17A9" w:rsidP="003D17A9">
      <w:pPr>
        <w:pStyle w:val="PL"/>
        <w:shd w:val="clear" w:color="auto" w:fill="E6E6E6"/>
      </w:pPr>
      <w:r>
        <w:tab/>
        <w:t>...</w:t>
      </w:r>
    </w:p>
    <w:p w14:paraId="7C7E70E6" w14:textId="1EE9BBA6" w:rsidR="009E61AC" w:rsidRDefault="003D17A9" w:rsidP="003D17A9">
      <w:pPr>
        <w:pStyle w:val="PL"/>
        <w:shd w:val="clear" w:color="auto" w:fill="E6E6E6"/>
      </w:pPr>
      <w:r>
        <w:t>}</w:t>
      </w:r>
    </w:p>
    <w:p w14:paraId="07D088C7" w14:textId="77777777" w:rsidR="003D17A9" w:rsidRPr="00073C73" w:rsidRDefault="003D17A9" w:rsidP="003D17A9">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1932"/>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3D17A9" w:rsidRPr="00073C7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073C73" w:rsidRDefault="003D17A9" w:rsidP="005F76BA">
            <w:pPr>
              <w:pStyle w:val="TAL"/>
              <w:rPr>
                <w:i/>
                <w:noProof/>
              </w:rPr>
            </w:pPr>
            <w:r>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073C73" w:rsidRDefault="003D17A9" w:rsidP="005F76BA">
            <w:pPr>
              <w:pStyle w:val="TAL"/>
            </w:pPr>
            <w:r w:rsidRPr="00073C73">
              <w:t xml:space="preserve">The field is mandatory present </w:t>
            </w:r>
            <w:r w:rsidRPr="003D17A9">
              <w:t xml:space="preserve">if </w:t>
            </w:r>
            <w:r w:rsidRPr="00E529B7">
              <w:rPr>
                <w:i/>
                <w:iCs/>
              </w:rPr>
              <w:t>SSR-GriddedCorrectionIntegrityParameters</w:t>
            </w:r>
            <w:r w:rsidRPr="003D17A9">
              <w:t xml:space="preserve"> is present</w:t>
            </w:r>
            <w:r w:rsidRPr="00073C73">
              <w:t>; otherwise it is not present.</w:t>
            </w:r>
          </w:p>
        </w:tc>
      </w:tr>
      <w:tr w:rsidR="003D17A9" w:rsidRPr="00073C7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Default="003D17A9" w:rsidP="005F76BA">
            <w:pPr>
              <w:pStyle w:val="TAL"/>
              <w:rPr>
                <w:i/>
                <w:noProof/>
              </w:rPr>
            </w:pPr>
            <w:r>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073C73" w:rsidRDefault="003D17A9" w:rsidP="005F76BA">
            <w:pPr>
              <w:pStyle w:val="TAL"/>
            </w:pPr>
            <w:r w:rsidRPr="00073C73">
              <w:t xml:space="preserve">The field is mandatory present </w:t>
            </w:r>
            <w:r w:rsidRPr="003D17A9">
              <w:t xml:space="preserve">if </w:t>
            </w:r>
            <w:r w:rsidRPr="00E529B7">
              <w:rPr>
                <w:i/>
                <w:iCs/>
              </w:rPr>
              <w:t>troposphereRangeErrorCorrelationTime</w:t>
            </w:r>
            <w:r w:rsidRPr="003D17A9">
              <w:t xml:space="preserve"> is present;</w:t>
            </w:r>
            <w:r w:rsidRPr="00073C73">
              <w:t xml:space="preserve"> otherwise it is not present.</w:t>
            </w:r>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1938" w:name="_Hlk20828305"/>
            <w:r w:rsidRPr="00073C73">
              <w:rPr>
                <w:i/>
              </w:rPr>
              <w:lastRenderedPageBreak/>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1939"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1939"/>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752048" w:rsidRPr="00073C73" w14:paraId="7221A338" w14:textId="77777777" w:rsidTr="00557BF2">
        <w:trPr>
          <w:cantSplit/>
        </w:trPr>
        <w:tc>
          <w:tcPr>
            <w:tcW w:w="9639" w:type="dxa"/>
          </w:tcPr>
          <w:p w14:paraId="162804CA" w14:textId="77777777" w:rsidR="00752048" w:rsidRDefault="00752048" w:rsidP="00752048">
            <w:pPr>
              <w:pStyle w:val="TAL"/>
              <w:rPr>
                <w:b/>
                <w:i/>
                <w:snapToGrid w:val="0"/>
              </w:rPr>
            </w:pPr>
            <w:r w:rsidRPr="00AA1A02">
              <w:rPr>
                <w:b/>
                <w:i/>
                <w:snapToGrid w:val="0"/>
              </w:rPr>
              <w:t>probOnsetTroposphereFault</w:t>
            </w:r>
          </w:p>
          <w:p w14:paraId="184C691D" w14:textId="77777777" w:rsidR="00752048" w:rsidRPr="000D7390" w:rsidRDefault="00752048" w:rsidP="00752048">
            <w:pPr>
              <w:pStyle w:val="TAL"/>
            </w:pPr>
            <w:r w:rsidRPr="000D7390">
              <w:rPr>
                <w:snapToGrid w:val="0"/>
              </w:rPr>
              <w:t>This field specifies the Probability of Onset of Troposphere Fault per Time Unit which is the probability of occurrence of troposphere error to exceed the residual error bound for more than the Time to Alert (TTA)</w:t>
            </w:r>
            <w:r>
              <w:rPr>
                <w:snapToGrid w:val="0"/>
              </w:rPr>
              <w:t xml:space="preserve"> </w:t>
            </w:r>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r>
              <w:rPr>
                <w:snapToGrid w:val="0"/>
              </w:rPr>
              <w:t xml:space="preserve"> </w:t>
            </w:r>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r>
              <w:rPr>
                <w:snapToGrid w:val="0"/>
              </w:rPr>
              <w:t xml:space="preserve"> </w:t>
            </w:r>
            <w:r>
              <w:rPr>
                <w:rFonts w:eastAsia="Arial"/>
              </w:rPr>
              <w:t xml:space="preserve">and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8D0823F" w14:textId="46694C0F" w:rsidR="00752048" w:rsidRPr="00073C73" w:rsidRDefault="00752048" w:rsidP="00752048">
            <w:pPr>
              <w:pStyle w:val="TAL"/>
              <w:rPr>
                <w:b/>
                <w:i/>
                <w:snapToGrid w:val="0"/>
              </w:rPr>
            </w:pPr>
            <w:r w:rsidRPr="000D7390">
              <w:rPr>
                <w:snapToGrid w:val="0"/>
              </w:rPr>
              <w:t>The probability is calculated by P=10</w:t>
            </w:r>
            <w:r w:rsidRPr="000D7390">
              <w:rPr>
                <w:snapToGrid w:val="0"/>
                <w:vertAlign w:val="superscript"/>
              </w:rPr>
              <w:t>-0.04n</w:t>
            </w:r>
            <w:r w:rsidRPr="000D7390">
              <w:rPr>
                <w:snapToGrid w:val="0"/>
              </w:rPr>
              <w:t xml:space="preserve"> [hou</w:t>
            </w:r>
            <w:r>
              <w:rPr>
                <w:snapToGrid w:val="0"/>
              </w:rPr>
              <w:t>r</w:t>
            </w:r>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r w:rsidRPr="000D7390">
              <w:rPr>
                <w:i/>
                <w:iCs/>
                <w:snapToGrid w:val="0"/>
              </w:rPr>
              <w:t>probOnsetTroposphereFault</w:t>
            </w:r>
            <w:r w:rsidRPr="000D7390">
              <w:rPr>
                <w:snapToGrid w:val="0"/>
              </w:rPr>
              <w:t xml:space="preserve"> and the range is 10</w:t>
            </w:r>
            <w:r w:rsidRPr="000D7390">
              <w:rPr>
                <w:snapToGrid w:val="0"/>
                <w:vertAlign w:val="superscript"/>
              </w:rPr>
              <w:t>-10.2</w:t>
            </w:r>
            <w:r w:rsidRPr="000D7390">
              <w:rPr>
                <w:snapToGrid w:val="0"/>
              </w:rPr>
              <w:t xml:space="preserve"> to 1 per hour.</w:t>
            </w:r>
          </w:p>
        </w:tc>
      </w:tr>
      <w:tr w:rsidR="00752048" w:rsidRPr="00073C73" w14:paraId="1AD18FD1" w14:textId="77777777" w:rsidTr="00557BF2">
        <w:trPr>
          <w:cantSplit/>
        </w:trPr>
        <w:tc>
          <w:tcPr>
            <w:tcW w:w="9639" w:type="dxa"/>
          </w:tcPr>
          <w:p w14:paraId="5097C313" w14:textId="77777777" w:rsidR="00752048" w:rsidRDefault="00752048" w:rsidP="00752048">
            <w:pPr>
              <w:pStyle w:val="TAL"/>
              <w:rPr>
                <w:b/>
                <w:i/>
                <w:snapToGrid w:val="0"/>
              </w:rPr>
            </w:pPr>
            <w:r w:rsidRPr="00AA1A02">
              <w:rPr>
                <w:b/>
                <w:i/>
                <w:snapToGrid w:val="0"/>
              </w:rPr>
              <w:t xml:space="preserve">meanTroposphereFaultDuration </w:t>
            </w:r>
          </w:p>
          <w:p w14:paraId="692391C2" w14:textId="77777777" w:rsidR="00752048" w:rsidRDefault="00752048" w:rsidP="00752048">
            <w:pPr>
              <w:pStyle w:val="TAL"/>
              <w:rPr>
                <w:bCs/>
                <w:iCs/>
              </w:rPr>
            </w:pPr>
            <w:r w:rsidRPr="000D7390">
              <w:rPr>
                <w:bCs/>
                <w:iCs/>
                <w:snapToGrid w:val="0"/>
              </w:rPr>
              <w:t>This field specifies the Mean Troposphere Fault Duration which is the mean duration between when a troposphere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662E5722" w14:textId="149BA1DC" w:rsidR="00752048" w:rsidRPr="00073C73" w:rsidRDefault="00752048" w:rsidP="00752048">
            <w:pPr>
              <w:pStyle w:val="TAL"/>
              <w:rPr>
                <w:b/>
                <w:i/>
                <w:snapToGrid w:val="0"/>
              </w:rPr>
            </w:pPr>
            <w:r w:rsidRPr="000D7390">
              <w:rPr>
                <w:bCs/>
                <w:iCs/>
                <w:snapToGrid w:val="0"/>
              </w:rPr>
              <w:t>Scale factor 1 s; range 1-256 s.</w:t>
            </w:r>
          </w:p>
        </w:tc>
      </w:tr>
      <w:tr w:rsidR="00752048" w:rsidRPr="00073C73" w14:paraId="63DB0022" w14:textId="77777777" w:rsidTr="00557BF2">
        <w:trPr>
          <w:cantSplit/>
        </w:trPr>
        <w:tc>
          <w:tcPr>
            <w:tcW w:w="9639" w:type="dxa"/>
          </w:tcPr>
          <w:p w14:paraId="319D3B5B" w14:textId="77777777" w:rsidR="00752048" w:rsidRDefault="00752048" w:rsidP="00752048">
            <w:pPr>
              <w:pStyle w:val="TAL"/>
              <w:rPr>
                <w:b/>
                <w:i/>
                <w:snapToGrid w:val="0"/>
              </w:rPr>
            </w:pPr>
            <w:r w:rsidRPr="00AA1A02">
              <w:rPr>
                <w:b/>
                <w:i/>
                <w:snapToGrid w:val="0"/>
              </w:rPr>
              <w:t>troposphereRangeErrorCorrelationTime</w:t>
            </w:r>
          </w:p>
          <w:p w14:paraId="77FAE201" w14:textId="77777777" w:rsidR="00752048" w:rsidRPr="008A13A2" w:rsidRDefault="00752048" w:rsidP="00752048">
            <w:pPr>
              <w:pStyle w:val="TAL"/>
              <w:rPr>
                <w:rFonts w:eastAsia="Arial"/>
              </w:rPr>
            </w:pPr>
            <w:r w:rsidRPr="008A13A2">
              <w:rPr>
                <w:rFonts w:eastAsia="Arial"/>
              </w:rPr>
              <w:t>This field specifies the Troposphere Range Error Correlation Time which is the upper bound of the correlation time of the troposphere residual range error.</w:t>
            </w:r>
          </w:p>
          <w:p w14:paraId="6EBD394C" w14:textId="77777777" w:rsidR="00752048" w:rsidRPr="008A13A2" w:rsidRDefault="00752048" w:rsidP="00752048">
            <w:pPr>
              <w:pStyle w:val="TAL"/>
              <w:rPr>
                <w:rFonts w:eastAsia="Arial"/>
              </w:rPr>
            </w:pPr>
            <w:r w:rsidRPr="008A13A2">
              <w:rPr>
                <w:rFonts w:eastAsia="Arial"/>
              </w:rPr>
              <w:t>The time is calculated using:</w:t>
            </w:r>
          </w:p>
          <w:p w14:paraId="6C4BF90A" w14:textId="77777777" w:rsidR="00752048" w:rsidRDefault="00752048" w:rsidP="00752048">
            <w:pPr>
              <w:pStyle w:val="TAL"/>
              <w:rPr>
                <w:b/>
                <w:i/>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3EE4A000" w14:textId="399DEC25"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39CB68F" w14:textId="77777777" w:rsidTr="00557BF2">
        <w:trPr>
          <w:cantSplit/>
        </w:trPr>
        <w:tc>
          <w:tcPr>
            <w:tcW w:w="9639" w:type="dxa"/>
          </w:tcPr>
          <w:p w14:paraId="7A79167D" w14:textId="77777777" w:rsidR="00752048" w:rsidRDefault="00752048" w:rsidP="00752048">
            <w:pPr>
              <w:pStyle w:val="TAL"/>
              <w:rPr>
                <w:b/>
                <w:i/>
                <w:snapToGrid w:val="0"/>
              </w:rPr>
            </w:pPr>
            <w:r w:rsidRPr="00AA1A02">
              <w:rPr>
                <w:b/>
                <w:i/>
                <w:snapToGrid w:val="0"/>
              </w:rPr>
              <w:lastRenderedPageBreak/>
              <w:t>troposphereRangeRateErrorCorrelationTime</w:t>
            </w:r>
          </w:p>
          <w:p w14:paraId="1260AB74"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p>
          <w:p w14:paraId="219E464D"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The time is calculated using:</w:t>
            </w:r>
          </w:p>
          <w:p w14:paraId="4FFBC48C" w14:textId="77777777" w:rsidR="00752048" w:rsidRDefault="00752048" w:rsidP="00752048">
            <w:pPr>
              <w:pStyle w:val="TAL"/>
              <w:rPr>
                <w:bCs/>
                <w:iCs/>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79C19C79" w14:textId="08B02121"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010329B" w14:textId="77777777" w:rsidTr="00557BF2">
        <w:trPr>
          <w:cantSplit/>
        </w:trPr>
        <w:tc>
          <w:tcPr>
            <w:tcW w:w="9639" w:type="dxa"/>
          </w:tcPr>
          <w:p w14:paraId="67F3A289" w14:textId="77777777" w:rsidR="00752048" w:rsidRPr="000D7390" w:rsidRDefault="00752048" w:rsidP="00752048">
            <w:pPr>
              <w:pStyle w:val="TAL"/>
              <w:rPr>
                <w:b/>
                <w:bCs/>
                <w:i/>
                <w:iCs/>
                <w:snapToGrid w:val="0"/>
              </w:rPr>
            </w:pPr>
            <w:r w:rsidRPr="000D7390">
              <w:rPr>
                <w:b/>
                <w:bCs/>
                <w:i/>
                <w:iCs/>
                <w:snapToGrid w:val="0"/>
              </w:rPr>
              <w:t>meanTroposphereVerticalHydroStaticDelay</w:t>
            </w:r>
          </w:p>
          <w:p w14:paraId="08AF60C7" w14:textId="77777777" w:rsidR="00752048" w:rsidRPr="006B378A" w:rsidRDefault="00752048" w:rsidP="00752048">
            <w:pPr>
              <w:pStyle w:val="TAL"/>
              <w:rPr>
                <w:snapToGrid w:val="0"/>
              </w:rPr>
            </w:pPr>
            <w:r w:rsidRPr="006B378A">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43DB021"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7E61FC12" w14:textId="3D9AAA38" w:rsidR="00752048" w:rsidRPr="00073C73" w:rsidRDefault="00752048" w:rsidP="00752048">
            <w:pPr>
              <w:pStyle w:val="TAL"/>
              <w:rPr>
                <w:b/>
                <w:i/>
                <w:snapToGrid w:val="0"/>
              </w:rPr>
            </w:pPr>
            <w:r w:rsidRPr="006B378A">
              <w:rPr>
                <w:snapToGrid w:val="0"/>
              </w:rPr>
              <w:t>Scale factor 0.005 m; range 0-1.275 m.</w:t>
            </w:r>
          </w:p>
        </w:tc>
      </w:tr>
      <w:tr w:rsidR="00752048" w:rsidRPr="00073C73" w14:paraId="231C25CB" w14:textId="77777777" w:rsidTr="00557BF2">
        <w:trPr>
          <w:cantSplit/>
        </w:trPr>
        <w:tc>
          <w:tcPr>
            <w:tcW w:w="9639" w:type="dxa"/>
          </w:tcPr>
          <w:p w14:paraId="71810414" w14:textId="77777777" w:rsidR="00752048" w:rsidRPr="000D7390" w:rsidRDefault="00752048" w:rsidP="00752048">
            <w:pPr>
              <w:pStyle w:val="TAL"/>
              <w:rPr>
                <w:b/>
                <w:bCs/>
                <w:i/>
                <w:iCs/>
                <w:snapToGrid w:val="0"/>
              </w:rPr>
            </w:pPr>
            <w:r w:rsidRPr="000D7390">
              <w:rPr>
                <w:b/>
                <w:bCs/>
                <w:i/>
                <w:iCs/>
                <w:snapToGrid w:val="0"/>
              </w:rPr>
              <w:t>stdDevTroposphereVerticalHydroStaticDelay</w:t>
            </w:r>
          </w:p>
          <w:p w14:paraId="7D865605" w14:textId="77777777" w:rsidR="00752048" w:rsidRPr="006B378A" w:rsidRDefault="00752048" w:rsidP="00752048">
            <w:pPr>
              <w:pStyle w:val="TAL"/>
              <w:rPr>
                <w:snapToGrid w:val="0"/>
              </w:rPr>
            </w:pPr>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073C73" w:rsidRDefault="00752048" w:rsidP="00752048">
            <w:pPr>
              <w:pStyle w:val="TAL"/>
              <w:rPr>
                <w:b/>
                <w:i/>
                <w:snapToGrid w:val="0"/>
              </w:rPr>
            </w:pPr>
            <w:r w:rsidRPr="006B378A">
              <w:rPr>
                <w:snapToGrid w:val="0"/>
              </w:rPr>
              <w:t>Scale factor 0.005 m; range 0-1.275 m.</w:t>
            </w:r>
          </w:p>
        </w:tc>
      </w:tr>
      <w:tr w:rsidR="00752048" w:rsidRPr="00073C73" w14:paraId="55B078D8" w14:textId="77777777" w:rsidTr="00557BF2">
        <w:trPr>
          <w:cantSplit/>
        </w:trPr>
        <w:tc>
          <w:tcPr>
            <w:tcW w:w="9639" w:type="dxa"/>
          </w:tcPr>
          <w:p w14:paraId="5C19FEE0" w14:textId="77777777" w:rsidR="00752048" w:rsidRPr="000D7390" w:rsidRDefault="00752048" w:rsidP="00752048">
            <w:pPr>
              <w:pStyle w:val="TAL"/>
              <w:rPr>
                <w:b/>
                <w:bCs/>
                <w:i/>
                <w:iCs/>
                <w:snapToGrid w:val="0"/>
              </w:rPr>
            </w:pPr>
            <w:r w:rsidRPr="000D7390">
              <w:rPr>
                <w:b/>
                <w:bCs/>
                <w:i/>
                <w:iCs/>
                <w:snapToGrid w:val="0"/>
              </w:rPr>
              <w:t xml:space="preserve">meanTroposphereVerticalWetDelay </w:t>
            </w:r>
          </w:p>
          <w:p w14:paraId="6C53D0E8" w14:textId="77777777" w:rsidR="00752048" w:rsidRPr="006B378A" w:rsidRDefault="00752048" w:rsidP="00752048">
            <w:pPr>
              <w:pStyle w:val="TAL"/>
              <w:rPr>
                <w:snapToGrid w:val="0"/>
              </w:rPr>
            </w:pPr>
            <w:r w:rsidRPr="006B378A">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A46B67" w:rsidRDefault="00752048" w:rsidP="00752048">
            <w:pPr>
              <w:pStyle w:val="TAL"/>
            </w:pPr>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EC243E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22D1622F" w14:textId="6DB30F50" w:rsidR="00752048" w:rsidRPr="00073C73" w:rsidRDefault="00752048" w:rsidP="00752048">
            <w:pPr>
              <w:pStyle w:val="TAL"/>
              <w:rPr>
                <w:b/>
                <w:i/>
                <w:snapToGrid w:val="0"/>
              </w:rPr>
            </w:pPr>
            <w:r w:rsidRPr="006B378A">
              <w:rPr>
                <w:snapToGrid w:val="0"/>
              </w:rPr>
              <w:t>Scale factor 0.005 m; range 0-1.275 m.</w:t>
            </w:r>
          </w:p>
        </w:tc>
      </w:tr>
      <w:tr w:rsidR="00752048" w:rsidRPr="00073C73" w14:paraId="06124A31" w14:textId="77777777" w:rsidTr="00557BF2">
        <w:trPr>
          <w:cantSplit/>
        </w:trPr>
        <w:tc>
          <w:tcPr>
            <w:tcW w:w="9639" w:type="dxa"/>
          </w:tcPr>
          <w:p w14:paraId="095F6494" w14:textId="77777777" w:rsidR="00752048" w:rsidRPr="000D7390" w:rsidRDefault="00752048" w:rsidP="00752048">
            <w:pPr>
              <w:pStyle w:val="TAL"/>
              <w:rPr>
                <w:b/>
                <w:bCs/>
                <w:i/>
                <w:iCs/>
                <w:snapToGrid w:val="0"/>
              </w:rPr>
            </w:pPr>
            <w:r w:rsidRPr="000D7390">
              <w:rPr>
                <w:b/>
                <w:bCs/>
                <w:i/>
                <w:iCs/>
                <w:snapToGrid w:val="0"/>
              </w:rPr>
              <w:t xml:space="preserve">stdDevTroposphereVerticalWetDelay </w:t>
            </w:r>
          </w:p>
          <w:p w14:paraId="2BA246A0" w14:textId="77777777" w:rsidR="00752048" w:rsidRPr="006B378A" w:rsidRDefault="00752048" w:rsidP="00752048">
            <w:pPr>
              <w:pStyle w:val="TAL"/>
              <w:rPr>
                <w:snapToGrid w:val="0"/>
              </w:rPr>
            </w:pPr>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073C73" w:rsidRDefault="00752048" w:rsidP="00752048">
            <w:pPr>
              <w:pStyle w:val="TAL"/>
              <w:rPr>
                <w:b/>
                <w:i/>
                <w:snapToGrid w:val="0"/>
              </w:rPr>
            </w:pPr>
            <w:r w:rsidRPr="006B378A">
              <w:rPr>
                <w:snapToGrid w:val="0"/>
              </w:rPr>
              <w:t>Scale factor 0.005 m; range 0-1.275 m.</w:t>
            </w:r>
          </w:p>
        </w:tc>
      </w:tr>
      <w:tr w:rsidR="00752048" w:rsidRPr="00073C73" w14:paraId="327DF418" w14:textId="77777777" w:rsidTr="00557BF2">
        <w:trPr>
          <w:cantSplit/>
        </w:trPr>
        <w:tc>
          <w:tcPr>
            <w:tcW w:w="9639" w:type="dxa"/>
          </w:tcPr>
          <w:p w14:paraId="38911730" w14:textId="77777777" w:rsidR="00752048" w:rsidRPr="000D7390" w:rsidRDefault="00752048" w:rsidP="00752048">
            <w:pPr>
              <w:pStyle w:val="TAL"/>
              <w:rPr>
                <w:b/>
                <w:bCs/>
                <w:i/>
                <w:iCs/>
                <w:snapToGrid w:val="0"/>
              </w:rPr>
            </w:pPr>
            <w:r w:rsidRPr="000D7390">
              <w:rPr>
                <w:b/>
                <w:bCs/>
                <w:i/>
                <w:iCs/>
                <w:snapToGrid w:val="0"/>
              </w:rPr>
              <w:t>meanTroposphereVerticalHydroStaticDelayRate</w:t>
            </w:r>
          </w:p>
          <w:p w14:paraId="313364DB" w14:textId="77777777" w:rsidR="00752048" w:rsidRPr="006B378A" w:rsidRDefault="00752048" w:rsidP="00752048">
            <w:pPr>
              <w:pStyle w:val="TAL"/>
              <w:rPr>
                <w:snapToGrid w:val="0"/>
              </w:rPr>
            </w:pPr>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C7169B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33B499D3" w14:textId="55F0BF22" w:rsidR="00752048" w:rsidRPr="00073C73" w:rsidRDefault="00752048" w:rsidP="00752048">
            <w:pPr>
              <w:pStyle w:val="TAL"/>
              <w:rPr>
                <w:b/>
                <w:i/>
                <w:snapToGrid w:val="0"/>
              </w:rPr>
            </w:pPr>
            <w:r w:rsidRPr="006B378A">
              <w:rPr>
                <w:snapToGrid w:val="0"/>
              </w:rPr>
              <w:t>Scale factor 0.00005 m/s; range 0-0.01275 m/s.</w:t>
            </w:r>
          </w:p>
        </w:tc>
      </w:tr>
      <w:tr w:rsidR="00752048" w:rsidRPr="00073C73" w14:paraId="43DEE799" w14:textId="77777777" w:rsidTr="00557BF2">
        <w:trPr>
          <w:cantSplit/>
        </w:trPr>
        <w:tc>
          <w:tcPr>
            <w:tcW w:w="9639" w:type="dxa"/>
          </w:tcPr>
          <w:p w14:paraId="0FE163BB" w14:textId="77777777" w:rsidR="00752048" w:rsidRPr="000D7390" w:rsidRDefault="00752048" w:rsidP="00752048">
            <w:pPr>
              <w:pStyle w:val="TAL"/>
              <w:rPr>
                <w:b/>
                <w:bCs/>
                <w:i/>
                <w:iCs/>
                <w:snapToGrid w:val="0"/>
              </w:rPr>
            </w:pPr>
            <w:r w:rsidRPr="000D7390">
              <w:rPr>
                <w:b/>
                <w:bCs/>
                <w:i/>
                <w:iCs/>
                <w:snapToGrid w:val="0"/>
              </w:rPr>
              <w:t>stdDevTroposphereVerticalHydroStaticDelayRate</w:t>
            </w:r>
          </w:p>
          <w:p w14:paraId="54BBB162" w14:textId="77777777" w:rsidR="00752048" w:rsidRPr="00101498" w:rsidRDefault="00752048" w:rsidP="00752048">
            <w:pPr>
              <w:pStyle w:val="TAL"/>
              <w:rPr>
                <w:snapToGrid w:val="0"/>
              </w:rPr>
            </w:pPr>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696053AB" w14:textId="77777777" w:rsidTr="00557BF2">
        <w:trPr>
          <w:cantSplit/>
        </w:trPr>
        <w:tc>
          <w:tcPr>
            <w:tcW w:w="9639" w:type="dxa"/>
          </w:tcPr>
          <w:p w14:paraId="3359F4E5" w14:textId="77777777" w:rsidR="00752048" w:rsidRPr="000D7390" w:rsidRDefault="00752048" w:rsidP="00752048">
            <w:pPr>
              <w:pStyle w:val="TAL"/>
              <w:rPr>
                <w:b/>
                <w:bCs/>
                <w:i/>
                <w:iCs/>
                <w:snapToGrid w:val="0"/>
              </w:rPr>
            </w:pPr>
            <w:r w:rsidRPr="000D7390">
              <w:rPr>
                <w:b/>
                <w:bCs/>
                <w:i/>
                <w:iCs/>
                <w:snapToGrid w:val="0"/>
              </w:rPr>
              <w:t>meanTroposphereVerticalWetDelayRate</w:t>
            </w:r>
          </w:p>
          <w:p w14:paraId="1D14C84A" w14:textId="77777777" w:rsidR="00752048" w:rsidRPr="00101498" w:rsidRDefault="00752048" w:rsidP="00752048">
            <w:pPr>
              <w:pStyle w:val="TAL"/>
              <w:rPr>
                <w:snapToGrid w:val="0"/>
              </w:rPr>
            </w:pPr>
            <w:r w:rsidRPr="00101498">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101498" w:rsidRDefault="00752048" w:rsidP="00752048">
            <w:pPr>
              <w:pStyle w:val="TAL"/>
              <w:rPr>
                <w:snapToGrid w:val="0"/>
              </w:rPr>
            </w:pPr>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23AC7FE" w14:textId="77777777" w:rsidR="00752048" w:rsidRPr="00101498" w:rsidRDefault="00752048" w:rsidP="00752048">
            <w:pPr>
              <w:pStyle w:val="TAL"/>
              <w:rPr>
                <w:snapToGrid w:val="0"/>
              </w:rPr>
            </w:pPr>
            <w:r w:rsidRPr="00101498">
              <w:rPr>
                <w:snapToGrid w:val="0"/>
              </w:rPr>
              <w:t>This IRallocation is a fraction of the Target Integrity Risk that represents the integrity risk budget available.</w:t>
            </w:r>
          </w:p>
          <w:p w14:paraId="56612F4C" w14:textId="0417548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32C582D4" w14:textId="77777777" w:rsidTr="00557BF2">
        <w:trPr>
          <w:cantSplit/>
        </w:trPr>
        <w:tc>
          <w:tcPr>
            <w:tcW w:w="9639" w:type="dxa"/>
          </w:tcPr>
          <w:p w14:paraId="0E11D506" w14:textId="77777777" w:rsidR="00752048" w:rsidRPr="000D7390" w:rsidRDefault="00752048" w:rsidP="00752048">
            <w:pPr>
              <w:pStyle w:val="TAL"/>
              <w:rPr>
                <w:b/>
                <w:bCs/>
                <w:i/>
                <w:iCs/>
                <w:snapToGrid w:val="0"/>
              </w:rPr>
            </w:pPr>
            <w:r w:rsidRPr="000D7390">
              <w:rPr>
                <w:b/>
                <w:bCs/>
                <w:i/>
                <w:iCs/>
                <w:snapToGrid w:val="0"/>
              </w:rPr>
              <w:t xml:space="preserve">stdDevTroposphereVerticalWetDelayRate </w:t>
            </w:r>
          </w:p>
          <w:p w14:paraId="5D25F9D4" w14:textId="77777777" w:rsidR="00752048" w:rsidRPr="000D7390" w:rsidRDefault="00752048" w:rsidP="00752048">
            <w:pPr>
              <w:pStyle w:val="TAL"/>
              <w:rPr>
                <w:snapToGrid w:val="0"/>
              </w:rPr>
            </w:pPr>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073C73" w:rsidRDefault="00752048" w:rsidP="00752048">
            <w:pPr>
              <w:pStyle w:val="TAL"/>
              <w:rPr>
                <w:b/>
                <w:i/>
                <w:snapToGrid w:val="0"/>
              </w:rPr>
            </w:pPr>
            <w:r w:rsidRPr="000D7390">
              <w:rPr>
                <w:snapToGrid w:val="0"/>
              </w:rPr>
              <w:t>Scale factor 0.00005 m/s; range 0-0.01275 m/s.</w:t>
            </w:r>
          </w:p>
        </w:tc>
      </w:tr>
      <w:bookmarkEnd w:id="1938"/>
    </w:tbl>
    <w:p w14:paraId="767FDFE6" w14:textId="77777777" w:rsidR="009E61AC" w:rsidRPr="00073C73" w:rsidRDefault="009E61AC"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lastRenderedPageBreak/>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4"/>
      </w:pPr>
      <w:bookmarkStart w:id="1940" w:name="_Toc37680969"/>
      <w:bookmarkStart w:id="1941" w:name="_Toc46486541"/>
      <w:bookmarkStart w:id="1942" w:name="_Toc52546886"/>
      <w:bookmarkStart w:id="1943" w:name="_Toc52547416"/>
      <w:bookmarkStart w:id="1944" w:name="_Toc52547946"/>
      <w:bookmarkStart w:id="1945" w:name="_Toc52548476"/>
      <w:bookmarkStart w:id="1946" w:name="_Toc90719722"/>
      <w:r w:rsidRPr="00073C73">
        <w:t>–</w:t>
      </w:r>
      <w:r w:rsidRPr="00073C73">
        <w:tab/>
      </w:r>
      <w:r w:rsidRPr="00073C73">
        <w:rPr>
          <w:i/>
          <w:snapToGrid w:val="0"/>
          <w:lang w:eastAsia="zh-CN"/>
        </w:rPr>
        <w:t>NavIC</w:t>
      </w:r>
      <w:r w:rsidRPr="00073C73">
        <w:rPr>
          <w:i/>
          <w:snapToGrid w:val="0"/>
        </w:rPr>
        <w:t>-DifferentialCorrections</w:t>
      </w:r>
      <w:bookmarkEnd w:id="1940"/>
      <w:bookmarkEnd w:id="1941"/>
      <w:bookmarkEnd w:id="1942"/>
      <w:bookmarkEnd w:id="1943"/>
      <w:bookmarkEnd w:id="1944"/>
      <w:bookmarkEnd w:id="1945"/>
      <w:bookmarkEnd w:id="1946"/>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lastRenderedPageBreak/>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4"/>
        <w:rPr>
          <w:lang w:eastAsia="zh-CN"/>
        </w:rPr>
      </w:pPr>
      <w:bookmarkStart w:id="1947" w:name="_Toc37680970"/>
      <w:bookmarkStart w:id="1948" w:name="_Toc46486542"/>
      <w:bookmarkStart w:id="1949" w:name="_Toc52546887"/>
      <w:bookmarkStart w:id="1950" w:name="_Toc52547417"/>
      <w:bookmarkStart w:id="1951" w:name="_Toc52547947"/>
      <w:bookmarkStart w:id="1952" w:name="_Toc52548477"/>
      <w:bookmarkStart w:id="1953"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1947"/>
      <w:bookmarkEnd w:id="1948"/>
      <w:bookmarkEnd w:id="1949"/>
      <w:bookmarkEnd w:id="1950"/>
      <w:bookmarkEnd w:id="1951"/>
      <w:bookmarkEnd w:id="1952"/>
      <w:bookmarkEnd w:id="1953"/>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lastRenderedPageBreak/>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4"/>
      </w:pPr>
      <w:bookmarkStart w:id="1954" w:name="_Toc27765280"/>
      <w:bookmarkStart w:id="1955" w:name="_Toc37680971"/>
      <w:bookmarkStart w:id="1956" w:name="_Toc46486543"/>
      <w:bookmarkStart w:id="1957" w:name="_Toc52546888"/>
      <w:bookmarkStart w:id="1958" w:name="_Toc52547418"/>
      <w:bookmarkStart w:id="1959" w:name="_Toc52547948"/>
      <w:bookmarkStart w:id="1960" w:name="_Toc52548478"/>
      <w:bookmarkStart w:id="1961" w:name="_Toc90719724"/>
      <w:r w:rsidRPr="00073C73">
        <w:t>6.5.2.3</w:t>
      </w:r>
      <w:r w:rsidRPr="00073C73">
        <w:tab/>
        <w:t>GNSS Assistance Data Request</w:t>
      </w:r>
      <w:bookmarkEnd w:id="1954"/>
      <w:bookmarkEnd w:id="1955"/>
      <w:bookmarkEnd w:id="1956"/>
      <w:bookmarkEnd w:id="1957"/>
      <w:bookmarkEnd w:id="1958"/>
      <w:bookmarkEnd w:id="1959"/>
      <w:bookmarkEnd w:id="1960"/>
      <w:bookmarkEnd w:id="1961"/>
    </w:p>
    <w:p w14:paraId="7D37A13C" w14:textId="77777777" w:rsidR="002B1632" w:rsidRPr="00073C73" w:rsidRDefault="002B1632" w:rsidP="002D60CB">
      <w:pPr>
        <w:pStyle w:val="4"/>
      </w:pPr>
      <w:bookmarkStart w:id="1962" w:name="_Toc27765281"/>
      <w:bookmarkStart w:id="1963" w:name="_Toc37680972"/>
      <w:bookmarkStart w:id="1964" w:name="_Toc46486544"/>
      <w:bookmarkStart w:id="1965" w:name="_Toc52546889"/>
      <w:bookmarkStart w:id="1966" w:name="_Toc52547419"/>
      <w:bookmarkStart w:id="1967" w:name="_Toc52547949"/>
      <w:bookmarkStart w:id="1968" w:name="_Toc52548479"/>
      <w:bookmarkStart w:id="1969" w:name="_Toc90719725"/>
      <w:r w:rsidRPr="00073C73">
        <w:t>–</w:t>
      </w:r>
      <w:r w:rsidRPr="00073C73">
        <w:tab/>
      </w:r>
      <w:r w:rsidRPr="00073C73">
        <w:rPr>
          <w:i/>
        </w:rPr>
        <w:t>A-GNSS-RequestAssistanceData</w:t>
      </w:r>
      <w:bookmarkEnd w:id="1962"/>
      <w:bookmarkEnd w:id="1963"/>
      <w:bookmarkEnd w:id="1964"/>
      <w:bookmarkEnd w:id="1965"/>
      <w:bookmarkEnd w:id="1966"/>
      <w:bookmarkEnd w:id="1967"/>
      <w:bookmarkEnd w:id="1968"/>
      <w:bookmarkEnd w:id="1969"/>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lastRenderedPageBreak/>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0D986AB5" w:rsidR="009E61AC" w:rsidRPr="00073C73" w:rsidRDefault="009E61AC" w:rsidP="009E61AC">
            <w:pPr>
              <w:pStyle w:val="TAL"/>
              <w:ind w:left="601" w:hanging="283"/>
              <w:rPr>
                <w:i/>
              </w:rPr>
            </w:pPr>
            <w:r w:rsidRPr="00073C73">
              <w:rPr>
                <w:i/>
              </w:rPr>
              <w:t>- GNSS-SSR-STEC-CorrectionReq,</w:t>
            </w:r>
          </w:p>
          <w:p w14:paraId="7E43232F" w14:textId="77777777" w:rsidR="00752048" w:rsidRDefault="009E61AC" w:rsidP="00752048">
            <w:pPr>
              <w:pStyle w:val="TAL"/>
              <w:ind w:left="601" w:hanging="283"/>
              <w:rPr>
                <w:iCs/>
              </w:rPr>
            </w:pPr>
            <w:r w:rsidRPr="00073C73">
              <w:rPr>
                <w:i/>
              </w:rPr>
              <w:t>- GNSS-SSR-GriddedCorrectionReq</w:t>
            </w:r>
            <w:r w:rsidR="00752048">
              <w:rPr>
                <w:i/>
              </w:rPr>
              <w:t xml:space="preserve">, </w:t>
            </w:r>
            <w:r w:rsidR="00752048" w:rsidRPr="00A42864">
              <w:rPr>
                <w:iCs/>
              </w:rPr>
              <w:t>or</w:t>
            </w:r>
          </w:p>
          <w:p w14:paraId="011F6EDB" w14:textId="70A9B1DD" w:rsidR="00AB5EC6" w:rsidRPr="00073C73" w:rsidRDefault="00752048" w:rsidP="00752048">
            <w:pPr>
              <w:pStyle w:val="TAL"/>
              <w:ind w:left="601" w:hanging="283"/>
            </w:pPr>
            <w:r>
              <w:rPr>
                <w:i/>
              </w:rPr>
              <w:t xml:space="preserve">- </w:t>
            </w:r>
            <w:r w:rsidRPr="00A42864">
              <w:rPr>
                <w:i/>
              </w:rPr>
              <w:t>GNSS-Integrity-ServiceAler</w:t>
            </w:r>
            <w:r>
              <w:rPr>
                <w:i/>
              </w:rPr>
              <w:t>Req</w:t>
            </w:r>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4"/>
      </w:pPr>
      <w:bookmarkStart w:id="1970" w:name="_Toc27765282"/>
      <w:bookmarkStart w:id="1971" w:name="_Toc37680973"/>
      <w:bookmarkStart w:id="1972" w:name="_Toc46486545"/>
      <w:bookmarkStart w:id="1973" w:name="_Toc52546890"/>
      <w:bookmarkStart w:id="1974" w:name="_Toc52547420"/>
      <w:bookmarkStart w:id="1975" w:name="_Toc52547950"/>
      <w:bookmarkStart w:id="1976" w:name="_Toc52548480"/>
      <w:bookmarkStart w:id="1977" w:name="_Toc90719726"/>
      <w:r w:rsidRPr="00073C73">
        <w:t>–</w:t>
      </w:r>
      <w:r w:rsidRPr="00073C73">
        <w:tab/>
      </w:r>
      <w:r w:rsidRPr="00073C73">
        <w:rPr>
          <w:i/>
          <w:noProof/>
        </w:rPr>
        <w:t>GNSS-CommonAssistDataReq</w:t>
      </w:r>
      <w:bookmarkEnd w:id="1970"/>
      <w:bookmarkEnd w:id="1971"/>
      <w:bookmarkEnd w:id="1972"/>
      <w:bookmarkEnd w:id="1973"/>
      <w:bookmarkEnd w:id="1974"/>
      <w:bookmarkEnd w:id="1975"/>
      <w:bookmarkEnd w:id="1976"/>
      <w:bookmarkEnd w:id="1977"/>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1978" w:name="_Hlk23206986"/>
      <w:r w:rsidRPr="00073C73">
        <w:rPr>
          <w:snapToGrid w:val="0"/>
        </w:rPr>
        <w:t>GNSS-SSR-CorrectionPointsReq</w:t>
      </w:r>
      <w:bookmarkEnd w:id="1978"/>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3744A37E" w14:textId="17542A7D" w:rsidR="00752048" w:rsidRPr="00752048" w:rsidRDefault="009E61AC" w:rsidP="00752048">
      <w:pPr>
        <w:pStyle w:val="PL"/>
        <w:shd w:val="clear" w:color="auto" w:fill="E6E6E6"/>
        <w:rPr>
          <w:snapToGrid w:val="0"/>
        </w:rPr>
      </w:pPr>
      <w:r w:rsidRPr="00073C73">
        <w:rPr>
          <w:snapToGrid w:val="0"/>
        </w:rPr>
        <w:tab/>
        <w:t>]]</w:t>
      </w:r>
      <w:r w:rsidR="00752048" w:rsidRPr="00752048">
        <w:rPr>
          <w:snapToGrid w:val="0"/>
        </w:rPr>
        <w:t>,</w:t>
      </w:r>
    </w:p>
    <w:p w14:paraId="5F40F861" w14:textId="77777777" w:rsidR="00752048" w:rsidRPr="00752048" w:rsidRDefault="00752048" w:rsidP="00752048">
      <w:pPr>
        <w:pStyle w:val="PL"/>
        <w:shd w:val="clear" w:color="auto" w:fill="E6E6E6"/>
        <w:rPr>
          <w:snapToGrid w:val="0"/>
        </w:rPr>
      </w:pPr>
      <w:r w:rsidRPr="00752048">
        <w:rPr>
          <w:snapToGrid w:val="0"/>
        </w:rPr>
        <w:tab/>
        <w:t>[[</w:t>
      </w:r>
    </w:p>
    <w:p w14:paraId="5A8598BF"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gnss-Integrity-ServiceParametersReq-r17</w:t>
      </w:r>
    </w:p>
    <w:p w14:paraId="5241CCB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GNSS-Integrity-ServiceParametersReq-r17</w:t>
      </w:r>
      <w:r w:rsidRPr="00752048">
        <w:rPr>
          <w:snapToGrid w:val="0"/>
        </w:rPr>
        <w:tab/>
      </w:r>
      <w:r w:rsidRPr="00752048">
        <w:rPr>
          <w:snapToGrid w:val="0"/>
        </w:rPr>
        <w:tab/>
      </w:r>
    </w:p>
    <w:p w14:paraId="4157C04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IntServiceReq</w:t>
      </w:r>
    </w:p>
    <w:p w14:paraId="5E78534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gnss-Integrity-ServiceAlertReq-r17</w:t>
      </w:r>
    </w:p>
    <w:p w14:paraId="491FFC26"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GNSS-Integrity-ServiceAlertReq-r17</w:t>
      </w:r>
    </w:p>
    <w:p w14:paraId="6B19157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IntAlertReq</w:t>
      </w:r>
    </w:p>
    <w:p w14:paraId="4335714F" w14:textId="3C598A5D" w:rsidR="002B1632" w:rsidRPr="00073C73" w:rsidRDefault="00752048" w:rsidP="00752048">
      <w:pPr>
        <w:pStyle w:val="PL"/>
        <w:shd w:val="clear" w:color="auto" w:fill="E6E6E6"/>
        <w:rPr>
          <w:snapToGrid w:val="0"/>
        </w:rPr>
      </w:pPr>
      <w:r w:rsidRPr="00752048">
        <w:rPr>
          <w:snapToGrid w:val="0"/>
        </w:rPr>
        <w:lastRenderedPageBreak/>
        <w:tab/>
        <w:t>]]</w:t>
      </w:r>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752048" w:rsidRPr="00073C7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073C73" w:rsidRDefault="00752048" w:rsidP="005F76BA">
            <w:pPr>
              <w:pStyle w:val="TAL"/>
              <w:rPr>
                <w:i/>
              </w:rPr>
            </w:pPr>
            <w:r w:rsidRPr="00E44BFB">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GNSS-Integrity-ServiceParameters</w:t>
            </w:r>
            <w:r w:rsidRPr="00073C73">
              <w:t>; otherwise it is not present.</w:t>
            </w:r>
          </w:p>
        </w:tc>
      </w:tr>
      <w:tr w:rsidR="00752048" w:rsidRPr="00073C7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073C73" w:rsidRDefault="00752048" w:rsidP="005F76BA">
            <w:pPr>
              <w:pStyle w:val="TAL"/>
              <w:rPr>
                <w:i/>
              </w:rPr>
            </w:pPr>
            <w:r w:rsidRPr="00E44BFB">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GNSS-Integrity-ServiceAlert</w:t>
            </w:r>
            <w:r w:rsidRPr="00073C73">
              <w:t>; otherwise it is not present.</w:t>
            </w:r>
          </w:p>
        </w:tc>
      </w:tr>
    </w:tbl>
    <w:p w14:paraId="55D8269C" w14:textId="77777777" w:rsidR="002B1632" w:rsidRPr="00073C73" w:rsidRDefault="002B1632" w:rsidP="002D60CB">
      <w:pPr>
        <w:rPr>
          <w:iCs/>
        </w:rPr>
      </w:pPr>
    </w:p>
    <w:p w14:paraId="604E2309" w14:textId="77777777" w:rsidR="002B1632" w:rsidRPr="00073C73" w:rsidRDefault="002B1632" w:rsidP="002D60CB">
      <w:pPr>
        <w:pStyle w:val="4"/>
      </w:pPr>
      <w:bookmarkStart w:id="1979" w:name="_Toc27765283"/>
      <w:bookmarkStart w:id="1980" w:name="_Toc37680974"/>
      <w:bookmarkStart w:id="1981" w:name="_Toc46486546"/>
      <w:bookmarkStart w:id="1982" w:name="_Toc52546891"/>
      <w:bookmarkStart w:id="1983" w:name="_Toc52547421"/>
      <w:bookmarkStart w:id="1984" w:name="_Toc52547951"/>
      <w:bookmarkStart w:id="1985" w:name="_Toc52548481"/>
      <w:bookmarkStart w:id="1986" w:name="_Toc90719727"/>
      <w:r w:rsidRPr="00073C73">
        <w:t>–</w:t>
      </w:r>
      <w:r w:rsidRPr="00073C73">
        <w:tab/>
      </w:r>
      <w:r w:rsidRPr="00073C73">
        <w:rPr>
          <w:i/>
          <w:noProof/>
        </w:rPr>
        <w:t>GNSS-GenericAssistDataReq</w:t>
      </w:r>
      <w:bookmarkEnd w:id="1979"/>
      <w:bookmarkEnd w:id="1980"/>
      <w:bookmarkEnd w:id="1981"/>
      <w:bookmarkEnd w:id="1982"/>
      <w:bookmarkEnd w:id="1983"/>
      <w:bookmarkEnd w:id="1984"/>
      <w:bookmarkEnd w:id="1985"/>
      <w:bookmarkEnd w:id="1986"/>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lastRenderedPageBreak/>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4"/>
        <w:rPr>
          <w:i/>
        </w:rPr>
      </w:pPr>
      <w:bookmarkStart w:id="1987" w:name="_Toc27765284"/>
      <w:bookmarkStart w:id="1988" w:name="_Toc37680975"/>
      <w:bookmarkStart w:id="1989" w:name="_Toc46486547"/>
      <w:bookmarkStart w:id="1990" w:name="_Toc52546892"/>
      <w:bookmarkStart w:id="1991" w:name="_Toc52547422"/>
      <w:bookmarkStart w:id="1992" w:name="_Toc52547952"/>
      <w:bookmarkStart w:id="1993" w:name="_Toc52548482"/>
      <w:bookmarkStart w:id="1994" w:name="_Toc90719728"/>
      <w:r w:rsidRPr="00073C73">
        <w:rPr>
          <w:i/>
        </w:rPr>
        <w:t>–</w:t>
      </w:r>
      <w:r w:rsidRPr="00073C73">
        <w:rPr>
          <w:i/>
        </w:rPr>
        <w:tab/>
      </w:r>
      <w:r w:rsidRPr="00073C73">
        <w:rPr>
          <w:i/>
          <w:noProof/>
        </w:rPr>
        <w:t>GNSS-PeriodicAssistDataReq</w:t>
      </w:r>
      <w:bookmarkEnd w:id="1987"/>
      <w:bookmarkEnd w:id="1988"/>
      <w:bookmarkEnd w:id="1989"/>
      <w:bookmarkEnd w:id="1990"/>
      <w:bookmarkEnd w:id="1991"/>
      <w:bookmarkEnd w:id="1992"/>
      <w:bookmarkEnd w:id="1993"/>
      <w:bookmarkEnd w:id="1994"/>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41F63C7A" w14:textId="05D2A074" w:rsidR="00752048" w:rsidRDefault="009E61AC" w:rsidP="00752048">
      <w:pPr>
        <w:pStyle w:val="PL"/>
        <w:shd w:val="clear" w:color="auto" w:fill="E6E6E6"/>
        <w:rPr>
          <w:snapToGrid w:val="0"/>
        </w:rPr>
      </w:pPr>
      <w:r w:rsidRPr="00073C73">
        <w:rPr>
          <w:snapToGrid w:val="0"/>
        </w:rPr>
        <w:tab/>
        <w:t>]]</w:t>
      </w:r>
      <w:r w:rsidR="00752048">
        <w:rPr>
          <w:snapToGrid w:val="0"/>
        </w:rPr>
        <w:t>,</w:t>
      </w:r>
    </w:p>
    <w:p w14:paraId="1E7AD9DB" w14:textId="77777777" w:rsidR="00752048" w:rsidRDefault="00752048" w:rsidP="00752048">
      <w:pPr>
        <w:pStyle w:val="PL"/>
        <w:shd w:val="clear" w:color="auto" w:fill="E6E6E6"/>
        <w:rPr>
          <w:snapToGrid w:val="0"/>
        </w:rPr>
      </w:pPr>
      <w:r>
        <w:rPr>
          <w:snapToGrid w:val="0"/>
        </w:rPr>
        <w:tab/>
        <w:t>[[</w:t>
      </w:r>
    </w:p>
    <w:p w14:paraId="6A047B13" w14:textId="10A9D753" w:rsidR="00752048" w:rsidRDefault="00752048" w:rsidP="00752048">
      <w:pPr>
        <w:pStyle w:val="PL"/>
        <w:shd w:val="clear" w:color="auto" w:fill="E6E6E6"/>
        <w:rPr>
          <w:snapToGrid w:val="0"/>
        </w:rPr>
      </w:pPr>
      <w:r>
        <w:rPr>
          <w:snapToGrid w:val="0"/>
        </w:rPr>
        <w:tab/>
        <w:t>g</w:t>
      </w:r>
      <w:r w:rsidRPr="00495773">
        <w:rPr>
          <w:snapToGrid w:val="0"/>
        </w:rPr>
        <w:t>nss-Integrity-</w:t>
      </w:r>
      <w:r>
        <w:rPr>
          <w:snapToGrid w:val="0"/>
        </w:rPr>
        <w:t>Periodic</w:t>
      </w:r>
      <w:r w:rsidRPr="00495773">
        <w:rPr>
          <w:snapToGrid w:val="0"/>
        </w:rPr>
        <w:t>ServiceAlert</w:t>
      </w:r>
      <w:r>
        <w:rPr>
          <w:snapToGrid w:val="0"/>
        </w:rPr>
        <w:t>Req</w:t>
      </w:r>
      <w:r w:rsidRPr="00495773">
        <w:rPr>
          <w:snapToGrid w:val="0"/>
        </w:rPr>
        <w:t>-r17</w:t>
      </w:r>
    </w:p>
    <w:p w14:paraId="48F283E9" w14:textId="77777777" w:rsidR="00752048" w:rsidRDefault="00752048" w:rsidP="00752048">
      <w:pPr>
        <w:pStyle w:val="PL"/>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GNSS-PeriodicControlParam-r15</w:t>
      </w:r>
      <w:r w:rsidRPr="00073C73">
        <w:rPr>
          <w:snapToGrid w:val="0"/>
        </w:rPr>
        <w:tab/>
        <w:t xml:space="preserve">OPTIONAL </w:t>
      </w:r>
      <w:r>
        <w:rPr>
          <w:snapToGrid w:val="0"/>
        </w:rPr>
        <w:t xml:space="preserve"> </w:t>
      </w:r>
      <w:r w:rsidRPr="00073C73">
        <w:rPr>
          <w:snapToGrid w:val="0"/>
        </w:rPr>
        <w:t xml:space="preserve">-- </w:t>
      </w:r>
      <w:r>
        <w:rPr>
          <w:snapToGrid w:val="0"/>
          <w:lang w:eastAsia="zh-CN"/>
        </w:rPr>
        <w:t>Cond pDNU</w:t>
      </w:r>
    </w:p>
    <w:p w14:paraId="2E58AFB5" w14:textId="1ABB4CBA" w:rsidR="00AB5EC6" w:rsidRPr="00073C73" w:rsidRDefault="00752048" w:rsidP="00752048">
      <w:pPr>
        <w:pStyle w:val="PL"/>
        <w:shd w:val="clear" w:color="auto" w:fill="E6E6E6"/>
        <w:rPr>
          <w:snapToGrid w:val="0"/>
        </w:rPr>
      </w:pPr>
      <w:r>
        <w:rPr>
          <w:snapToGrid w:val="0"/>
          <w:lang w:eastAsia="zh-CN"/>
        </w:rPr>
        <w:tab/>
        <w:t>]]</w:t>
      </w:r>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752048" w:rsidRPr="00073C7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073C73" w:rsidRDefault="00752048" w:rsidP="005F76BA">
            <w:pPr>
              <w:pStyle w:val="TAC"/>
              <w:jc w:val="left"/>
              <w:rPr>
                <w:i/>
              </w:rPr>
            </w:pPr>
            <w:r w:rsidRPr="00A42864">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073C73" w:rsidRDefault="00752048" w:rsidP="005F76BA">
            <w:pPr>
              <w:pStyle w:val="TAC"/>
              <w:jc w:val="left"/>
            </w:pPr>
            <w:r w:rsidRPr="00073C73">
              <w:t xml:space="preserve">The field is mandatory present </w:t>
            </w:r>
            <w:r w:rsidRPr="00752048">
              <w:t xml:space="preserve">if the target device requests periodic </w:t>
            </w:r>
            <w:r w:rsidRPr="00E529B7">
              <w:rPr>
                <w:i/>
                <w:iCs/>
              </w:rPr>
              <w:t>GNSS-Integrity-ServiceAlert</w:t>
            </w:r>
            <w:r w:rsidRPr="00073C73">
              <w:t>; otherwise it is not present.</w:t>
            </w:r>
          </w:p>
        </w:tc>
      </w:tr>
    </w:tbl>
    <w:p w14:paraId="7B96911C" w14:textId="77777777" w:rsidR="002B1632" w:rsidRPr="00073C73" w:rsidRDefault="002B1632" w:rsidP="002D60CB"/>
    <w:p w14:paraId="5A49E691" w14:textId="77777777" w:rsidR="002B1632" w:rsidRPr="00073C73" w:rsidRDefault="002B1632" w:rsidP="002D60CB">
      <w:pPr>
        <w:pStyle w:val="4"/>
      </w:pPr>
      <w:bookmarkStart w:id="1995" w:name="_Toc27765285"/>
      <w:bookmarkStart w:id="1996" w:name="_Toc37680976"/>
      <w:bookmarkStart w:id="1997" w:name="_Toc46486548"/>
      <w:bookmarkStart w:id="1998" w:name="_Toc52546893"/>
      <w:bookmarkStart w:id="1999" w:name="_Toc52547423"/>
      <w:bookmarkStart w:id="2000" w:name="_Toc52547953"/>
      <w:bookmarkStart w:id="2001" w:name="_Toc52548483"/>
      <w:bookmarkStart w:id="2002" w:name="_Toc90719729"/>
      <w:r w:rsidRPr="00073C73">
        <w:lastRenderedPageBreak/>
        <w:t>6.5.2.4</w:t>
      </w:r>
      <w:r w:rsidRPr="00073C73">
        <w:tab/>
        <w:t>GNSS Assistance Data Request Elements</w:t>
      </w:r>
      <w:bookmarkEnd w:id="1995"/>
      <w:bookmarkEnd w:id="1996"/>
      <w:bookmarkEnd w:id="1997"/>
      <w:bookmarkEnd w:id="1998"/>
      <w:bookmarkEnd w:id="1999"/>
      <w:bookmarkEnd w:id="2000"/>
      <w:bookmarkEnd w:id="2001"/>
      <w:bookmarkEnd w:id="2002"/>
    </w:p>
    <w:p w14:paraId="601F2B34" w14:textId="77777777" w:rsidR="002B1632" w:rsidRPr="00073C73" w:rsidRDefault="002B1632" w:rsidP="002D60CB">
      <w:pPr>
        <w:pStyle w:val="4"/>
        <w:rPr>
          <w:i/>
          <w:snapToGrid w:val="0"/>
        </w:rPr>
      </w:pPr>
      <w:bookmarkStart w:id="2003" w:name="_Toc27765286"/>
      <w:bookmarkStart w:id="2004" w:name="_Toc37680977"/>
      <w:bookmarkStart w:id="2005" w:name="_Toc46486549"/>
      <w:bookmarkStart w:id="2006" w:name="_Toc52546894"/>
      <w:bookmarkStart w:id="2007" w:name="_Toc52547424"/>
      <w:bookmarkStart w:id="2008" w:name="_Toc52547954"/>
      <w:bookmarkStart w:id="2009" w:name="_Toc52548484"/>
      <w:bookmarkStart w:id="2010" w:name="_Toc90719730"/>
      <w:r w:rsidRPr="00073C73">
        <w:t>–</w:t>
      </w:r>
      <w:r w:rsidRPr="00073C73">
        <w:tab/>
      </w:r>
      <w:r w:rsidRPr="00073C73">
        <w:rPr>
          <w:i/>
          <w:snapToGrid w:val="0"/>
        </w:rPr>
        <w:t>GNSS-ReferenceTimeReq</w:t>
      </w:r>
      <w:bookmarkEnd w:id="2003"/>
      <w:bookmarkEnd w:id="2004"/>
      <w:bookmarkEnd w:id="2005"/>
      <w:bookmarkEnd w:id="2006"/>
      <w:bookmarkEnd w:id="2007"/>
      <w:bookmarkEnd w:id="2008"/>
      <w:bookmarkEnd w:id="2009"/>
      <w:bookmarkEnd w:id="2010"/>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4"/>
        <w:rPr>
          <w:i/>
          <w:snapToGrid w:val="0"/>
        </w:rPr>
      </w:pPr>
      <w:bookmarkStart w:id="2011" w:name="_Toc27765287"/>
      <w:bookmarkStart w:id="2012" w:name="_Toc37680978"/>
      <w:bookmarkStart w:id="2013" w:name="_Toc46486550"/>
      <w:bookmarkStart w:id="2014" w:name="_Toc52546895"/>
      <w:bookmarkStart w:id="2015" w:name="_Toc52547425"/>
      <w:bookmarkStart w:id="2016" w:name="_Toc52547955"/>
      <w:bookmarkStart w:id="2017" w:name="_Toc52548485"/>
      <w:bookmarkStart w:id="2018" w:name="_Toc90719731"/>
      <w:r w:rsidRPr="00073C73">
        <w:t>–</w:t>
      </w:r>
      <w:r w:rsidRPr="00073C73">
        <w:tab/>
      </w:r>
      <w:r w:rsidRPr="00073C73">
        <w:rPr>
          <w:i/>
          <w:snapToGrid w:val="0"/>
        </w:rPr>
        <w:t>GNSS-ReferenceLocationReq</w:t>
      </w:r>
      <w:bookmarkEnd w:id="2011"/>
      <w:bookmarkEnd w:id="2012"/>
      <w:bookmarkEnd w:id="2013"/>
      <w:bookmarkEnd w:id="2014"/>
      <w:bookmarkEnd w:id="2015"/>
      <w:bookmarkEnd w:id="2016"/>
      <w:bookmarkEnd w:id="2017"/>
      <w:bookmarkEnd w:id="2018"/>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4"/>
        <w:rPr>
          <w:i/>
          <w:snapToGrid w:val="0"/>
        </w:rPr>
      </w:pPr>
      <w:bookmarkStart w:id="2019" w:name="_Toc27765288"/>
      <w:bookmarkStart w:id="2020" w:name="_Toc37680979"/>
      <w:bookmarkStart w:id="2021" w:name="_Toc46486551"/>
      <w:bookmarkStart w:id="2022" w:name="_Toc52546896"/>
      <w:bookmarkStart w:id="2023" w:name="_Toc52547426"/>
      <w:bookmarkStart w:id="2024" w:name="_Toc52547956"/>
      <w:bookmarkStart w:id="2025" w:name="_Toc52548486"/>
      <w:bookmarkStart w:id="2026" w:name="_Toc90719732"/>
      <w:r w:rsidRPr="00073C73">
        <w:t>–</w:t>
      </w:r>
      <w:r w:rsidRPr="00073C73">
        <w:tab/>
      </w:r>
      <w:r w:rsidRPr="00073C73">
        <w:rPr>
          <w:i/>
          <w:snapToGrid w:val="0"/>
        </w:rPr>
        <w:t>GNSS-IonosphericModelReq</w:t>
      </w:r>
      <w:bookmarkEnd w:id="2019"/>
      <w:bookmarkEnd w:id="2020"/>
      <w:bookmarkEnd w:id="2021"/>
      <w:bookmarkEnd w:id="2022"/>
      <w:bookmarkEnd w:id="2023"/>
      <w:bookmarkEnd w:id="2024"/>
      <w:bookmarkEnd w:id="2025"/>
      <w:bookmarkEnd w:id="2026"/>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lastRenderedPageBreak/>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4"/>
        <w:rPr>
          <w:i/>
          <w:snapToGrid w:val="0"/>
        </w:rPr>
      </w:pPr>
      <w:bookmarkStart w:id="2027" w:name="_Toc27765289"/>
      <w:bookmarkStart w:id="2028" w:name="_Toc37680980"/>
      <w:bookmarkStart w:id="2029" w:name="_Toc46486552"/>
      <w:bookmarkStart w:id="2030" w:name="_Toc52546897"/>
      <w:bookmarkStart w:id="2031" w:name="_Toc52547427"/>
      <w:bookmarkStart w:id="2032" w:name="_Toc52547957"/>
      <w:bookmarkStart w:id="2033" w:name="_Toc52548487"/>
      <w:bookmarkStart w:id="2034" w:name="_Toc90719733"/>
      <w:r w:rsidRPr="00073C73">
        <w:t>–</w:t>
      </w:r>
      <w:r w:rsidRPr="00073C73">
        <w:tab/>
      </w:r>
      <w:r w:rsidRPr="00073C73">
        <w:rPr>
          <w:i/>
          <w:snapToGrid w:val="0"/>
        </w:rPr>
        <w:t>GNSS-EarthOrientationParametersReq</w:t>
      </w:r>
      <w:bookmarkEnd w:id="2027"/>
      <w:bookmarkEnd w:id="2028"/>
      <w:bookmarkEnd w:id="2029"/>
      <w:bookmarkEnd w:id="2030"/>
      <w:bookmarkEnd w:id="2031"/>
      <w:bookmarkEnd w:id="2032"/>
      <w:bookmarkEnd w:id="2033"/>
      <w:bookmarkEnd w:id="2034"/>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4"/>
        <w:rPr>
          <w:i/>
          <w:snapToGrid w:val="0"/>
        </w:rPr>
      </w:pPr>
      <w:bookmarkStart w:id="2035" w:name="_Toc27765290"/>
      <w:bookmarkStart w:id="2036" w:name="_Toc37680981"/>
      <w:bookmarkStart w:id="2037" w:name="_Toc46486553"/>
      <w:bookmarkStart w:id="2038" w:name="_Toc52546898"/>
      <w:bookmarkStart w:id="2039" w:name="_Toc52547428"/>
      <w:bookmarkStart w:id="2040" w:name="_Toc52547958"/>
      <w:bookmarkStart w:id="2041" w:name="_Toc52548488"/>
      <w:bookmarkStart w:id="2042" w:name="_Toc90719734"/>
      <w:r w:rsidRPr="00073C73">
        <w:rPr>
          <w:i/>
        </w:rPr>
        <w:t>–</w:t>
      </w:r>
      <w:r w:rsidRPr="00073C73">
        <w:rPr>
          <w:i/>
        </w:rPr>
        <w:tab/>
      </w:r>
      <w:r w:rsidRPr="00073C73">
        <w:rPr>
          <w:i/>
          <w:snapToGrid w:val="0"/>
        </w:rPr>
        <w:t>GNSS-RTK-ReferenceStationInfoReq</w:t>
      </w:r>
      <w:bookmarkEnd w:id="2035"/>
      <w:bookmarkEnd w:id="2036"/>
      <w:bookmarkEnd w:id="2037"/>
      <w:bookmarkEnd w:id="2038"/>
      <w:bookmarkEnd w:id="2039"/>
      <w:bookmarkEnd w:id="2040"/>
      <w:bookmarkEnd w:id="2041"/>
      <w:bookmarkEnd w:id="2042"/>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4"/>
        <w:rPr>
          <w:i/>
          <w:snapToGrid w:val="0"/>
        </w:rPr>
      </w:pPr>
      <w:bookmarkStart w:id="2043" w:name="_Toc27765291"/>
      <w:bookmarkStart w:id="2044" w:name="_Toc37680982"/>
      <w:bookmarkStart w:id="2045" w:name="_Toc46486554"/>
      <w:bookmarkStart w:id="2046" w:name="_Toc52546899"/>
      <w:bookmarkStart w:id="2047" w:name="_Toc52547429"/>
      <w:bookmarkStart w:id="2048" w:name="_Toc52547959"/>
      <w:bookmarkStart w:id="2049" w:name="_Toc52548489"/>
      <w:bookmarkStart w:id="2050" w:name="_Toc90719735"/>
      <w:r w:rsidRPr="00073C73">
        <w:rPr>
          <w:i/>
        </w:rPr>
        <w:t>–</w:t>
      </w:r>
      <w:r w:rsidRPr="00073C73">
        <w:rPr>
          <w:i/>
        </w:rPr>
        <w:tab/>
      </w:r>
      <w:r w:rsidRPr="00073C73">
        <w:rPr>
          <w:i/>
          <w:snapToGrid w:val="0"/>
        </w:rPr>
        <w:t>GNSS-RTK-AuxiliaryStationDataReq</w:t>
      </w:r>
      <w:bookmarkEnd w:id="2043"/>
      <w:bookmarkEnd w:id="2044"/>
      <w:bookmarkEnd w:id="2045"/>
      <w:bookmarkEnd w:id="2046"/>
      <w:bookmarkEnd w:id="2047"/>
      <w:bookmarkEnd w:id="2048"/>
      <w:bookmarkEnd w:id="2049"/>
      <w:bookmarkEnd w:id="2050"/>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lastRenderedPageBreak/>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4"/>
        <w:rPr>
          <w:i/>
          <w:snapToGrid w:val="0"/>
        </w:rPr>
      </w:pPr>
      <w:bookmarkStart w:id="2051" w:name="_Toc37680983"/>
      <w:bookmarkStart w:id="2052" w:name="_Toc46486555"/>
      <w:bookmarkStart w:id="2053" w:name="_Toc52546900"/>
      <w:bookmarkStart w:id="2054" w:name="_Toc52547430"/>
      <w:bookmarkStart w:id="2055" w:name="_Toc52547960"/>
      <w:bookmarkStart w:id="2056" w:name="_Toc52548490"/>
      <w:bookmarkStart w:id="2057" w:name="_Toc90719736"/>
      <w:r w:rsidRPr="00073C73">
        <w:t>–</w:t>
      </w:r>
      <w:r w:rsidRPr="00073C73">
        <w:tab/>
      </w:r>
      <w:r w:rsidRPr="00073C73">
        <w:rPr>
          <w:i/>
          <w:snapToGrid w:val="0"/>
        </w:rPr>
        <w:t>GNSS-SSR-CorrectionPointsReq</w:t>
      </w:r>
      <w:bookmarkEnd w:id="2051"/>
      <w:bookmarkEnd w:id="2052"/>
      <w:bookmarkEnd w:id="2053"/>
      <w:bookmarkEnd w:id="2054"/>
      <w:bookmarkEnd w:id="2055"/>
      <w:bookmarkEnd w:id="2056"/>
      <w:bookmarkEnd w:id="2057"/>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2058"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2058"/>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52C48F2" w14:textId="77777777" w:rsidR="00752048" w:rsidRDefault="00752048" w:rsidP="00752048"/>
    <w:p w14:paraId="1EF755CA" w14:textId="77777777" w:rsidR="00752048" w:rsidRPr="00073C73" w:rsidRDefault="00752048" w:rsidP="00752048">
      <w:pPr>
        <w:pStyle w:val="4"/>
        <w:rPr>
          <w:i/>
          <w:snapToGrid w:val="0"/>
        </w:rPr>
      </w:pPr>
      <w:r w:rsidRPr="00073C73">
        <w:t>–</w:t>
      </w:r>
      <w:r w:rsidRPr="00073C73">
        <w:tab/>
      </w:r>
      <w:r w:rsidRPr="00E44BFB">
        <w:rPr>
          <w:i/>
          <w:snapToGrid w:val="0"/>
        </w:rPr>
        <w:t>GNSS-Integrity-ServiceParametersReq</w:t>
      </w:r>
    </w:p>
    <w:p w14:paraId="11A2F31D" w14:textId="77777777" w:rsidR="00752048" w:rsidRPr="00073C73" w:rsidRDefault="00752048" w:rsidP="00752048">
      <w:pPr>
        <w:keepLines/>
      </w:pPr>
      <w:r w:rsidRPr="00073C73">
        <w:t xml:space="preserve">The IE </w:t>
      </w:r>
      <w:r w:rsidRPr="00E44BFB">
        <w:rPr>
          <w:i/>
          <w:snapToGrid w:val="0"/>
        </w:rPr>
        <w:t>GNSS-Integrity-ServiceParametersReq</w:t>
      </w:r>
      <w:r w:rsidRPr="00073C73">
        <w:rPr>
          <w:i/>
          <w:noProof/>
        </w:rPr>
        <w:t xml:space="preserve"> </w:t>
      </w:r>
      <w:r w:rsidRPr="00073C73">
        <w:rPr>
          <w:noProof/>
        </w:rPr>
        <w:t xml:space="preserve">is used by the target device to request the </w:t>
      </w:r>
      <w:r w:rsidRPr="00E44BFB">
        <w:rPr>
          <w:i/>
          <w:noProof/>
        </w:rPr>
        <w:t>GNSS-Integrity-ServiceParameter</w:t>
      </w:r>
      <w:r>
        <w:rPr>
          <w:i/>
          <w:noProof/>
        </w:rPr>
        <w:t>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3555303" w14:textId="77777777" w:rsidR="00752048" w:rsidRPr="00073C73" w:rsidRDefault="00752048" w:rsidP="00752048">
      <w:pPr>
        <w:pStyle w:val="PL"/>
        <w:shd w:val="clear" w:color="auto" w:fill="E6E6E6"/>
      </w:pPr>
      <w:r w:rsidRPr="00073C73">
        <w:t>-- ASN1START</w:t>
      </w:r>
    </w:p>
    <w:p w14:paraId="6B5E6BC2" w14:textId="77777777" w:rsidR="00752048" w:rsidRPr="00073C73" w:rsidRDefault="00752048" w:rsidP="00752048">
      <w:pPr>
        <w:pStyle w:val="PL"/>
        <w:shd w:val="clear" w:color="auto" w:fill="E6E6E6"/>
        <w:rPr>
          <w:snapToGrid w:val="0"/>
        </w:rPr>
      </w:pPr>
    </w:p>
    <w:p w14:paraId="2058F13B" w14:textId="77777777" w:rsidR="00752048" w:rsidRPr="00073C73" w:rsidRDefault="00752048" w:rsidP="00752048">
      <w:pPr>
        <w:pStyle w:val="PL"/>
        <w:shd w:val="clear" w:color="auto" w:fill="E6E6E6"/>
      </w:pPr>
      <w:r w:rsidRPr="00E44BFB">
        <w:rPr>
          <w:snapToGrid w:val="0"/>
        </w:rPr>
        <w:t>GNSS-Integrity-ServiceParametersReq</w:t>
      </w:r>
      <w:r>
        <w:rPr>
          <w:snapToGrid w:val="0"/>
        </w:rPr>
        <w:t>-r17</w:t>
      </w:r>
      <w:r w:rsidRPr="00073C73">
        <w:t xml:space="preserve"> ::=</w:t>
      </w:r>
      <w:r w:rsidRPr="00073C73">
        <w:tab/>
        <w:t>SEQUENCE {</w:t>
      </w:r>
    </w:p>
    <w:p w14:paraId="0F2B32BD" w14:textId="77777777" w:rsidR="00752048" w:rsidRPr="00073C73" w:rsidRDefault="00752048" w:rsidP="00752048">
      <w:pPr>
        <w:pStyle w:val="PL"/>
        <w:shd w:val="clear" w:color="auto" w:fill="E6E6E6"/>
      </w:pPr>
      <w:r w:rsidRPr="00073C73">
        <w:tab/>
        <w:t>...</w:t>
      </w:r>
    </w:p>
    <w:p w14:paraId="07462906" w14:textId="77777777" w:rsidR="00752048" w:rsidRPr="00073C73" w:rsidRDefault="00752048" w:rsidP="00752048">
      <w:pPr>
        <w:pStyle w:val="PL"/>
        <w:shd w:val="clear" w:color="auto" w:fill="E6E6E6"/>
      </w:pPr>
      <w:r w:rsidRPr="00073C73">
        <w:t>}</w:t>
      </w:r>
    </w:p>
    <w:p w14:paraId="29A06CAD" w14:textId="77777777" w:rsidR="00752048" w:rsidRPr="00073C73" w:rsidRDefault="00752048" w:rsidP="00752048">
      <w:pPr>
        <w:pStyle w:val="PL"/>
        <w:shd w:val="clear" w:color="auto" w:fill="E6E6E6"/>
      </w:pPr>
    </w:p>
    <w:p w14:paraId="0A75E3BF" w14:textId="77777777" w:rsidR="00752048" w:rsidRPr="00073C73" w:rsidRDefault="00752048" w:rsidP="00752048">
      <w:pPr>
        <w:pStyle w:val="PL"/>
        <w:shd w:val="clear" w:color="auto" w:fill="E6E6E6"/>
      </w:pPr>
      <w:r w:rsidRPr="00073C73">
        <w:t>-- ASN1STOP</w:t>
      </w:r>
    </w:p>
    <w:p w14:paraId="67AEC105" w14:textId="77777777" w:rsidR="00752048" w:rsidRDefault="00752048" w:rsidP="00752048"/>
    <w:p w14:paraId="362FC438" w14:textId="77777777" w:rsidR="00752048" w:rsidRPr="00073C73" w:rsidRDefault="00752048" w:rsidP="00752048">
      <w:pPr>
        <w:pStyle w:val="4"/>
        <w:rPr>
          <w:i/>
          <w:snapToGrid w:val="0"/>
        </w:rPr>
      </w:pPr>
      <w:r w:rsidRPr="00073C73">
        <w:t>–</w:t>
      </w:r>
      <w:r w:rsidRPr="00073C73">
        <w:tab/>
      </w:r>
      <w:r w:rsidRPr="00E44BFB">
        <w:rPr>
          <w:i/>
          <w:snapToGrid w:val="0"/>
        </w:rPr>
        <w:t>GNSS-Integrity-ServiceAlertRe</w:t>
      </w:r>
      <w:r>
        <w:rPr>
          <w:i/>
          <w:snapToGrid w:val="0"/>
        </w:rPr>
        <w:t>q</w:t>
      </w:r>
    </w:p>
    <w:p w14:paraId="6187654B" w14:textId="77777777" w:rsidR="00752048" w:rsidRPr="00073C73" w:rsidRDefault="00752048" w:rsidP="00752048">
      <w:pPr>
        <w:keepLines/>
      </w:pPr>
      <w:r w:rsidRPr="00073C73">
        <w:t xml:space="preserve">The IE </w:t>
      </w:r>
      <w:r w:rsidRPr="00E44BFB">
        <w:rPr>
          <w:i/>
          <w:snapToGrid w:val="0"/>
        </w:rPr>
        <w:t>GNSS-Integrity-ServiceAlertRe</w:t>
      </w:r>
      <w:r>
        <w:rPr>
          <w:i/>
          <w:snapToGrid w:val="0"/>
        </w:rPr>
        <w:t>q</w:t>
      </w:r>
      <w:r w:rsidRPr="00073C73">
        <w:rPr>
          <w:i/>
          <w:noProof/>
        </w:rPr>
        <w:t xml:space="preserve"> </w:t>
      </w:r>
      <w:r w:rsidRPr="00073C73">
        <w:rPr>
          <w:noProof/>
        </w:rPr>
        <w:t xml:space="preserve">is used by the target device to request the </w:t>
      </w:r>
      <w:r w:rsidRPr="00E44BFB">
        <w:rPr>
          <w:i/>
          <w:noProof/>
        </w:rPr>
        <w:t>GNSS-Integrity-ServiceAlert</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245DCFE" w14:textId="77777777" w:rsidR="00752048" w:rsidRPr="00073C73" w:rsidRDefault="00752048" w:rsidP="00752048">
      <w:pPr>
        <w:pStyle w:val="PL"/>
        <w:shd w:val="clear" w:color="auto" w:fill="E6E6E6"/>
      </w:pPr>
      <w:r w:rsidRPr="00073C73">
        <w:t>-- ASN1START</w:t>
      </w:r>
    </w:p>
    <w:p w14:paraId="6D3BC194" w14:textId="77777777" w:rsidR="00752048" w:rsidRPr="00073C73" w:rsidRDefault="00752048" w:rsidP="00752048">
      <w:pPr>
        <w:pStyle w:val="PL"/>
        <w:shd w:val="clear" w:color="auto" w:fill="E6E6E6"/>
        <w:rPr>
          <w:snapToGrid w:val="0"/>
        </w:rPr>
      </w:pPr>
    </w:p>
    <w:p w14:paraId="287E4BA5" w14:textId="77777777" w:rsidR="00752048" w:rsidRPr="00073C73" w:rsidRDefault="00752048" w:rsidP="00752048">
      <w:pPr>
        <w:pStyle w:val="PL"/>
        <w:shd w:val="clear" w:color="auto" w:fill="E6E6E6"/>
      </w:pPr>
      <w:r w:rsidRPr="00E44BFB">
        <w:rPr>
          <w:snapToGrid w:val="0"/>
        </w:rPr>
        <w:t>GNSS-Integrity-ServiceAlertReq</w:t>
      </w:r>
      <w:r>
        <w:rPr>
          <w:snapToGrid w:val="0"/>
        </w:rPr>
        <w:t>-r17</w:t>
      </w:r>
      <w:r w:rsidRPr="00073C73">
        <w:t xml:space="preserve"> ::=</w:t>
      </w:r>
      <w:r w:rsidRPr="00073C73">
        <w:tab/>
        <w:t>SEQUENCE {</w:t>
      </w:r>
    </w:p>
    <w:p w14:paraId="1028BC9B" w14:textId="77777777" w:rsidR="00752048" w:rsidRPr="00073C73" w:rsidRDefault="00752048" w:rsidP="00752048">
      <w:pPr>
        <w:pStyle w:val="PL"/>
        <w:shd w:val="clear" w:color="auto" w:fill="E6E6E6"/>
      </w:pPr>
      <w:r w:rsidRPr="00073C73">
        <w:tab/>
        <w:t>...</w:t>
      </w:r>
    </w:p>
    <w:p w14:paraId="05D83A9D" w14:textId="77777777" w:rsidR="00752048" w:rsidRPr="00073C73" w:rsidRDefault="00752048" w:rsidP="00752048">
      <w:pPr>
        <w:pStyle w:val="PL"/>
        <w:shd w:val="clear" w:color="auto" w:fill="E6E6E6"/>
      </w:pPr>
      <w:r w:rsidRPr="00073C73">
        <w:t>}</w:t>
      </w:r>
    </w:p>
    <w:p w14:paraId="534D4445" w14:textId="77777777" w:rsidR="00752048" w:rsidRPr="00073C73" w:rsidRDefault="00752048" w:rsidP="00752048">
      <w:pPr>
        <w:pStyle w:val="PL"/>
        <w:shd w:val="clear" w:color="auto" w:fill="E6E6E6"/>
      </w:pPr>
    </w:p>
    <w:p w14:paraId="5640DD7D" w14:textId="77777777" w:rsidR="00752048" w:rsidRPr="00073C73" w:rsidRDefault="00752048" w:rsidP="00752048">
      <w:pPr>
        <w:pStyle w:val="PL"/>
        <w:shd w:val="clear" w:color="auto" w:fill="E6E6E6"/>
      </w:pPr>
      <w:r w:rsidRPr="00073C73">
        <w:t>-- ASN1STOP</w:t>
      </w:r>
    </w:p>
    <w:p w14:paraId="2EA7E052" w14:textId="77777777" w:rsidR="00752048" w:rsidRPr="00073C73" w:rsidRDefault="00752048" w:rsidP="002D60CB"/>
    <w:p w14:paraId="336A1D06" w14:textId="77777777" w:rsidR="002B1632" w:rsidRPr="00073C73" w:rsidRDefault="002B1632" w:rsidP="002D60CB">
      <w:pPr>
        <w:pStyle w:val="4"/>
        <w:rPr>
          <w:i/>
          <w:snapToGrid w:val="0"/>
        </w:rPr>
      </w:pPr>
      <w:bookmarkStart w:id="2059" w:name="_Toc27765292"/>
      <w:bookmarkStart w:id="2060" w:name="_Toc37680984"/>
      <w:bookmarkStart w:id="2061" w:name="_Toc46486556"/>
      <w:bookmarkStart w:id="2062" w:name="_Toc52546901"/>
      <w:bookmarkStart w:id="2063" w:name="_Toc52547431"/>
      <w:bookmarkStart w:id="2064" w:name="_Toc52547961"/>
      <w:bookmarkStart w:id="2065" w:name="_Toc52548491"/>
      <w:bookmarkStart w:id="2066" w:name="_Toc90719737"/>
      <w:r w:rsidRPr="00073C73">
        <w:t>–</w:t>
      </w:r>
      <w:r w:rsidRPr="00073C73">
        <w:tab/>
      </w:r>
      <w:r w:rsidRPr="00073C73">
        <w:rPr>
          <w:i/>
          <w:snapToGrid w:val="0"/>
        </w:rPr>
        <w:t>GNSS-TimeModelListReq</w:t>
      </w:r>
      <w:bookmarkEnd w:id="2059"/>
      <w:bookmarkEnd w:id="2060"/>
      <w:bookmarkEnd w:id="2061"/>
      <w:bookmarkEnd w:id="2062"/>
      <w:bookmarkEnd w:id="2063"/>
      <w:bookmarkEnd w:id="2064"/>
      <w:bookmarkEnd w:id="2065"/>
      <w:bookmarkEnd w:id="2066"/>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lastRenderedPageBreak/>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4"/>
        <w:rPr>
          <w:i/>
          <w:snapToGrid w:val="0"/>
        </w:rPr>
      </w:pPr>
      <w:bookmarkStart w:id="2067" w:name="_Toc27765293"/>
      <w:bookmarkStart w:id="2068" w:name="_Toc37680985"/>
      <w:bookmarkStart w:id="2069" w:name="_Toc46486557"/>
      <w:bookmarkStart w:id="2070" w:name="_Toc52546902"/>
      <w:bookmarkStart w:id="2071" w:name="_Toc52547432"/>
      <w:bookmarkStart w:id="2072" w:name="_Toc52547962"/>
      <w:bookmarkStart w:id="2073" w:name="_Toc52548492"/>
      <w:bookmarkStart w:id="2074" w:name="_Toc90719738"/>
      <w:r w:rsidRPr="00073C73">
        <w:t>–</w:t>
      </w:r>
      <w:r w:rsidRPr="00073C73">
        <w:tab/>
      </w:r>
      <w:r w:rsidRPr="00073C73">
        <w:rPr>
          <w:i/>
          <w:snapToGrid w:val="0"/>
        </w:rPr>
        <w:t>GNSS-DifferentialCorrectionsReq</w:t>
      </w:r>
      <w:bookmarkEnd w:id="2067"/>
      <w:bookmarkEnd w:id="2068"/>
      <w:bookmarkEnd w:id="2069"/>
      <w:bookmarkEnd w:id="2070"/>
      <w:bookmarkEnd w:id="2071"/>
      <w:bookmarkEnd w:id="2072"/>
      <w:bookmarkEnd w:id="2073"/>
      <w:bookmarkEnd w:id="2074"/>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4"/>
        <w:rPr>
          <w:i/>
          <w:snapToGrid w:val="0"/>
        </w:rPr>
      </w:pPr>
      <w:bookmarkStart w:id="2075" w:name="_Toc27765294"/>
      <w:bookmarkStart w:id="2076" w:name="_Toc37680986"/>
      <w:bookmarkStart w:id="2077" w:name="_Toc46486558"/>
      <w:bookmarkStart w:id="2078" w:name="_Toc52546903"/>
      <w:bookmarkStart w:id="2079" w:name="_Toc52547433"/>
      <w:bookmarkStart w:id="2080" w:name="_Toc52547963"/>
      <w:bookmarkStart w:id="2081" w:name="_Toc52548493"/>
      <w:bookmarkStart w:id="2082" w:name="_Toc90719739"/>
      <w:r w:rsidRPr="00073C73">
        <w:t>–</w:t>
      </w:r>
      <w:r w:rsidRPr="00073C73">
        <w:tab/>
      </w:r>
      <w:r w:rsidRPr="00073C73">
        <w:rPr>
          <w:i/>
          <w:snapToGrid w:val="0"/>
        </w:rPr>
        <w:t>GNSS-NavigationModelReq</w:t>
      </w:r>
      <w:bookmarkEnd w:id="2075"/>
      <w:bookmarkEnd w:id="2076"/>
      <w:bookmarkEnd w:id="2077"/>
      <w:bookmarkEnd w:id="2078"/>
      <w:bookmarkEnd w:id="2079"/>
      <w:bookmarkEnd w:id="2080"/>
      <w:bookmarkEnd w:id="2081"/>
      <w:bookmarkEnd w:id="2082"/>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lastRenderedPageBreak/>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4"/>
        <w:rPr>
          <w:i/>
          <w:snapToGrid w:val="0"/>
        </w:rPr>
      </w:pPr>
      <w:bookmarkStart w:id="2083" w:name="_Toc27765295"/>
      <w:bookmarkStart w:id="2084" w:name="_Toc37680987"/>
      <w:bookmarkStart w:id="2085" w:name="_Toc46486559"/>
      <w:bookmarkStart w:id="2086" w:name="_Toc52546904"/>
      <w:bookmarkStart w:id="2087" w:name="_Toc52547434"/>
      <w:bookmarkStart w:id="2088" w:name="_Toc52547964"/>
      <w:bookmarkStart w:id="2089" w:name="_Toc52548494"/>
      <w:bookmarkStart w:id="2090" w:name="_Toc90719740"/>
      <w:r w:rsidRPr="00073C73">
        <w:t>–</w:t>
      </w:r>
      <w:r w:rsidRPr="00073C73">
        <w:tab/>
      </w:r>
      <w:r w:rsidRPr="00073C73">
        <w:rPr>
          <w:i/>
          <w:snapToGrid w:val="0"/>
        </w:rPr>
        <w:t>GNSS-RealTimeIntegrityReq</w:t>
      </w:r>
      <w:bookmarkEnd w:id="2083"/>
      <w:bookmarkEnd w:id="2084"/>
      <w:bookmarkEnd w:id="2085"/>
      <w:bookmarkEnd w:id="2086"/>
      <w:bookmarkEnd w:id="2087"/>
      <w:bookmarkEnd w:id="2088"/>
      <w:bookmarkEnd w:id="2089"/>
      <w:bookmarkEnd w:id="2090"/>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4"/>
        <w:rPr>
          <w:i/>
          <w:snapToGrid w:val="0"/>
        </w:rPr>
      </w:pPr>
      <w:bookmarkStart w:id="2091" w:name="_Toc27765296"/>
      <w:bookmarkStart w:id="2092" w:name="_Toc37680988"/>
      <w:bookmarkStart w:id="2093" w:name="_Toc46486560"/>
      <w:bookmarkStart w:id="2094" w:name="_Toc52546905"/>
      <w:bookmarkStart w:id="2095" w:name="_Toc52547435"/>
      <w:bookmarkStart w:id="2096" w:name="_Toc52547965"/>
      <w:bookmarkStart w:id="2097" w:name="_Toc52548495"/>
      <w:bookmarkStart w:id="2098" w:name="_Toc90719741"/>
      <w:r w:rsidRPr="00073C73">
        <w:t>–</w:t>
      </w:r>
      <w:r w:rsidRPr="00073C73">
        <w:tab/>
      </w:r>
      <w:r w:rsidRPr="00073C73">
        <w:rPr>
          <w:i/>
          <w:snapToGrid w:val="0"/>
        </w:rPr>
        <w:t>GNSS-DataBitAssistanceReq</w:t>
      </w:r>
      <w:bookmarkEnd w:id="2091"/>
      <w:bookmarkEnd w:id="2092"/>
      <w:bookmarkEnd w:id="2093"/>
      <w:bookmarkEnd w:id="2094"/>
      <w:bookmarkEnd w:id="2095"/>
      <w:bookmarkEnd w:id="2096"/>
      <w:bookmarkEnd w:id="2097"/>
      <w:bookmarkEnd w:id="2098"/>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lastRenderedPageBreak/>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4"/>
        <w:rPr>
          <w:i/>
          <w:snapToGrid w:val="0"/>
        </w:rPr>
      </w:pPr>
      <w:bookmarkStart w:id="2099" w:name="_Toc27765297"/>
      <w:bookmarkStart w:id="2100" w:name="_Toc37680989"/>
      <w:bookmarkStart w:id="2101" w:name="_Toc46486561"/>
      <w:bookmarkStart w:id="2102" w:name="_Toc52546906"/>
      <w:bookmarkStart w:id="2103" w:name="_Toc52547436"/>
      <w:bookmarkStart w:id="2104" w:name="_Toc52547966"/>
      <w:bookmarkStart w:id="2105" w:name="_Toc52548496"/>
      <w:bookmarkStart w:id="2106" w:name="_Toc90719742"/>
      <w:r w:rsidRPr="00073C73">
        <w:t>–</w:t>
      </w:r>
      <w:r w:rsidRPr="00073C73">
        <w:tab/>
      </w:r>
      <w:r w:rsidRPr="00073C73">
        <w:rPr>
          <w:i/>
          <w:snapToGrid w:val="0"/>
        </w:rPr>
        <w:t>GNSS-AcquisitionAssistanceReq</w:t>
      </w:r>
      <w:bookmarkEnd w:id="2099"/>
      <w:bookmarkEnd w:id="2100"/>
      <w:bookmarkEnd w:id="2101"/>
      <w:bookmarkEnd w:id="2102"/>
      <w:bookmarkEnd w:id="2103"/>
      <w:bookmarkEnd w:id="2104"/>
      <w:bookmarkEnd w:id="2105"/>
      <w:bookmarkEnd w:id="2106"/>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4"/>
        <w:rPr>
          <w:i/>
          <w:snapToGrid w:val="0"/>
        </w:rPr>
      </w:pPr>
      <w:bookmarkStart w:id="2107" w:name="_Toc27765298"/>
      <w:bookmarkStart w:id="2108" w:name="_Toc37680990"/>
      <w:bookmarkStart w:id="2109" w:name="_Toc46486562"/>
      <w:bookmarkStart w:id="2110" w:name="_Toc52546907"/>
      <w:bookmarkStart w:id="2111" w:name="_Toc52547437"/>
      <w:bookmarkStart w:id="2112" w:name="_Toc52547967"/>
      <w:bookmarkStart w:id="2113" w:name="_Toc52548497"/>
      <w:bookmarkStart w:id="2114" w:name="_Toc90719743"/>
      <w:r w:rsidRPr="00073C73">
        <w:t>–</w:t>
      </w:r>
      <w:r w:rsidRPr="00073C73">
        <w:tab/>
      </w:r>
      <w:r w:rsidRPr="00073C73">
        <w:rPr>
          <w:i/>
          <w:snapToGrid w:val="0"/>
        </w:rPr>
        <w:t>GNSS-AlmanacReq</w:t>
      </w:r>
      <w:bookmarkEnd w:id="2107"/>
      <w:bookmarkEnd w:id="2108"/>
      <w:bookmarkEnd w:id="2109"/>
      <w:bookmarkEnd w:id="2110"/>
      <w:bookmarkEnd w:id="2111"/>
      <w:bookmarkEnd w:id="2112"/>
      <w:bookmarkEnd w:id="2113"/>
      <w:bookmarkEnd w:id="2114"/>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4"/>
        <w:rPr>
          <w:i/>
          <w:snapToGrid w:val="0"/>
        </w:rPr>
      </w:pPr>
      <w:bookmarkStart w:id="2115" w:name="_Toc27765299"/>
      <w:bookmarkStart w:id="2116" w:name="_Toc37680991"/>
      <w:bookmarkStart w:id="2117" w:name="_Toc46486563"/>
      <w:bookmarkStart w:id="2118" w:name="_Toc52546908"/>
      <w:bookmarkStart w:id="2119" w:name="_Toc52547438"/>
      <w:bookmarkStart w:id="2120" w:name="_Toc52547968"/>
      <w:bookmarkStart w:id="2121" w:name="_Toc52548498"/>
      <w:bookmarkStart w:id="2122" w:name="_Toc90719744"/>
      <w:r w:rsidRPr="00073C73">
        <w:t>–</w:t>
      </w:r>
      <w:r w:rsidRPr="00073C73">
        <w:tab/>
      </w:r>
      <w:r w:rsidRPr="00073C73">
        <w:rPr>
          <w:i/>
          <w:snapToGrid w:val="0"/>
        </w:rPr>
        <w:t>GNSS-UTC-ModelReq</w:t>
      </w:r>
      <w:bookmarkEnd w:id="2115"/>
      <w:bookmarkEnd w:id="2116"/>
      <w:bookmarkEnd w:id="2117"/>
      <w:bookmarkEnd w:id="2118"/>
      <w:bookmarkEnd w:id="2119"/>
      <w:bookmarkEnd w:id="2120"/>
      <w:bookmarkEnd w:id="2121"/>
      <w:bookmarkEnd w:id="2122"/>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4"/>
        <w:rPr>
          <w:i/>
          <w:snapToGrid w:val="0"/>
        </w:rPr>
      </w:pPr>
      <w:bookmarkStart w:id="2123" w:name="_Toc27765300"/>
      <w:bookmarkStart w:id="2124" w:name="_Toc37680992"/>
      <w:bookmarkStart w:id="2125" w:name="_Toc46486564"/>
      <w:bookmarkStart w:id="2126" w:name="_Toc52546909"/>
      <w:bookmarkStart w:id="2127" w:name="_Toc52547439"/>
      <w:bookmarkStart w:id="2128" w:name="_Toc52547969"/>
      <w:bookmarkStart w:id="2129" w:name="_Toc52548499"/>
      <w:bookmarkStart w:id="2130" w:name="_Toc90719745"/>
      <w:r w:rsidRPr="00073C73">
        <w:t>–</w:t>
      </w:r>
      <w:r w:rsidRPr="00073C73">
        <w:tab/>
      </w:r>
      <w:r w:rsidRPr="00073C73">
        <w:rPr>
          <w:i/>
          <w:snapToGrid w:val="0"/>
        </w:rPr>
        <w:t>GNSS-AuxiliaryInformationReq</w:t>
      </w:r>
      <w:bookmarkEnd w:id="2123"/>
      <w:bookmarkEnd w:id="2124"/>
      <w:bookmarkEnd w:id="2125"/>
      <w:bookmarkEnd w:id="2126"/>
      <w:bookmarkEnd w:id="2127"/>
      <w:bookmarkEnd w:id="2128"/>
      <w:bookmarkEnd w:id="2129"/>
      <w:bookmarkEnd w:id="2130"/>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4"/>
        <w:rPr>
          <w:i/>
          <w:snapToGrid w:val="0"/>
          <w:lang w:eastAsia="zh-CN"/>
        </w:rPr>
      </w:pPr>
      <w:bookmarkStart w:id="2131" w:name="_Toc27765301"/>
      <w:bookmarkStart w:id="2132" w:name="_Toc37680993"/>
      <w:bookmarkStart w:id="2133" w:name="_Toc46486565"/>
      <w:bookmarkStart w:id="2134" w:name="_Toc52546910"/>
      <w:bookmarkStart w:id="2135" w:name="_Toc52547440"/>
      <w:bookmarkStart w:id="2136" w:name="_Toc52547970"/>
      <w:bookmarkStart w:id="2137" w:name="_Toc52548500"/>
      <w:bookmarkStart w:id="2138" w:name="_Toc90719746"/>
      <w:r w:rsidRPr="00073C73">
        <w:t>–</w:t>
      </w:r>
      <w:r w:rsidRPr="00073C73">
        <w:tab/>
      </w:r>
      <w:r w:rsidRPr="00073C73">
        <w:rPr>
          <w:i/>
          <w:snapToGrid w:val="0"/>
          <w:lang w:eastAsia="zh-CN"/>
        </w:rPr>
        <w:t>BDS</w:t>
      </w:r>
      <w:r w:rsidRPr="00073C73">
        <w:rPr>
          <w:i/>
          <w:snapToGrid w:val="0"/>
        </w:rPr>
        <w:t>-DifferentialCorrectionsReq</w:t>
      </w:r>
      <w:bookmarkEnd w:id="2131"/>
      <w:bookmarkEnd w:id="2132"/>
      <w:bookmarkEnd w:id="2133"/>
      <w:bookmarkEnd w:id="2134"/>
      <w:bookmarkEnd w:id="2135"/>
      <w:bookmarkEnd w:id="2136"/>
      <w:bookmarkEnd w:id="2137"/>
      <w:bookmarkEnd w:id="2138"/>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lastRenderedPageBreak/>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0AFC834E"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w:t>
            </w:r>
            <w:r w:rsidR="00752048">
              <w:rPr>
                <w:rFonts w:hint="eastAsia"/>
                <w:snapToGrid w:val="0"/>
                <w:lang w:eastAsia="zh-CN"/>
              </w:rPr>
              <w:t>/B3I</w:t>
            </w:r>
            <w:r w:rsidR="00D04D0A" w:rsidRPr="00073C73">
              <w:rPr>
                <w:snapToGrid w:val="0"/>
                <w:lang w:eastAsia="zh-CN"/>
              </w:rPr>
              <w:t xml:space="preserve">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4"/>
        <w:rPr>
          <w:i/>
          <w:snapToGrid w:val="0"/>
        </w:rPr>
      </w:pPr>
      <w:bookmarkStart w:id="2139" w:name="_Toc27765302"/>
      <w:bookmarkStart w:id="2140" w:name="_Toc37680994"/>
      <w:bookmarkStart w:id="2141" w:name="_Toc46486566"/>
      <w:bookmarkStart w:id="2142" w:name="_Toc52546911"/>
      <w:bookmarkStart w:id="2143" w:name="_Toc52547441"/>
      <w:bookmarkStart w:id="2144" w:name="_Toc52547971"/>
      <w:bookmarkStart w:id="2145" w:name="_Toc52548501"/>
      <w:bookmarkStart w:id="2146"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2139"/>
      <w:bookmarkEnd w:id="2140"/>
      <w:bookmarkEnd w:id="2141"/>
      <w:bookmarkEnd w:id="2142"/>
      <w:bookmarkEnd w:id="2143"/>
      <w:bookmarkEnd w:id="2144"/>
      <w:bookmarkEnd w:id="2145"/>
      <w:bookmarkEnd w:id="2146"/>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4"/>
        <w:rPr>
          <w:i/>
          <w:snapToGrid w:val="0"/>
        </w:rPr>
      </w:pPr>
      <w:bookmarkStart w:id="2147" w:name="_Toc27765303"/>
      <w:bookmarkStart w:id="2148" w:name="_Toc37680995"/>
      <w:bookmarkStart w:id="2149" w:name="_Toc46486567"/>
      <w:bookmarkStart w:id="2150" w:name="_Toc52546912"/>
      <w:bookmarkStart w:id="2151" w:name="_Toc52547442"/>
      <w:bookmarkStart w:id="2152" w:name="_Toc52547972"/>
      <w:bookmarkStart w:id="2153" w:name="_Toc52548502"/>
      <w:bookmarkStart w:id="2154" w:name="_Toc90719748"/>
      <w:r w:rsidRPr="00073C73">
        <w:rPr>
          <w:i/>
        </w:rPr>
        <w:t>–</w:t>
      </w:r>
      <w:r w:rsidRPr="00073C73">
        <w:rPr>
          <w:i/>
        </w:rPr>
        <w:tab/>
      </w:r>
      <w:r w:rsidRPr="00073C73">
        <w:rPr>
          <w:i/>
          <w:snapToGrid w:val="0"/>
          <w:lang w:eastAsia="zh-CN"/>
        </w:rPr>
        <w:t>GNSS-RTK-ObservationsReq</w:t>
      </w:r>
      <w:bookmarkEnd w:id="2147"/>
      <w:bookmarkEnd w:id="2148"/>
      <w:bookmarkEnd w:id="2149"/>
      <w:bookmarkEnd w:id="2150"/>
      <w:bookmarkEnd w:id="2151"/>
      <w:bookmarkEnd w:id="2152"/>
      <w:bookmarkEnd w:id="2153"/>
      <w:bookmarkEnd w:id="2154"/>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2155" w:name="_Hlk499264629"/>
      <w:r w:rsidRPr="00073C73">
        <w:rPr>
          <w:snapToGrid w:val="0"/>
          <w:lang w:eastAsia="zh-CN"/>
        </w:rPr>
        <w:t>gnss-RTK-CNR-Req</w:t>
      </w:r>
      <w:bookmarkEnd w:id="2155"/>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4"/>
        <w:rPr>
          <w:i/>
          <w:snapToGrid w:val="0"/>
        </w:rPr>
      </w:pPr>
      <w:bookmarkStart w:id="2156" w:name="_Toc27765304"/>
      <w:bookmarkStart w:id="2157" w:name="_Toc37680996"/>
      <w:bookmarkStart w:id="2158" w:name="_Toc46486568"/>
      <w:bookmarkStart w:id="2159" w:name="_Toc52546913"/>
      <w:bookmarkStart w:id="2160" w:name="_Toc52547443"/>
      <w:bookmarkStart w:id="2161" w:name="_Toc52547973"/>
      <w:bookmarkStart w:id="2162" w:name="_Toc52548503"/>
      <w:bookmarkStart w:id="2163" w:name="_Toc90719749"/>
      <w:r w:rsidRPr="00073C73">
        <w:rPr>
          <w:i/>
        </w:rPr>
        <w:t>–</w:t>
      </w:r>
      <w:r w:rsidRPr="00073C73">
        <w:rPr>
          <w:i/>
        </w:rPr>
        <w:tab/>
      </w:r>
      <w:r w:rsidRPr="00073C73">
        <w:rPr>
          <w:i/>
          <w:snapToGrid w:val="0"/>
          <w:lang w:eastAsia="zh-CN"/>
        </w:rPr>
        <w:t>GLO-RTK-BiasInformationReq</w:t>
      </w:r>
      <w:bookmarkEnd w:id="2156"/>
      <w:bookmarkEnd w:id="2157"/>
      <w:bookmarkEnd w:id="2158"/>
      <w:bookmarkEnd w:id="2159"/>
      <w:bookmarkEnd w:id="2160"/>
      <w:bookmarkEnd w:id="2161"/>
      <w:bookmarkEnd w:id="2162"/>
      <w:bookmarkEnd w:id="2163"/>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lastRenderedPageBreak/>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4"/>
        <w:rPr>
          <w:i/>
          <w:snapToGrid w:val="0"/>
        </w:rPr>
      </w:pPr>
      <w:bookmarkStart w:id="2164" w:name="_Toc27765305"/>
      <w:bookmarkStart w:id="2165" w:name="_Toc37680997"/>
      <w:bookmarkStart w:id="2166" w:name="_Toc46486569"/>
      <w:bookmarkStart w:id="2167" w:name="_Toc52546914"/>
      <w:bookmarkStart w:id="2168" w:name="_Toc52547444"/>
      <w:bookmarkStart w:id="2169" w:name="_Toc52547974"/>
      <w:bookmarkStart w:id="2170" w:name="_Toc52548504"/>
      <w:bookmarkStart w:id="2171" w:name="_Toc90719750"/>
      <w:r w:rsidRPr="00073C73">
        <w:rPr>
          <w:i/>
        </w:rPr>
        <w:t>–</w:t>
      </w:r>
      <w:r w:rsidRPr="00073C73">
        <w:rPr>
          <w:i/>
        </w:rPr>
        <w:tab/>
      </w:r>
      <w:r w:rsidRPr="00073C73">
        <w:rPr>
          <w:i/>
          <w:snapToGrid w:val="0"/>
          <w:lang w:eastAsia="zh-CN"/>
        </w:rPr>
        <w:t>GNSS-RTK-MAC-CorrectionDifferencesReq</w:t>
      </w:r>
      <w:bookmarkEnd w:id="2164"/>
      <w:bookmarkEnd w:id="2165"/>
      <w:bookmarkEnd w:id="2166"/>
      <w:bookmarkEnd w:id="2167"/>
      <w:bookmarkEnd w:id="2168"/>
      <w:bookmarkEnd w:id="2169"/>
      <w:bookmarkEnd w:id="2170"/>
      <w:bookmarkEnd w:id="2171"/>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4"/>
        <w:rPr>
          <w:i/>
          <w:snapToGrid w:val="0"/>
        </w:rPr>
      </w:pPr>
      <w:bookmarkStart w:id="2172" w:name="_Toc27765306"/>
      <w:bookmarkStart w:id="2173" w:name="_Toc37680998"/>
      <w:bookmarkStart w:id="2174" w:name="_Toc46486570"/>
      <w:bookmarkStart w:id="2175" w:name="_Toc52546915"/>
      <w:bookmarkStart w:id="2176" w:name="_Toc52547445"/>
      <w:bookmarkStart w:id="2177" w:name="_Toc52547975"/>
      <w:bookmarkStart w:id="2178" w:name="_Toc52548505"/>
      <w:bookmarkStart w:id="2179" w:name="_Toc90719751"/>
      <w:r w:rsidRPr="00073C73">
        <w:rPr>
          <w:i/>
        </w:rPr>
        <w:t>–</w:t>
      </w:r>
      <w:r w:rsidRPr="00073C73">
        <w:rPr>
          <w:i/>
        </w:rPr>
        <w:tab/>
      </w:r>
      <w:r w:rsidRPr="00073C73">
        <w:rPr>
          <w:i/>
          <w:snapToGrid w:val="0"/>
          <w:lang w:eastAsia="zh-CN"/>
        </w:rPr>
        <w:t>GNSS-RTK-ResidualsReq</w:t>
      </w:r>
      <w:bookmarkEnd w:id="2172"/>
      <w:bookmarkEnd w:id="2173"/>
      <w:bookmarkEnd w:id="2174"/>
      <w:bookmarkEnd w:id="2175"/>
      <w:bookmarkEnd w:id="2176"/>
      <w:bookmarkEnd w:id="2177"/>
      <w:bookmarkEnd w:id="2178"/>
      <w:bookmarkEnd w:id="2179"/>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lastRenderedPageBreak/>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4"/>
        <w:rPr>
          <w:i/>
          <w:snapToGrid w:val="0"/>
        </w:rPr>
      </w:pPr>
      <w:bookmarkStart w:id="2180" w:name="_Toc27765307"/>
      <w:bookmarkStart w:id="2181" w:name="_Toc37680999"/>
      <w:bookmarkStart w:id="2182" w:name="_Toc46486571"/>
      <w:bookmarkStart w:id="2183" w:name="_Toc52546916"/>
      <w:bookmarkStart w:id="2184" w:name="_Toc52547446"/>
      <w:bookmarkStart w:id="2185" w:name="_Toc52547976"/>
      <w:bookmarkStart w:id="2186" w:name="_Toc52548506"/>
      <w:bookmarkStart w:id="2187" w:name="_Toc90719752"/>
      <w:r w:rsidRPr="00073C73">
        <w:rPr>
          <w:i/>
        </w:rPr>
        <w:t>–</w:t>
      </w:r>
      <w:r w:rsidRPr="00073C73">
        <w:rPr>
          <w:i/>
        </w:rPr>
        <w:tab/>
      </w:r>
      <w:r w:rsidRPr="00073C73">
        <w:rPr>
          <w:i/>
          <w:snapToGrid w:val="0"/>
          <w:lang w:eastAsia="zh-CN"/>
        </w:rPr>
        <w:t>GNSS-RTK-FKP-GradientsReq</w:t>
      </w:r>
      <w:bookmarkEnd w:id="2180"/>
      <w:bookmarkEnd w:id="2181"/>
      <w:bookmarkEnd w:id="2182"/>
      <w:bookmarkEnd w:id="2183"/>
      <w:bookmarkEnd w:id="2184"/>
      <w:bookmarkEnd w:id="2185"/>
      <w:bookmarkEnd w:id="2186"/>
      <w:bookmarkEnd w:id="2187"/>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2188" w:name="_Hlk512485626"/>
      <w:r w:rsidRPr="00073C73">
        <w:t>linkCombinations-PrefList-r15</w:t>
      </w:r>
      <w:r w:rsidRPr="00073C73">
        <w:tab/>
      </w:r>
      <w:r w:rsidRPr="00073C73">
        <w:tab/>
        <w:t>GNSS-Link-CombinationsList-r15</w:t>
      </w:r>
      <w:r w:rsidRPr="00073C73">
        <w:tab/>
        <w:t>OPTIONAL,</w:t>
      </w:r>
      <w:bookmarkEnd w:id="2188"/>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4"/>
        <w:rPr>
          <w:i/>
          <w:snapToGrid w:val="0"/>
        </w:rPr>
      </w:pPr>
      <w:bookmarkStart w:id="2189" w:name="_Toc27765308"/>
      <w:bookmarkStart w:id="2190" w:name="_Toc37681000"/>
      <w:bookmarkStart w:id="2191" w:name="_Toc46486572"/>
      <w:bookmarkStart w:id="2192" w:name="_Toc52546917"/>
      <w:bookmarkStart w:id="2193" w:name="_Toc52547447"/>
      <w:bookmarkStart w:id="2194" w:name="_Toc52547977"/>
      <w:bookmarkStart w:id="2195" w:name="_Toc52548507"/>
      <w:bookmarkStart w:id="2196" w:name="_Toc90719753"/>
      <w:r w:rsidRPr="00073C73">
        <w:rPr>
          <w:i/>
        </w:rPr>
        <w:t>–</w:t>
      </w:r>
      <w:r w:rsidRPr="00073C73">
        <w:rPr>
          <w:i/>
        </w:rPr>
        <w:tab/>
      </w:r>
      <w:r w:rsidRPr="00073C73">
        <w:rPr>
          <w:i/>
          <w:snapToGrid w:val="0"/>
          <w:lang w:eastAsia="zh-CN"/>
        </w:rPr>
        <w:t>GNSS-SSR-OrbitCorrectionsReq</w:t>
      </w:r>
      <w:bookmarkEnd w:id="2189"/>
      <w:bookmarkEnd w:id="2190"/>
      <w:bookmarkEnd w:id="2191"/>
      <w:bookmarkEnd w:id="2192"/>
      <w:bookmarkEnd w:id="2193"/>
      <w:bookmarkEnd w:id="2194"/>
      <w:bookmarkEnd w:id="2195"/>
      <w:bookmarkEnd w:id="2196"/>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8A5AD5E" w14:textId="07DBF8CB" w:rsidR="00752048" w:rsidRDefault="00AB5EC6" w:rsidP="00752048">
      <w:pPr>
        <w:pStyle w:val="PL"/>
        <w:shd w:val="clear" w:color="auto" w:fill="E6E6E6"/>
      </w:pPr>
      <w:r w:rsidRPr="00073C73">
        <w:tab/>
        <w:t>...</w:t>
      </w:r>
      <w:r w:rsidR="00752048">
        <w:t>,</w:t>
      </w:r>
    </w:p>
    <w:p w14:paraId="56F8B608" w14:textId="77777777" w:rsidR="00752048" w:rsidRDefault="00752048" w:rsidP="00752048">
      <w:pPr>
        <w:pStyle w:val="PL"/>
        <w:shd w:val="clear" w:color="auto" w:fill="E6E6E6"/>
      </w:pPr>
      <w:r>
        <w:tab/>
        <w:t>[[</w:t>
      </w:r>
    </w:p>
    <w:p w14:paraId="1E6C244E" w14:textId="77777777" w:rsidR="00752048" w:rsidRDefault="00752048" w:rsidP="00752048">
      <w:pPr>
        <w:pStyle w:val="PL"/>
        <w:shd w:val="clear" w:color="auto" w:fill="E6E6E6"/>
      </w:pPr>
      <w:r>
        <w:tab/>
      </w:r>
      <w:commentRangeStart w:id="2197"/>
      <w:r>
        <w:t>orbit-IntegrityReq-r17</w:t>
      </w:r>
      <w:commentRangeEnd w:id="2197"/>
      <w:r w:rsidR="00A0075F">
        <w:rPr>
          <w:rStyle w:val="af5"/>
          <w:rFonts w:ascii="Times New Roman" w:hAnsi="Times New Roman"/>
          <w:noProof w:val="0"/>
        </w:rPr>
        <w:commentReference w:id="2197"/>
      </w:r>
      <w:r>
        <w:tab/>
        <w:t>BIT STRING {</w:t>
      </w:r>
      <w:r>
        <w:tab/>
      </w:r>
      <w:r w:rsidRPr="00FB20CE">
        <w:t>orbitRangeErrorCorrelationTime</w:t>
      </w:r>
      <w:r>
        <w:t>Req</w:t>
      </w:r>
      <w:r>
        <w:tab/>
      </w:r>
      <w:r>
        <w:tab/>
        <w:t>(0),</w:t>
      </w:r>
    </w:p>
    <w:p w14:paraId="35B97E2E" w14:textId="77777777" w:rsidR="00752048" w:rsidRDefault="00752048" w:rsidP="00752048">
      <w:pPr>
        <w:pStyle w:val="PL"/>
        <w:shd w:val="clear" w:color="auto" w:fill="E6E6E6"/>
      </w:pPr>
      <w:r>
        <w:tab/>
      </w:r>
      <w:r>
        <w:tab/>
      </w:r>
      <w:r>
        <w:tab/>
      </w:r>
      <w:r>
        <w:tab/>
      </w:r>
      <w:r>
        <w:tab/>
      </w:r>
      <w:r>
        <w:tab/>
      </w:r>
      <w:r>
        <w:tab/>
      </w:r>
      <w:r>
        <w:tab/>
      </w:r>
      <w:r>
        <w:tab/>
      </w:r>
      <w:r>
        <w:tab/>
      </w:r>
      <w:r>
        <w:tab/>
      </w:r>
      <w:r w:rsidRPr="00FB20CE">
        <w:t>orbitRangeRateErrorCorrelationTime</w:t>
      </w:r>
      <w:r>
        <w:t>Req</w:t>
      </w:r>
      <w:r>
        <w:tab/>
        <w:t>(1)</w:t>
      </w:r>
    </w:p>
    <w:p w14:paraId="282A8D3E" w14:textId="77777777" w:rsidR="00752048" w:rsidRDefault="00752048" w:rsidP="00752048">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149BADBC" w14:textId="037957E6" w:rsidR="00AB5EC6" w:rsidRPr="00073C73" w:rsidRDefault="00752048" w:rsidP="00752048">
      <w:pPr>
        <w:pStyle w:val="PL"/>
        <w:shd w:val="clear" w:color="auto" w:fill="E6E6E6"/>
      </w:pPr>
      <w:r>
        <w:tab/>
        <w:t>]]</w:t>
      </w:r>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77483EF" w14:textId="77777777" w:rsidTr="00790F5E">
        <w:trPr>
          <w:cantSplit/>
        </w:trPr>
        <w:tc>
          <w:tcPr>
            <w:tcW w:w="9639" w:type="dxa"/>
          </w:tcPr>
          <w:p w14:paraId="73F181E3" w14:textId="77777777" w:rsidR="00752048" w:rsidRDefault="00752048" w:rsidP="00752048">
            <w:pPr>
              <w:pStyle w:val="TAL"/>
              <w:rPr>
                <w:b/>
                <w:i/>
              </w:rPr>
            </w:pPr>
            <w:r w:rsidRPr="00FB20CE">
              <w:rPr>
                <w:b/>
                <w:i/>
              </w:rPr>
              <w:t>orbit-IntegrityReq</w:t>
            </w:r>
          </w:p>
          <w:p w14:paraId="1310DEE6" w14:textId="77777777" w:rsidR="00752048" w:rsidRDefault="00752048" w:rsidP="00752048">
            <w:pPr>
              <w:pStyle w:val="TAL"/>
              <w:rPr>
                <w:snapToGrid w:val="0"/>
              </w:rPr>
            </w:pPr>
            <w:r>
              <w:rPr>
                <w:snapToGrid w:val="0"/>
              </w:rPr>
              <w:t xml:space="preserve">This field, if present, indicates that the target device requests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7B8E9199" w14:textId="0943D3BB" w:rsidR="00752048" w:rsidRPr="00073C73" w:rsidRDefault="00752048" w:rsidP="00752048">
            <w:pPr>
              <w:pStyle w:val="TAL"/>
              <w:rPr>
                <w:b/>
                <w:i/>
              </w:rPr>
            </w:pPr>
            <w:r w:rsidRPr="00073C73">
              <w:t>A one</w:t>
            </w:r>
            <w:r w:rsidRPr="00073C73">
              <w:noBreakHyphen/>
              <w:t xml:space="preserve">value at the bit position </w:t>
            </w:r>
            <w:r>
              <w:t xml:space="preserve">'0' </w:t>
            </w:r>
            <w:r w:rsidRPr="00073C73">
              <w:t>means</w:t>
            </w:r>
            <w:r>
              <w:t xml:space="preserve"> that the target device requests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requests the field </w:t>
            </w:r>
            <w:r w:rsidRPr="00302030">
              <w:rPr>
                <w:i/>
                <w:iCs/>
              </w:rPr>
              <w:t>orbitRangeRateErrorCorrelationTime</w:t>
            </w:r>
            <w:r>
              <w:t xml:space="preserve"> in IE </w:t>
            </w:r>
            <w:r w:rsidRPr="00302030">
              <w:rPr>
                <w:i/>
                <w:iCs/>
              </w:rPr>
              <w:t>ORBIT-IntegrityParameters</w:t>
            </w:r>
            <w:r>
              <w:t>.</w:t>
            </w:r>
          </w:p>
        </w:tc>
      </w:tr>
    </w:tbl>
    <w:p w14:paraId="2A83C2C4" w14:textId="77777777" w:rsidR="00AB5EC6" w:rsidRPr="00073C73" w:rsidRDefault="00AB5EC6" w:rsidP="00AB5EC6"/>
    <w:p w14:paraId="1BD3B212" w14:textId="77777777" w:rsidR="00AB5EC6" w:rsidRPr="00073C73" w:rsidRDefault="00AB5EC6" w:rsidP="00AB5EC6">
      <w:pPr>
        <w:pStyle w:val="4"/>
        <w:rPr>
          <w:i/>
          <w:snapToGrid w:val="0"/>
        </w:rPr>
      </w:pPr>
      <w:bookmarkStart w:id="2198" w:name="_Toc27765309"/>
      <w:bookmarkStart w:id="2199" w:name="_Toc37681001"/>
      <w:bookmarkStart w:id="2200" w:name="_Toc46486573"/>
      <w:bookmarkStart w:id="2201" w:name="_Toc52546918"/>
      <w:bookmarkStart w:id="2202" w:name="_Toc52547448"/>
      <w:bookmarkStart w:id="2203" w:name="_Toc52547978"/>
      <w:bookmarkStart w:id="2204" w:name="_Toc52548508"/>
      <w:bookmarkStart w:id="2205" w:name="_Toc90719754"/>
      <w:r w:rsidRPr="00073C73">
        <w:rPr>
          <w:i/>
        </w:rPr>
        <w:lastRenderedPageBreak/>
        <w:t>–</w:t>
      </w:r>
      <w:r w:rsidRPr="00073C73">
        <w:rPr>
          <w:i/>
        </w:rPr>
        <w:tab/>
      </w:r>
      <w:r w:rsidRPr="00073C73">
        <w:rPr>
          <w:i/>
          <w:snapToGrid w:val="0"/>
          <w:lang w:eastAsia="zh-CN"/>
        </w:rPr>
        <w:t>GNSS-SSR-ClockCorrectionsReq</w:t>
      </w:r>
      <w:bookmarkEnd w:id="2198"/>
      <w:bookmarkEnd w:id="2199"/>
      <w:bookmarkEnd w:id="2200"/>
      <w:bookmarkEnd w:id="2201"/>
      <w:bookmarkEnd w:id="2202"/>
      <w:bookmarkEnd w:id="2203"/>
      <w:bookmarkEnd w:id="2204"/>
      <w:bookmarkEnd w:id="2205"/>
    </w:p>
    <w:p w14:paraId="2363205A" w14:textId="77777777" w:rsidR="00AB5EC6" w:rsidRPr="00073C73" w:rsidRDefault="00AB5EC6" w:rsidP="00AB5EC6">
      <w:pPr>
        <w:keepLines/>
      </w:pPr>
      <w:r w:rsidRPr="00073C73">
        <w:t xml:space="preserve">The </w:t>
      </w:r>
      <w:bookmarkStart w:id="2206" w:name="_Hlk506343943"/>
      <w:r w:rsidRPr="00073C73">
        <w:t xml:space="preserve">IE </w:t>
      </w:r>
      <w:r w:rsidRPr="00073C73">
        <w:rPr>
          <w:i/>
          <w:snapToGrid w:val="0"/>
          <w:lang w:eastAsia="zh-CN"/>
        </w:rPr>
        <w:t xml:space="preserve">GNSS-SSR-ClockCorrectionsReq </w:t>
      </w:r>
      <w:bookmarkEnd w:id="2206"/>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48220602" w14:textId="11D52354" w:rsidR="00752048" w:rsidRDefault="00AB5EC6" w:rsidP="00752048">
      <w:pPr>
        <w:pStyle w:val="PL"/>
        <w:shd w:val="clear" w:color="auto" w:fill="E6E6E6"/>
      </w:pPr>
      <w:r w:rsidRPr="00073C73">
        <w:tab/>
        <w:t>...</w:t>
      </w:r>
      <w:r w:rsidR="00752048">
        <w:t>,</w:t>
      </w:r>
    </w:p>
    <w:p w14:paraId="5C4D461A" w14:textId="77777777" w:rsidR="00752048" w:rsidRDefault="00752048" w:rsidP="00752048">
      <w:pPr>
        <w:pStyle w:val="PL"/>
        <w:shd w:val="clear" w:color="auto" w:fill="E6E6E6"/>
      </w:pPr>
      <w:r>
        <w:tab/>
        <w:t>[[</w:t>
      </w:r>
    </w:p>
    <w:p w14:paraId="1B87494F" w14:textId="77777777" w:rsidR="00752048" w:rsidRDefault="00752048" w:rsidP="00752048">
      <w:pPr>
        <w:pStyle w:val="PL"/>
        <w:shd w:val="clear" w:color="auto" w:fill="E6E6E6"/>
      </w:pPr>
      <w:r>
        <w:tab/>
      </w:r>
      <w:r>
        <w:tab/>
        <w:t>clock-IntegrityParametersReq-r17</w:t>
      </w:r>
      <w:r>
        <w:tab/>
        <w:t>ENUMERATED { true }</w:t>
      </w:r>
      <w:r>
        <w:tab/>
      </w:r>
      <w:r>
        <w:tab/>
      </w:r>
      <w:r>
        <w:tab/>
        <w:t>OPTIONAL,</w:t>
      </w:r>
    </w:p>
    <w:p w14:paraId="30142AD3" w14:textId="77777777" w:rsidR="00752048" w:rsidRDefault="00752048" w:rsidP="00752048">
      <w:pPr>
        <w:pStyle w:val="PL"/>
        <w:shd w:val="clear" w:color="auto" w:fill="E6E6E6"/>
      </w:pPr>
      <w:r>
        <w:tab/>
      </w:r>
      <w:r>
        <w:tab/>
        <w:t>ssr-IntegrityClockBounds-r17</w:t>
      </w:r>
      <w:r>
        <w:tab/>
      </w:r>
      <w:r>
        <w:tab/>
        <w:t>ENUMERATED { true }</w:t>
      </w:r>
      <w:r>
        <w:tab/>
      </w:r>
      <w:r>
        <w:tab/>
      </w:r>
      <w:r>
        <w:tab/>
        <w:t>OPTIONAL</w:t>
      </w:r>
    </w:p>
    <w:p w14:paraId="6DA1B24F" w14:textId="10BBB34D" w:rsidR="00AB5EC6" w:rsidRPr="00073C73" w:rsidRDefault="00752048" w:rsidP="00752048">
      <w:pPr>
        <w:pStyle w:val="PL"/>
        <w:shd w:val="clear" w:color="auto" w:fill="E6E6E6"/>
      </w:pPr>
      <w:r>
        <w:tab/>
        <w:t>]]</w:t>
      </w:r>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20561A0" w14:textId="77777777" w:rsidTr="00790F5E">
        <w:trPr>
          <w:cantSplit/>
        </w:trPr>
        <w:tc>
          <w:tcPr>
            <w:tcW w:w="9639" w:type="dxa"/>
          </w:tcPr>
          <w:p w14:paraId="21913DDC" w14:textId="77777777" w:rsidR="00752048" w:rsidRPr="002073CC" w:rsidRDefault="00752048" w:rsidP="00752048">
            <w:pPr>
              <w:pStyle w:val="TAL"/>
              <w:rPr>
                <w:b/>
                <w:bCs/>
                <w:i/>
                <w:iCs/>
                <w:snapToGrid w:val="0"/>
              </w:rPr>
            </w:pPr>
            <w:r w:rsidRPr="002073CC">
              <w:rPr>
                <w:b/>
                <w:bCs/>
                <w:i/>
                <w:iCs/>
                <w:snapToGrid w:val="0"/>
              </w:rPr>
              <w:t>clock-IntegrityParametersReq</w:t>
            </w:r>
          </w:p>
          <w:p w14:paraId="2E44D753" w14:textId="5BFED7EB" w:rsidR="00752048" w:rsidRPr="00073C73" w:rsidRDefault="00752048" w:rsidP="00752048">
            <w:pPr>
              <w:pStyle w:val="TAL"/>
              <w:rPr>
                <w:b/>
                <w:i/>
              </w:rPr>
            </w:pPr>
            <w:r>
              <w:rPr>
                <w:snapToGrid w:val="0"/>
              </w:rPr>
              <w:t xml:space="preserve">This field. If present, indicates that te target device requests the </w:t>
            </w:r>
            <w:r w:rsidRPr="002073CC">
              <w:rPr>
                <w:i/>
                <w:iCs/>
                <w:snapToGrid w:val="0"/>
              </w:rPr>
              <w:t>CLOCK-IntegrityParameters</w:t>
            </w:r>
            <w:r>
              <w:rPr>
                <w:snapToGrid w:val="0"/>
              </w:rPr>
              <w:t xml:space="preserve"> in IE </w:t>
            </w:r>
            <w:r w:rsidRPr="002073CC">
              <w:rPr>
                <w:i/>
                <w:iCs/>
                <w:snapToGrid w:val="0"/>
              </w:rPr>
              <w:t>GNSS-SSR-ClockCorrections</w:t>
            </w:r>
            <w:r>
              <w:rPr>
                <w:snapToGrid w:val="0"/>
              </w:rPr>
              <w:t>.</w:t>
            </w:r>
          </w:p>
        </w:tc>
      </w:tr>
      <w:tr w:rsidR="00752048" w:rsidRPr="00073C73" w14:paraId="2FE7616B" w14:textId="77777777" w:rsidTr="00790F5E">
        <w:trPr>
          <w:cantSplit/>
        </w:trPr>
        <w:tc>
          <w:tcPr>
            <w:tcW w:w="9639" w:type="dxa"/>
          </w:tcPr>
          <w:p w14:paraId="5AAE38A6" w14:textId="049E8266" w:rsidR="00752048" w:rsidRDefault="00752048" w:rsidP="00752048">
            <w:pPr>
              <w:pStyle w:val="TAL"/>
              <w:rPr>
                <w:b/>
                <w:bCs/>
                <w:i/>
                <w:iCs/>
                <w:snapToGrid w:val="0"/>
              </w:rPr>
            </w:pPr>
            <w:r w:rsidRPr="003B6E5D">
              <w:rPr>
                <w:b/>
                <w:bCs/>
                <w:i/>
                <w:iCs/>
                <w:snapToGrid w:val="0"/>
              </w:rPr>
              <w:t>ssr-IntegrityClockBounds</w:t>
            </w:r>
          </w:p>
          <w:p w14:paraId="470BEF47" w14:textId="68C00FD2" w:rsidR="00752048" w:rsidRPr="00073C73" w:rsidRDefault="00752048" w:rsidP="00752048">
            <w:pPr>
              <w:pStyle w:val="TAL"/>
              <w:rPr>
                <w:b/>
                <w:i/>
              </w:rPr>
            </w:pPr>
            <w:r>
              <w:rPr>
                <w:snapToGrid w:val="0"/>
              </w:rPr>
              <w:t xml:space="preserve">This field. If present, indicates that the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p>
        </w:tc>
      </w:tr>
    </w:tbl>
    <w:p w14:paraId="342BB65B" w14:textId="77777777" w:rsidR="00AB5EC6" w:rsidRPr="00073C73" w:rsidRDefault="00AB5EC6" w:rsidP="00AB5EC6"/>
    <w:p w14:paraId="0BFF8852" w14:textId="77777777" w:rsidR="00AB5EC6" w:rsidRPr="00073C73" w:rsidRDefault="00AB5EC6" w:rsidP="005A2BF4">
      <w:pPr>
        <w:pStyle w:val="4"/>
        <w:rPr>
          <w:i/>
          <w:snapToGrid w:val="0"/>
        </w:rPr>
      </w:pPr>
      <w:bookmarkStart w:id="2207" w:name="_Toc27765310"/>
      <w:bookmarkStart w:id="2208" w:name="_Toc37681002"/>
      <w:bookmarkStart w:id="2209" w:name="_Toc46486574"/>
      <w:bookmarkStart w:id="2210" w:name="_Toc52546919"/>
      <w:bookmarkStart w:id="2211" w:name="_Toc52547449"/>
      <w:bookmarkStart w:id="2212" w:name="_Toc52547979"/>
      <w:bookmarkStart w:id="2213" w:name="_Toc52548509"/>
      <w:bookmarkStart w:id="2214" w:name="_Toc90719755"/>
      <w:r w:rsidRPr="00073C73">
        <w:rPr>
          <w:i/>
        </w:rPr>
        <w:t>–</w:t>
      </w:r>
      <w:r w:rsidRPr="00073C73">
        <w:rPr>
          <w:i/>
        </w:rPr>
        <w:tab/>
      </w:r>
      <w:r w:rsidRPr="00073C73">
        <w:rPr>
          <w:i/>
          <w:snapToGrid w:val="0"/>
          <w:lang w:eastAsia="zh-CN"/>
        </w:rPr>
        <w:t>GNSS-SSR-CodeBiasReq</w:t>
      </w:r>
      <w:bookmarkEnd w:id="2207"/>
      <w:bookmarkEnd w:id="2208"/>
      <w:bookmarkEnd w:id="2209"/>
      <w:bookmarkEnd w:id="2210"/>
      <w:bookmarkEnd w:id="2211"/>
      <w:bookmarkEnd w:id="2212"/>
      <w:bookmarkEnd w:id="2213"/>
      <w:bookmarkEnd w:id="2214"/>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2215" w:name="_Hlk506343890"/>
      <w:r w:rsidRPr="00073C73">
        <w:rPr>
          <w:snapToGrid w:val="0"/>
          <w:lang w:eastAsia="zh-CN"/>
        </w:rPr>
        <w:t>GNSS-SSR-CodeBiasReq-r15</w:t>
      </w:r>
      <w:r w:rsidRPr="00073C73">
        <w:rPr>
          <w:snapToGrid w:val="0"/>
        </w:rPr>
        <w:t xml:space="preserve"> </w:t>
      </w:r>
      <w:bookmarkEnd w:id="2215"/>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2216" w:name="_Hlk506343869"/>
      <w:r w:rsidRPr="00073C73">
        <w:rPr>
          <w:snapToGrid w:val="0"/>
        </w:rPr>
        <w:t>storedNavList-r15</w:t>
      </w:r>
      <w:bookmarkEnd w:id="2216"/>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D4225CE" w14:textId="218DC1AF" w:rsidR="00752048" w:rsidRDefault="00AB5EC6" w:rsidP="00752048">
      <w:pPr>
        <w:pStyle w:val="PL"/>
        <w:shd w:val="clear" w:color="auto" w:fill="E6E6E6"/>
      </w:pPr>
      <w:r w:rsidRPr="00073C73">
        <w:tab/>
        <w:t>...</w:t>
      </w:r>
      <w:r w:rsidR="00752048">
        <w:t>,</w:t>
      </w:r>
    </w:p>
    <w:p w14:paraId="3DB11AFD" w14:textId="77777777" w:rsidR="00752048" w:rsidRDefault="00752048" w:rsidP="00752048">
      <w:pPr>
        <w:pStyle w:val="PL"/>
        <w:shd w:val="clear" w:color="auto" w:fill="E6E6E6"/>
      </w:pPr>
      <w:r>
        <w:tab/>
        <w:t>[[</w:t>
      </w:r>
    </w:p>
    <w:p w14:paraId="4E653CDE"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8855758" w14:textId="1CDCEC23" w:rsidR="00AB5EC6" w:rsidRPr="00073C73" w:rsidRDefault="00752048" w:rsidP="00752048">
      <w:pPr>
        <w:pStyle w:val="PL"/>
        <w:shd w:val="clear" w:color="auto" w:fill="E6E6E6"/>
      </w:pPr>
      <w:r>
        <w:rPr>
          <w:rFonts w:eastAsia="Courier New" w:cs="Courier New"/>
          <w:color w:val="000000"/>
          <w:szCs w:val="16"/>
        </w:rPr>
        <w:tab/>
        <w:t>]]</w:t>
      </w:r>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752048" w:rsidRPr="00073C73" w14:paraId="745FDC36" w14:textId="77777777" w:rsidTr="00790F5E">
        <w:trPr>
          <w:cantSplit/>
        </w:trPr>
        <w:tc>
          <w:tcPr>
            <w:tcW w:w="9639" w:type="dxa"/>
          </w:tcPr>
          <w:p w14:paraId="36D5B596" w14:textId="77777777" w:rsidR="00752048" w:rsidRDefault="00752048" w:rsidP="00752048">
            <w:pPr>
              <w:pStyle w:val="TAL"/>
              <w:rPr>
                <w:b/>
                <w:i/>
              </w:rPr>
            </w:pPr>
            <w:r w:rsidRPr="00566833">
              <w:rPr>
                <w:b/>
                <w:i/>
              </w:rPr>
              <w:t>ssr-IntegrityCodeBiasBoundsReq</w:t>
            </w:r>
          </w:p>
          <w:p w14:paraId="54FFCCC7" w14:textId="3FA40B97" w:rsidR="00752048" w:rsidRPr="00073C73" w:rsidRDefault="00752048" w:rsidP="00752048">
            <w:pPr>
              <w:pStyle w:val="TAL"/>
              <w:rPr>
                <w:b/>
                <w:i/>
              </w:rPr>
            </w:pPr>
            <w:r>
              <w:rPr>
                <w:bCs/>
                <w:iCs/>
              </w:rPr>
              <w:t xml:space="preserve">This field, if present, indicates that the </w:t>
            </w:r>
            <w:r w:rsidRPr="00566833">
              <w:rPr>
                <w:bCs/>
                <w:i/>
              </w:rPr>
              <w:t>SSR-IntegrityCodeBiasBounds</w:t>
            </w:r>
            <w:r>
              <w:rPr>
                <w:bCs/>
                <w:iCs/>
              </w:rPr>
              <w:t xml:space="preserve"> are requested.</w:t>
            </w:r>
          </w:p>
        </w:tc>
      </w:tr>
    </w:tbl>
    <w:p w14:paraId="0EEDA155" w14:textId="77777777" w:rsidR="009E61AC" w:rsidRPr="00073C73" w:rsidRDefault="009E61AC" w:rsidP="009E61AC"/>
    <w:p w14:paraId="4D52F958" w14:textId="77777777" w:rsidR="009E61AC" w:rsidRPr="00073C73" w:rsidRDefault="009E61AC" w:rsidP="009E61AC">
      <w:pPr>
        <w:pStyle w:val="4"/>
        <w:rPr>
          <w:i/>
          <w:snapToGrid w:val="0"/>
        </w:rPr>
      </w:pPr>
      <w:bookmarkStart w:id="2217" w:name="_Toc37681003"/>
      <w:bookmarkStart w:id="2218" w:name="_Toc46486575"/>
      <w:bookmarkStart w:id="2219" w:name="_Toc52546920"/>
      <w:bookmarkStart w:id="2220" w:name="_Toc52547450"/>
      <w:bookmarkStart w:id="2221" w:name="_Toc52547980"/>
      <w:bookmarkStart w:id="2222" w:name="_Toc52548510"/>
      <w:bookmarkStart w:id="2223" w:name="_Toc90719756"/>
      <w:r w:rsidRPr="00073C73">
        <w:rPr>
          <w:i/>
        </w:rPr>
        <w:t>–</w:t>
      </w:r>
      <w:r w:rsidRPr="00073C73">
        <w:rPr>
          <w:i/>
        </w:rPr>
        <w:tab/>
      </w:r>
      <w:r w:rsidRPr="00073C73">
        <w:rPr>
          <w:i/>
          <w:snapToGrid w:val="0"/>
          <w:lang w:eastAsia="zh-CN"/>
        </w:rPr>
        <w:t>GNSS-SSR-URA-Req</w:t>
      </w:r>
      <w:bookmarkEnd w:id="2217"/>
      <w:bookmarkEnd w:id="2218"/>
      <w:bookmarkEnd w:id="2219"/>
      <w:bookmarkEnd w:id="2220"/>
      <w:bookmarkEnd w:id="2221"/>
      <w:bookmarkEnd w:id="2222"/>
      <w:bookmarkEnd w:id="2223"/>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4"/>
        <w:rPr>
          <w:i/>
          <w:snapToGrid w:val="0"/>
        </w:rPr>
      </w:pPr>
      <w:bookmarkStart w:id="2224" w:name="_Toc37681004"/>
      <w:bookmarkStart w:id="2225" w:name="_Toc46486576"/>
      <w:bookmarkStart w:id="2226" w:name="_Toc52546921"/>
      <w:bookmarkStart w:id="2227" w:name="_Toc52547451"/>
      <w:bookmarkStart w:id="2228" w:name="_Toc52547981"/>
      <w:bookmarkStart w:id="2229" w:name="_Toc52548511"/>
      <w:bookmarkStart w:id="2230" w:name="_Toc90719757"/>
      <w:r w:rsidRPr="00073C73">
        <w:rPr>
          <w:i/>
        </w:rPr>
        <w:t>–</w:t>
      </w:r>
      <w:r w:rsidRPr="00073C73">
        <w:rPr>
          <w:i/>
        </w:rPr>
        <w:tab/>
      </w:r>
      <w:r w:rsidRPr="00073C73">
        <w:rPr>
          <w:i/>
          <w:snapToGrid w:val="0"/>
          <w:lang w:eastAsia="zh-CN"/>
        </w:rPr>
        <w:t>GNSS-SSR-PhaseBiasReq</w:t>
      </w:r>
      <w:bookmarkEnd w:id="2224"/>
      <w:bookmarkEnd w:id="2225"/>
      <w:bookmarkEnd w:id="2226"/>
      <w:bookmarkEnd w:id="2227"/>
      <w:bookmarkEnd w:id="2228"/>
      <w:bookmarkEnd w:id="2229"/>
      <w:bookmarkEnd w:id="2230"/>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A8B4BA6" w14:textId="0327782A" w:rsidR="00752048" w:rsidRDefault="009E61AC" w:rsidP="00752048">
      <w:pPr>
        <w:pStyle w:val="PL"/>
        <w:shd w:val="clear" w:color="auto" w:fill="E6E6E6"/>
      </w:pPr>
      <w:r w:rsidRPr="00073C73">
        <w:tab/>
        <w:t>...</w:t>
      </w:r>
      <w:r w:rsidR="00752048">
        <w:t>,</w:t>
      </w:r>
    </w:p>
    <w:p w14:paraId="1CE1CC7D" w14:textId="77777777" w:rsidR="00752048" w:rsidRDefault="00752048" w:rsidP="00752048">
      <w:pPr>
        <w:pStyle w:val="PL"/>
        <w:shd w:val="clear" w:color="auto" w:fill="E6E6E6"/>
      </w:pPr>
      <w:r>
        <w:tab/>
        <w:t>[[</w:t>
      </w:r>
    </w:p>
    <w:p w14:paraId="1D6E9F32"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2183E3DB" w14:textId="37DDF517" w:rsidR="009E61AC" w:rsidRPr="00073C73" w:rsidRDefault="00752048" w:rsidP="00752048">
      <w:pPr>
        <w:pStyle w:val="PL"/>
        <w:shd w:val="clear" w:color="auto" w:fill="E6E6E6"/>
      </w:pPr>
      <w:r>
        <w:rPr>
          <w:rFonts w:eastAsia="Courier New" w:cs="Courier New"/>
          <w:color w:val="000000"/>
          <w:szCs w:val="16"/>
        </w:rPr>
        <w:tab/>
        <w:t>]]</w:t>
      </w:r>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461D8252" w14:textId="77777777" w:rsidTr="00557BF2">
        <w:trPr>
          <w:cantSplit/>
        </w:trPr>
        <w:tc>
          <w:tcPr>
            <w:tcW w:w="9639" w:type="dxa"/>
          </w:tcPr>
          <w:p w14:paraId="1E7CF88A" w14:textId="77777777" w:rsidR="00752048" w:rsidRDefault="00752048" w:rsidP="00752048">
            <w:pPr>
              <w:pStyle w:val="TAL"/>
              <w:rPr>
                <w:b/>
                <w:i/>
              </w:rPr>
            </w:pPr>
            <w:r w:rsidRPr="00566833">
              <w:rPr>
                <w:b/>
                <w:i/>
              </w:rPr>
              <w:t>ssr-Integrity</w:t>
            </w:r>
            <w:r>
              <w:rPr>
                <w:b/>
                <w:i/>
              </w:rPr>
              <w:t>Phase</w:t>
            </w:r>
            <w:r w:rsidRPr="00566833">
              <w:rPr>
                <w:b/>
                <w:i/>
              </w:rPr>
              <w:t>BiasBoundsReq</w:t>
            </w:r>
          </w:p>
          <w:p w14:paraId="4F7B3E9A" w14:textId="3B577989" w:rsidR="00752048" w:rsidRPr="00073C73" w:rsidRDefault="00752048" w:rsidP="00752048">
            <w:pPr>
              <w:pStyle w:val="TAL"/>
              <w:rPr>
                <w:b/>
                <w:i/>
              </w:rPr>
            </w:pPr>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p>
        </w:tc>
      </w:tr>
    </w:tbl>
    <w:p w14:paraId="7AC0A9B0" w14:textId="77777777" w:rsidR="009E61AC" w:rsidRPr="00073C73" w:rsidRDefault="009E61AC" w:rsidP="009E61AC"/>
    <w:p w14:paraId="4C3AB435" w14:textId="77777777" w:rsidR="009E61AC" w:rsidRPr="00073C73" w:rsidRDefault="009E61AC" w:rsidP="009E61AC">
      <w:pPr>
        <w:pStyle w:val="4"/>
        <w:rPr>
          <w:i/>
          <w:snapToGrid w:val="0"/>
        </w:rPr>
      </w:pPr>
      <w:bookmarkStart w:id="2231" w:name="_Toc37681005"/>
      <w:bookmarkStart w:id="2232" w:name="_Toc46486577"/>
      <w:bookmarkStart w:id="2233" w:name="_Toc52546922"/>
      <w:bookmarkStart w:id="2234" w:name="_Toc52547452"/>
      <w:bookmarkStart w:id="2235" w:name="_Toc52547982"/>
      <w:bookmarkStart w:id="2236" w:name="_Toc52548512"/>
      <w:bookmarkStart w:id="2237" w:name="_Toc90719758"/>
      <w:r w:rsidRPr="00073C73">
        <w:rPr>
          <w:i/>
        </w:rPr>
        <w:t>–</w:t>
      </w:r>
      <w:r w:rsidRPr="00073C73">
        <w:rPr>
          <w:i/>
        </w:rPr>
        <w:tab/>
      </w:r>
      <w:r w:rsidRPr="00073C73">
        <w:rPr>
          <w:i/>
          <w:snapToGrid w:val="0"/>
          <w:lang w:eastAsia="zh-CN"/>
        </w:rPr>
        <w:t>GNSS-SSR-STEC-CorrectionReq</w:t>
      </w:r>
      <w:bookmarkEnd w:id="2231"/>
      <w:bookmarkEnd w:id="2232"/>
      <w:bookmarkEnd w:id="2233"/>
      <w:bookmarkEnd w:id="2234"/>
      <w:bookmarkEnd w:id="2235"/>
      <w:bookmarkEnd w:id="2236"/>
      <w:bookmarkEnd w:id="2237"/>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03CEB257" w14:textId="7BAC4909" w:rsidR="00752048" w:rsidRDefault="009E61AC" w:rsidP="00752048">
      <w:pPr>
        <w:pStyle w:val="PL"/>
        <w:shd w:val="clear" w:color="auto" w:fill="E6E6E6"/>
      </w:pPr>
      <w:r w:rsidRPr="00073C73">
        <w:tab/>
        <w:t>...</w:t>
      </w:r>
      <w:r w:rsidR="00752048">
        <w:t>,</w:t>
      </w:r>
    </w:p>
    <w:p w14:paraId="2B9C570C" w14:textId="77777777" w:rsidR="00752048" w:rsidRDefault="00752048" w:rsidP="00752048">
      <w:pPr>
        <w:pStyle w:val="PL"/>
        <w:shd w:val="clear" w:color="auto" w:fill="E6E6E6"/>
      </w:pPr>
      <w:r>
        <w:tab/>
        <w:t>[[</w:t>
      </w:r>
    </w:p>
    <w:p w14:paraId="27C43DFA" w14:textId="77777777" w:rsidR="00752048" w:rsidRPr="00073C73" w:rsidRDefault="00752048" w:rsidP="00752048">
      <w:pPr>
        <w:pStyle w:val="PL"/>
        <w:shd w:val="clear" w:color="auto" w:fill="E6E6E6"/>
        <w:rPr>
          <w:snapToGrid w:val="0"/>
        </w:rPr>
      </w:pPr>
      <w:r>
        <w:tab/>
      </w:r>
      <w:commentRangeStart w:id="2238"/>
      <w:r>
        <w:rPr>
          <w:snapToGrid w:val="0"/>
        </w:rPr>
        <w:t>stec-IntegrityReq-r17</w:t>
      </w:r>
      <w:commentRangeEnd w:id="2238"/>
      <w:r w:rsidR="0029476B">
        <w:rPr>
          <w:rStyle w:val="af5"/>
          <w:rFonts w:ascii="Times New Roman" w:hAnsi="Times New Roman"/>
          <w:noProof w:val="0"/>
        </w:rPr>
        <w:commentReference w:id="2238"/>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sidRPr="00073C73">
        <w:rPr>
          <w:snapToGrid w:val="0"/>
        </w:rPr>
        <w:t>Req</w:t>
      </w:r>
      <w:r w:rsidRPr="00073C73">
        <w:rPr>
          <w:snapToGrid w:val="0"/>
        </w:rPr>
        <w:tab/>
      </w:r>
      <w:r w:rsidRPr="00073C73">
        <w:rPr>
          <w:snapToGrid w:val="0"/>
        </w:rPr>
        <w:tab/>
        <w:t>(</w:t>
      </w:r>
      <w:r>
        <w:rPr>
          <w:snapToGrid w:val="0"/>
        </w:rPr>
        <w:t>0</w:t>
      </w:r>
      <w:r w:rsidRPr="00073C73">
        <w:rPr>
          <w:snapToGrid w:val="0"/>
        </w:rPr>
        <w:t>),</w:t>
      </w:r>
    </w:p>
    <w:p w14:paraId="2E8A78C3" w14:textId="77777777" w:rsidR="00752048" w:rsidRDefault="00752048" w:rsidP="00752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sidRPr="00073C73">
        <w:rPr>
          <w:snapToGrid w:val="0"/>
        </w:rPr>
        <w:t>Req</w:t>
      </w:r>
      <w:r w:rsidRPr="00073C73">
        <w:rPr>
          <w:snapToGrid w:val="0"/>
        </w:rPr>
        <w:tab/>
        <w:t>(</w:t>
      </w:r>
      <w:r>
        <w:rPr>
          <w:snapToGrid w:val="0"/>
        </w:rPr>
        <w:t>1</w:t>
      </w:r>
      <w:r w:rsidRPr="00073C73">
        <w:rPr>
          <w:snapToGrid w:val="0"/>
        </w:rPr>
        <w:t>)</w:t>
      </w:r>
    </w:p>
    <w:p w14:paraId="11479B9F"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CEF836" w14:textId="0329E0E2" w:rsidR="009E61AC" w:rsidRPr="00073C73" w:rsidRDefault="00752048" w:rsidP="00752048">
      <w:pPr>
        <w:pStyle w:val="PL"/>
        <w:shd w:val="clear" w:color="auto" w:fill="E6E6E6"/>
      </w:pPr>
      <w:r>
        <w:rPr>
          <w:snapToGrid w:val="0"/>
        </w:rPr>
        <w:tab/>
        <w:t>]]</w:t>
      </w:r>
    </w:p>
    <w:p w14:paraId="51151478" w14:textId="77777777"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4EA546E6" w:rsidR="009E61A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58A1935B" w14:textId="77777777" w:rsidTr="005F76BA">
        <w:trPr>
          <w:cantSplit/>
          <w:tblHeader/>
        </w:trPr>
        <w:tc>
          <w:tcPr>
            <w:tcW w:w="9639" w:type="dxa"/>
          </w:tcPr>
          <w:p w14:paraId="1E6660F0" w14:textId="77777777" w:rsidR="00752048" w:rsidRPr="00073C73" w:rsidRDefault="00752048" w:rsidP="005F76BA">
            <w:pPr>
              <w:pStyle w:val="TAH"/>
            </w:pPr>
            <w:r w:rsidRPr="00D91927">
              <w:rPr>
                <w:i/>
                <w:snapToGrid w:val="0"/>
                <w:lang w:eastAsia="zh-CN"/>
              </w:rPr>
              <w:t>GNSS-SSR-STEC-CorrectionReq</w:t>
            </w:r>
            <w:r w:rsidRPr="00073C73">
              <w:rPr>
                <w:i/>
                <w:snapToGrid w:val="0"/>
                <w:lang w:eastAsia="zh-CN"/>
              </w:rPr>
              <w:t xml:space="preserve"> </w:t>
            </w:r>
            <w:r w:rsidRPr="00073C73">
              <w:rPr>
                <w:iCs/>
                <w:noProof/>
              </w:rPr>
              <w:t>field descriptions</w:t>
            </w:r>
          </w:p>
        </w:tc>
      </w:tr>
      <w:tr w:rsidR="00752048" w:rsidRPr="00073C73" w14:paraId="1622804B" w14:textId="77777777" w:rsidTr="005F76BA">
        <w:trPr>
          <w:cantSplit/>
        </w:trPr>
        <w:tc>
          <w:tcPr>
            <w:tcW w:w="9639" w:type="dxa"/>
          </w:tcPr>
          <w:p w14:paraId="499EDE6D" w14:textId="77777777" w:rsidR="00752048" w:rsidRPr="00D91927" w:rsidRDefault="00752048" w:rsidP="005F76BA">
            <w:pPr>
              <w:pStyle w:val="TAL"/>
              <w:rPr>
                <w:b/>
                <w:bCs/>
                <w:i/>
                <w:iCs/>
                <w:snapToGrid w:val="0"/>
              </w:rPr>
            </w:pPr>
            <w:r w:rsidRPr="00D91927">
              <w:rPr>
                <w:b/>
                <w:bCs/>
                <w:i/>
                <w:iCs/>
                <w:snapToGrid w:val="0"/>
              </w:rPr>
              <w:t>stec-IntegrityReq</w:t>
            </w:r>
          </w:p>
          <w:p w14:paraId="6EC7E9AA" w14:textId="77777777" w:rsidR="00752048" w:rsidRDefault="00752048" w:rsidP="005F76BA">
            <w:pPr>
              <w:pStyle w:val="TAL"/>
              <w:rPr>
                <w:snapToGrid w:val="0"/>
              </w:rPr>
            </w:pPr>
            <w:r>
              <w:rPr>
                <w:snapToGrid w:val="0"/>
              </w:rPr>
              <w:t xml:space="preserve">This field, if present, indicates that the target device requests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65C1872" w14:textId="77777777" w:rsidR="00752048" w:rsidRPr="00073C73" w:rsidRDefault="00752048" w:rsidP="005F76BA">
            <w:pPr>
              <w:pStyle w:val="TAL"/>
            </w:pPr>
            <w:r w:rsidRPr="00073C73">
              <w:t>A one</w:t>
            </w:r>
            <w:r w:rsidRPr="00073C73">
              <w:noBreakHyphen/>
              <w:t xml:space="preserve">value at the bit position </w:t>
            </w:r>
            <w:r>
              <w:t xml:space="preserve">'0' </w:t>
            </w:r>
            <w:r w:rsidRPr="00073C73">
              <w:t>means</w:t>
            </w:r>
            <w:r>
              <w:t xml:space="preserve"> that the target device requests the field </w:t>
            </w:r>
            <w:r w:rsidRPr="00E501A4">
              <w:rPr>
                <w:i/>
                <w:iCs/>
              </w:rPr>
              <w:t>ionoRangeErrorCorrelationTime</w:t>
            </w:r>
            <w:r>
              <w:t xml:space="preserve"> in IE </w:t>
            </w:r>
            <w:r w:rsidRPr="00E501A4">
              <w:rPr>
                <w:i/>
                <w:iCs/>
              </w:rPr>
              <w:t>STEC-IntegrityParameters</w:t>
            </w:r>
            <w:r>
              <w:t xml:space="preserve">; a one-value at bit position '1' means that the target device requests the field </w:t>
            </w:r>
            <w:r w:rsidRPr="00E501A4">
              <w:rPr>
                <w:i/>
                <w:iCs/>
              </w:rPr>
              <w:t>ionoRangeRateErrorCorrelationTime</w:t>
            </w:r>
            <w:r>
              <w:t xml:space="preserve"> in IE </w:t>
            </w:r>
            <w:r w:rsidRPr="00E501A4">
              <w:rPr>
                <w:i/>
                <w:iCs/>
              </w:rPr>
              <w:t>STEC-IntegrityParameters</w:t>
            </w:r>
            <w:r>
              <w:t>.</w:t>
            </w:r>
          </w:p>
        </w:tc>
      </w:tr>
    </w:tbl>
    <w:p w14:paraId="359DB581" w14:textId="77777777" w:rsidR="00752048" w:rsidRPr="00073C73" w:rsidRDefault="00752048" w:rsidP="009E61AC"/>
    <w:p w14:paraId="78CAC575" w14:textId="77777777" w:rsidR="009E61AC" w:rsidRPr="00073C73" w:rsidRDefault="009E61AC" w:rsidP="009E61AC">
      <w:pPr>
        <w:pStyle w:val="4"/>
        <w:rPr>
          <w:i/>
          <w:snapToGrid w:val="0"/>
        </w:rPr>
      </w:pPr>
      <w:bookmarkStart w:id="2239" w:name="_Toc37681006"/>
      <w:bookmarkStart w:id="2240" w:name="_Toc46486578"/>
      <w:bookmarkStart w:id="2241" w:name="_Toc52546923"/>
      <w:bookmarkStart w:id="2242" w:name="_Toc52547453"/>
      <w:bookmarkStart w:id="2243" w:name="_Toc52547983"/>
      <w:bookmarkStart w:id="2244" w:name="_Toc52548513"/>
      <w:bookmarkStart w:id="2245" w:name="_Toc90719759"/>
      <w:r w:rsidRPr="00073C73">
        <w:rPr>
          <w:i/>
        </w:rPr>
        <w:t>–</w:t>
      </w:r>
      <w:r w:rsidRPr="00073C73">
        <w:rPr>
          <w:i/>
        </w:rPr>
        <w:tab/>
      </w:r>
      <w:r w:rsidRPr="00073C73">
        <w:rPr>
          <w:i/>
          <w:snapToGrid w:val="0"/>
          <w:lang w:eastAsia="zh-CN"/>
        </w:rPr>
        <w:t>GNSS-SSR-GriddedCorrectionReq</w:t>
      </w:r>
      <w:bookmarkEnd w:id="2239"/>
      <w:bookmarkEnd w:id="2240"/>
      <w:bookmarkEnd w:id="2241"/>
      <w:bookmarkEnd w:id="2242"/>
      <w:bookmarkEnd w:id="2243"/>
      <w:bookmarkEnd w:id="2244"/>
      <w:bookmarkEnd w:id="2245"/>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35DE33E5" w14:textId="66D31DDB" w:rsidR="00752048" w:rsidRDefault="009E61AC" w:rsidP="00752048">
      <w:pPr>
        <w:pStyle w:val="PL"/>
        <w:shd w:val="clear" w:color="auto" w:fill="E6E6E6"/>
      </w:pPr>
      <w:r w:rsidRPr="00073C73">
        <w:lastRenderedPageBreak/>
        <w:tab/>
        <w:t>...</w:t>
      </w:r>
      <w:r w:rsidR="00752048">
        <w:t>,</w:t>
      </w:r>
    </w:p>
    <w:p w14:paraId="2879A7B1" w14:textId="77777777" w:rsidR="00752048" w:rsidRDefault="00752048" w:rsidP="00752048">
      <w:pPr>
        <w:pStyle w:val="PL"/>
        <w:shd w:val="clear" w:color="auto" w:fill="E6E6E6"/>
      </w:pPr>
      <w:r>
        <w:tab/>
        <w:t>[[</w:t>
      </w:r>
    </w:p>
    <w:p w14:paraId="5E23006C" w14:textId="77777777" w:rsidR="00752048" w:rsidRDefault="00752048" w:rsidP="00752048">
      <w:pPr>
        <w:pStyle w:val="PL"/>
        <w:shd w:val="clear" w:color="auto" w:fill="E6E6E6"/>
        <w:rPr>
          <w:snapToGrid w:val="0"/>
        </w:rPr>
      </w:pPr>
      <w:r>
        <w:tab/>
      </w:r>
      <w:r>
        <w:rPr>
          <w:snapToGrid w:val="0"/>
        </w:rPr>
        <w:t>g</w:t>
      </w:r>
      <w:r w:rsidRPr="00577AE9">
        <w:rPr>
          <w:snapToGrid w:val="0"/>
        </w:rPr>
        <w:t>riddedCorrectionIntegrity</w:t>
      </w:r>
      <w:r>
        <w:rPr>
          <w:snapToGrid w:val="0"/>
        </w:rPr>
        <w:t>Req-r17</w:t>
      </w:r>
      <w:r>
        <w:rPr>
          <w:snapToGrid w:val="0"/>
        </w:rPr>
        <w:tab/>
      </w:r>
      <w:r>
        <w:rPr>
          <w:snapToGrid w:val="0"/>
        </w:rPr>
        <w:tab/>
        <w:t>ENUMERATED { requested }</w:t>
      </w:r>
      <w:r>
        <w:rPr>
          <w:snapToGrid w:val="0"/>
        </w:rPr>
        <w:tab/>
      </w:r>
      <w:r>
        <w:rPr>
          <w:snapToGrid w:val="0"/>
        </w:rPr>
        <w:tab/>
      </w:r>
      <w:r>
        <w:rPr>
          <w:snapToGrid w:val="0"/>
        </w:rPr>
        <w:tab/>
      </w:r>
      <w:r>
        <w:rPr>
          <w:snapToGrid w:val="0"/>
        </w:rPr>
        <w:tab/>
      </w:r>
      <w:r>
        <w:rPr>
          <w:snapToGrid w:val="0"/>
        </w:rPr>
        <w:tab/>
        <w:t>OPTIONAL</w:t>
      </w:r>
    </w:p>
    <w:p w14:paraId="6A4B3064" w14:textId="7FD4283D" w:rsidR="009E61AC" w:rsidRPr="00073C73" w:rsidRDefault="00752048" w:rsidP="00752048">
      <w:pPr>
        <w:pStyle w:val="PL"/>
        <w:shd w:val="clear" w:color="auto" w:fill="E6E6E6"/>
      </w:pPr>
      <w:r>
        <w:rPr>
          <w:snapToGrid w:val="0"/>
        </w:rPr>
        <w:tab/>
        <w:t>]]</w:t>
      </w:r>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363C82A6" w14:textId="77777777" w:rsidR="00752048"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4D164CB2" w14:textId="77777777" w:rsidTr="005F76BA">
        <w:trPr>
          <w:cantSplit/>
          <w:tblHeader/>
        </w:trPr>
        <w:tc>
          <w:tcPr>
            <w:tcW w:w="9639" w:type="dxa"/>
          </w:tcPr>
          <w:p w14:paraId="4A6CDAE4" w14:textId="77777777" w:rsidR="00752048" w:rsidRPr="00073C73" w:rsidRDefault="00752048" w:rsidP="005F76BA">
            <w:pPr>
              <w:pStyle w:val="TAH"/>
            </w:pPr>
            <w:r w:rsidRPr="00577AE9">
              <w:rPr>
                <w:i/>
                <w:snapToGrid w:val="0"/>
                <w:lang w:eastAsia="zh-CN"/>
              </w:rPr>
              <w:t>GNSS-SSR-GriddedCorrectionReq</w:t>
            </w:r>
            <w:r w:rsidRPr="00073C73">
              <w:rPr>
                <w:i/>
                <w:snapToGrid w:val="0"/>
                <w:lang w:eastAsia="zh-CN"/>
              </w:rPr>
              <w:t xml:space="preserve"> </w:t>
            </w:r>
            <w:r w:rsidRPr="00073C73">
              <w:rPr>
                <w:iCs/>
                <w:noProof/>
              </w:rPr>
              <w:t>field descriptions</w:t>
            </w:r>
          </w:p>
        </w:tc>
      </w:tr>
      <w:tr w:rsidR="00752048" w:rsidRPr="00073C73" w14:paraId="0EE700A2" w14:textId="77777777" w:rsidTr="005F76BA">
        <w:trPr>
          <w:cantSplit/>
        </w:trPr>
        <w:tc>
          <w:tcPr>
            <w:tcW w:w="9639" w:type="dxa"/>
          </w:tcPr>
          <w:p w14:paraId="6B8929C5" w14:textId="77777777" w:rsidR="00752048" w:rsidRPr="00D91927" w:rsidRDefault="00752048" w:rsidP="005F76BA">
            <w:pPr>
              <w:pStyle w:val="TAL"/>
              <w:rPr>
                <w:b/>
                <w:bCs/>
                <w:i/>
                <w:iCs/>
                <w:snapToGrid w:val="0"/>
              </w:rPr>
            </w:pPr>
            <w:r w:rsidRPr="00577AE9">
              <w:rPr>
                <w:b/>
                <w:bCs/>
                <w:i/>
                <w:iCs/>
                <w:snapToGrid w:val="0"/>
              </w:rPr>
              <w:t>griddedCorrectionIntegrityReq</w:t>
            </w:r>
          </w:p>
          <w:p w14:paraId="081453FF" w14:textId="77777777" w:rsidR="00752048" w:rsidRPr="00577AE9" w:rsidRDefault="00752048" w:rsidP="005F76BA">
            <w:pPr>
              <w:pStyle w:val="TAL"/>
              <w:rPr>
                <w:snapToGrid w:val="0"/>
              </w:rPr>
            </w:pPr>
            <w:r>
              <w:rPr>
                <w:snapToGrid w:val="0"/>
              </w:rPr>
              <w:t xml:space="preserve">This field, if present, indicates that the target device requests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59594104" w14:textId="77777777" w:rsidR="00C55484" w:rsidRPr="00073C73" w:rsidRDefault="00C55484" w:rsidP="00C55484"/>
    <w:p w14:paraId="50202113" w14:textId="77777777" w:rsidR="00C55484" w:rsidRPr="00073C73" w:rsidRDefault="00C55484" w:rsidP="00C55484">
      <w:pPr>
        <w:pStyle w:val="4"/>
        <w:rPr>
          <w:i/>
          <w:snapToGrid w:val="0"/>
          <w:lang w:eastAsia="zh-CN"/>
        </w:rPr>
      </w:pPr>
      <w:bookmarkStart w:id="2246" w:name="_Toc37681007"/>
      <w:bookmarkStart w:id="2247" w:name="_Toc46486579"/>
      <w:bookmarkStart w:id="2248" w:name="_Toc52546924"/>
      <w:bookmarkStart w:id="2249" w:name="_Toc52547454"/>
      <w:bookmarkStart w:id="2250" w:name="_Toc52547984"/>
      <w:bookmarkStart w:id="2251" w:name="_Toc52548514"/>
      <w:bookmarkStart w:id="2252" w:name="_Toc90719760"/>
      <w:r w:rsidRPr="00073C73">
        <w:t>–</w:t>
      </w:r>
      <w:r w:rsidRPr="00073C73">
        <w:tab/>
      </w:r>
      <w:r w:rsidRPr="00073C73">
        <w:rPr>
          <w:i/>
          <w:snapToGrid w:val="0"/>
          <w:lang w:eastAsia="zh-CN"/>
        </w:rPr>
        <w:t>NavIC</w:t>
      </w:r>
      <w:r w:rsidRPr="00073C73">
        <w:rPr>
          <w:i/>
          <w:snapToGrid w:val="0"/>
        </w:rPr>
        <w:t>-DifferentialCorrectionsReq</w:t>
      </w:r>
      <w:bookmarkEnd w:id="2246"/>
      <w:bookmarkEnd w:id="2247"/>
      <w:bookmarkEnd w:id="2248"/>
      <w:bookmarkEnd w:id="2249"/>
      <w:bookmarkEnd w:id="2250"/>
      <w:bookmarkEnd w:id="2251"/>
      <w:bookmarkEnd w:id="2252"/>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4"/>
        <w:rPr>
          <w:i/>
          <w:snapToGrid w:val="0"/>
        </w:rPr>
      </w:pPr>
      <w:bookmarkStart w:id="2253" w:name="_Toc37681008"/>
      <w:bookmarkStart w:id="2254" w:name="_Toc46486580"/>
      <w:bookmarkStart w:id="2255" w:name="_Toc52546925"/>
      <w:bookmarkStart w:id="2256" w:name="_Toc52547455"/>
      <w:bookmarkStart w:id="2257" w:name="_Toc52547985"/>
      <w:bookmarkStart w:id="2258" w:name="_Toc52548515"/>
      <w:bookmarkStart w:id="2259"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2253"/>
      <w:bookmarkEnd w:id="2254"/>
      <w:bookmarkEnd w:id="2255"/>
      <w:bookmarkEnd w:id="2256"/>
      <w:bookmarkEnd w:id="2257"/>
      <w:bookmarkEnd w:id="2258"/>
      <w:bookmarkEnd w:id="2259"/>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4"/>
      </w:pPr>
      <w:bookmarkStart w:id="2260" w:name="_Toc27765311"/>
      <w:bookmarkStart w:id="2261" w:name="_Toc37681009"/>
      <w:bookmarkStart w:id="2262" w:name="_Toc46486581"/>
      <w:bookmarkStart w:id="2263" w:name="_Toc52546926"/>
      <w:bookmarkStart w:id="2264" w:name="_Toc52547456"/>
      <w:bookmarkStart w:id="2265" w:name="_Toc52547986"/>
      <w:bookmarkStart w:id="2266" w:name="_Toc52548516"/>
      <w:bookmarkStart w:id="2267" w:name="_Toc90719762"/>
      <w:r w:rsidRPr="00073C73">
        <w:t>6.5.2.5</w:t>
      </w:r>
      <w:r w:rsidRPr="00073C73">
        <w:tab/>
        <w:t>GNSS Location Information</w:t>
      </w:r>
      <w:bookmarkEnd w:id="2260"/>
      <w:bookmarkEnd w:id="2261"/>
      <w:bookmarkEnd w:id="2262"/>
      <w:bookmarkEnd w:id="2263"/>
      <w:bookmarkEnd w:id="2264"/>
      <w:bookmarkEnd w:id="2265"/>
      <w:bookmarkEnd w:id="2266"/>
      <w:bookmarkEnd w:id="2267"/>
    </w:p>
    <w:p w14:paraId="1C5816D1" w14:textId="77777777" w:rsidR="002B1632" w:rsidRPr="00073C73" w:rsidRDefault="002B1632" w:rsidP="002D60CB">
      <w:pPr>
        <w:pStyle w:val="4"/>
      </w:pPr>
      <w:bookmarkStart w:id="2268" w:name="_Toc27765312"/>
      <w:bookmarkStart w:id="2269" w:name="_Toc37681010"/>
      <w:bookmarkStart w:id="2270" w:name="_Toc46486582"/>
      <w:bookmarkStart w:id="2271" w:name="_Toc52546927"/>
      <w:bookmarkStart w:id="2272" w:name="_Toc52547457"/>
      <w:bookmarkStart w:id="2273" w:name="_Toc52547987"/>
      <w:bookmarkStart w:id="2274" w:name="_Toc52548517"/>
      <w:bookmarkStart w:id="2275" w:name="_Toc90719763"/>
      <w:r w:rsidRPr="00073C73">
        <w:t>–</w:t>
      </w:r>
      <w:r w:rsidRPr="00073C73">
        <w:tab/>
      </w:r>
      <w:r w:rsidRPr="00073C73">
        <w:rPr>
          <w:i/>
        </w:rPr>
        <w:t>A-GNSS-ProvideLocationInformation</w:t>
      </w:r>
      <w:bookmarkEnd w:id="2268"/>
      <w:bookmarkEnd w:id="2269"/>
      <w:bookmarkEnd w:id="2270"/>
      <w:bookmarkEnd w:id="2271"/>
      <w:bookmarkEnd w:id="2272"/>
      <w:bookmarkEnd w:id="2273"/>
      <w:bookmarkEnd w:id="2274"/>
      <w:bookmarkEnd w:id="2275"/>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4"/>
      </w:pPr>
      <w:bookmarkStart w:id="2276" w:name="_Toc27765313"/>
      <w:bookmarkStart w:id="2277" w:name="_Toc37681011"/>
      <w:bookmarkStart w:id="2278" w:name="_Toc46486583"/>
      <w:bookmarkStart w:id="2279" w:name="_Toc52546928"/>
      <w:bookmarkStart w:id="2280" w:name="_Toc52547458"/>
      <w:bookmarkStart w:id="2281" w:name="_Toc52547988"/>
      <w:bookmarkStart w:id="2282" w:name="_Toc52548518"/>
      <w:bookmarkStart w:id="2283" w:name="_Toc90719764"/>
      <w:r w:rsidRPr="00073C73">
        <w:t>6.5.2.6</w:t>
      </w:r>
      <w:r w:rsidRPr="00073C73">
        <w:tab/>
        <w:t>GNSS Location Information Elements</w:t>
      </w:r>
      <w:bookmarkEnd w:id="2276"/>
      <w:bookmarkEnd w:id="2277"/>
      <w:bookmarkEnd w:id="2278"/>
      <w:bookmarkEnd w:id="2279"/>
      <w:bookmarkEnd w:id="2280"/>
      <w:bookmarkEnd w:id="2281"/>
      <w:bookmarkEnd w:id="2282"/>
      <w:bookmarkEnd w:id="2283"/>
    </w:p>
    <w:p w14:paraId="054934C5" w14:textId="77777777" w:rsidR="002B1632" w:rsidRPr="00073C73" w:rsidRDefault="002B1632" w:rsidP="002D60CB">
      <w:pPr>
        <w:pStyle w:val="4"/>
        <w:rPr>
          <w:i/>
        </w:rPr>
      </w:pPr>
      <w:bookmarkStart w:id="2284" w:name="_Toc27765314"/>
      <w:bookmarkStart w:id="2285" w:name="_Toc37681012"/>
      <w:bookmarkStart w:id="2286" w:name="_Toc46486584"/>
      <w:bookmarkStart w:id="2287" w:name="_Toc52546929"/>
      <w:bookmarkStart w:id="2288" w:name="_Toc52547459"/>
      <w:bookmarkStart w:id="2289" w:name="_Toc52547989"/>
      <w:bookmarkStart w:id="2290" w:name="_Toc52548519"/>
      <w:bookmarkStart w:id="2291" w:name="_Toc90719765"/>
      <w:r w:rsidRPr="00073C73">
        <w:t>–</w:t>
      </w:r>
      <w:r w:rsidRPr="00073C73">
        <w:tab/>
      </w:r>
      <w:r w:rsidRPr="00073C73">
        <w:rPr>
          <w:i/>
        </w:rPr>
        <w:t>GNSS-SignalMeasurementInformation</w:t>
      </w:r>
      <w:bookmarkEnd w:id="2284"/>
      <w:bookmarkEnd w:id="2285"/>
      <w:bookmarkEnd w:id="2286"/>
      <w:bookmarkEnd w:id="2287"/>
      <w:bookmarkEnd w:id="2288"/>
      <w:bookmarkEnd w:id="2289"/>
      <w:bookmarkEnd w:id="2290"/>
      <w:bookmarkEnd w:id="2291"/>
    </w:p>
    <w:p w14:paraId="647A2056" w14:textId="77777777" w:rsidR="002B1632" w:rsidRPr="00073C73" w:rsidRDefault="002B1632" w:rsidP="002D60CB">
      <w:r w:rsidRPr="00073C73">
        <w:t xml:space="preserve">The IE </w:t>
      </w:r>
      <w:bookmarkStart w:id="2292" w:name="OLE_LINK3"/>
      <w:bookmarkStart w:id="2293" w:name="OLE_LINK4"/>
      <w:r w:rsidRPr="00073C73">
        <w:rPr>
          <w:i/>
        </w:rPr>
        <w:t>GNSS-SignalMeasurementInformation</w:t>
      </w:r>
      <w:bookmarkEnd w:id="2292"/>
      <w:bookmarkEnd w:id="2293"/>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4"/>
        <w:rPr>
          <w:i/>
          <w:noProof/>
        </w:rPr>
      </w:pPr>
      <w:bookmarkStart w:id="2294" w:name="_Toc27765315"/>
      <w:bookmarkStart w:id="2295" w:name="_Toc37681013"/>
      <w:bookmarkStart w:id="2296" w:name="_Toc46486585"/>
      <w:bookmarkStart w:id="2297" w:name="_Toc52546930"/>
      <w:bookmarkStart w:id="2298" w:name="_Toc52547460"/>
      <w:bookmarkStart w:id="2299" w:name="_Toc52547990"/>
      <w:bookmarkStart w:id="2300" w:name="_Toc52548520"/>
      <w:bookmarkStart w:id="2301" w:name="_Toc90719766"/>
      <w:r w:rsidRPr="00073C73">
        <w:t>–</w:t>
      </w:r>
      <w:r w:rsidRPr="00073C73">
        <w:tab/>
      </w:r>
      <w:r w:rsidRPr="00073C73">
        <w:rPr>
          <w:i/>
          <w:noProof/>
        </w:rPr>
        <w:t>MeasurementReferenceTime</w:t>
      </w:r>
      <w:bookmarkEnd w:id="2294"/>
      <w:bookmarkEnd w:id="2295"/>
      <w:bookmarkEnd w:id="2296"/>
      <w:bookmarkEnd w:id="2297"/>
      <w:bookmarkEnd w:id="2298"/>
      <w:bookmarkEnd w:id="2299"/>
      <w:bookmarkEnd w:id="2300"/>
      <w:bookmarkEnd w:id="2301"/>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lastRenderedPageBreak/>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lastRenderedPageBreak/>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4"/>
        <w:rPr>
          <w:i/>
          <w:noProof/>
        </w:rPr>
      </w:pPr>
      <w:bookmarkStart w:id="2302" w:name="_Toc27765316"/>
      <w:bookmarkStart w:id="2303" w:name="_Toc37681014"/>
      <w:bookmarkStart w:id="2304" w:name="_Toc46486586"/>
      <w:bookmarkStart w:id="2305" w:name="_Toc52546931"/>
      <w:bookmarkStart w:id="2306" w:name="_Toc52547461"/>
      <w:bookmarkStart w:id="2307" w:name="_Toc52547991"/>
      <w:bookmarkStart w:id="2308" w:name="_Toc52548521"/>
      <w:bookmarkStart w:id="2309" w:name="_Toc90719767"/>
      <w:r w:rsidRPr="00073C73">
        <w:t>–</w:t>
      </w:r>
      <w:r w:rsidRPr="00073C73">
        <w:tab/>
      </w:r>
      <w:r w:rsidRPr="00073C73">
        <w:rPr>
          <w:i/>
          <w:noProof/>
        </w:rPr>
        <w:t>GNSS-MeasurementList</w:t>
      </w:r>
      <w:bookmarkEnd w:id="2302"/>
      <w:bookmarkEnd w:id="2303"/>
      <w:bookmarkEnd w:id="2304"/>
      <w:bookmarkEnd w:id="2305"/>
      <w:bookmarkEnd w:id="2306"/>
      <w:bookmarkEnd w:id="2307"/>
      <w:bookmarkEnd w:id="2308"/>
      <w:bookmarkEnd w:id="2309"/>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lastRenderedPageBreak/>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lastRenderedPageBreak/>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lastRenderedPageBreak/>
              <w:t>mpathDet</w:t>
            </w:r>
          </w:p>
        </w:tc>
        <w:tc>
          <w:tcPr>
            <w:tcW w:w="2599" w:type="dxa"/>
          </w:tcPr>
          <w:p w14:paraId="7BA18688" w14:textId="77777777" w:rsidR="002B1632" w:rsidRPr="00073C73" w:rsidRDefault="002B1632" w:rsidP="002D60CB">
            <w:pPr>
              <w:pStyle w:val="TAH"/>
              <w:keepNext w:val="0"/>
              <w:keepLines w:val="0"/>
              <w:widowControl w:val="0"/>
            </w:pPr>
            <w:r w:rsidRPr="00073C73">
              <w:lastRenderedPageBreak/>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42B236DF" w:rsidR="002B1632" w:rsidRPr="00073C73" w:rsidRDefault="008B76BB" w:rsidP="002D60CB">
      <w:pPr>
        <w:pStyle w:val="TH"/>
      </w:pPr>
      <w:r>
        <w:rPr>
          <w:noProof/>
          <w:lang w:val="en-US" w:eastAsia="zh-CN"/>
        </w:rPr>
        <w:lastRenderedPageBreak/>
        <w:drawing>
          <wp:inline distT="0" distB="0" distL="0" distR="0" wp14:anchorId="7EBD6CB8" wp14:editId="0FC63A2B">
            <wp:extent cx="6448425" cy="618172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48425" cy="6181725"/>
                    </a:xfrm>
                    <a:prstGeom prst="rect">
                      <a:avLst/>
                    </a:prstGeom>
                    <a:noFill/>
                    <a:ln>
                      <a:noFill/>
                    </a:ln>
                  </pic:spPr>
                </pic:pic>
              </a:graphicData>
            </a:graphic>
          </wp:inline>
        </w:drawing>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4"/>
      </w:pPr>
      <w:bookmarkStart w:id="2310" w:name="_Toc27765317"/>
      <w:bookmarkStart w:id="2311" w:name="_Toc37681015"/>
      <w:bookmarkStart w:id="2312" w:name="_Toc46486587"/>
      <w:bookmarkStart w:id="2313" w:name="_Toc52546932"/>
      <w:bookmarkStart w:id="2314" w:name="_Toc52547462"/>
      <w:bookmarkStart w:id="2315" w:name="_Toc52547992"/>
      <w:bookmarkStart w:id="2316" w:name="_Toc52548522"/>
      <w:bookmarkStart w:id="2317" w:name="_Toc90719768"/>
      <w:r w:rsidRPr="00073C73">
        <w:t>–</w:t>
      </w:r>
      <w:r w:rsidRPr="00073C73">
        <w:tab/>
      </w:r>
      <w:r w:rsidRPr="00073C73">
        <w:rPr>
          <w:i/>
        </w:rPr>
        <w:t>GNSS-LocationInformation</w:t>
      </w:r>
      <w:bookmarkEnd w:id="2310"/>
      <w:bookmarkEnd w:id="2311"/>
      <w:bookmarkEnd w:id="2312"/>
      <w:bookmarkEnd w:id="2313"/>
      <w:bookmarkEnd w:id="2314"/>
      <w:bookmarkEnd w:id="2315"/>
      <w:bookmarkEnd w:id="2316"/>
      <w:bookmarkEnd w:id="2317"/>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lastRenderedPageBreak/>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4"/>
      </w:pPr>
      <w:bookmarkStart w:id="2318" w:name="_Toc27765318"/>
      <w:bookmarkStart w:id="2319" w:name="_Toc37681016"/>
      <w:bookmarkStart w:id="2320" w:name="_Toc46486588"/>
      <w:bookmarkStart w:id="2321" w:name="_Toc52546933"/>
      <w:bookmarkStart w:id="2322" w:name="_Toc52547463"/>
      <w:bookmarkStart w:id="2323" w:name="_Toc52547993"/>
      <w:bookmarkStart w:id="2324" w:name="_Toc52548523"/>
      <w:bookmarkStart w:id="2325" w:name="_Toc90719769"/>
      <w:r w:rsidRPr="00073C73">
        <w:t>6.5.2.7</w:t>
      </w:r>
      <w:r w:rsidRPr="00073C73">
        <w:tab/>
        <w:t>GNSS Location Information Request</w:t>
      </w:r>
      <w:bookmarkEnd w:id="2318"/>
      <w:bookmarkEnd w:id="2319"/>
      <w:bookmarkEnd w:id="2320"/>
      <w:bookmarkEnd w:id="2321"/>
      <w:bookmarkEnd w:id="2322"/>
      <w:bookmarkEnd w:id="2323"/>
      <w:bookmarkEnd w:id="2324"/>
      <w:bookmarkEnd w:id="2325"/>
    </w:p>
    <w:p w14:paraId="2C2C9C0F" w14:textId="77777777" w:rsidR="002B1632" w:rsidRPr="00073C73" w:rsidRDefault="002B1632" w:rsidP="002D60CB">
      <w:pPr>
        <w:pStyle w:val="4"/>
      </w:pPr>
      <w:bookmarkStart w:id="2326" w:name="_Toc27765319"/>
      <w:bookmarkStart w:id="2327" w:name="_Toc37681017"/>
      <w:bookmarkStart w:id="2328" w:name="_Toc46486589"/>
      <w:bookmarkStart w:id="2329" w:name="_Toc52546934"/>
      <w:bookmarkStart w:id="2330" w:name="_Toc52547464"/>
      <w:bookmarkStart w:id="2331" w:name="_Toc52547994"/>
      <w:bookmarkStart w:id="2332" w:name="_Toc52548524"/>
      <w:bookmarkStart w:id="2333" w:name="_Toc90719770"/>
      <w:r w:rsidRPr="00073C73">
        <w:t>–</w:t>
      </w:r>
      <w:r w:rsidRPr="00073C73">
        <w:tab/>
      </w:r>
      <w:r w:rsidRPr="00073C73">
        <w:rPr>
          <w:i/>
        </w:rPr>
        <w:t>A-GNSS-RequestLocationInformation</w:t>
      </w:r>
      <w:bookmarkEnd w:id="2326"/>
      <w:bookmarkEnd w:id="2327"/>
      <w:bookmarkEnd w:id="2328"/>
      <w:bookmarkEnd w:id="2329"/>
      <w:bookmarkEnd w:id="2330"/>
      <w:bookmarkEnd w:id="2331"/>
      <w:bookmarkEnd w:id="2332"/>
      <w:bookmarkEnd w:id="2333"/>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4"/>
      </w:pPr>
      <w:bookmarkStart w:id="2334" w:name="_Toc27765320"/>
      <w:bookmarkStart w:id="2335" w:name="_Toc37681018"/>
      <w:bookmarkStart w:id="2336" w:name="_Toc46486590"/>
      <w:bookmarkStart w:id="2337" w:name="_Toc52546935"/>
      <w:bookmarkStart w:id="2338" w:name="_Toc52547465"/>
      <w:bookmarkStart w:id="2339" w:name="_Toc52547995"/>
      <w:bookmarkStart w:id="2340" w:name="_Toc52548525"/>
      <w:bookmarkStart w:id="2341" w:name="_Toc90719771"/>
      <w:r w:rsidRPr="00073C73">
        <w:t>6.5.2.8</w:t>
      </w:r>
      <w:r w:rsidRPr="00073C73">
        <w:tab/>
        <w:t>GNSS Location Information Request Elements</w:t>
      </w:r>
      <w:bookmarkEnd w:id="2334"/>
      <w:bookmarkEnd w:id="2335"/>
      <w:bookmarkEnd w:id="2336"/>
      <w:bookmarkEnd w:id="2337"/>
      <w:bookmarkEnd w:id="2338"/>
      <w:bookmarkEnd w:id="2339"/>
      <w:bookmarkEnd w:id="2340"/>
      <w:bookmarkEnd w:id="2341"/>
    </w:p>
    <w:p w14:paraId="167FC074" w14:textId="77777777" w:rsidR="002B1632" w:rsidRPr="00073C73" w:rsidRDefault="002B1632" w:rsidP="002D60CB">
      <w:pPr>
        <w:pStyle w:val="4"/>
        <w:rPr>
          <w:i/>
        </w:rPr>
      </w:pPr>
      <w:bookmarkStart w:id="2342" w:name="_Toc27765321"/>
      <w:bookmarkStart w:id="2343" w:name="_Toc37681019"/>
      <w:bookmarkStart w:id="2344" w:name="_Toc46486591"/>
      <w:bookmarkStart w:id="2345" w:name="_Toc52546936"/>
      <w:bookmarkStart w:id="2346" w:name="_Toc52547466"/>
      <w:bookmarkStart w:id="2347" w:name="_Toc52547996"/>
      <w:bookmarkStart w:id="2348" w:name="_Toc52548526"/>
      <w:bookmarkStart w:id="2349" w:name="_Toc90719772"/>
      <w:r w:rsidRPr="00073C73">
        <w:t>–</w:t>
      </w:r>
      <w:r w:rsidRPr="00073C73">
        <w:tab/>
      </w:r>
      <w:r w:rsidRPr="00073C73">
        <w:rPr>
          <w:i/>
        </w:rPr>
        <w:t>GNSS-PositioningInstructions</w:t>
      </w:r>
      <w:bookmarkEnd w:id="2342"/>
      <w:bookmarkEnd w:id="2343"/>
      <w:bookmarkEnd w:id="2344"/>
      <w:bookmarkEnd w:id="2345"/>
      <w:bookmarkEnd w:id="2346"/>
      <w:bookmarkEnd w:id="2347"/>
      <w:bookmarkEnd w:id="2348"/>
      <w:bookmarkEnd w:id="2349"/>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4"/>
      </w:pPr>
      <w:bookmarkStart w:id="2350" w:name="_Toc27765322"/>
      <w:bookmarkStart w:id="2351" w:name="_Toc37681020"/>
      <w:bookmarkStart w:id="2352" w:name="_Toc46486592"/>
      <w:bookmarkStart w:id="2353" w:name="_Toc52546937"/>
      <w:bookmarkStart w:id="2354" w:name="_Toc52547467"/>
      <w:bookmarkStart w:id="2355" w:name="_Toc52547997"/>
      <w:bookmarkStart w:id="2356" w:name="_Toc52548527"/>
      <w:bookmarkStart w:id="2357" w:name="_Toc90719773"/>
      <w:r w:rsidRPr="00073C73">
        <w:t>6.5.2.9</w:t>
      </w:r>
      <w:r w:rsidRPr="00073C73">
        <w:tab/>
        <w:t>GNSS Capability Information</w:t>
      </w:r>
      <w:bookmarkEnd w:id="2350"/>
      <w:bookmarkEnd w:id="2351"/>
      <w:bookmarkEnd w:id="2352"/>
      <w:bookmarkEnd w:id="2353"/>
      <w:bookmarkEnd w:id="2354"/>
      <w:bookmarkEnd w:id="2355"/>
      <w:bookmarkEnd w:id="2356"/>
      <w:bookmarkEnd w:id="2357"/>
    </w:p>
    <w:p w14:paraId="64981018" w14:textId="77777777" w:rsidR="002B1632" w:rsidRPr="00073C73" w:rsidRDefault="002B1632" w:rsidP="002D60CB">
      <w:pPr>
        <w:pStyle w:val="4"/>
      </w:pPr>
      <w:bookmarkStart w:id="2358" w:name="_Toc27765323"/>
      <w:bookmarkStart w:id="2359" w:name="_Toc37681021"/>
      <w:bookmarkStart w:id="2360" w:name="_Toc46486593"/>
      <w:bookmarkStart w:id="2361" w:name="_Toc52546938"/>
      <w:bookmarkStart w:id="2362" w:name="_Toc52547468"/>
      <w:bookmarkStart w:id="2363" w:name="_Toc52547998"/>
      <w:bookmarkStart w:id="2364" w:name="_Toc52548528"/>
      <w:bookmarkStart w:id="2365" w:name="_Toc90719774"/>
      <w:r w:rsidRPr="00073C73">
        <w:t>–</w:t>
      </w:r>
      <w:r w:rsidRPr="00073C73">
        <w:tab/>
      </w:r>
      <w:r w:rsidRPr="00073C73">
        <w:rPr>
          <w:i/>
        </w:rPr>
        <w:t>A-GNSS-ProvideCapabilities</w:t>
      </w:r>
      <w:bookmarkEnd w:id="2358"/>
      <w:bookmarkEnd w:id="2359"/>
      <w:bookmarkEnd w:id="2360"/>
      <w:bookmarkEnd w:id="2361"/>
      <w:bookmarkEnd w:id="2362"/>
      <w:bookmarkEnd w:id="2363"/>
      <w:bookmarkEnd w:id="2364"/>
      <w:bookmarkEnd w:id="2365"/>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02364C06" w14:textId="2CF194E4" w:rsidR="00752048" w:rsidRDefault="00A17BA8" w:rsidP="00752048">
      <w:pPr>
        <w:pStyle w:val="PL"/>
        <w:shd w:val="clear" w:color="auto" w:fill="E6E6E6"/>
        <w:rPr>
          <w:snapToGrid w:val="0"/>
        </w:rPr>
      </w:pPr>
      <w:r w:rsidRPr="00073C73">
        <w:rPr>
          <w:snapToGrid w:val="0"/>
        </w:rPr>
        <w:tab/>
        <w:t>]]</w:t>
      </w:r>
      <w:r w:rsidR="00752048">
        <w:rPr>
          <w:snapToGrid w:val="0"/>
        </w:rPr>
        <w:t>,</w:t>
      </w:r>
    </w:p>
    <w:p w14:paraId="780F3ABF" w14:textId="77777777" w:rsidR="00752048" w:rsidRDefault="00752048" w:rsidP="00752048">
      <w:pPr>
        <w:pStyle w:val="PL"/>
        <w:shd w:val="clear" w:color="auto" w:fill="E6E6E6"/>
        <w:rPr>
          <w:snapToGrid w:val="0"/>
        </w:rPr>
      </w:pPr>
      <w:r>
        <w:rPr>
          <w:snapToGrid w:val="0"/>
        </w:rPr>
        <w:tab/>
        <w:t xml:space="preserve">[[ </w:t>
      </w:r>
      <w:r w:rsidRPr="001C705F">
        <w:rPr>
          <w:snapToGrid w:val="0"/>
        </w:rPr>
        <w:t>scheduledLocationRequest</w:t>
      </w:r>
      <w:r>
        <w:rPr>
          <w:snapToGrid w:val="0"/>
        </w:rPr>
        <w:t>-r17</w:t>
      </w:r>
      <w:r>
        <w:rPr>
          <w:snapToGrid w:val="0"/>
        </w:rPr>
        <w:tab/>
        <w:t>SEQUENCE {</w:t>
      </w:r>
    </w:p>
    <w:p w14:paraId="7B4DB6E8"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6F6EED6C"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0D972DEA" w14:textId="77777777" w:rsidR="00752048" w:rsidRPr="00E9740D" w:rsidRDefault="00752048" w:rsidP="0075204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BC93036" w14:textId="77777777" w:rsidR="00752048" w:rsidRPr="00E9740D" w:rsidRDefault="00752048" w:rsidP="0075204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704B8F62" w14:textId="77777777" w:rsidR="00752048" w:rsidRPr="00E9740D" w:rsidRDefault="00752048" w:rsidP="00752048">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p>
    <w:p w14:paraId="1DC8A7E7" w14:textId="77777777" w:rsidR="00752048" w:rsidRPr="00E9740D" w:rsidRDefault="00752048" w:rsidP="00752048">
      <w:pPr>
        <w:pStyle w:val="PL"/>
        <w:shd w:val="clear" w:color="auto" w:fill="E6E6E6"/>
      </w:pPr>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35DE01CA" w14:textId="77777777" w:rsidR="00752048" w:rsidRDefault="00752048" w:rsidP="00752048">
      <w:pPr>
        <w:pStyle w:val="PL"/>
        <w:shd w:val="clear" w:color="auto" w:fill="E6E6E6"/>
      </w:pP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F7770E" w14:textId="77777777" w:rsidR="00752048" w:rsidRDefault="00752048" w:rsidP="00752048">
      <w:pPr>
        <w:pStyle w:val="PL"/>
        <w:shd w:val="clear" w:color="auto" w:fill="E6E6E6"/>
        <w:rPr>
          <w:snapToGrid w:val="0"/>
        </w:rPr>
      </w:pP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09F114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167A02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F60C6A9" w14:textId="3615CE30" w:rsidR="002B1632" w:rsidRPr="00073C73" w:rsidRDefault="00752048" w:rsidP="00A17BA8">
      <w:pPr>
        <w:pStyle w:val="PL"/>
        <w:shd w:val="clear" w:color="auto" w:fill="E6E6E6"/>
        <w:rPr>
          <w:snapToGrid w:val="0"/>
        </w:rPr>
      </w:pPr>
      <w:r>
        <w:rPr>
          <w:snapToGrid w:val="0"/>
        </w:rPr>
        <w:tab/>
        <w:t>]]</w:t>
      </w:r>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lastRenderedPageBreak/>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lastRenderedPageBreak/>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B536B9" w:rsidRPr="00073C7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77777777" w:rsidR="00B536B9" w:rsidRPr="00EE3E33" w:rsidRDefault="00B536B9" w:rsidP="00B536B9">
            <w:pPr>
              <w:pStyle w:val="TAL"/>
              <w:keepNext w:val="0"/>
              <w:keepLines w:val="0"/>
              <w:widowControl w:val="0"/>
              <w:rPr>
                <w:b/>
                <w:bCs/>
                <w:i/>
                <w:iCs/>
              </w:rPr>
            </w:pPr>
            <w:r w:rsidRPr="00EE3E33">
              <w:rPr>
                <w:b/>
                <w:bCs/>
                <w:i/>
                <w:iCs/>
              </w:rPr>
              <w:t xml:space="preserve">scheduledLocationRequest </w:t>
            </w:r>
          </w:p>
          <w:p w14:paraId="0471F591" w14:textId="72DDE08A" w:rsidR="00B536B9" w:rsidRPr="00073C73" w:rsidRDefault="00B536B9" w:rsidP="00B536B9">
            <w:pPr>
              <w:pStyle w:val="TAL"/>
              <w:rPr>
                <w:b/>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54B1CC4F" w14:textId="77777777" w:rsidR="006C6D0E" w:rsidRPr="00073C73" w:rsidRDefault="006C6D0E" w:rsidP="002D60CB"/>
    <w:p w14:paraId="43F7C6FE" w14:textId="77777777" w:rsidR="002B1632" w:rsidRPr="00073C73" w:rsidRDefault="002B1632" w:rsidP="002D60CB">
      <w:pPr>
        <w:pStyle w:val="4"/>
      </w:pPr>
      <w:bookmarkStart w:id="2366" w:name="_Toc27765324"/>
      <w:bookmarkStart w:id="2367" w:name="_Toc37681022"/>
      <w:bookmarkStart w:id="2368" w:name="_Toc46486594"/>
      <w:bookmarkStart w:id="2369" w:name="_Toc52546939"/>
      <w:bookmarkStart w:id="2370" w:name="_Toc52547469"/>
      <w:bookmarkStart w:id="2371" w:name="_Toc52547999"/>
      <w:bookmarkStart w:id="2372" w:name="_Toc52548529"/>
      <w:bookmarkStart w:id="2373" w:name="_Toc90719775"/>
      <w:r w:rsidRPr="00073C73">
        <w:t>6.5.2.10</w:t>
      </w:r>
      <w:r w:rsidRPr="00073C73">
        <w:tab/>
        <w:t>GNSS Capability Information Elements</w:t>
      </w:r>
      <w:bookmarkEnd w:id="2366"/>
      <w:bookmarkEnd w:id="2367"/>
      <w:bookmarkEnd w:id="2368"/>
      <w:bookmarkEnd w:id="2369"/>
      <w:bookmarkEnd w:id="2370"/>
      <w:bookmarkEnd w:id="2371"/>
      <w:bookmarkEnd w:id="2372"/>
      <w:bookmarkEnd w:id="2373"/>
    </w:p>
    <w:p w14:paraId="1399E561" w14:textId="77777777" w:rsidR="002B1632" w:rsidRPr="00073C73" w:rsidRDefault="002B1632" w:rsidP="002D60CB">
      <w:pPr>
        <w:pStyle w:val="4"/>
        <w:rPr>
          <w:i/>
        </w:rPr>
      </w:pPr>
      <w:bookmarkStart w:id="2374" w:name="_Toc27765325"/>
      <w:bookmarkStart w:id="2375" w:name="_Toc37681023"/>
      <w:bookmarkStart w:id="2376" w:name="_Toc46486595"/>
      <w:bookmarkStart w:id="2377" w:name="_Toc52546940"/>
      <w:bookmarkStart w:id="2378" w:name="_Toc52547470"/>
      <w:bookmarkStart w:id="2379" w:name="_Toc52548000"/>
      <w:bookmarkStart w:id="2380" w:name="_Toc52548530"/>
      <w:bookmarkStart w:id="2381" w:name="_Toc90719776"/>
      <w:r w:rsidRPr="00073C73">
        <w:t>–</w:t>
      </w:r>
      <w:r w:rsidRPr="00073C73">
        <w:tab/>
      </w:r>
      <w:r w:rsidRPr="00073C73">
        <w:rPr>
          <w:i/>
        </w:rPr>
        <w:t>GNSS-CommonAssistanceDataSupport</w:t>
      </w:r>
      <w:bookmarkEnd w:id="2374"/>
      <w:bookmarkEnd w:id="2375"/>
      <w:bookmarkEnd w:id="2376"/>
      <w:bookmarkEnd w:id="2377"/>
      <w:bookmarkEnd w:id="2378"/>
      <w:bookmarkEnd w:id="2379"/>
      <w:bookmarkEnd w:id="2380"/>
      <w:bookmarkEnd w:id="2381"/>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2810EEB5" w14:textId="2171D678" w:rsidR="00B536B9" w:rsidRPr="00B536B9" w:rsidRDefault="00784122" w:rsidP="00B536B9">
      <w:pPr>
        <w:pStyle w:val="PL"/>
        <w:shd w:val="clear" w:color="auto" w:fill="E6E6E6"/>
        <w:rPr>
          <w:snapToGrid w:val="0"/>
        </w:rPr>
      </w:pPr>
      <w:r w:rsidRPr="00073C73">
        <w:rPr>
          <w:snapToGrid w:val="0"/>
        </w:rPr>
        <w:tab/>
        <w:t>]]</w:t>
      </w:r>
      <w:r w:rsidR="00B536B9" w:rsidRPr="00B536B9">
        <w:rPr>
          <w:snapToGrid w:val="0"/>
        </w:rPr>
        <w:t>,</w:t>
      </w:r>
    </w:p>
    <w:p w14:paraId="2CA25751" w14:textId="77777777" w:rsidR="00B536B9" w:rsidRPr="00B536B9" w:rsidRDefault="00B536B9" w:rsidP="00B536B9">
      <w:pPr>
        <w:pStyle w:val="PL"/>
        <w:shd w:val="clear" w:color="auto" w:fill="E6E6E6"/>
        <w:rPr>
          <w:snapToGrid w:val="0"/>
        </w:rPr>
      </w:pPr>
      <w:r w:rsidRPr="00B536B9">
        <w:rPr>
          <w:snapToGrid w:val="0"/>
        </w:rPr>
        <w:lastRenderedPageBreak/>
        <w:tab/>
        <w:t>[[</w:t>
      </w:r>
    </w:p>
    <w:p w14:paraId="6AFC95CA"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gnss-Integrity-ServiceParametersSupport-r17</w:t>
      </w:r>
    </w:p>
    <w:p w14:paraId="770B5EA4"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GNSS-Integrity-ServiceParametersSupport-r17</w:t>
      </w:r>
    </w:p>
    <w:p w14:paraId="0A3AA7F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IntServiceSup</w:t>
      </w:r>
    </w:p>
    <w:p w14:paraId="0749DE30"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gnss-Integrity-ServiceAlertSupport-r17</w:t>
      </w:r>
    </w:p>
    <w:p w14:paraId="37DD80CC"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GNSS-Integrity-ServiceAlertSupport-r17</w:t>
      </w:r>
    </w:p>
    <w:p w14:paraId="47A2F62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IntAlertSup</w:t>
      </w:r>
    </w:p>
    <w:p w14:paraId="5B1AB89D" w14:textId="51C9895C" w:rsidR="002B1632" w:rsidRPr="00073C73" w:rsidRDefault="00B536B9" w:rsidP="00B536B9">
      <w:pPr>
        <w:pStyle w:val="PL"/>
        <w:shd w:val="clear" w:color="auto" w:fill="E6E6E6"/>
        <w:rPr>
          <w:snapToGrid w:val="0"/>
        </w:rPr>
      </w:pPr>
      <w:r w:rsidRPr="00B536B9">
        <w:rPr>
          <w:snapToGrid w:val="0"/>
        </w:rPr>
        <w:tab/>
        <w:t>]]</w:t>
      </w:r>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B536B9" w:rsidRPr="00073C7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073C73" w:rsidRDefault="00B536B9" w:rsidP="005F76BA">
            <w:pPr>
              <w:pStyle w:val="TAL"/>
              <w:rPr>
                <w:i/>
              </w:rPr>
            </w:pPr>
            <w:r w:rsidRPr="00E44BFB">
              <w:rPr>
                <w:i/>
              </w:rPr>
              <w:t>IntService</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073C73" w:rsidRDefault="00B536B9" w:rsidP="005F76BA">
            <w:pPr>
              <w:pStyle w:val="TAL"/>
            </w:pPr>
            <w:r w:rsidRPr="00073C73">
              <w:t xml:space="preserve">This field is </w:t>
            </w:r>
            <w:commentRangeStart w:id="2382"/>
            <w:r w:rsidRPr="00073C73">
              <w:t>mandatory</w:t>
            </w:r>
            <w:commentRangeEnd w:id="2382"/>
            <w:r w:rsidR="00243BB6">
              <w:rPr>
                <w:rStyle w:val="af5"/>
                <w:rFonts w:ascii="Times New Roman" w:hAnsi="Times New Roman"/>
              </w:rPr>
              <w:commentReference w:id="2382"/>
            </w:r>
            <w:r w:rsidRPr="00073C73">
              <w:t xml:space="preserve"> present if the target device </w:t>
            </w:r>
            <w:r>
              <w:t>supports</w:t>
            </w:r>
            <w:r w:rsidRPr="00073C73">
              <w:t xml:space="preserve"> </w:t>
            </w:r>
            <w:r w:rsidRPr="00E529B7">
              <w:rPr>
                <w:i/>
                <w:iCs/>
              </w:rPr>
              <w:t>GNSS-Integrity-ServiceParameters</w:t>
            </w:r>
            <w:r w:rsidRPr="00073C73">
              <w:t>; otherwise it is not present.</w:t>
            </w:r>
          </w:p>
        </w:tc>
      </w:tr>
      <w:tr w:rsidR="00B536B9" w:rsidRPr="00073C7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073C73" w:rsidRDefault="00B536B9" w:rsidP="005F76BA">
            <w:pPr>
              <w:pStyle w:val="TAL"/>
              <w:rPr>
                <w:i/>
              </w:rPr>
            </w:pPr>
            <w:r w:rsidRPr="00E44BFB">
              <w:rPr>
                <w:i/>
              </w:rPr>
              <w:t>IntAlert</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073C73" w:rsidRDefault="00B536B9" w:rsidP="005F76BA">
            <w:pPr>
              <w:pStyle w:val="TAL"/>
            </w:pPr>
            <w:r w:rsidRPr="00073C73">
              <w:t xml:space="preserve">This field is mandatory present if the target device </w:t>
            </w:r>
            <w:r>
              <w:t>supports</w:t>
            </w:r>
            <w:r w:rsidRPr="00073C73">
              <w:t xml:space="preserve"> </w:t>
            </w:r>
            <w:r w:rsidRPr="00E529B7">
              <w:rPr>
                <w:i/>
                <w:iCs/>
              </w:rPr>
              <w:t>GNSS-Integrity-ServiceAlert</w:t>
            </w:r>
            <w:r w:rsidRPr="00073C73">
              <w:t>; otherwise it is not present.</w:t>
            </w:r>
          </w:p>
        </w:tc>
      </w:tr>
    </w:tbl>
    <w:p w14:paraId="336A70B4" w14:textId="77777777" w:rsidR="002B1632" w:rsidRPr="00073C73" w:rsidRDefault="002B1632" w:rsidP="002D60CB"/>
    <w:p w14:paraId="157268EF" w14:textId="77777777" w:rsidR="002B1632" w:rsidRPr="00073C73" w:rsidRDefault="002B1632" w:rsidP="002D60CB">
      <w:pPr>
        <w:pStyle w:val="4"/>
      </w:pPr>
      <w:bookmarkStart w:id="2383" w:name="_Toc27765326"/>
      <w:bookmarkStart w:id="2384" w:name="_Toc37681024"/>
      <w:bookmarkStart w:id="2385" w:name="_Toc46486596"/>
      <w:bookmarkStart w:id="2386" w:name="_Toc52546941"/>
      <w:bookmarkStart w:id="2387" w:name="_Toc52547471"/>
      <w:bookmarkStart w:id="2388" w:name="_Toc52548001"/>
      <w:bookmarkStart w:id="2389" w:name="_Toc52548531"/>
      <w:bookmarkStart w:id="2390" w:name="_Toc90719777"/>
      <w:r w:rsidRPr="00073C73">
        <w:t>–</w:t>
      </w:r>
      <w:r w:rsidRPr="00073C73">
        <w:tab/>
      </w:r>
      <w:r w:rsidRPr="00073C73">
        <w:rPr>
          <w:i/>
          <w:snapToGrid w:val="0"/>
        </w:rPr>
        <w:t>GNSS-ReferenceTimeSupport</w:t>
      </w:r>
      <w:bookmarkEnd w:id="2383"/>
      <w:bookmarkEnd w:id="2384"/>
      <w:bookmarkEnd w:id="2385"/>
      <w:bookmarkEnd w:id="2386"/>
      <w:bookmarkEnd w:id="2387"/>
      <w:bookmarkEnd w:id="2388"/>
      <w:bookmarkEnd w:id="2389"/>
      <w:bookmarkEnd w:id="2390"/>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4"/>
      </w:pPr>
      <w:bookmarkStart w:id="2391" w:name="_Toc27765327"/>
      <w:bookmarkStart w:id="2392" w:name="_Toc37681025"/>
      <w:bookmarkStart w:id="2393" w:name="_Toc46486597"/>
      <w:bookmarkStart w:id="2394" w:name="_Toc52546942"/>
      <w:bookmarkStart w:id="2395" w:name="_Toc52547472"/>
      <w:bookmarkStart w:id="2396" w:name="_Toc52548002"/>
      <w:bookmarkStart w:id="2397" w:name="_Toc52548532"/>
      <w:bookmarkStart w:id="2398" w:name="_Toc90719778"/>
      <w:r w:rsidRPr="00073C73">
        <w:t>–</w:t>
      </w:r>
      <w:r w:rsidRPr="00073C73">
        <w:tab/>
      </w:r>
      <w:r w:rsidRPr="00073C73">
        <w:rPr>
          <w:i/>
          <w:snapToGrid w:val="0"/>
        </w:rPr>
        <w:t>GNSS-ReferenceLocationSupport</w:t>
      </w:r>
      <w:bookmarkEnd w:id="2391"/>
      <w:bookmarkEnd w:id="2392"/>
      <w:bookmarkEnd w:id="2393"/>
      <w:bookmarkEnd w:id="2394"/>
      <w:bookmarkEnd w:id="2395"/>
      <w:bookmarkEnd w:id="2396"/>
      <w:bookmarkEnd w:id="2397"/>
      <w:bookmarkEnd w:id="2398"/>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4"/>
      </w:pPr>
      <w:bookmarkStart w:id="2399" w:name="_Toc27765328"/>
      <w:bookmarkStart w:id="2400" w:name="_Toc37681026"/>
      <w:bookmarkStart w:id="2401" w:name="_Toc46486598"/>
      <w:bookmarkStart w:id="2402" w:name="_Toc52546943"/>
      <w:bookmarkStart w:id="2403" w:name="_Toc52547473"/>
      <w:bookmarkStart w:id="2404" w:name="_Toc52548003"/>
      <w:bookmarkStart w:id="2405" w:name="_Toc52548533"/>
      <w:bookmarkStart w:id="2406" w:name="_Toc90719779"/>
      <w:r w:rsidRPr="00073C73">
        <w:t>–</w:t>
      </w:r>
      <w:r w:rsidRPr="00073C73">
        <w:tab/>
      </w:r>
      <w:r w:rsidRPr="00073C73">
        <w:rPr>
          <w:i/>
          <w:snapToGrid w:val="0"/>
        </w:rPr>
        <w:t>GNSS-IonosphericModelSupport</w:t>
      </w:r>
      <w:bookmarkEnd w:id="2399"/>
      <w:bookmarkEnd w:id="2400"/>
      <w:bookmarkEnd w:id="2401"/>
      <w:bookmarkEnd w:id="2402"/>
      <w:bookmarkEnd w:id="2403"/>
      <w:bookmarkEnd w:id="2404"/>
      <w:bookmarkEnd w:id="2405"/>
      <w:bookmarkEnd w:id="2406"/>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4"/>
      </w:pPr>
      <w:bookmarkStart w:id="2407" w:name="_Toc27765329"/>
      <w:bookmarkStart w:id="2408" w:name="_Toc37681027"/>
      <w:bookmarkStart w:id="2409" w:name="_Toc46486599"/>
      <w:bookmarkStart w:id="2410" w:name="_Toc52546944"/>
      <w:bookmarkStart w:id="2411" w:name="_Toc52547474"/>
      <w:bookmarkStart w:id="2412" w:name="_Toc52548004"/>
      <w:bookmarkStart w:id="2413" w:name="_Toc52548534"/>
      <w:bookmarkStart w:id="2414" w:name="_Toc90719780"/>
      <w:r w:rsidRPr="00073C73">
        <w:t>–</w:t>
      </w:r>
      <w:r w:rsidRPr="00073C73">
        <w:tab/>
      </w:r>
      <w:r w:rsidRPr="00073C73">
        <w:rPr>
          <w:i/>
          <w:snapToGrid w:val="0"/>
        </w:rPr>
        <w:t>GNSS-EarthOrientationParametersSupport</w:t>
      </w:r>
      <w:bookmarkEnd w:id="2407"/>
      <w:bookmarkEnd w:id="2408"/>
      <w:bookmarkEnd w:id="2409"/>
      <w:bookmarkEnd w:id="2410"/>
      <w:bookmarkEnd w:id="2411"/>
      <w:bookmarkEnd w:id="2412"/>
      <w:bookmarkEnd w:id="2413"/>
      <w:bookmarkEnd w:id="2414"/>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4"/>
      </w:pPr>
      <w:bookmarkStart w:id="2415" w:name="_Toc27765330"/>
      <w:bookmarkStart w:id="2416" w:name="_Toc37681028"/>
      <w:bookmarkStart w:id="2417" w:name="_Toc46486600"/>
      <w:bookmarkStart w:id="2418" w:name="_Toc52546945"/>
      <w:bookmarkStart w:id="2419" w:name="_Toc52547475"/>
      <w:bookmarkStart w:id="2420" w:name="_Toc52548005"/>
      <w:bookmarkStart w:id="2421" w:name="_Toc52548535"/>
      <w:bookmarkStart w:id="2422" w:name="_Toc90719781"/>
      <w:r w:rsidRPr="00073C73">
        <w:t>–</w:t>
      </w:r>
      <w:r w:rsidRPr="00073C73">
        <w:tab/>
      </w:r>
      <w:r w:rsidRPr="00073C73">
        <w:rPr>
          <w:i/>
          <w:snapToGrid w:val="0"/>
        </w:rPr>
        <w:t>GNSS-RTK-ReferenceStationInfoSupport</w:t>
      </w:r>
      <w:bookmarkEnd w:id="2415"/>
      <w:bookmarkEnd w:id="2416"/>
      <w:bookmarkEnd w:id="2417"/>
      <w:bookmarkEnd w:id="2418"/>
      <w:bookmarkEnd w:id="2419"/>
      <w:bookmarkEnd w:id="2420"/>
      <w:bookmarkEnd w:id="2421"/>
      <w:bookmarkEnd w:id="2422"/>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4"/>
      </w:pPr>
      <w:bookmarkStart w:id="2423" w:name="_Toc27765331"/>
      <w:bookmarkStart w:id="2424" w:name="_Toc37681029"/>
      <w:bookmarkStart w:id="2425" w:name="_Toc46486601"/>
      <w:bookmarkStart w:id="2426" w:name="_Toc52546946"/>
      <w:bookmarkStart w:id="2427" w:name="_Toc52547476"/>
      <w:bookmarkStart w:id="2428" w:name="_Toc52548006"/>
      <w:bookmarkStart w:id="2429" w:name="_Toc52548536"/>
      <w:bookmarkStart w:id="2430" w:name="_Toc90719782"/>
      <w:r w:rsidRPr="00073C73">
        <w:t>–</w:t>
      </w:r>
      <w:r w:rsidRPr="00073C73">
        <w:tab/>
      </w:r>
      <w:r w:rsidRPr="00073C73">
        <w:rPr>
          <w:i/>
          <w:snapToGrid w:val="0"/>
        </w:rPr>
        <w:t>GNSS-RTK-AuxiliaryStationDataSupport</w:t>
      </w:r>
      <w:bookmarkEnd w:id="2423"/>
      <w:bookmarkEnd w:id="2424"/>
      <w:bookmarkEnd w:id="2425"/>
      <w:bookmarkEnd w:id="2426"/>
      <w:bookmarkEnd w:id="2427"/>
      <w:bookmarkEnd w:id="2428"/>
      <w:bookmarkEnd w:id="2429"/>
      <w:bookmarkEnd w:id="2430"/>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03586048" w14:textId="77777777" w:rsidR="00B536B9" w:rsidRDefault="00B536B9" w:rsidP="00B536B9"/>
    <w:p w14:paraId="7072523E" w14:textId="77777777" w:rsidR="00B536B9" w:rsidRPr="00E44BFB" w:rsidRDefault="00B536B9" w:rsidP="00B536B9">
      <w:pPr>
        <w:pStyle w:val="4"/>
        <w:rPr>
          <w:i/>
          <w:snapToGrid w:val="0"/>
        </w:rPr>
      </w:pPr>
      <w:r w:rsidRPr="00073C73">
        <w:t>–</w:t>
      </w:r>
      <w:r w:rsidRPr="00073C73">
        <w:tab/>
      </w:r>
      <w:r w:rsidRPr="00E44BFB">
        <w:rPr>
          <w:i/>
          <w:snapToGrid w:val="0"/>
        </w:rPr>
        <w:t>GNSS-Integrity-ServiceParameters</w:t>
      </w:r>
      <w:r>
        <w:rPr>
          <w:i/>
          <w:snapToGrid w:val="0"/>
        </w:rPr>
        <w:t>Support</w:t>
      </w:r>
    </w:p>
    <w:p w14:paraId="6CC9F52E" w14:textId="77777777" w:rsidR="00B536B9" w:rsidRPr="00073C73" w:rsidRDefault="00B536B9" w:rsidP="00B536B9">
      <w:pPr>
        <w:pStyle w:val="PL"/>
        <w:shd w:val="clear" w:color="auto" w:fill="E6E6E6"/>
      </w:pPr>
      <w:r w:rsidRPr="00073C73">
        <w:t>-- ASN1START</w:t>
      </w:r>
    </w:p>
    <w:p w14:paraId="1ACFCBD7" w14:textId="77777777" w:rsidR="00B536B9" w:rsidRPr="00073C73" w:rsidRDefault="00B536B9" w:rsidP="00B536B9">
      <w:pPr>
        <w:pStyle w:val="PL"/>
        <w:shd w:val="clear" w:color="auto" w:fill="E6E6E6"/>
        <w:rPr>
          <w:snapToGrid w:val="0"/>
        </w:rPr>
      </w:pPr>
    </w:p>
    <w:p w14:paraId="30CBC0C3" w14:textId="77777777" w:rsidR="00B536B9" w:rsidRPr="00073C73" w:rsidRDefault="00B536B9" w:rsidP="00B536B9">
      <w:pPr>
        <w:pStyle w:val="PL"/>
        <w:shd w:val="clear" w:color="auto" w:fill="E6E6E6"/>
      </w:pPr>
      <w:r w:rsidRPr="00E44BFB">
        <w:rPr>
          <w:snapToGrid w:val="0"/>
        </w:rPr>
        <w:t>GNSS-Integrity-ServiceParameters</w:t>
      </w:r>
      <w:r>
        <w:rPr>
          <w:snapToGrid w:val="0"/>
        </w:rPr>
        <w:t>Support-r17</w:t>
      </w:r>
      <w:r w:rsidRPr="00073C73">
        <w:t xml:space="preserve"> ::=</w:t>
      </w:r>
      <w:r w:rsidRPr="00073C73">
        <w:tab/>
        <w:t>SEQUENCE {</w:t>
      </w:r>
    </w:p>
    <w:p w14:paraId="13AEC186" w14:textId="77777777" w:rsidR="00B536B9" w:rsidRPr="00073C73" w:rsidRDefault="00B536B9" w:rsidP="00B536B9">
      <w:pPr>
        <w:pStyle w:val="PL"/>
        <w:shd w:val="clear" w:color="auto" w:fill="E6E6E6"/>
      </w:pPr>
      <w:r w:rsidRPr="00073C73">
        <w:tab/>
        <w:t>...</w:t>
      </w:r>
    </w:p>
    <w:p w14:paraId="3242EC80" w14:textId="77777777" w:rsidR="00B536B9" w:rsidRPr="00073C73" w:rsidRDefault="00B536B9" w:rsidP="00B536B9">
      <w:pPr>
        <w:pStyle w:val="PL"/>
        <w:shd w:val="clear" w:color="auto" w:fill="E6E6E6"/>
      </w:pPr>
      <w:r w:rsidRPr="00073C73">
        <w:t>}</w:t>
      </w:r>
    </w:p>
    <w:p w14:paraId="4C77B487" w14:textId="77777777" w:rsidR="00B536B9" w:rsidRPr="00073C73" w:rsidRDefault="00B536B9" w:rsidP="00B536B9">
      <w:pPr>
        <w:pStyle w:val="PL"/>
        <w:shd w:val="clear" w:color="auto" w:fill="E6E6E6"/>
      </w:pPr>
    </w:p>
    <w:p w14:paraId="27558A91" w14:textId="77777777" w:rsidR="00B536B9" w:rsidRPr="00073C73" w:rsidRDefault="00B536B9" w:rsidP="00B536B9">
      <w:pPr>
        <w:pStyle w:val="PL"/>
        <w:shd w:val="clear" w:color="auto" w:fill="E6E6E6"/>
      </w:pPr>
      <w:r w:rsidRPr="00073C73">
        <w:t>-- ASN1STOP</w:t>
      </w:r>
    </w:p>
    <w:p w14:paraId="17B1A941" w14:textId="77777777" w:rsidR="00B536B9" w:rsidRDefault="00B536B9" w:rsidP="00B536B9"/>
    <w:p w14:paraId="15B6EE85" w14:textId="77777777" w:rsidR="00B536B9" w:rsidRPr="00073C73" w:rsidRDefault="00B536B9" w:rsidP="00B536B9">
      <w:pPr>
        <w:pStyle w:val="4"/>
        <w:rPr>
          <w:i/>
          <w:snapToGrid w:val="0"/>
        </w:rPr>
      </w:pPr>
      <w:r w:rsidRPr="00073C73">
        <w:t>–</w:t>
      </w:r>
      <w:r w:rsidRPr="00073C73">
        <w:tab/>
      </w:r>
      <w:r w:rsidRPr="00E44BFB">
        <w:rPr>
          <w:i/>
          <w:snapToGrid w:val="0"/>
        </w:rPr>
        <w:t>GNSS-Integrity-ServiceAlert</w:t>
      </w:r>
      <w:r>
        <w:rPr>
          <w:i/>
          <w:snapToGrid w:val="0"/>
        </w:rPr>
        <w:t>Support</w:t>
      </w:r>
    </w:p>
    <w:p w14:paraId="25E917DE" w14:textId="77777777" w:rsidR="00B536B9" w:rsidRPr="00073C73" w:rsidRDefault="00B536B9" w:rsidP="00B536B9">
      <w:pPr>
        <w:pStyle w:val="PL"/>
        <w:shd w:val="clear" w:color="auto" w:fill="E6E6E6"/>
      </w:pPr>
      <w:r w:rsidRPr="00073C73">
        <w:t>-- ASN1START</w:t>
      </w:r>
    </w:p>
    <w:p w14:paraId="7A457849" w14:textId="77777777" w:rsidR="00B536B9" w:rsidRPr="00073C73" w:rsidRDefault="00B536B9" w:rsidP="00B536B9">
      <w:pPr>
        <w:pStyle w:val="PL"/>
        <w:shd w:val="clear" w:color="auto" w:fill="E6E6E6"/>
        <w:rPr>
          <w:snapToGrid w:val="0"/>
        </w:rPr>
      </w:pPr>
    </w:p>
    <w:p w14:paraId="56248426" w14:textId="77777777" w:rsidR="00B536B9" w:rsidRPr="00073C73" w:rsidRDefault="00B536B9" w:rsidP="00B536B9">
      <w:pPr>
        <w:pStyle w:val="PL"/>
        <w:shd w:val="clear" w:color="auto" w:fill="E6E6E6"/>
      </w:pPr>
      <w:r w:rsidRPr="00E44BFB">
        <w:rPr>
          <w:snapToGrid w:val="0"/>
        </w:rPr>
        <w:t>GNSS-Integrity-ServiceAlert</w:t>
      </w:r>
      <w:r>
        <w:rPr>
          <w:snapToGrid w:val="0"/>
        </w:rPr>
        <w:t>Support-r17</w:t>
      </w:r>
      <w:r w:rsidRPr="00073C73">
        <w:t xml:space="preserve"> ::=</w:t>
      </w:r>
      <w:r w:rsidRPr="00073C73">
        <w:tab/>
        <w:t>SEQUENCE {</w:t>
      </w:r>
    </w:p>
    <w:p w14:paraId="51EE9AEB" w14:textId="77777777" w:rsidR="00B536B9" w:rsidRPr="00073C73" w:rsidRDefault="00B536B9" w:rsidP="00B536B9">
      <w:pPr>
        <w:pStyle w:val="PL"/>
        <w:shd w:val="clear" w:color="auto" w:fill="E6E6E6"/>
      </w:pPr>
      <w:r w:rsidRPr="00073C73">
        <w:tab/>
        <w:t>...</w:t>
      </w:r>
    </w:p>
    <w:p w14:paraId="49B9FF8A" w14:textId="77777777" w:rsidR="00B536B9" w:rsidRPr="00073C73" w:rsidRDefault="00B536B9" w:rsidP="00B536B9">
      <w:pPr>
        <w:pStyle w:val="PL"/>
        <w:shd w:val="clear" w:color="auto" w:fill="E6E6E6"/>
      </w:pPr>
      <w:r w:rsidRPr="00073C73">
        <w:t>}</w:t>
      </w:r>
    </w:p>
    <w:p w14:paraId="7F8D269F" w14:textId="77777777" w:rsidR="00B536B9" w:rsidRPr="00073C73" w:rsidRDefault="00B536B9" w:rsidP="00B536B9">
      <w:pPr>
        <w:pStyle w:val="PL"/>
        <w:shd w:val="clear" w:color="auto" w:fill="E6E6E6"/>
      </w:pPr>
    </w:p>
    <w:p w14:paraId="650FABA1" w14:textId="77777777" w:rsidR="00B536B9" w:rsidRPr="00073C73" w:rsidRDefault="00B536B9" w:rsidP="00B536B9">
      <w:pPr>
        <w:pStyle w:val="PL"/>
        <w:shd w:val="clear" w:color="auto" w:fill="E6E6E6"/>
      </w:pPr>
      <w:r w:rsidRPr="00073C73">
        <w:t>-- ASN1STOP</w:t>
      </w:r>
    </w:p>
    <w:p w14:paraId="7B81C410" w14:textId="77777777" w:rsidR="002B1632" w:rsidRPr="00073C73" w:rsidRDefault="002B1632" w:rsidP="002D60CB"/>
    <w:p w14:paraId="3C4B86FC" w14:textId="77777777" w:rsidR="002B1632" w:rsidRPr="00073C73" w:rsidRDefault="002B1632" w:rsidP="002D60CB">
      <w:pPr>
        <w:pStyle w:val="4"/>
        <w:rPr>
          <w:i/>
        </w:rPr>
      </w:pPr>
      <w:bookmarkStart w:id="2431" w:name="_Toc27765332"/>
      <w:bookmarkStart w:id="2432" w:name="_Toc37681030"/>
      <w:bookmarkStart w:id="2433" w:name="_Toc46486602"/>
      <w:bookmarkStart w:id="2434" w:name="_Toc52546947"/>
      <w:bookmarkStart w:id="2435" w:name="_Toc52547477"/>
      <w:bookmarkStart w:id="2436" w:name="_Toc52548007"/>
      <w:bookmarkStart w:id="2437" w:name="_Toc52548537"/>
      <w:bookmarkStart w:id="2438" w:name="_Toc90719783"/>
      <w:r w:rsidRPr="00073C73">
        <w:t>–</w:t>
      </w:r>
      <w:r w:rsidRPr="00073C73">
        <w:tab/>
      </w:r>
      <w:r w:rsidRPr="00073C73">
        <w:rPr>
          <w:i/>
        </w:rPr>
        <w:t>GNSS-GenericAssistanceDataSupport</w:t>
      </w:r>
      <w:bookmarkEnd w:id="2431"/>
      <w:bookmarkEnd w:id="2432"/>
      <w:bookmarkEnd w:id="2433"/>
      <w:bookmarkEnd w:id="2434"/>
      <w:bookmarkEnd w:id="2435"/>
      <w:bookmarkEnd w:id="2436"/>
      <w:bookmarkEnd w:id="2437"/>
      <w:bookmarkEnd w:id="2438"/>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lastRenderedPageBreak/>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4"/>
      </w:pPr>
      <w:bookmarkStart w:id="2439" w:name="_Toc27765333"/>
      <w:bookmarkStart w:id="2440" w:name="_Toc37681031"/>
      <w:bookmarkStart w:id="2441" w:name="_Toc46486603"/>
      <w:bookmarkStart w:id="2442" w:name="_Toc52546948"/>
      <w:bookmarkStart w:id="2443" w:name="_Toc52547478"/>
      <w:bookmarkStart w:id="2444" w:name="_Toc52548008"/>
      <w:bookmarkStart w:id="2445" w:name="_Toc52548538"/>
      <w:bookmarkStart w:id="2446" w:name="_Toc90719784"/>
      <w:r w:rsidRPr="00073C73">
        <w:t>–</w:t>
      </w:r>
      <w:r w:rsidRPr="00073C73">
        <w:tab/>
      </w:r>
      <w:r w:rsidRPr="00073C73">
        <w:rPr>
          <w:i/>
          <w:snapToGrid w:val="0"/>
        </w:rPr>
        <w:t>GNSS-TimeModelListSupport</w:t>
      </w:r>
      <w:bookmarkEnd w:id="2439"/>
      <w:bookmarkEnd w:id="2440"/>
      <w:bookmarkEnd w:id="2441"/>
      <w:bookmarkEnd w:id="2442"/>
      <w:bookmarkEnd w:id="2443"/>
      <w:bookmarkEnd w:id="2444"/>
      <w:bookmarkEnd w:id="2445"/>
      <w:bookmarkEnd w:id="2446"/>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4"/>
      </w:pPr>
      <w:bookmarkStart w:id="2447" w:name="_Toc27765334"/>
      <w:bookmarkStart w:id="2448" w:name="_Toc37681032"/>
      <w:bookmarkStart w:id="2449" w:name="_Toc46486604"/>
      <w:bookmarkStart w:id="2450" w:name="_Toc52546949"/>
      <w:bookmarkStart w:id="2451" w:name="_Toc52547479"/>
      <w:bookmarkStart w:id="2452" w:name="_Toc52548009"/>
      <w:bookmarkStart w:id="2453" w:name="_Toc52548539"/>
      <w:bookmarkStart w:id="2454" w:name="_Toc90719785"/>
      <w:r w:rsidRPr="00073C73">
        <w:t>–</w:t>
      </w:r>
      <w:r w:rsidRPr="00073C73">
        <w:tab/>
      </w:r>
      <w:r w:rsidRPr="00073C73">
        <w:rPr>
          <w:i/>
          <w:snapToGrid w:val="0"/>
        </w:rPr>
        <w:t>GNSS-DifferentialCorrectionSupport</w:t>
      </w:r>
      <w:bookmarkEnd w:id="2447"/>
      <w:bookmarkEnd w:id="2448"/>
      <w:bookmarkEnd w:id="2449"/>
      <w:bookmarkEnd w:id="2450"/>
      <w:bookmarkEnd w:id="2451"/>
      <w:bookmarkEnd w:id="2452"/>
      <w:bookmarkEnd w:id="2453"/>
      <w:bookmarkEnd w:id="2454"/>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4"/>
      </w:pPr>
      <w:bookmarkStart w:id="2455" w:name="_Toc27765335"/>
      <w:bookmarkStart w:id="2456" w:name="_Toc37681033"/>
      <w:bookmarkStart w:id="2457" w:name="_Toc46486605"/>
      <w:bookmarkStart w:id="2458" w:name="_Toc52546950"/>
      <w:bookmarkStart w:id="2459" w:name="_Toc52547480"/>
      <w:bookmarkStart w:id="2460" w:name="_Toc52548010"/>
      <w:bookmarkStart w:id="2461" w:name="_Toc52548540"/>
      <w:bookmarkStart w:id="2462" w:name="_Toc90719786"/>
      <w:r w:rsidRPr="00073C73">
        <w:t>–</w:t>
      </w:r>
      <w:r w:rsidRPr="00073C73">
        <w:tab/>
      </w:r>
      <w:r w:rsidRPr="00073C73">
        <w:rPr>
          <w:i/>
          <w:snapToGrid w:val="0"/>
        </w:rPr>
        <w:t>GNSS-NavigationModelSupport</w:t>
      </w:r>
      <w:bookmarkEnd w:id="2455"/>
      <w:bookmarkEnd w:id="2456"/>
      <w:bookmarkEnd w:id="2457"/>
      <w:bookmarkEnd w:id="2458"/>
      <w:bookmarkEnd w:id="2459"/>
      <w:bookmarkEnd w:id="2460"/>
      <w:bookmarkEnd w:id="2461"/>
      <w:bookmarkEnd w:id="2462"/>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lastRenderedPageBreak/>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4"/>
      </w:pPr>
      <w:bookmarkStart w:id="2463" w:name="_Toc27765336"/>
      <w:bookmarkStart w:id="2464" w:name="_Toc37681034"/>
      <w:bookmarkStart w:id="2465" w:name="_Toc46486606"/>
      <w:bookmarkStart w:id="2466" w:name="_Toc52546951"/>
      <w:bookmarkStart w:id="2467" w:name="_Toc52547481"/>
      <w:bookmarkStart w:id="2468" w:name="_Toc52548011"/>
      <w:bookmarkStart w:id="2469" w:name="_Toc52548541"/>
      <w:bookmarkStart w:id="2470" w:name="_Toc90719787"/>
      <w:r w:rsidRPr="00073C73">
        <w:t>–</w:t>
      </w:r>
      <w:r w:rsidRPr="00073C73">
        <w:tab/>
      </w:r>
      <w:r w:rsidRPr="00073C73">
        <w:rPr>
          <w:i/>
          <w:snapToGrid w:val="0"/>
        </w:rPr>
        <w:t>GNSS-RealTimeIntegritySupport</w:t>
      </w:r>
      <w:bookmarkEnd w:id="2463"/>
      <w:bookmarkEnd w:id="2464"/>
      <w:bookmarkEnd w:id="2465"/>
      <w:bookmarkEnd w:id="2466"/>
      <w:bookmarkEnd w:id="2467"/>
      <w:bookmarkEnd w:id="2468"/>
      <w:bookmarkEnd w:id="2469"/>
      <w:bookmarkEnd w:id="2470"/>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4"/>
      </w:pPr>
      <w:bookmarkStart w:id="2471" w:name="_Toc27765337"/>
      <w:bookmarkStart w:id="2472" w:name="_Toc37681035"/>
      <w:bookmarkStart w:id="2473" w:name="_Toc46486607"/>
      <w:bookmarkStart w:id="2474" w:name="_Toc52546952"/>
      <w:bookmarkStart w:id="2475" w:name="_Toc52547482"/>
      <w:bookmarkStart w:id="2476" w:name="_Toc52548012"/>
      <w:bookmarkStart w:id="2477" w:name="_Toc52548542"/>
      <w:bookmarkStart w:id="2478" w:name="_Toc90719788"/>
      <w:r w:rsidRPr="00073C73">
        <w:t>–</w:t>
      </w:r>
      <w:r w:rsidRPr="00073C73">
        <w:tab/>
      </w:r>
      <w:r w:rsidRPr="00073C73">
        <w:rPr>
          <w:i/>
          <w:snapToGrid w:val="0"/>
        </w:rPr>
        <w:t>GNSS-DataBitAssistanceSupport</w:t>
      </w:r>
      <w:bookmarkEnd w:id="2471"/>
      <w:bookmarkEnd w:id="2472"/>
      <w:bookmarkEnd w:id="2473"/>
      <w:bookmarkEnd w:id="2474"/>
      <w:bookmarkEnd w:id="2475"/>
      <w:bookmarkEnd w:id="2476"/>
      <w:bookmarkEnd w:id="2477"/>
      <w:bookmarkEnd w:id="2478"/>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4"/>
      </w:pPr>
      <w:bookmarkStart w:id="2479" w:name="_Toc27765338"/>
      <w:bookmarkStart w:id="2480" w:name="_Toc37681036"/>
      <w:bookmarkStart w:id="2481" w:name="_Toc46486608"/>
      <w:bookmarkStart w:id="2482" w:name="_Toc52546953"/>
      <w:bookmarkStart w:id="2483" w:name="_Toc52547483"/>
      <w:bookmarkStart w:id="2484" w:name="_Toc52548013"/>
      <w:bookmarkStart w:id="2485" w:name="_Toc52548543"/>
      <w:bookmarkStart w:id="2486" w:name="_Toc90719789"/>
      <w:r w:rsidRPr="00073C73">
        <w:t>–</w:t>
      </w:r>
      <w:r w:rsidRPr="00073C73">
        <w:tab/>
      </w:r>
      <w:r w:rsidRPr="00073C73">
        <w:rPr>
          <w:i/>
          <w:snapToGrid w:val="0"/>
        </w:rPr>
        <w:t>GNSS-AcquisitionAssistanceSupport</w:t>
      </w:r>
      <w:bookmarkEnd w:id="2479"/>
      <w:bookmarkEnd w:id="2480"/>
      <w:bookmarkEnd w:id="2481"/>
      <w:bookmarkEnd w:id="2482"/>
      <w:bookmarkEnd w:id="2483"/>
      <w:bookmarkEnd w:id="2484"/>
      <w:bookmarkEnd w:id="2485"/>
      <w:bookmarkEnd w:id="2486"/>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lastRenderedPageBreak/>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4"/>
      </w:pPr>
      <w:bookmarkStart w:id="2487" w:name="_Toc27765339"/>
      <w:bookmarkStart w:id="2488" w:name="_Toc37681037"/>
      <w:bookmarkStart w:id="2489" w:name="_Toc46486609"/>
      <w:bookmarkStart w:id="2490" w:name="_Toc52546954"/>
      <w:bookmarkStart w:id="2491" w:name="_Toc52547484"/>
      <w:bookmarkStart w:id="2492" w:name="_Toc52548014"/>
      <w:bookmarkStart w:id="2493" w:name="_Toc52548544"/>
      <w:bookmarkStart w:id="2494" w:name="_Toc90719790"/>
      <w:r w:rsidRPr="00073C73">
        <w:t>–</w:t>
      </w:r>
      <w:r w:rsidRPr="00073C73">
        <w:tab/>
      </w:r>
      <w:r w:rsidRPr="00073C73">
        <w:rPr>
          <w:i/>
          <w:snapToGrid w:val="0"/>
        </w:rPr>
        <w:t>GNSS-AlmanacSupport</w:t>
      </w:r>
      <w:bookmarkEnd w:id="2487"/>
      <w:bookmarkEnd w:id="2488"/>
      <w:bookmarkEnd w:id="2489"/>
      <w:bookmarkEnd w:id="2490"/>
      <w:bookmarkEnd w:id="2491"/>
      <w:bookmarkEnd w:id="2492"/>
      <w:bookmarkEnd w:id="2493"/>
      <w:bookmarkEnd w:id="2494"/>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4"/>
      </w:pPr>
      <w:bookmarkStart w:id="2495" w:name="_Toc27765340"/>
      <w:bookmarkStart w:id="2496" w:name="_Toc37681038"/>
      <w:bookmarkStart w:id="2497" w:name="_Toc46486610"/>
      <w:bookmarkStart w:id="2498" w:name="_Toc52546955"/>
      <w:bookmarkStart w:id="2499" w:name="_Toc52547485"/>
      <w:bookmarkStart w:id="2500" w:name="_Toc52548015"/>
      <w:bookmarkStart w:id="2501" w:name="_Toc52548545"/>
      <w:bookmarkStart w:id="2502" w:name="_Toc90719791"/>
      <w:r w:rsidRPr="00073C73">
        <w:t>–</w:t>
      </w:r>
      <w:r w:rsidRPr="00073C73">
        <w:tab/>
      </w:r>
      <w:r w:rsidRPr="00073C73">
        <w:rPr>
          <w:i/>
          <w:snapToGrid w:val="0"/>
        </w:rPr>
        <w:t>GNSS-UTC-ModelSupport</w:t>
      </w:r>
      <w:bookmarkEnd w:id="2495"/>
      <w:bookmarkEnd w:id="2496"/>
      <w:bookmarkEnd w:id="2497"/>
      <w:bookmarkEnd w:id="2498"/>
      <w:bookmarkEnd w:id="2499"/>
      <w:bookmarkEnd w:id="2500"/>
      <w:bookmarkEnd w:id="2501"/>
      <w:bookmarkEnd w:id="2502"/>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4"/>
      </w:pPr>
      <w:bookmarkStart w:id="2503" w:name="_Toc27765341"/>
      <w:bookmarkStart w:id="2504" w:name="_Toc37681039"/>
      <w:bookmarkStart w:id="2505" w:name="_Toc46486611"/>
      <w:bookmarkStart w:id="2506" w:name="_Toc52546956"/>
      <w:bookmarkStart w:id="2507" w:name="_Toc52547486"/>
      <w:bookmarkStart w:id="2508" w:name="_Toc52548016"/>
      <w:bookmarkStart w:id="2509" w:name="_Toc52548546"/>
      <w:bookmarkStart w:id="2510" w:name="_Toc90719792"/>
      <w:r w:rsidRPr="00073C73">
        <w:lastRenderedPageBreak/>
        <w:t>–</w:t>
      </w:r>
      <w:r w:rsidRPr="00073C73">
        <w:tab/>
      </w:r>
      <w:r w:rsidRPr="00073C73">
        <w:rPr>
          <w:i/>
          <w:snapToGrid w:val="0"/>
        </w:rPr>
        <w:t>GNSS-AuxiliaryInformationSupport</w:t>
      </w:r>
      <w:bookmarkEnd w:id="2503"/>
      <w:bookmarkEnd w:id="2504"/>
      <w:bookmarkEnd w:id="2505"/>
      <w:bookmarkEnd w:id="2506"/>
      <w:bookmarkEnd w:id="2507"/>
      <w:bookmarkEnd w:id="2508"/>
      <w:bookmarkEnd w:id="2509"/>
      <w:bookmarkEnd w:id="2510"/>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4"/>
      </w:pPr>
      <w:bookmarkStart w:id="2511" w:name="_Toc27765342"/>
      <w:bookmarkStart w:id="2512" w:name="_Toc37681040"/>
      <w:bookmarkStart w:id="2513" w:name="_Toc46486612"/>
      <w:bookmarkStart w:id="2514" w:name="_Toc52546957"/>
      <w:bookmarkStart w:id="2515" w:name="_Toc52547487"/>
      <w:bookmarkStart w:id="2516" w:name="_Toc52548017"/>
      <w:bookmarkStart w:id="2517" w:name="_Toc52548547"/>
      <w:bookmarkStart w:id="2518"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2511"/>
      <w:bookmarkEnd w:id="2512"/>
      <w:bookmarkEnd w:id="2513"/>
      <w:bookmarkEnd w:id="2514"/>
      <w:bookmarkEnd w:id="2515"/>
      <w:bookmarkEnd w:id="2516"/>
      <w:bookmarkEnd w:id="2517"/>
      <w:bookmarkEnd w:id="2518"/>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4"/>
      </w:pPr>
      <w:bookmarkStart w:id="2519" w:name="_Toc27765343"/>
      <w:bookmarkStart w:id="2520" w:name="_Toc37681041"/>
      <w:bookmarkStart w:id="2521" w:name="_Toc46486613"/>
      <w:bookmarkStart w:id="2522" w:name="_Toc52546958"/>
      <w:bookmarkStart w:id="2523" w:name="_Toc52547488"/>
      <w:bookmarkStart w:id="2524" w:name="_Toc52548018"/>
      <w:bookmarkStart w:id="2525" w:name="_Toc52548548"/>
      <w:bookmarkStart w:id="2526"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2519"/>
      <w:bookmarkEnd w:id="2520"/>
      <w:bookmarkEnd w:id="2521"/>
      <w:bookmarkEnd w:id="2522"/>
      <w:bookmarkEnd w:id="2523"/>
      <w:bookmarkEnd w:id="2524"/>
      <w:bookmarkEnd w:id="2525"/>
      <w:bookmarkEnd w:id="2526"/>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4"/>
      </w:pPr>
      <w:bookmarkStart w:id="2527" w:name="_Toc27765344"/>
      <w:bookmarkStart w:id="2528" w:name="_Toc37681042"/>
      <w:bookmarkStart w:id="2529" w:name="_Toc46486614"/>
      <w:bookmarkStart w:id="2530" w:name="_Toc52546959"/>
      <w:bookmarkStart w:id="2531" w:name="_Toc52547489"/>
      <w:bookmarkStart w:id="2532" w:name="_Toc52548019"/>
      <w:bookmarkStart w:id="2533" w:name="_Toc52548549"/>
      <w:bookmarkStart w:id="2534" w:name="_Toc90719795"/>
      <w:r w:rsidRPr="00073C73">
        <w:t>–</w:t>
      </w:r>
      <w:r w:rsidRPr="00073C73">
        <w:tab/>
      </w:r>
      <w:r w:rsidRPr="00073C73">
        <w:rPr>
          <w:i/>
          <w:snapToGrid w:val="0"/>
        </w:rPr>
        <w:t>GNSS-RTK-ObservationsSupport</w:t>
      </w:r>
      <w:bookmarkEnd w:id="2527"/>
      <w:bookmarkEnd w:id="2528"/>
      <w:bookmarkEnd w:id="2529"/>
      <w:bookmarkEnd w:id="2530"/>
      <w:bookmarkEnd w:id="2531"/>
      <w:bookmarkEnd w:id="2532"/>
      <w:bookmarkEnd w:id="2533"/>
      <w:bookmarkEnd w:id="2534"/>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4"/>
      </w:pPr>
      <w:bookmarkStart w:id="2535" w:name="_Toc27765345"/>
      <w:bookmarkStart w:id="2536" w:name="_Toc37681043"/>
      <w:bookmarkStart w:id="2537" w:name="_Toc46486615"/>
      <w:bookmarkStart w:id="2538" w:name="_Toc52546960"/>
      <w:bookmarkStart w:id="2539" w:name="_Toc52547490"/>
      <w:bookmarkStart w:id="2540" w:name="_Toc52548020"/>
      <w:bookmarkStart w:id="2541" w:name="_Toc52548550"/>
      <w:bookmarkStart w:id="2542" w:name="_Toc90719796"/>
      <w:r w:rsidRPr="00073C73">
        <w:t>–</w:t>
      </w:r>
      <w:r w:rsidRPr="00073C73">
        <w:tab/>
      </w:r>
      <w:r w:rsidRPr="00073C73">
        <w:rPr>
          <w:i/>
          <w:snapToGrid w:val="0"/>
        </w:rPr>
        <w:t>GLO-RTK-BiasInformationSupport</w:t>
      </w:r>
      <w:bookmarkEnd w:id="2535"/>
      <w:bookmarkEnd w:id="2536"/>
      <w:bookmarkEnd w:id="2537"/>
      <w:bookmarkEnd w:id="2538"/>
      <w:bookmarkEnd w:id="2539"/>
      <w:bookmarkEnd w:id="2540"/>
      <w:bookmarkEnd w:id="2541"/>
      <w:bookmarkEnd w:id="2542"/>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4"/>
      </w:pPr>
      <w:bookmarkStart w:id="2543" w:name="_Toc27765346"/>
      <w:bookmarkStart w:id="2544" w:name="_Toc37681044"/>
      <w:bookmarkStart w:id="2545" w:name="_Toc46486616"/>
      <w:bookmarkStart w:id="2546" w:name="_Toc52546961"/>
      <w:bookmarkStart w:id="2547" w:name="_Toc52547491"/>
      <w:bookmarkStart w:id="2548" w:name="_Toc52548021"/>
      <w:bookmarkStart w:id="2549" w:name="_Toc52548551"/>
      <w:bookmarkStart w:id="2550" w:name="_Toc90719797"/>
      <w:r w:rsidRPr="00073C73">
        <w:lastRenderedPageBreak/>
        <w:t>–</w:t>
      </w:r>
      <w:r w:rsidRPr="00073C73">
        <w:tab/>
      </w:r>
      <w:r w:rsidRPr="00073C73">
        <w:rPr>
          <w:i/>
          <w:snapToGrid w:val="0"/>
        </w:rPr>
        <w:t>GNSS-RTK-MAC-CorrectionDifferencesSupport</w:t>
      </w:r>
      <w:bookmarkEnd w:id="2543"/>
      <w:bookmarkEnd w:id="2544"/>
      <w:bookmarkEnd w:id="2545"/>
      <w:bookmarkEnd w:id="2546"/>
      <w:bookmarkEnd w:id="2547"/>
      <w:bookmarkEnd w:id="2548"/>
      <w:bookmarkEnd w:id="2549"/>
      <w:bookmarkEnd w:id="2550"/>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4"/>
      </w:pPr>
      <w:bookmarkStart w:id="2551" w:name="_Toc27765347"/>
      <w:bookmarkStart w:id="2552" w:name="_Toc37681045"/>
      <w:bookmarkStart w:id="2553" w:name="_Toc46486617"/>
      <w:bookmarkStart w:id="2554" w:name="_Toc52546962"/>
      <w:bookmarkStart w:id="2555" w:name="_Toc52547492"/>
      <w:bookmarkStart w:id="2556" w:name="_Toc52548022"/>
      <w:bookmarkStart w:id="2557" w:name="_Toc52548552"/>
      <w:bookmarkStart w:id="2558" w:name="_Toc90719798"/>
      <w:r w:rsidRPr="00073C73">
        <w:t>–</w:t>
      </w:r>
      <w:r w:rsidRPr="00073C73">
        <w:tab/>
      </w:r>
      <w:r w:rsidRPr="00073C73">
        <w:rPr>
          <w:i/>
          <w:snapToGrid w:val="0"/>
        </w:rPr>
        <w:t>GNSS-RTK-ResidualsSupport</w:t>
      </w:r>
      <w:bookmarkEnd w:id="2551"/>
      <w:bookmarkEnd w:id="2552"/>
      <w:bookmarkEnd w:id="2553"/>
      <w:bookmarkEnd w:id="2554"/>
      <w:bookmarkEnd w:id="2555"/>
      <w:bookmarkEnd w:id="2556"/>
      <w:bookmarkEnd w:id="2557"/>
      <w:bookmarkEnd w:id="2558"/>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4"/>
      </w:pPr>
      <w:bookmarkStart w:id="2559" w:name="_Toc27765348"/>
      <w:bookmarkStart w:id="2560" w:name="_Toc37681046"/>
      <w:bookmarkStart w:id="2561" w:name="_Toc46486618"/>
      <w:bookmarkStart w:id="2562" w:name="_Toc52546963"/>
      <w:bookmarkStart w:id="2563" w:name="_Toc52547493"/>
      <w:bookmarkStart w:id="2564" w:name="_Toc52548023"/>
      <w:bookmarkStart w:id="2565" w:name="_Toc52548553"/>
      <w:bookmarkStart w:id="2566" w:name="_Toc90719799"/>
      <w:r w:rsidRPr="00073C73">
        <w:t>–</w:t>
      </w:r>
      <w:r w:rsidRPr="00073C73">
        <w:tab/>
      </w:r>
      <w:r w:rsidRPr="00073C73">
        <w:rPr>
          <w:i/>
          <w:snapToGrid w:val="0"/>
        </w:rPr>
        <w:t>GNSS-RTK-FKP-GradientsSupport</w:t>
      </w:r>
      <w:bookmarkEnd w:id="2559"/>
      <w:bookmarkEnd w:id="2560"/>
      <w:bookmarkEnd w:id="2561"/>
      <w:bookmarkEnd w:id="2562"/>
      <w:bookmarkEnd w:id="2563"/>
      <w:bookmarkEnd w:id="2564"/>
      <w:bookmarkEnd w:id="2565"/>
      <w:bookmarkEnd w:id="2566"/>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4"/>
      </w:pPr>
      <w:bookmarkStart w:id="2567" w:name="_Toc27765349"/>
      <w:bookmarkStart w:id="2568" w:name="_Toc37681047"/>
      <w:bookmarkStart w:id="2569" w:name="_Toc46486619"/>
      <w:bookmarkStart w:id="2570" w:name="_Toc52546964"/>
      <w:bookmarkStart w:id="2571" w:name="_Toc52547494"/>
      <w:bookmarkStart w:id="2572" w:name="_Toc52548024"/>
      <w:bookmarkStart w:id="2573" w:name="_Toc52548554"/>
      <w:bookmarkStart w:id="2574" w:name="_Toc90719800"/>
      <w:r w:rsidRPr="00073C73">
        <w:t>–</w:t>
      </w:r>
      <w:r w:rsidRPr="00073C73">
        <w:tab/>
      </w:r>
      <w:r w:rsidRPr="00073C73">
        <w:rPr>
          <w:i/>
          <w:snapToGrid w:val="0"/>
        </w:rPr>
        <w:t>GNSS-SSR-OrbitCorrectionsSupport</w:t>
      </w:r>
      <w:bookmarkEnd w:id="2567"/>
      <w:bookmarkEnd w:id="2568"/>
      <w:bookmarkEnd w:id="2569"/>
      <w:bookmarkEnd w:id="2570"/>
      <w:bookmarkEnd w:id="2571"/>
      <w:bookmarkEnd w:id="2572"/>
      <w:bookmarkEnd w:id="2573"/>
      <w:bookmarkEnd w:id="2574"/>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535C73A0" w14:textId="4EE64005" w:rsidR="00B536B9" w:rsidRDefault="00784122" w:rsidP="00B536B9">
      <w:pPr>
        <w:pStyle w:val="PL"/>
        <w:shd w:val="clear" w:color="auto" w:fill="E6E6E6"/>
      </w:pPr>
      <w:r w:rsidRPr="00073C73">
        <w:tab/>
        <w:t>...</w:t>
      </w:r>
      <w:r w:rsidR="00B536B9">
        <w:t>,</w:t>
      </w:r>
    </w:p>
    <w:p w14:paraId="1CCC9845" w14:textId="77777777" w:rsidR="00B536B9" w:rsidRDefault="00B536B9" w:rsidP="00B536B9">
      <w:pPr>
        <w:pStyle w:val="PL"/>
        <w:shd w:val="clear" w:color="auto" w:fill="E6E6E6"/>
      </w:pPr>
      <w:r>
        <w:tab/>
        <w:t>[[</w:t>
      </w:r>
    </w:p>
    <w:p w14:paraId="6FFA4C0E" w14:textId="77777777" w:rsidR="00B536B9" w:rsidRDefault="00B536B9" w:rsidP="00B536B9">
      <w:pPr>
        <w:pStyle w:val="PL"/>
        <w:shd w:val="clear" w:color="auto" w:fill="E6E6E6"/>
      </w:pPr>
      <w:r>
        <w:tab/>
      </w:r>
      <w:commentRangeStart w:id="2575"/>
      <w:r>
        <w:t>orbit-IntegritySup-r17</w:t>
      </w:r>
      <w:commentRangeEnd w:id="2575"/>
      <w:r w:rsidR="001C07E1">
        <w:rPr>
          <w:rStyle w:val="af5"/>
          <w:rFonts w:ascii="Times New Roman" w:hAnsi="Times New Roman"/>
          <w:noProof w:val="0"/>
        </w:rPr>
        <w:commentReference w:id="2575"/>
      </w:r>
      <w:r>
        <w:tab/>
        <w:t>BIT STRING {</w:t>
      </w:r>
      <w:r>
        <w:tab/>
      </w:r>
      <w:commentRangeStart w:id="2576"/>
      <w:r w:rsidRPr="00FB20CE">
        <w:t>orbitRangeErrorCorrelationTime</w:t>
      </w:r>
      <w:r>
        <w:t>Sup</w:t>
      </w:r>
      <w:commentRangeEnd w:id="2576"/>
      <w:r w:rsidR="00AF6FB2">
        <w:rPr>
          <w:rStyle w:val="af5"/>
          <w:rFonts w:ascii="Times New Roman" w:hAnsi="Times New Roman"/>
          <w:noProof w:val="0"/>
        </w:rPr>
        <w:commentReference w:id="2576"/>
      </w:r>
      <w:r>
        <w:tab/>
      </w:r>
      <w:r>
        <w:tab/>
        <w:t>(0),</w:t>
      </w:r>
    </w:p>
    <w:p w14:paraId="7044AFBE" w14:textId="77777777" w:rsidR="00B536B9" w:rsidRDefault="00B536B9" w:rsidP="00B536B9">
      <w:pPr>
        <w:pStyle w:val="PL"/>
        <w:shd w:val="clear" w:color="auto" w:fill="E6E6E6"/>
      </w:pPr>
      <w:r>
        <w:tab/>
      </w:r>
      <w:r>
        <w:tab/>
      </w:r>
      <w:r>
        <w:tab/>
      </w:r>
      <w:r>
        <w:tab/>
      </w:r>
      <w:r>
        <w:tab/>
      </w:r>
      <w:r>
        <w:tab/>
      </w:r>
      <w:r>
        <w:tab/>
      </w:r>
      <w:r>
        <w:tab/>
      </w:r>
      <w:r>
        <w:tab/>
      </w:r>
      <w:r>
        <w:tab/>
      </w:r>
      <w:r>
        <w:tab/>
      </w:r>
      <w:r w:rsidRPr="00FB20CE">
        <w:t>orbitRangeRateErrorCorrelationTime</w:t>
      </w:r>
      <w:r>
        <w:t>Sup</w:t>
      </w:r>
      <w:r>
        <w:tab/>
        <w:t>(1)</w:t>
      </w:r>
    </w:p>
    <w:p w14:paraId="1616F334" w14:textId="77777777" w:rsidR="00B536B9" w:rsidRDefault="00B536B9" w:rsidP="00B536B9">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0E837B09" w14:textId="097CCA04" w:rsidR="00784122" w:rsidRPr="00073C73" w:rsidRDefault="00B536B9" w:rsidP="00B536B9">
      <w:pPr>
        <w:pStyle w:val="PL"/>
        <w:shd w:val="clear" w:color="auto" w:fill="E6E6E6"/>
      </w:pPr>
      <w:r>
        <w:tab/>
        <w:t>]]</w:t>
      </w:r>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DACF419"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7C4A42D9" w14:textId="77777777" w:rsidTr="005F76BA">
        <w:trPr>
          <w:cantSplit/>
          <w:tblHeader/>
        </w:trPr>
        <w:tc>
          <w:tcPr>
            <w:tcW w:w="9639" w:type="dxa"/>
          </w:tcPr>
          <w:p w14:paraId="5F1D2611" w14:textId="77777777" w:rsidR="00B536B9" w:rsidRPr="00073C73" w:rsidRDefault="00B536B9" w:rsidP="005F76BA">
            <w:pPr>
              <w:pStyle w:val="TAH"/>
            </w:pPr>
            <w:r w:rsidRPr="00042674">
              <w:rPr>
                <w:i/>
                <w:snapToGrid w:val="0"/>
                <w:lang w:eastAsia="zh-CN"/>
              </w:rPr>
              <w:lastRenderedPageBreak/>
              <w:t>GNSS-SSR-OrbitCorrectionsSupport</w:t>
            </w:r>
            <w:r w:rsidRPr="00073C73">
              <w:rPr>
                <w:i/>
                <w:snapToGrid w:val="0"/>
                <w:lang w:eastAsia="zh-CN"/>
              </w:rPr>
              <w:t xml:space="preserve"> </w:t>
            </w:r>
            <w:r w:rsidRPr="00073C73">
              <w:rPr>
                <w:iCs/>
                <w:noProof/>
              </w:rPr>
              <w:t>field descriptions</w:t>
            </w:r>
          </w:p>
        </w:tc>
      </w:tr>
      <w:tr w:rsidR="00B536B9" w:rsidRPr="00073C73" w14:paraId="76BCF506" w14:textId="77777777" w:rsidTr="005F76BA">
        <w:trPr>
          <w:cantSplit/>
        </w:trPr>
        <w:tc>
          <w:tcPr>
            <w:tcW w:w="9639" w:type="dxa"/>
          </w:tcPr>
          <w:p w14:paraId="47F37585" w14:textId="77777777" w:rsidR="00B536B9" w:rsidRDefault="00B536B9" w:rsidP="005F76BA">
            <w:pPr>
              <w:pStyle w:val="TAL"/>
              <w:rPr>
                <w:b/>
                <w:bCs/>
                <w:i/>
                <w:iCs/>
                <w:snapToGrid w:val="0"/>
              </w:rPr>
            </w:pPr>
            <w:r w:rsidRPr="00042674">
              <w:rPr>
                <w:b/>
                <w:bCs/>
                <w:i/>
                <w:iCs/>
                <w:snapToGrid w:val="0"/>
              </w:rPr>
              <w:t xml:space="preserve">orbit-IntegritySup </w:t>
            </w:r>
          </w:p>
          <w:p w14:paraId="61F03E5D" w14:textId="77777777" w:rsidR="00B536B9" w:rsidRDefault="00B536B9" w:rsidP="005F76BA">
            <w:pPr>
              <w:pStyle w:val="TAL"/>
              <w:rPr>
                <w:snapToGrid w:val="0"/>
              </w:rPr>
            </w:pPr>
            <w:r>
              <w:rPr>
                <w:snapToGrid w:val="0"/>
              </w:rPr>
              <w:t xml:space="preserve">This field, if present, indicates that the target device supports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589567D3"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supports the field </w:t>
            </w:r>
            <w:r w:rsidRPr="00302030">
              <w:rPr>
                <w:i/>
                <w:iCs/>
              </w:rPr>
              <w:t>orbitRangeRateErrorCorrelationTime</w:t>
            </w:r>
            <w:r>
              <w:t xml:space="preserve"> in IE </w:t>
            </w:r>
            <w:r w:rsidRPr="00302030">
              <w:rPr>
                <w:i/>
                <w:iCs/>
              </w:rPr>
              <w:t>ORBIT-IntegrityParameters</w:t>
            </w:r>
            <w:r>
              <w:t>.</w:t>
            </w:r>
          </w:p>
        </w:tc>
      </w:tr>
    </w:tbl>
    <w:p w14:paraId="22DACA0E" w14:textId="77777777" w:rsidR="00784122" w:rsidRPr="00073C73" w:rsidRDefault="00784122" w:rsidP="00784122"/>
    <w:p w14:paraId="3E864DBB" w14:textId="77777777" w:rsidR="00784122" w:rsidRPr="00073C73" w:rsidRDefault="00784122" w:rsidP="00784122">
      <w:pPr>
        <w:pStyle w:val="4"/>
      </w:pPr>
      <w:bookmarkStart w:id="2577" w:name="_Toc27765350"/>
      <w:bookmarkStart w:id="2578" w:name="_Toc37681048"/>
      <w:bookmarkStart w:id="2579" w:name="_Toc46486620"/>
      <w:bookmarkStart w:id="2580" w:name="_Toc52546965"/>
      <w:bookmarkStart w:id="2581" w:name="_Toc52547495"/>
      <w:bookmarkStart w:id="2582" w:name="_Toc52548025"/>
      <w:bookmarkStart w:id="2583" w:name="_Toc52548555"/>
      <w:bookmarkStart w:id="2584" w:name="_Toc90719801"/>
      <w:r w:rsidRPr="00073C73">
        <w:t>–</w:t>
      </w:r>
      <w:r w:rsidRPr="00073C73">
        <w:tab/>
      </w:r>
      <w:r w:rsidRPr="00073C73">
        <w:rPr>
          <w:i/>
          <w:snapToGrid w:val="0"/>
        </w:rPr>
        <w:t>GNSS-SSR-ClockCorrectionsSupport</w:t>
      </w:r>
      <w:bookmarkEnd w:id="2577"/>
      <w:bookmarkEnd w:id="2578"/>
      <w:bookmarkEnd w:id="2579"/>
      <w:bookmarkEnd w:id="2580"/>
      <w:bookmarkEnd w:id="2581"/>
      <w:bookmarkEnd w:id="2582"/>
      <w:bookmarkEnd w:id="2583"/>
      <w:bookmarkEnd w:id="2584"/>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commentRangeStart w:id="2585"/>
      <w:r w:rsidRPr="00073C73">
        <w:rPr>
          <w:snapToGrid w:val="0"/>
          <w:lang w:eastAsia="zh-CN"/>
        </w:rPr>
        <w:t>GNSS-SSR-ClockCorrectionsSupport</w:t>
      </w:r>
      <w:r w:rsidRPr="00073C73">
        <w:rPr>
          <w:snapToGrid w:val="0"/>
        </w:rPr>
        <w:t>-r15</w:t>
      </w:r>
      <w:commentRangeEnd w:id="2585"/>
      <w:r w:rsidR="00AE1CBB">
        <w:rPr>
          <w:rStyle w:val="af5"/>
          <w:rFonts w:ascii="Times New Roman" w:hAnsi="Times New Roman"/>
          <w:noProof w:val="0"/>
        </w:rPr>
        <w:commentReference w:id="2585"/>
      </w:r>
      <w:r w:rsidRPr="00073C73">
        <w:rPr>
          <w:snapToGrid w:val="0"/>
        </w:rPr>
        <w:t xml:space="preserve">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17AD70CA" w14:textId="20C61645" w:rsidR="00B536B9" w:rsidRDefault="00784122" w:rsidP="00B536B9">
      <w:pPr>
        <w:pStyle w:val="PL"/>
        <w:shd w:val="clear" w:color="auto" w:fill="E6E6E6"/>
      </w:pPr>
      <w:r w:rsidRPr="00073C73">
        <w:tab/>
        <w:t>...</w:t>
      </w:r>
      <w:r w:rsidR="00B536B9">
        <w:t>,</w:t>
      </w:r>
    </w:p>
    <w:p w14:paraId="73CCB512" w14:textId="77777777" w:rsidR="00B536B9" w:rsidRDefault="00B536B9" w:rsidP="00B536B9">
      <w:pPr>
        <w:pStyle w:val="PL"/>
        <w:shd w:val="clear" w:color="auto" w:fill="E6E6E6"/>
      </w:pPr>
      <w:r>
        <w:tab/>
        <w:t>[[</w:t>
      </w:r>
    </w:p>
    <w:p w14:paraId="0F4B5C84"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3BCD3B9B" w14:textId="5928F9DC" w:rsidR="00784122" w:rsidRPr="00073C73" w:rsidRDefault="00B536B9" w:rsidP="00B536B9">
      <w:pPr>
        <w:pStyle w:val="PL"/>
        <w:shd w:val="clear" w:color="auto" w:fill="E6E6E6"/>
      </w:pPr>
      <w:r>
        <w:rPr>
          <w:rFonts w:eastAsia="Courier New" w:cs="Courier New"/>
          <w:color w:val="000000"/>
          <w:szCs w:val="16"/>
        </w:rPr>
        <w:tab/>
        <w:t>]]</w:t>
      </w:r>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B536B9" w:rsidRPr="00073C73" w14:paraId="1E8D0680" w14:textId="77777777" w:rsidTr="00790F5E">
        <w:trPr>
          <w:cantSplit/>
        </w:trPr>
        <w:tc>
          <w:tcPr>
            <w:tcW w:w="9639" w:type="dxa"/>
          </w:tcPr>
          <w:p w14:paraId="6537DEAF" w14:textId="77777777" w:rsidR="00B536B9" w:rsidRDefault="00B536B9" w:rsidP="00B536B9">
            <w:pPr>
              <w:pStyle w:val="TAL"/>
              <w:rPr>
                <w:b/>
                <w:i/>
              </w:rPr>
            </w:pPr>
            <w:r w:rsidRPr="00566833">
              <w:rPr>
                <w:b/>
                <w:i/>
              </w:rPr>
              <w:t>ssr-IntegrityCodeBiasBoundsSup</w:t>
            </w:r>
          </w:p>
          <w:p w14:paraId="6046FE0C" w14:textId="2B66BE83" w:rsidR="00B536B9" w:rsidRPr="00073C73" w:rsidRDefault="00B536B9" w:rsidP="00B536B9">
            <w:pPr>
              <w:pStyle w:val="TAL"/>
              <w:rPr>
                <w:b/>
                <w:i/>
              </w:rPr>
            </w:pPr>
            <w:r>
              <w:rPr>
                <w:bCs/>
                <w:iCs/>
              </w:rPr>
              <w:t xml:space="preserve">This field, if present, indicates that the target device supports the IE </w:t>
            </w:r>
            <w:r w:rsidRPr="00566833">
              <w:rPr>
                <w:bCs/>
                <w:i/>
              </w:rPr>
              <w:t>SSR-IntegrityCodeBiasBounds</w:t>
            </w:r>
            <w:r>
              <w:rPr>
                <w:bCs/>
                <w:iCs/>
              </w:rPr>
              <w:t>.</w:t>
            </w:r>
          </w:p>
        </w:tc>
      </w:tr>
    </w:tbl>
    <w:p w14:paraId="68055F6D" w14:textId="77777777" w:rsidR="009E61AC" w:rsidRPr="00073C73" w:rsidRDefault="009E61AC" w:rsidP="009E61AC"/>
    <w:p w14:paraId="312ABF40" w14:textId="77777777" w:rsidR="009E61AC" w:rsidRPr="00073C73" w:rsidRDefault="009E61AC" w:rsidP="009E61AC">
      <w:pPr>
        <w:pStyle w:val="4"/>
      </w:pPr>
      <w:bookmarkStart w:id="2586" w:name="_Toc37681049"/>
      <w:bookmarkStart w:id="2587" w:name="_Toc46486621"/>
      <w:bookmarkStart w:id="2588" w:name="_Toc52546966"/>
      <w:bookmarkStart w:id="2589" w:name="_Toc52547496"/>
      <w:bookmarkStart w:id="2590" w:name="_Toc52548026"/>
      <w:bookmarkStart w:id="2591" w:name="_Toc52548556"/>
      <w:bookmarkStart w:id="2592" w:name="_Toc90719802"/>
      <w:r w:rsidRPr="00073C73">
        <w:t>–</w:t>
      </w:r>
      <w:r w:rsidRPr="00073C73">
        <w:tab/>
      </w:r>
      <w:r w:rsidRPr="00073C73">
        <w:rPr>
          <w:i/>
          <w:snapToGrid w:val="0"/>
        </w:rPr>
        <w:t>GNSS-SSR-URA-Support</w:t>
      </w:r>
      <w:bookmarkEnd w:id="2586"/>
      <w:bookmarkEnd w:id="2587"/>
      <w:bookmarkEnd w:id="2588"/>
      <w:bookmarkEnd w:id="2589"/>
      <w:bookmarkEnd w:id="2590"/>
      <w:bookmarkEnd w:id="2591"/>
      <w:bookmarkEnd w:id="2592"/>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39EA78F9" w14:textId="07A6BA8B" w:rsidR="00B536B9" w:rsidRDefault="009E61AC" w:rsidP="00B536B9">
      <w:pPr>
        <w:pStyle w:val="PL"/>
        <w:shd w:val="clear" w:color="auto" w:fill="E6E6E6"/>
      </w:pPr>
      <w:r w:rsidRPr="00073C73">
        <w:tab/>
        <w:t>...</w:t>
      </w:r>
      <w:r w:rsidR="00B536B9">
        <w:t>,</w:t>
      </w:r>
    </w:p>
    <w:p w14:paraId="732FBD20" w14:textId="77777777" w:rsidR="00B536B9" w:rsidRDefault="00B536B9" w:rsidP="00B536B9">
      <w:pPr>
        <w:pStyle w:val="PL"/>
        <w:shd w:val="clear" w:color="auto" w:fill="E6E6E6"/>
      </w:pPr>
      <w:r>
        <w:tab/>
        <w:t>[[</w:t>
      </w:r>
    </w:p>
    <w:p w14:paraId="09775835"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A543DE1" w14:textId="427FAC2A" w:rsidR="009E61AC" w:rsidRPr="00073C73" w:rsidRDefault="00B536B9" w:rsidP="00B536B9">
      <w:pPr>
        <w:pStyle w:val="PL"/>
        <w:shd w:val="clear" w:color="auto" w:fill="E6E6E6"/>
      </w:pPr>
      <w:r>
        <w:rPr>
          <w:rFonts w:eastAsia="Courier New" w:cs="Courier New"/>
          <w:color w:val="000000"/>
          <w:szCs w:val="16"/>
        </w:rPr>
        <w:tab/>
        <w:t>]]</w:t>
      </w:r>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lastRenderedPageBreak/>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B536B9" w:rsidRPr="00073C73" w14:paraId="133890DF" w14:textId="77777777" w:rsidTr="00557BF2">
        <w:trPr>
          <w:cantSplit/>
        </w:trPr>
        <w:tc>
          <w:tcPr>
            <w:tcW w:w="9639" w:type="dxa"/>
          </w:tcPr>
          <w:p w14:paraId="64B5E716" w14:textId="77777777" w:rsidR="00B536B9" w:rsidRDefault="00B536B9" w:rsidP="00B536B9">
            <w:pPr>
              <w:pStyle w:val="TAL"/>
              <w:rPr>
                <w:b/>
                <w:i/>
              </w:rPr>
            </w:pPr>
            <w:r w:rsidRPr="00566833">
              <w:rPr>
                <w:b/>
                <w:i/>
              </w:rPr>
              <w:t>ssr-Integrity</w:t>
            </w:r>
            <w:r>
              <w:rPr>
                <w:b/>
                <w:i/>
              </w:rPr>
              <w:t>Phase</w:t>
            </w:r>
            <w:r w:rsidRPr="00566833">
              <w:rPr>
                <w:b/>
                <w:i/>
              </w:rPr>
              <w:t>BiasBoundsSup</w:t>
            </w:r>
          </w:p>
          <w:p w14:paraId="19094213" w14:textId="316F242A" w:rsidR="00B536B9" w:rsidRPr="00073C73" w:rsidRDefault="00B536B9" w:rsidP="00B536B9">
            <w:pPr>
              <w:pStyle w:val="TAL"/>
              <w:rPr>
                <w:b/>
                <w:i/>
              </w:rPr>
            </w:pPr>
            <w:r>
              <w:rPr>
                <w:bCs/>
                <w:iCs/>
              </w:rPr>
              <w:t xml:space="preserve">This field, if present, indicates that the target device supported the IE </w:t>
            </w:r>
            <w:r w:rsidRPr="00566833">
              <w:rPr>
                <w:bCs/>
                <w:i/>
              </w:rPr>
              <w:t>SSR-Integrity</w:t>
            </w:r>
            <w:r>
              <w:rPr>
                <w:bCs/>
                <w:i/>
              </w:rPr>
              <w:t>Phase</w:t>
            </w:r>
            <w:r w:rsidRPr="00566833">
              <w:rPr>
                <w:bCs/>
                <w:i/>
              </w:rPr>
              <w:t>BiasBounds</w:t>
            </w:r>
            <w:r>
              <w:rPr>
                <w:bCs/>
                <w:iCs/>
              </w:rPr>
              <w:t>.</w:t>
            </w:r>
          </w:p>
        </w:tc>
      </w:tr>
    </w:tbl>
    <w:p w14:paraId="7F0463A9" w14:textId="77777777" w:rsidR="009E61AC" w:rsidRPr="00073C73" w:rsidRDefault="009E61AC" w:rsidP="009E61AC"/>
    <w:p w14:paraId="667035C4" w14:textId="77777777" w:rsidR="009E61AC" w:rsidRPr="00073C73" w:rsidRDefault="009E61AC" w:rsidP="009E61AC">
      <w:pPr>
        <w:pStyle w:val="4"/>
      </w:pPr>
      <w:bookmarkStart w:id="2593" w:name="_Toc37681050"/>
      <w:bookmarkStart w:id="2594" w:name="_Toc46486622"/>
      <w:bookmarkStart w:id="2595" w:name="_Toc52546967"/>
      <w:bookmarkStart w:id="2596" w:name="_Toc52547497"/>
      <w:bookmarkStart w:id="2597" w:name="_Toc52548027"/>
      <w:bookmarkStart w:id="2598" w:name="_Toc52548557"/>
      <w:bookmarkStart w:id="2599" w:name="_Toc90719803"/>
      <w:r w:rsidRPr="00073C73">
        <w:t>–</w:t>
      </w:r>
      <w:r w:rsidRPr="00073C73">
        <w:tab/>
      </w:r>
      <w:r w:rsidRPr="00073C73">
        <w:rPr>
          <w:i/>
          <w:snapToGrid w:val="0"/>
        </w:rPr>
        <w:t>GNSS-SSR-STEC-CorrectionSupport</w:t>
      </w:r>
      <w:bookmarkEnd w:id="2593"/>
      <w:bookmarkEnd w:id="2594"/>
      <w:bookmarkEnd w:id="2595"/>
      <w:bookmarkEnd w:id="2596"/>
      <w:bookmarkEnd w:id="2597"/>
      <w:bookmarkEnd w:id="2598"/>
      <w:bookmarkEnd w:id="2599"/>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3742DBE5" w14:textId="3C3C4522" w:rsidR="00B536B9" w:rsidRDefault="009E61AC" w:rsidP="00B536B9">
      <w:pPr>
        <w:pStyle w:val="PL"/>
        <w:shd w:val="clear" w:color="auto" w:fill="E6E6E6"/>
      </w:pPr>
      <w:r w:rsidRPr="00073C73">
        <w:tab/>
        <w:t>...</w:t>
      </w:r>
      <w:r w:rsidR="00B536B9">
        <w:t>,</w:t>
      </w:r>
    </w:p>
    <w:p w14:paraId="1AFABBC2" w14:textId="77777777" w:rsidR="00B536B9" w:rsidRDefault="00B536B9" w:rsidP="00B536B9">
      <w:pPr>
        <w:pStyle w:val="PL"/>
        <w:shd w:val="clear" w:color="auto" w:fill="E6E6E6"/>
      </w:pPr>
      <w:r>
        <w:tab/>
        <w:t>[[</w:t>
      </w:r>
    </w:p>
    <w:p w14:paraId="2001B39B" w14:textId="77777777" w:rsidR="00B536B9" w:rsidRPr="00073C73" w:rsidRDefault="00B536B9" w:rsidP="00B536B9">
      <w:pPr>
        <w:pStyle w:val="PL"/>
        <w:shd w:val="clear" w:color="auto" w:fill="E6E6E6"/>
        <w:rPr>
          <w:snapToGrid w:val="0"/>
        </w:rPr>
      </w:pPr>
      <w:r>
        <w:tab/>
      </w:r>
      <w:commentRangeStart w:id="2600"/>
      <w:r>
        <w:rPr>
          <w:snapToGrid w:val="0"/>
        </w:rPr>
        <w:t>stec-IntegritySup-r17</w:t>
      </w:r>
      <w:commentRangeEnd w:id="2600"/>
      <w:r w:rsidR="00410812">
        <w:rPr>
          <w:rStyle w:val="af5"/>
          <w:rFonts w:ascii="Times New Roman" w:hAnsi="Times New Roman"/>
          <w:noProof w:val="0"/>
        </w:rPr>
        <w:commentReference w:id="2600"/>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Pr>
          <w:snapToGrid w:val="0"/>
        </w:rPr>
        <w:t>Sup</w:t>
      </w:r>
      <w:r w:rsidRPr="00073C73">
        <w:rPr>
          <w:snapToGrid w:val="0"/>
        </w:rPr>
        <w:tab/>
      </w:r>
      <w:r w:rsidRPr="00073C73">
        <w:rPr>
          <w:snapToGrid w:val="0"/>
        </w:rPr>
        <w:tab/>
        <w:t>(</w:t>
      </w:r>
      <w:r>
        <w:rPr>
          <w:snapToGrid w:val="0"/>
        </w:rPr>
        <w:t>0</w:t>
      </w:r>
      <w:r w:rsidRPr="00073C73">
        <w:rPr>
          <w:snapToGrid w:val="0"/>
        </w:rPr>
        <w:t>),</w:t>
      </w:r>
    </w:p>
    <w:p w14:paraId="7C5408A3" w14:textId="77777777" w:rsidR="00B536B9" w:rsidRDefault="00B536B9" w:rsidP="00B536B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Pr>
          <w:snapToGrid w:val="0"/>
        </w:rPr>
        <w:t>Sup</w:t>
      </w:r>
      <w:r w:rsidRPr="00073C73">
        <w:rPr>
          <w:snapToGrid w:val="0"/>
        </w:rPr>
        <w:tab/>
        <w:t>(</w:t>
      </w:r>
      <w:r>
        <w:rPr>
          <w:snapToGrid w:val="0"/>
        </w:rPr>
        <w:t>1</w:t>
      </w:r>
      <w:r w:rsidRPr="00073C73">
        <w:rPr>
          <w:snapToGrid w:val="0"/>
        </w:rPr>
        <w:t>)</w:t>
      </w:r>
    </w:p>
    <w:p w14:paraId="3EDC526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847343B" w14:textId="2552C0CB" w:rsidR="009E61AC" w:rsidRPr="00073C73" w:rsidRDefault="00B536B9" w:rsidP="00B536B9">
      <w:pPr>
        <w:pStyle w:val="PL"/>
        <w:shd w:val="clear" w:color="auto" w:fill="E6E6E6"/>
      </w:pPr>
      <w:r>
        <w:rPr>
          <w:snapToGrid w:val="0"/>
        </w:rPr>
        <w:tab/>
        <w:t>]]</w:t>
      </w:r>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54B52F78"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61E924B7" w14:textId="77777777" w:rsidTr="005F76BA">
        <w:trPr>
          <w:cantSplit/>
          <w:tblHeader/>
        </w:trPr>
        <w:tc>
          <w:tcPr>
            <w:tcW w:w="9639" w:type="dxa"/>
          </w:tcPr>
          <w:p w14:paraId="45EAF5EB" w14:textId="77777777" w:rsidR="00B536B9" w:rsidRPr="00073C73" w:rsidRDefault="00B536B9" w:rsidP="005F76BA">
            <w:pPr>
              <w:pStyle w:val="TAH"/>
            </w:pPr>
            <w:r w:rsidRPr="00E501A4">
              <w:rPr>
                <w:i/>
                <w:snapToGrid w:val="0"/>
                <w:lang w:eastAsia="zh-CN"/>
              </w:rPr>
              <w:t>GNSS-SSR-STEC-CorrectionSupport</w:t>
            </w:r>
            <w:r w:rsidRPr="00073C73">
              <w:rPr>
                <w:i/>
                <w:snapToGrid w:val="0"/>
                <w:lang w:eastAsia="zh-CN"/>
              </w:rPr>
              <w:t xml:space="preserve"> </w:t>
            </w:r>
            <w:r w:rsidRPr="00073C73">
              <w:rPr>
                <w:iCs/>
                <w:noProof/>
              </w:rPr>
              <w:t>field descriptions</w:t>
            </w:r>
          </w:p>
        </w:tc>
      </w:tr>
      <w:tr w:rsidR="00B536B9" w:rsidRPr="00073C73" w14:paraId="2CDFB2ED" w14:textId="77777777" w:rsidTr="005F76BA">
        <w:trPr>
          <w:cantSplit/>
        </w:trPr>
        <w:tc>
          <w:tcPr>
            <w:tcW w:w="9639" w:type="dxa"/>
          </w:tcPr>
          <w:p w14:paraId="48327358" w14:textId="77777777" w:rsidR="00B536B9" w:rsidRPr="00D91927" w:rsidRDefault="00B536B9" w:rsidP="005F76BA">
            <w:pPr>
              <w:pStyle w:val="TAL"/>
              <w:rPr>
                <w:b/>
                <w:bCs/>
                <w:i/>
                <w:iCs/>
                <w:snapToGrid w:val="0"/>
              </w:rPr>
            </w:pPr>
            <w:r w:rsidRPr="00D91927">
              <w:rPr>
                <w:b/>
                <w:bCs/>
                <w:i/>
                <w:iCs/>
                <w:snapToGrid w:val="0"/>
              </w:rPr>
              <w:t>stec-Integrity</w:t>
            </w:r>
            <w:r>
              <w:rPr>
                <w:b/>
                <w:bCs/>
                <w:i/>
                <w:iCs/>
                <w:snapToGrid w:val="0"/>
              </w:rPr>
              <w:t>Sup</w:t>
            </w:r>
          </w:p>
          <w:p w14:paraId="527FE244" w14:textId="77777777" w:rsidR="00B536B9" w:rsidRDefault="00B536B9" w:rsidP="005F76BA">
            <w:pPr>
              <w:pStyle w:val="TAL"/>
              <w:rPr>
                <w:snapToGrid w:val="0"/>
              </w:rPr>
            </w:pPr>
            <w:r>
              <w:rPr>
                <w:snapToGrid w:val="0"/>
              </w:rPr>
              <w:t xml:space="preserve">This field, if present, indicates that the target device supports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F1828BE"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501A4">
              <w:rPr>
                <w:i/>
                <w:iCs/>
              </w:rPr>
              <w:t>ionoRangeErrorCorrelationTime</w:t>
            </w:r>
            <w:r>
              <w:t xml:space="preserve"> in IE </w:t>
            </w:r>
            <w:r w:rsidRPr="00E501A4">
              <w:rPr>
                <w:i/>
                <w:iCs/>
              </w:rPr>
              <w:t>STEC-IntegrityParameters</w:t>
            </w:r>
            <w:r>
              <w:t xml:space="preserve">; a one-value at bit position '1' means that the target device supports the field </w:t>
            </w:r>
            <w:r w:rsidRPr="00E501A4">
              <w:rPr>
                <w:i/>
                <w:iCs/>
              </w:rPr>
              <w:t>ionoRangeRateErrorCorrelationTime</w:t>
            </w:r>
            <w:r>
              <w:t xml:space="preserve"> in IE </w:t>
            </w:r>
            <w:r w:rsidRPr="00E501A4">
              <w:rPr>
                <w:i/>
                <w:iCs/>
              </w:rPr>
              <w:t>STEC-IntegrityParameters</w:t>
            </w:r>
            <w:r>
              <w:t>.</w:t>
            </w:r>
          </w:p>
        </w:tc>
      </w:tr>
    </w:tbl>
    <w:p w14:paraId="65F9E7C6" w14:textId="77777777" w:rsidR="009E61AC" w:rsidRPr="00073C73" w:rsidRDefault="009E61AC" w:rsidP="009E61AC"/>
    <w:p w14:paraId="3F3D7304" w14:textId="77777777" w:rsidR="009E61AC" w:rsidRPr="00073C73" w:rsidRDefault="009E61AC" w:rsidP="009E61AC">
      <w:pPr>
        <w:pStyle w:val="4"/>
      </w:pPr>
      <w:bookmarkStart w:id="2601" w:name="_Toc37681051"/>
      <w:bookmarkStart w:id="2602" w:name="_Toc46486623"/>
      <w:bookmarkStart w:id="2603" w:name="_Toc52546968"/>
      <w:bookmarkStart w:id="2604" w:name="_Toc52547498"/>
      <w:bookmarkStart w:id="2605" w:name="_Toc52548028"/>
      <w:bookmarkStart w:id="2606" w:name="_Toc52548558"/>
      <w:bookmarkStart w:id="2607" w:name="_Toc90719804"/>
      <w:r w:rsidRPr="00073C73">
        <w:t>–</w:t>
      </w:r>
      <w:r w:rsidRPr="00073C73">
        <w:tab/>
      </w:r>
      <w:r w:rsidRPr="00073C73">
        <w:rPr>
          <w:i/>
          <w:snapToGrid w:val="0"/>
        </w:rPr>
        <w:t>GNSS-SSR-GriddedCorrectionSupport</w:t>
      </w:r>
      <w:bookmarkEnd w:id="2601"/>
      <w:bookmarkEnd w:id="2602"/>
      <w:bookmarkEnd w:id="2603"/>
      <w:bookmarkEnd w:id="2604"/>
      <w:bookmarkEnd w:id="2605"/>
      <w:bookmarkEnd w:id="2606"/>
      <w:bookmarkEnd w:id="2607"/>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553CC6E3" w14:textId="193BF079" w:rsidR="00B536B9" w:rsidRDefault="009E61AC" w:rsidP="00B536B9">
      <w:pPr>
        <w:pStyle w:val="PL"/>
        <w:shd w:val="clear" w:color="auto" w:fill="E6E6E6"/>
      </w:pPr>
      <w:r w:rsidRPr="00073C73">
        <w:tab/>
        <w:t>...</w:t>
      </w:r>
      <w:r w:rsidR="00B536B9">
        <w:t>,</w:t>
      </w:r>
    </w:p>
    <w:p w14:paraId="17A6D4EC" w14:textId="77777777" w:rsidR="00B536B9" w:rsidRDefault="00B536B9" w:rsidP="00B536B9">
      <w:pPr>
        <w:pStyle w:val="PL"/>
        <w:shd w:val="clear" w:color="auto" w:fill="E6E6E6"/>
      </w:pPr>
      <w:r>
        <w:tab/>
        <w:t>[[</w:t>
      </w:r>
    </w:p>
    <w:p w14:paraId="76432F22" w14:textId="77777777" w:rsidR="00B536B9" w:rsidRDefault="00B536B9" w:rsidP="00B536B9">
      <w:pPr>
        <w:pStyle w:val="PL"/>
        <w:shd w:val="clear" w:color="auto" w:fill="E6E6E6"/>
        <w:rPr>
          <w:snapToGrid w:val="0"/>
        </w:rPr>
      </w:pPr>
      <w:r>
        <w:tab/>
      </w:r>
      <w:r>
        <w:rPr>
          <w:snapToGrid w:val="0"/>
        </w:rPr>
        <w:t>g</w:t>
      </w:r>
      <w:r w:rsidRPr="00577AE9">
        <w:rPr>
          <w:snapToGrid w:val="0"/>
        </w:rPr>
        <w:t>riddedCorrectionIntegrity</w:t>
      </w:r>
      <w:r>
        <w:rPr>
          <w:snapToGrid w:val="0"/>
        </w:rPr>
        <w:t>Sup-r17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33D5DF9A" w14:textId="0A741D8C" w:rsidR="009E61AC" w:rsidRPr="00073C73" w:rsidRDefault="00B536B9" w:rsidP="00B536B9">
      <w:pPr>
        <w:pStyle w:val="PL"/>
        <w:shd w:val="clear" w:color="auto" w:fill="E6E6E6"/>
      </w:pPr>
      <w:r>
        <w:rPr>
          <w:snapToGrid w:val="0"/>
        </w:rPr>
        <w:tab/>
        <w:t>]]</w:t>
      </w:r>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363AEAC1"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5386257F" w14:textId="77777777" w:rsidTr="005F76BA">
        <w:trPr>
          <w:cantSplit/>
          <w:tblHeader/>
        </w:trPr>
        <w:tc>
          <w:tcPr>
            <w:tcW w:w="9639" w:type="dxa"/>
          </w:tcPr>
          <w:p w14:paraId="0D4CB9F2" w14:textId="77777777" w:rsidR="00B536B9" w:rsidRPr="00073C73" w:rsidRDefault="00B536B9" w:rsidP="005F76BA">
            <w:pPr>
              <w:pStyle w:val="TAH"/>
            </w:pPr>
            <w:r w:rsidRPr="00C951F9">
              <w:rPr>
                <w:i/>
                <w:snapToGrid w:val="0"/>
                <w:lang w:eastAsia="zh-CN"/>
              </w:rPr>
              <w:t>GNSS-SSR-GriddedCorrectionSupport</w:t>
            </w:r>
            <w:r w:rsidRPr="00073C73">
              <w:rPr>
                <w:i/>
                <w:snapToGrid w:val="0"/>
                <w:lang w:eastAsia="zh-CN"/>
              </w:rPr>
              <w:t xml:space="preserve"> </w:t>
            </w:r>
            <w:r w:rsidRPr="00073C73">
              <w:rPr>
                <w:iCs/>
                <w:noProof/>
              </w:rPr>
              <w:t>field descriptions</w:t>
            </w:r>
          </w:p>
        </w:tc>
      </w:tr>
      <w:tr w:rsidR="00B536B9" w:rsidRPr="00073C73" w14:paraId="617966E6" w14:textId="77777777" w:rsidTr="005F76BA">
        <w:trPr>
          <w:cantSplit/>
        </w:trPr>
        <w:tc>
          <w:tcPr>
            <w:tcW w:w="9639" w:type="dxa"/>
          </w:tcPr>
          <w:p w14:paraId="5C5955E6" w14:textId="77777777" w:rsidR="00B536B9" w:rsidRDefault="00B536B9" w:rsidP="005F76BA">
            <w:pPr>
              <w:pStyle w:val="TAL"/>
              <w:rPr>
                <w:b/>
                <w:bCs/>
                <w:i/>
                <w:iCs/>
                <w:snapToGrid w:val="0"/>
              </w:rPr>
            </w:pPr>
            <w:r w:rsidRPr="00C951F9">
              <w:rPr>
                <w:b/>
                <w:bCs/>
                <w:i/>
                <w:iCs/>
                <w:snapToGrid w:val="0"/>
              </w:rPr>
              <w:t xml:space="preserve">griddedCorrectionIntegritySup </w:t>
            </w:r>
          </w:p>
          <w:p w14:paraId="6A412D72" w14:textId="77777777" w:rsidR="00B536B9" w:rsidRPr="00577AE9" w:rsidRDefault="00B536B9" w:rsidP="005F76BA">
            <w:pPr>
              <w:pStyle w:val="TAL"/>
              <w:rPr>
                <w:snapToGrid w:val="0"/>
              </w:rPr>
            </w:pPr>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7534D640" w14:textId="77777777" w:rsidR="00C55484" w:rsidRPr="00073C73" w:rsidRDefault="00C55484" w:rsidP="00C55484"/>
    <w:p w14:paraId="070C5322" w14:textId="77777777" w:rsidR="00C55484" w:rsidRPr="00073C73" w:rsidRDefault="00C55484" w:rsidP="00C55484">
      <w:pPr>
        <w:pStyle w:val="4"/>
      </w:pPr>
      <w:bookmarkStart w:id="2608" w:name="_Toc37681052"/>
      <w:bookmarkStart w:id="2609" w:name="_Toc46486624"/>
      <w:bookmarkStart w:id="2610" w:name="_Toc52546969"/>
      <w:bookmarkStart w:id="2611" w:name="_Toc52547499"/>
      <w:bookmarkStart w:id="2612" w:name="_Toc52548029"/>
      <w:bookmarkStart w:id="2613" w:name="_Toc52548559"/>
      <w:bookmarkStart w:id="2614"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2608"/>
      <w:bookmarkEnd w:id="2609"/>
      <w:bookmarkEnd w:id="2610"/>
      <w:bookmarkEnd w:id="2611"/>
      <w:bookmarkEnd w:id="2612"/>
      <w:bookmarkEnd w:id="2613"/>
      <w:bookmarkEnd w:id="2614"/>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lastRenderedPageBreak/>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4"/>
      </w:pPr>
      <w:bookmarkStart w:id="2615" w:name="_Toc37681053"/>
      <w:bookmarkStart w:id="2616" w:name="_Toc46486625"/>
      <w:bookmarkStart w:id="2617" w:name="_Toc52546970"/>
      <w:bookmarkStart w:id="2618" w:name="_Toc52547500"/>
      <w:bookmarkStart w:id="2619" w:name="_Toc52548030"/>
      <w:bookmarkStart w:id="2620" w:name="_Toc52548560"/>
      <w:bookmarkStart w:id="2621"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2615"/>
      <w:bookmarkEnd w:id="2616"/>
      <w:bookmarkEnd w:id="2617"/>
      <w:bookmarkEnd w:id="2618"/>
      <w:bookmarkEnd w:id="2619"/>
      <w:bookmarkEnd w:id="2620"/>
      <w:bookmarkEnd w:id="2621"/>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4"/>
      </w:pPr>
      <w:bookmarkStart w:id="2622" w:name="_Toc27765351"/>
      <w:bookmarkStart w:id="2623" w:name="_Toc37681054"/>
      <w:bookmarkStart w:id="2624" w:name="_Toc46486626"/>
      <w:bookmarkStart w:id="2625" w:name="_Toc52546971"/>
      <w:bookmarkStart w:id="2626" w:name="_Toc52547501"/>
      <w:bookmarkStart w:id="2627" w:name="_Toc52548031"/>
      <w:bookmarkStart w:id="2628" w:name="_Toc52548561"/>
      <w:bookmarkStart w:id="2629" w:name="_Toc90719807"/>
      <w:r w:rsidRPr="00073C73">
        <w:t>6.5.2.11</w:t>
      </w:r>
      <w:r w:rsidRPr="00073C73">
        <w:tab/>
        <w:t>GNSS Capability Information Request</w:t>
      </w:r>
      <w:bookmarkEnd w:id="2622"/>
      <w:bookmarkEnd w:id="2623"/>
      <w:bookmarkEnd w:id="2624"/>
      <w:bookmarkEnd w:id="2625"/>
      <w:bookmarkEnd w:id="2626"/>
      <w:bookmarkEnd w:id="2627"/>
      <w:bookmarkEnd w:id="2628"/>
      <w:bookmarkEnd w:id="2629"/>
    </w:p>
    <w:p w14:paraId="7D53B01F" w14:textId="77777777" w:rsidR="002B1632" w:rsidRPr="00073C73" w:rsidRDefault="002B1632" w:rsidP="002D60CB">
      <w:pPr>
        <w:pStyle w:val="4"/>
      </w:pPr>
      <w:bookmarkStart w:id="2630" w:name="_Toc27765352"/>
      <w:bookmarkStart w:id="2631" w:name="_Toc37681055"/>
      <w:bookmarkStart w:id="2632" w:name="_Toc46486627"/>
      <w:bookmarkStart w:id="2633" w:name="_Toc52546972"/>
      <w:bookmarkStart w:id="2634" w:name="_Toc52547502"/>
      <w:bookmarkStart w:id="2635" w:name="_Toc52548032"/>
      <w:bookmarkStart w:id="2636" w:name="_Toc52548562"/>
      <w:bookmarkStart w:id="2637" w:name="_Toc90719808"/>
      <w:r w:rsidRPr="00073C73">
        <w:t>–</w:t>
      </w:r>
      <w:r w:rsidRPr="00073C73">
        <w:tab/>
      </w:r>
      <w:r w:rsidRPr="00073C73">
        <w:rPr>
          <w:i/>
        </w:rPr>
        <w:t>A-GNSS-RequestCapabilities</w:t>
      </w:r>
      <w:bookmarkEnd w:id="2630"/>
      <w:bookmarkEnd w:id="2631"/>
      <w:bookmarkEnd w:id="2632"/>
      <w:bookmarkEnd w:id="2633"/>
      <w:bookmarkEnd w:id="2634"/>
      <w:bookmarkEnd w:id="2635"/>
      <w:bookmarkEnd w:id="2636"/>
      <w:bookmarkEnd w:id="2637"/>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4"/>
      </w:pPr>
      <w:bookmarkStart w:id="2638" w:name="_Toc27765353"/>
      <w:bookmarkStart w:id="2639" w:name="_Toc37681056"/>
      <w:bookmarkStart w:id="2640" w:name="_Toc46486628"/>
      <w:bookmarkStart w:id="2641" w:name="_Toc52546973"/>
      <w:bookmarkStart w:id="2642" w:name="_Toc52547503"/>
      <w:bookmarkStart w:id="2643" w:name="_Toc52548033"/>
      <w:bookmarkStart w:id="2644" w:name="_Toc52548563"/>
      <w:bookmarkStart w:id="2645" w:name="_Toc90719809"/>
      <w:r w:rsidRPr="00073C73">
        <w:t>6.5.2.12</w:t>
      </w:r>
      <w:r w:rsidRPr="00073C73">
        <w:tab/>
        <w:t>GNSS Error Elements</w:t>
      </w:r>
      <w:bookmarkEnd w:id="2638"/>
      <w:bookmarkEnd w:id="2639"/>
      <w:bookmarkEnd w:id="2640"/>
      <w:bookmarkEnd w:id="2641"/>
      <w:bookmarkEnd w:id="2642"/>
      <w:bookmarkEnd w:id="2643"/>
      <w:bookmarkEnd w:id="2644"/>
      <w:bookmarkEnd w:id="2645"/>
    </w:p>
    <w:p w14:paraId="48BBB8DC" w14:textId="77777777" w:rsidR="002B1632" w:rsidRPr="00073C73" w:rsidRDefault="002B1632" w:rsidP="002D60CB">
      <w:pPr>
        <w:pStyle w:val="4"/>
      </w:pPr>
      <w:bookmarkStart w:id="2646" w:name="_Toc27765354"/>
      <w:bookmarkStart w:id="2647" w:name="_Toc37681057"/>
      <w:bookmarkStart w:id="2648" w:name="_Toc46486629"/>
      <w:bookmarkStart w:id="2649" w:name="_Toc52546974"/>
      <w:bookmarkStart w:id="2650" w:name="_Toc52547504"/>
      <w:bookmarkStart w:id="2651" w:name="_Toc52548034"/>
      <w:bookmarkStart w:id="2652" w:name="_Toc52548564"/>
      <w:bookmarkStart w:id="2653" w:name="_Toc90719810"/>
      <w:r w:rsidRPr="00073C73">
        <w:t>–</w:t>
      </w:r>
      <w:r w:rsidRPr="00073C73">
        <w:tab/>
      </w:r>
      <w:r w:rsidRPr="00073C73">
        <w:rPr>
          <w:i/>
          <w:noProof/>
        </w:rPr>
        <w:t>A-GNSS-Error</w:t>
      </w:r>
      <w:bookmarkEnd w:id="2646"/>
      <w:bookmarkEnd w:id="2647"/>
      <w:bookmarkEnd w:id="2648"/>
      <w:bookmarkEnd w:id="2649"/>
      <w:bookmarkEnd w:id="2650"/>
      <w:bookmarkEnd w:id="2651"/>
      <w:bookmarkEnd w:id="2652"/>
      <w:bookmarkEnd w:id="2653"/>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4"/>
      </w:pPr>
      <w:bookmarkStart w:id="2654" w:name="_Toc27765355"/>
      <w:bookmarkStart w:id="2655" w:name="_Toc37681058"/>
      <w:bookmarkStart w:id="2656" w:name="_Toc46486630"/>
      <w:bookmarkStart w:id="2657" w:name="_Toc52546975"/>
      <w:bookmarkStart w:id="2658" w:name="_Toc52547505"/>
      <w:bookmarkStart w:id="2659" w:name="_Toc52548035"/>
      <w:bookmarkStart w:id="2660" w:name="_Toc52548565"/>
      <w:bookmarkStart w:id="2661" w:name="_Toc90719811"/>
      <w:r w:rsidRPr="00073C73">
        <w:lastRenderedPageBreak/>
        <w:t>–</w:t>
      </w:r>
      <w:r w:rsidRPr="00073C73">
        <w:tab/>
      </w:r>
      <w:r w:rsidRPr="00073C73">
        <w:rPr>
          <w:i/>
        </w:rPr>
        <w:t>GNSS-</w:t>
      </w:r>
      <w:r w:rsidRPr="00073C73">
        <w:rPr>
          <w:i/>
          <w:noProof/>
        </w:rPr>
        <w:t>LocationServerErrorCauses</w:t>
      </w:r>
      <w:bookmarkEnd w:id="2654"/>
      <w:bookmarkEnd w:id="2655"/>
      <w:bookmarkEnd w:id="2656"/>
      <w:bookmarkEnd w:id="2657"/>
      <w:bookmarkEnd w:id="2658"/>
      <w:bookmarkEnd w:id="2659"/>
      <w:bookmarkEnd w:id="2660"/>
      <w:bookmarkEnd w:id="2661"/>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4"/>
      </w:pPr>
      <w:bookmarkStart w:id="2662" w:name="_Toc27765356"/>
      <w:bookmarkStart w:id="2663" w:name="_Toc37681059"/>
      <w:bookmarkStart w:id="2664" w:name="_Toc46486631"/>
      <w:bookmarkStart w:id="2665" w:name="_Toc52546976"/>
      <w:bookmarkStart w:id="2666" w:name="_Toc52547506"/>
      <w:bookmarkStart w:id="2667" w:name="_Toc52548036"/>
      <w:bookmarkStart w:id="2668" w:name="_Toc52548566"/>
      <w:bookmarkStart w:id="2669" w:name="_Toc90719812"/>
      <w:r w:rsidRPr="00073C73">
        <w:t>–</w:t>
      </w:r>
      <w:r w:rsidRPr="00073C73">
        <w:tab/>
      </w:r>
      <w:r w:rsidRPr="00073C73">
        <w:rPr>
          <w:i/>
        </w:rPr>
        <w:t>GNSS-</w:t>
      </w:r>
      <w:r w:rsidRPr="00073C73">
        <w:rPr>
          <w:i/>
          <w:noProof/>
        </w:rPr>
        <w:t>TargetDeviceErrorCauses</w:t>
      </w:r>
      <w:bookmarkEnd w:id="2662"/>
      <w:bookmarkEnd w:id="2663"/>
      <w:bookmarkEnd w:id="2664"/>
      <w:bookmarkEnd w:id="2665"/>
      <w:bookmarkEnd w:id="2666"/>
      <w:bookmarkEnd w:id="2667"/>
      <w:bookmarkEnd w:id="2668"/>
      <w:bookmarkEnd w:id="2669"/>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4"/>
      </w:pPr>
      <w:bookmarkStart w:id="2670" w:name="_Toc27765357"/>
      <w:bookmarkStart w:id="2671" w:name="_Toc37681060"/>
      <w:bookmarkStart w:id="2672" w:name="_Toc46486632"/>
      <w:bookmarkStart w:id="2673" w:name="_Toc52546977"/>
      <w:bookmarkStart w:id="2674" w:name="_Toc52547507"/>
      <w:bookmarkStart w:id="2675" w:name="_Toc52548037"/>
      <w:bookmarkStart w:id="2676" w:name="_Toc52548567"/>
      <w:bookmarkStart w:id="2677" w:name="_Toc90719813"/>
      <w:r w:rsidRPr="00073C73">
        <w:lastRenderedPageBreak/>
        <w:t>6.5.2.13</w:t>
      </w:r>
      <w:r w:rsidRPr="00073C73">
        <w:tab/>
        <w:t>Common GNSS Information Elements</w:t>
      </w:r>
      <w:bookmarkEnd w:id="2670"/>
      <w:bookmarkEnd w:id="2671"/>
      <w:bookmarkEnd w:id="2672"/>
      <w:bookmarkEnd w:id="2673"/>
      <w:bookmarkEnd w:id="2674"/>
      <w:bookmarkEnd w:id="2675"/>
      <w:bookmarkEnd w:id="2676"/>
      <w:bookmarkEnd w:id="2677"/>
    </w:p>
    <w:p w14:paraId="77CB2CA5" w14:textId="77777777" w:rsidR="00784122" w:rsidRPr="00073C73" w:rsidRDefault="00784122" w:rsidP="00784122">
      <w:pPr>
        <w:pStyle w:val="4"/>
      </w:pPr>
      <w:bookmarkStart w:id="2678" w:name="_Toc27765358"/>
      <w:bookmarkStart w:id="2679" w:name="_Toc37681061"/>
      <w:bookmarkStart w:id="2680" w:name="_Toc46486633"/>
      <w:bookmarkStart w:id="2681" w:name="_Toc52546978"/>
      <w:bookmarkStart w:id="2682" w:name="_Toc52547508"/>
      <w:bookmarkStart w:id="2683" w:name="_Toc52548038"/>
      <w:bookmarkStart w:id="2684" w:name="_Toc52548568"/>
      <w:bookmarkStart w:id="2685" w:name="_Toc90719814"/>
      <w:r w:rsidRPr="00073C73">
        <w:t>–</w:t>
      </w:r>
      <w:r w:rsidRPr="00073C73">
        <w:tab/>
      </w:r>
      <w:r w:rsidRPr="00073C73">
        <w:rPr>
          <w:i/>
        </w:rPr>
        <w:t>GNSS-FrequencyID</w:t>
      </w:r>
      <w:bookmarkEnd w:id="2678"/>
      <w:bookmarkEnd w:id="2679"/>
      <w:bookmarkEnd w:id="2680"/>
      <w:bookmarkEnd w:id="2681"/>
      <w:bookmarkEnd w:id="2682"/>
      <w:bookmarkEnd w:id="2683"/>
      <w:bookmarkEnd w:id="2684"/>
      <w:bookmarkEnd w:id="2685"/>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2686" w:name="_Hlk509361321"/>
      <w:r w:rsidRPr="00073C73">
        <w:t>GNSS-FrequencyID</w:t>
      </w:r>
      <w:bookmarkEnd w:id="2686"/>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B536B9" w:rsidRPr="00073C7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073C7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073C73" w:rsidRDefault="00B536B9" w:rsidP="00790F5E">
            <w:pPr>
              <w:pStyle w:val="TAL"/>
              <w:keepNext w:val="0"/>
              <w:keepLines w:val="0"/>
              <w:widowControl w:val="0"/>
              <w:jc w:val="center"/>
            </w:pPr>
            <w:r>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073C73" w:rsidRDefault="00B536B9" w:rsidP="00790F5E">
            <w:pPr>
              <w:pStyle w:val="TAL"/>
              <w:keepNext w:val="0"/>
              <w:keepLines w:val="0"/>
              <w:widowControl w:val="0"/>
              <w:jc w:val="center"/>
            </w:pPr>
            <w:r>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073C73" w:rsidRDefault="00B536B9" w:rsidP="00790F5E">
            <w:pPr>
              <w:pStyle w:val="TAL"/>
              <w:keepNext w:val="0"/>
              <w:keepLines w:val="0"/>
              <w:widowControl w:val="0"/>
              <w:jc w:val="center"/>
            </w:pPr>
            <w:r>
              <w:rPr>
                <w:rFonts w:hint="eastAsia"/>
                <w:lang w:eastAsia="zh-CN"/>
              </w:rPr>
              <w:t>1176.450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2B424C51" w:rsidR="00784122" w:rsidRPr="00073C73" w:rsidRDefault="00B536B9" w:rsidP="00790F5E">
            <w:pPr>
              <w:pStyle w:val="TAL"/>
              <w:keepNext w:val="0"/>
              <w:keepLines w:val="0"/>
              <w:widowControl w:val="0"/>
              <w:jc w:val="center"/>
              <w:rPr>
                <w:lang w:eastAsia="zh-CN"/>
              </w:rPr>
            </w:pPr>
            <w:r>
              <w:rPr>
                <w:lang w:eastAsia="zh-CN"/>
              </w:rPr>
              <w:t>5</w:t>
            </w:r>
            <w:r w:rsidR="00784122" w:rsidRPr="00073C7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4"/>
      </w:pPr>
      <w:bookmarkStart w:id="2687" w:name="_Toc27765359"/>
      <w:bookmarkStart w:id="2688" w:name="_Toc37681062"/>
      <w:bookmarkStart w:id="2689" w:name="_Toc46486634"/>
      <w:bookmarkStart w:id="2690" w:name="_Toc52546979"/>
      <w:bookmarkStart w:id="2691" w:name="_Toc52547509"/>
      <w:bookmarkStart w:id="2692" w:name="_Toc52548039"/>
      <w:bookmarkStart w:id="2693" w:name="_Toc52548569"/>
      <w:bookmarkStart w:id="2694" w:name="_Toc90719815"/>
      <w:r w:rsidRPr="00073C73">
        <w:t>–</w:t>
      </w:r>
      <w:r w:rsidRPr="00073C73">
        <w:tab/>
      </w:r>
      <w:r w:rsidRPr="00073C73">
        <w:rPr>
          <w:i/>
          <w:snapToGrid w:val="0"/>
        </w:rPr>
        <w:t>GNSS-ID</w:t>
      </w:r>
      <w:bookmarkEnd w:id="2687"/>
      <w:bookmarkEnd w:id="2688"/>
      <w:bookmarkEnd w:id="2689"/>
      <w:bookmarkEnd w:id="2690"/>
      <w:bookmarkEnd w:id="2691"/>
      <w:bookmarkEnd w:id="2692"/>
      <w:bookmarkEnd w:id="2693"/>
      <w:bookmarkEnd w:id="2694"/>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lastRenderedPageBreak/>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2695" w:name="OLE_LINK16"/>
      <w:bookmarkStart w:id="2696" w:name="OLE_LINK17"/>
      <w:r w:rsidR="007207AA" w:rsidRPr="00073C73">
        <w:rPr>
          <w:snapToGrid w:val="0"/>
          <w:lang w:eastAsia="zh-CN"/>
        </w:rPr>
        <w:t xml:space="preserve">, </w:t>
      </w:r>
      <w:bookmarkEnd w:id="2695"/>
      <w:bookmarkEnd w:id="2696"/>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4"/>
      </w:pPr>
      <w:bookmarkStart w:id="2697" w:name="_Toc27765360"/>
      <w:bookmarkStart w:id="2698" w:name="_Toc37681063"/>
      <w:bookmarkStart w:id="2699" w:name="_Toc46486635"/>
      <w:bookmarkStart w:id="2700" w:name="_Toc52546980"/>
      <w:bookmarkStart w:id="2701" w:name="_Toc52547510"/>
      <w:bookmarkStart w:id="2702" w:name="_Toc52548040"/>
      <w:bookmarkStart w:id="2703" w:name="_Toc52548570"/>
      <w:bookmarkStart w:id="2704" w:name="_Toc90719816"/>
      <w:r w:rsidRPr="00073C73">
        <w:t>–</w:t>
      </w:r>
      <w:r w:rsidRPr="00073C73">
        <w:tab/>
      </w:r>
      <w:r w:rsidRPr="00073C73">
        <w:rPr>
          <w:i/>
          <w:snapToGrid w:val="0"/>
        </w:rPr>
        <w:t>GNSS-ID-Bitmap</w:t>
      </w:r>
      <w:bookmarkEnd w:id="2697"/>
      <w:bookmarkEnd w:id="2698"/>
      <w:bookmarkEnd w:id="2699"/>
      <w:bookmarkEnd w:id="2700"/>
      <w:bookmarkEnd w:id="2701"/>
      <w:bookmarkEnd w:id="2702"/>
      <w:bookmarkEnd w:id="2703"/>
      <w:bookmarkEnd w:id="2704"/>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4"/>
      </w:pPr>
      <w:bookmarkStart w:id="2705" w:name="_Toc27765361"/>
      <w:bookmarkStart w:id="2706" w:name="_Toc37681064"/>
      <w:bookmarkStart w:id="2707" w:name="_Toc46486636"/>
      <w:bookmarkStart w:id="2708" w:name="_Toc52546981"/>
      <w:bookmarkStart w:id="2709" w:name="_Toc52547511"/>
      <w:bookmarkStart w:id="2710" w:name="_Toc52548041"/>
      <w:bookmarkStart w:id="2711" w:name="_Toc52548571"/>
      <w:bookmarkStart w:id="2712" w:name="_Toc90719817"/>
      <w:r w:rsidRPr="00073C73">
        <w:t>–</w:t>
      </w:r>
      <w:r w:rsidRPr="00073C73">
        <w:tab/>
      </w:r>
      <w:r w:rsidRPr="00073C73">
        <w:rPr>
          <w:i/>
          <w:snapToGrid w:val="0"/>
        </w:rPr>
        <w:t>GNSS-Link-CombinationsList</w:t>
      </w:r>
      <w:bookmarkEnd w:id="2705"/>
      <w:bookmarkEnd w:id="2706"/>
      <w:bookmarkEnd w:id="2707"/>
      <w:bookmarkEnd w:id="2708"/>
      <w:bookmarkEnd w:id="2709"/>
      <w:bookmarkEnd w:id="2710"/>
      <w:bookmarkEnd w:id="2711"/>
      <w:bookmarkEnd w:id="2712"/>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2713" w:name="_Hlk512478130"/>
      <w:r w:rsidRPr="00073C73">
        <w:t xml:space="preserve">GNSS-Link-CombinationsList-r15 </w:t>
      </w:r>
      <w:bookmarkEnd w:id="2713"/>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4"/>
      </w:pPr>
      <w:bookmarkStart w:id="2714" w:name="_Toc27765362"/>
      <w:bookmarkStart w:id="2715" w:name="_Toc37681065"/>
      <w:bookmarkStart w:id="2716" w:name="_Toc46486637"/>
      <w:bookmarkStart w:id="2717" w:name="_Toc52546982"/>
      <w:bookmarkStart w:id="2718" w:name="_Toc52547512"/>
      <w:bookmarkStart w:id="2719" w:name="_Toc52548042"/>
      <w:bookmarkStart w:id="2720" w:name="_Toc52548572"/>
      <w:bookmarkStart w:id="2721" w:name="_Toc90719818"/>
      <w:r w:rsidRPr="00073C73">
        <w:t>–</w:t>
      </w:r>
      <w:r w:rsidRPr="00073C73">
        <w:tab/>
      </w:r>
      <w:r w:rsidRPr="00073C73">
        <w:rPr>
          <w:i/>
          <w:snapToGrid w:val="0"/>
        </w:rPr>
        <w:t>GNSS-NavListInfo</w:t>
      </w:r>
      <w:bookmarkEnd w:id="2714"/>
      <w:bookmarkEnd w:id="2715"/>
      <w:bookmarkEnd w:id="2716"/>
      <w:bookmarkEnd w:id="2717"/>
      <w:bookmarkEnd w:id="2718"/>
      <w:bookmarkEnd w:id="2719"/>
      <w:bookmarkEnd w:id="2720"/>
      <w:bookmarkEnd w:id="2721"/>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4"/>
      </w:pPr>
      <w:bookmarkStart w:id="2722" w:name="_Toc27765363"/>
      <w:bookmarkStart w:id="2723" w:name="_Toc37681066"/>
      <w:bookmarkStart w:id="2724" w:name="_Toc46486638"/>
      <w:bookmarkStart w:id="2725" w:name="_Toc52546983"/>
      <w:bookmarkStart w:id="2726" w:name="_Toc52547513"/>
      <w:bookmarkStart w:id="2727" w:name="_Toc52548043"/>
      <w:bookmarkStart w:id="2728" w:name="_Toc52548573"/>
      <w:bookmarkStart w:id="2729" w:name="_Toc90719819"/>
      <w:r w:rsidRPr="00073C73">
        <w:t>–</w:t>
      </w:r>
      <w:r w:rsidRPr="00073C73">
        <w:tab/>
      </w:r>
      <w:r w:rsidRPr="00073C73">
        <w:rPr>
          <w:i/>
          <w:snapToGrid w:val="0"/>
        </w:rPr>
        <w:t>GNSS-NetworkID</w:t>
      </w:r>
      <w:bookmarkEnd w:id="2722"/>
      <w:bookmarkEnd w:id="2723"/>
      <w:bookmarkEnd w:id="2724"/>
      <w:bookmarkEnd w:id="2725"/>
      <w:bookmarkEnd w:id="2726"/>
      <w:bookmarkEnd w:id="2727"/>
      <w:bookmarkEnd w:id="2728"/>
      <w:bookmarkEnd w:id="2729"/>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lastRenderedPageBreak/>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4"/>
      </w:pPr>
      <w:bookmarkStart w:id="2730" w:name="_Toc27765364"/>
      <w:bookmarkStart w:id="2731" w:name="_Toc37681067"/>
      <w:bookmarkStart w:id="2732" w:name="_Toc46486639"/>
      <w:bookmarkStart w:id="2733" w:name="_Toc52546984"/>
      <w:bookmarkStart w:id="2734" w:name="_Toc52547514"/>
      <w:bookmarkStart w:id="2735" w:name="_Toc52548044"/>
      <w:bookmarkStart w:id="2736" w:name="_Toc52548574"/>
      <w:bookmarkStart w:id="2737" w:name="_Toc90719820"/>
      <w:r w:rsidRPr="00073C73">
        <w:t>–</w:t>
      </w:r>
      <w:r w:rsidRPr="00073C73">
        <w:tab/>
      </w:r>
      <w:r w:rsidRPr="00073C73">
        <w:rPr>
          <w:i/>
          <w:snapToGrid w:val="0"/>
        </w:rPr>
        <w:t>GNSS-PeriodicControlParam</w:t>
      </w:r>
      <w:bookmarkEnd w:id="2730"/>
      <w:bookmarkEnd w:id="2731"/>
      <w:bookmarkEnd w:id="2732"/>
      <w:bookmarkEnd w:id="2733"/>
      <w:bookmarkEnd w:id="2734"/>
      <w:bookmarkEnd w:id="2735"/>
      <w:bookmarkEnd w:id="2736"/>
      <w:bookmarkEnd w:id="2737"/>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4"/>
      </w:pPr>
      <w:bookmarkStart w:id="2738" w:name="_Toc27765365"/>
      <w:bookmarkStart w:id="2739" w:name="_Toc37681068"/>
      <w:bookmarkStart w:id="2740" w:name="_Toc46486640"/>
      <w:bookmarkStart w:id="2741" w:name="_Toc52546985"/>
      <w:bookmarkStart w:id="2742" w:name="_Toc52547515"/>
      <w:bookmarkStart w:id="2743" w:name="_Toc52548045"/>
      <w:bookmarkStart w:id="2744" w:name="_Toc52548575"/>
      <w:bookmarkStart w:id="2745" w:name="_Toc90719821"/>
      <w:r w:rsidRPr="00073C73">
        <w:t>–</w:t>
      </w:r>
      <w:r w:rsidRPr="00073C73">
        <w:tab/>
      </w:r>
      <w:r w:rsidRPr="00073C73">
        <w:rPr>
          <w:i/>
          <w:snapToGrid w:val="0"/>
        </w:rPr>
        <w:t>GNSS-ReferenceStationID</w:t>
      </w:r>
      <w:bookmarkEnd w:id="2738"/>
      <w:bookmarkEnd w:id="2739"/>
      <w:bookmarkEnd w:id="2740"/>
      <w:bookmarkEnd w:id="2741"/>
      <w:bookmarkEnd w:id="2742"/>
      <w:bookmarkEnd w:id="2743"/>
      <w:bookmarkEnd w:id="2744"/>
      <w:bookmarkEnd w:id="2745"/>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4"/>
      </w:pPr>
      <w:bookmarkStart w:id="2746" w:name="_Toc27765366"/>
      <w:bookmarkStart w:id="2747" w:name="_Toc37681069"/>
      <w:bookmarkStart w:id="2748" w:name="_Toc46486641"/>
      <w:bookmarkStart w:id="2749" w:name="_Toc52546986"/>
      <w:bookmarkStart w:id="2750" w:name="_Toc52547516"/>
      <w:bookmarkStart w:id="2751" w:name="_Toc52548046"/>
      <w:bookmarkStart w:id="2752" w:name="_Toc52548576"/>
      <w:bookmarkStart w:id="2753" w:name="_Toc90719822"/>
      <w:r w:rsidRPr="00073C73">
        <w:t>–</w:t>
      </w:r>
      <w:r w:rsidRPr="00073C73">
        <w:tab/>
      </w:r>
      <w:r w:rsidRPr="00073C73">
        <w:rPr>
          <w:i/>
        </w:rPr>
        <w:t>GNSS-SignalID</w:t>
      </w:r>
      <w:bookmarkEnd w:id="2746"/>
      <w:bookmarkEnd w:id="2747"/>
      <w:bookmarkEnd w:id="2748"/>
      <w:bookmarkEnd w:id="2749"/>
      <w:bookmarkEnd w:id="2750"/>
      <w:bookmarkEnd w:id="2751"/>
      <w:bookmarkEnd w:id="2752"/>
      <w:bookmarkEnd w:id="2753"/>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lastRenderedPageBreak/>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B536B9" w:rsidRPr="00073C7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073C73" w:rsidRDefault="00B536B9" w:rsidP="00B536B9">
            <w:pPr>
              <w:pStyle w:val="TAL"/>
              <w:rPr>
                <w:lang w:eastAsia="zh-CN"/>
              </w:rPr>
            </w:pPr>
            <w:r>
              <w:rPr>
                <w:rFonts w:hint="eastAsia"/>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w:t>
            </w:r>
          </w:p>
        </w:tc>
      </w:tr>
      <w:tr w:rsidR="00B536B9" w:rsidRPr="00073C7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073C73" w:rsidRDefault="00B536B9" w:rsidP="00B536B9">
            <w:pPr>
              <w:pStyle w:val="TAL"/>
              <w:rPr>
                <w:lang w:eastAsia="zh-CN"/>
              </w:rPr>
            </w:pPr>
            <w:r w:rsidRPr="00D403CC">
              <w:rPr>
                <w:lang w:eastAsia="zh-CN"/>
              </w:rPr>
              <w:t>1</w:t>
            </w:r>
            <w:r>
              <w:rPr>
                <w:rFonts w:hint="eastAsia"/>
                <w:lang w:eastAsia="zh-CN"/>
              </w:rPr>
              <w:t>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(P)</w:t>
            </w:r>
          </w:p>
        </w:tc>
      </w:tr>
      <w:tr w:rsidR="00B536B9" w:rsidRPr="00073C7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073C73" w:rsidRDefault="00B536B9" w:rsidP="00B536B9">
            <w:pPr>
              <w:pStyle w:val="TAL"/>
              <w:rPr>
                <w:lang w:eastAsia="zh-CN"/>
              </w:rPr>
            </w:pPr>
            <w:r w:rsidRPr="00D403CC">
              <w:rPr>
                <w:lang w:eastAsia="zh-CN"/>
              </w:rPr>
              <w:t>1</w:t>
            </w:r>
            <w:r>
              <w:rPr>
                <w:rFonts w:hint="eastAsia"/>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2976797F" w:rsidR="00D04D0A" w:rsidRPr="00073C73" w:rsidRDefault="00D04D0A" w:rsidP="00D04D0A">
            <w:pPr>
              <w:pStyle w:val="TAL"/>
              <w:rPr>
                <w:lang w:eastAsia="zh-CN"/>
              </w:rPr>
            </w:pPr>
            <w:r w:rsidRPr="00073C73">
              <w:rPr>
                <w:lang w:eastAsia="zh-CN"/>
              </w:rPr>
              <w:t>1</w:t>
            </w:r>
            <w:r w:rsidR="00B536B9">
              <w:rPr>
                <w:lang w:eastAsia="zh-CN"/>
              </w:rPr>
              <w:t>5</w:t>
            </w:r>
            <w:r w:rsidRPr="00073C7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4"/>
      </w:pPr>
      <w:bookmarkStart w:id="2754" w:name="_Toc27765367"/>
      <w:bookmarkStart w:id="2755" w:name="_Toc37681070"/>
      <w:bookmarkStart w:id="2756" w:name="_Toc46486642"/>
      <w:bookmarkStart w:id="2757" w:name="_Toc52546987"/>
      <w:bookmarkStart w:id="2758" w:name="_Toc52547517"/>
      <w:bookmarkStart w:id="2759" w:name="_Toc52548047"/>
      <w:bookmarkStart w:id="2760" w:name="_Toc52548577"/>
      <w:bookmarkStart w:id="2761" w:name="_Toc90719823"/>
      <w:r w:rsidRPr="00073C73">
        <w:t>–</w:t>
      </w:r>
      <w:r w:rsidRPr="00073C73">
        <w:tab/>
      </w:r>
      <w:r w:rsidRPr="00073C73">
        <w:rPr>
          <w:i/>
        </w:rPr>
        <w:t>GNSS-SignalIDs</w:t>
      </w:r>
      <w:bookmarkEnd w:id="2754"/>
      <w:bookmarkEnd w:id="2755"/>
      <w:bookmarkEnd w:id="2756"/>
      <w:bookmarkEnd w:id="2757"/>
      <w:bookmarkEnd w:id="2758"/>
      <w:bookmarkEnd w:id="2759"/>
      <w:bookmarkEnd w:id="2760"/>
      <w:bookmarkEnd w:id="2761"/>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lastRenderedPageBreak/>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073C73" w:rsidRDefault="00B536B9" w:rsidP="00D04D0A">
            <w:pPr>
              <w:pStyle w:val="TAL"/>
              <w:jc w:val="center"/>
            </w:pPr>
            <w:r w:rsidRPr="007B2E20">
              <w:t>B</w:t>
            </w:r>
            <w:r>
              <w:rPr>
                <w:rFonts w:hint="eastAsia"/>
                <w:lang w:eastAsia="zh-CN"/>
              </w:rPr>
              <w:t>2a</w:t>
            </w:r>
            <w:r w:rsidRPr="007B2E20">
              <w:t>(D+</w:t>
            </w:r>
            <w:r w:rsidRPr="007B2E20">
              <w:rPr>
                <w:lang w:eastAsia="zh-CN"/>
              </w:rPr>
              <w:t>P</w:t>
            </w:r>
            <w:r w:rsidRPr="007B2E20">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4"/>
      </w:pPr>
      <w:bookmarkStart w:id="2762" w:name="_Toc27765368"/>
      <w:bookmarkStart w:id="2763" w:name="_Toc37681071"/>
      <w:bookmarkStart w:id="2764" w:name="_Toc46486643"/>
      <w:bookmarkStart w:id="2765" w:name="_Toc52546988"/>
      <w:bookmarkStart w:id="2766" w:name="_Toc52547518"/>
      <w:bookmarkStart w:id="2767" w:name="_Toc52548048"/>
      <w:bookmarkStart w:id="2768" w:name="_Toc52548578"/>
      <w:bookmarkStart w:id="2769" w:name="_Toc90719824"/>
      <w:r w:rsidRPr="00073C73">
        <w:t>–</w:t>
      </w:r>
      <w:r w:rsidRPr="00073C73">
        <w:tab/>
      </w:r>
      <w:r w:rsidRPr="00073C73">
        <w:rPr>
          <w:i/>
          <w:snapToGrid w:val="0"/>
        </w:rPr>
        <w:t>GNSS-SubNetworkID</w:t>
      </w:r>
      <w:bookmarkEnd w:id="2762"/>
      <w:bookmarkEnd w:id="2763"/>
      <w:bookmarkEnd w:id="2764"/>
      <w:bookmarkEnd w:id="2765"/>
      <w:bookmarkEnd w:id="2766"/>
      <w:bookmarkEnd w:id="2767"/>
      <w:bookmarkEnd w:id="2768"/>
      <w:bookmarkEnd w:id="2769"/>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lastRenderedPageBreak/>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4"/>
      </w:pPr>
      <w:bookmarkStart w:id="2770" w:name="_Toc27765369"/>
      <w:bookmarkStart w:id="2771" w:name="_Toc37681072"/>
      <w:bookmarkStart w:id="2772" w:name="_Toc46486644"/>
      <w:bookmarkStart w:id="2773" w:name="_Toc52546989"/>
      <w:bookmarkStart w:id="2774" w:name="_Toc52547519"/>
      <w:bookmarkStart w:id="2775" w:name="_Toc52548049"/>
      <w:bookmarkStart w:id="2776" w:name="_Toc52548579"/>
      <w:bookmarkStart w:id="2777" w:name="_Toc90719825"/>
      <w:r w:rsidRPr="00073C73">
        <w:t>–</w:t>
      </w:r>
      <w:r w:rsidRPr="00073C73">
        <w:tab/>
      </w:r>
      <w:r w:rsidRPr="00073C73">
        <w:rPr>
          <w:i/>
          <w:snapToGrid w:val="0"/>
        </w:rPr>
        <w:t>SBAS-ID</w:t>
      </w:r>
      <w:bookmarkEnd w:id="2770"/>
      <w:bookmarkEnd w:id="2771"/>
      <w:bookmarkEnd w:id="2772"/>
      <w:bookmarkEnd w:id="2773"/>
      <w:bookmarkEnd w:id="2774"/>
      <w:bookmarkEnd w:id="2775"/>
      <w:bookmarkEnd w:id="2776"/>
      <w:bookmarkEnd w:id="2777"/>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4"/>
      </w:pPr>
      <w:bookmarkStart w:id="2778" w:name="_Toc27765370"/>
      <w:bookmarkStart w:id="2779" w:name="_Toc37681073"/>
      <w:bookmarkStart w:id="2780" w:name="_Toc46486645"/>
      <w:bookmarkStart w:id="2781" w:name="_Toc52546990"/>
      <w:bookmarkStart w:id="2782" w:name="_Toc52547520"/>
      <w:bookmarkStart w:id="2783" w:name="_Toc52548050"/>
      <w:bookmarkStart w:id="2784" w:name="_Toc52548580"/>
      <w:bookmarkStart w:id="2785" w:name="_Toc90719826"/>
      <w:r w:rsidRPr="00073C73">
        <w:t>–</w:t>
      </w:r>
      <w:r w:rsidRPr="00073C73">
        <w:tab/>
      </w:r>
      <w:r w:rsidRPr="00073C73">
        <w:rPr>
          <w:i/>
          <w:snapToGrid w:val="0"/>
        </w:rPr>
        <w:t>SBAS-IDs</w:t>
      </w:r>
      <w:bookmarkEnd w:id="2778"/>
      <w:bookmarkEnd w:id="2779"/>
      <w:bookmarkEnd w:id="2780"/>
      <w:bookmarkEnd w:id="2781"/>
      <w:bookmarkEnd w:id="2782"/>
      <w:bookmarkEnd w:id="2783"/>
      <w:bookmarkEnd w:id="2784"/>
      <w:bookmarkEnd w:id="2785"/>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4"/>
      </w:pPr>
      <w:bookmarkStart w:id="2786" w:name="_Toc27765371"/>
      <w:bookmarkStart w:id="2787" w:name="_Toc37681074"/>
      <w:bookmarkStart w:id="2788" w:name="_Toc46486646"/>
      <w:bookmarkStart w:id="2789" w:name="_Toc52546991"/>
      <w:bookmarkStart w:id="2790" w:name="_Toc52547521"/>
      <w:bookmarkStart w:id="2791" w:name="_Toc52548051"/>
      <w:bookmarkStart w:id="2792" w:name="_Toc52548581"/>
      <w:bookmarkStart w:id="2793" w:name="_Toc90719827"/>
      <w:r w:rsidRPr="00073C73">
        <w:t>–</w:t>
      </w:r>
      <w:r w:rsidRPr="00073C73">
        <w:tab/>
      </w:r>
      <w:r w:rsidRPr="00073C73">
        <w:rPr>
          <w:i/>
          <w:snapToGrid w:val="0"/>
        </w:rPr>
        <w:t>SV-ID</w:t>
      </w:r>
      <w:bookmarkEnd w:id="2786"/>
      <w:bookmarkEnd w:id="2787"/>
      <w:bookmarkEnd w:id="2788"/>
      <w:bookmarkEnd w:id="2789"/>
      <w:bookmarkEnd w:id="2790"/>
      <w:bookmarkEnd w:id="2791"/>
      <w:bookmarkEnd w:id="2792"/>
      <w:bookmarkEnd w:id="2793"/>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lastRenderedPageBreak/>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30"/>
        <w:ind w:left="0" w:firstLine="0"/>
      </w:pPr>
      <w:bookmarkStart w:id="2794" w:name="_Toc27765372"/>
      <w:bookmarkStart w:id="2795" w:name="_Toc37681075"/>
      <w:bookmarkStart w:id="2796" w:name="_Toc46486647"/>
      <w:bookmarkStart w:id="2797" w:name="_Toc52546992"/>
      <w:bookmarkStart w:id="2798" w:name="_Toc52547522"/>
      <w:bookmarkStart w:id="2799" w:name="_Toc52548052"/>
      <w:bookmarkStart w:id="2800" w:name="_Toc52548582"/>
      <w:bookmarkStart w:id="2801" w:name="_Toc90719828"/>
      <w:r w:rsidRPr="00073C73">
        <w:t>6.5.3</w:t>
      </w:r>
      <w:r w:rsidRPr="00073C73">
        <w:tab/>
        <w:t>Enhanced Cell ID Positioning</w:t>
      </w:r>
      <w:bookmarkEnd w:id="2794"/>
      <w:bookmarkEnd w:id="2795"/>
      <w:bookmarkEnd w:id="2796"/>
      <w:bookmarkEnd w:id="2797"/>
      <w:bookmarkEnd w:id="2798"/>
      <w:bookmarkEnd w:id="2799"/>
      <w:bookmarkEnd w:id="2800"/>
      <w:bookmarkEnd w:id="2801"/>
    </w:p>
    <w:p w14:paraId="00816E16" w14:textId="77777777" w:rsidR="002B1632" w:rsidRPr="00073C73" w:rsidRDefault="002B1632" w:rsidP="002D60CB">
      <w:pPr>
        <w:pStyle w:val="4"/>
      </w:pPr>
      <w:bookmarkStart w:id="2802" w:name="_Toc27765373"/>
      <w:bookmarkStart w:id="2803" w:name="_Toc37681076"/>
      <w:bookmarkStart w:id="2804" w:name="_Toc46486648"/>
      <w:bookmarkStart w:id="2805" w:name="_Toc52546993"/>
      <w:bookmarkStart w:id="2806" w:name="_Toc52547523"/>
      <w:bookmarkStart w:id="2807" w:name="_Toc52548053"/>
      <w:bookmarkStart w:id="2808" w:name="_Toc52548583"/>
      <w:bookmarkStart w:id="2809" w:name="_Toc90719829"/>
      <w:r w:rsidRPr="00073C73">
        <w:t>6.5.3.1</w:t>
      </w:r>
      <w:r w:rsidRPr="00073C73">
        <w:tab/>
        <w:t>E</w:t>
      </w:r>
      <w:r w:rsidRPr="00073C73">
        <w:noBreakHyphen/>
        <w:t>CID Location Information</w:t>
      </w:r>
      <w:bookmarkEnd w:id="2802"/>
      <w:bookmarkEnd w:id="2803"/>
      <w:bookmarkEnd w:id="2804"/>
      <w:bookmarkEnd w:id="2805"/>
      <w:bookmarkEnd w:id="2806"/>
      <w:bookmarkEnd w:id="2807"/>
      <w:bookmarkEnd w:id="2808"/>
      <w:bookmarkEnd w:id="2809"/>
    </w:p>
    <w:p w14:paraId="006901E9" w14:textId="77777777" w:rsidR="002B1632" w:rsidRPr="00073C73" w:rsidRDefault="002B1632" w:rsidP="002D60CB">
      <w:pPr>
        <w:pStyle w:val="4"/>
      </w:pPr>
      <w:bookmarkStart w:id="2810" w:name="_Toc27765374"/>
      <w:bookmarkStart w:id="2811" w:name="_Toc37681077"/>
      <w:bookmarkStart w:id="2812" w:name="_Toc46486649"/>
      <w:bookmarkStart w:id="2813" w:name="_Toc52546994"/>
      <w:bookmarkStart w:id="2814" w:name="_Toc52547524"/>
      <w:bookmarkStart w:id="2815" w:name="_Toc52548054"/>
      <w:bookmarkStart w:id="2816" w:name="_Toc52548584"/>
      <w:bookmarkStart w:id="2817" w:name="_Toc90719830"/>
      <w:r w:rsidRPr="00073C73">
        <w:t>–</w:t>
      </w:r>
      <w:r w:rsidRPr="00073C73">
        <w:tab/>
      </w:r>
      <w:r w:rsidRPr="00073C73">
        <w:rPr>
          <w:i/>
        </w:rPr>
        <w:t>ECID-Provide</w:t>
      </w:r>
      <w:r w:rsidRPr="00073C73">
        <w:rPr>
          <w:i/>
          <w:noProof/>
        </w:rPr>
        <w:t>LocationInformation</w:t>
      </w:r>
      <w:bookmarkEnd w:id="2810"/>
      <w:bookmarkEnd w:id="2811"/>
      <w:bookmarkEnd w:id="2812"/>
      <w:bookmarkEnd w:id="2813"/>
      <w:bookmarkEnd w:id="2814"/>
      <w:bookmarkEnd w:id="2815"/>
      <w:bookmarkEnd w:id="2816"/>
      <w:bookmarkEnd w:id="2817"/>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4"/>
      </w:pPr>
      <w:bookmarkStart w:id="2818" w:name="_Toc27765375"/>
      <w:bookmarkStart w:id="2819" w:name="_Toc37681078"/>
      <w:bookmarkStart w:id="2820" w:name="_Toc46486650"/>
      <w:bookmarkStart w:id="2821" w:name="_Toc52546995"/>
      <w:bookmarkStart w:id="2822" w:name="_Toc52547525"/>
      <w:bookmarkStart w:id="2823" w:name="_Toc52548055"/>
      <w:bookmarkStart w:id="2824" w:name="_Toc52548585"/>
      <w:bookmarkStart w:id="2825" w:name="_Toc90719831"/>
      <w:r w:rsidRPr="00073C73">
        <w:t>6.5.3.2</w:t>
      </w:r>
      <w:r w:rsidRPr="00073C73">
        <w:tab/>
        <w:t>E</w:t>
      </w:r>
      <w:r w:rsidRPr="00073C73">
        <w:noBreakHyphen/>
        <w:t>CID Location Information Elements</w:t>
      </w:r>
      <w:bookmarkEnd w:id="2818"/>
      <w:bookmarkEnd w:id="2819"/>
      <w:bookmarkEnd w:id="2820"/>
      <w:bookmarkEnd w:id="2821"/>
      <w:bookmarkEnd w:id="2822"/>
      <w:bookmarkEnd w:id="2823"/>
      <w:bookmarkEnd w:id="2824"/>
      <w:bookmarkEnd w:id="2825"/>
    </w:p>
    <w:p w14:paraId="617CC3AF" w14:textId="77777777" w:rsidR="002B1632" w:rsidRPr="00073C73" w:rsidRDefault="002B1632" w:rsidP="002D60CB">
      <w:pPr>
        <w:pStyle w:val="4"/>
        <w:rPr>
          <w:i/>
        </w:rPr>
      </w:pPr>
      <w:bookmarkStart w:id="2826" w:name="_Toc27765376"/>
      <w:bookmarkStart w:id="2827" w:name="_Toc37681079"/>
      <w:bookmarkStart w:id="2828" w:name="_Toc46486651"/>
      <w:bookmarkStart w:id="2829" w:name="_Toc52546996"/>
      <w:bookmarkStart w:id="2830" w:name="_Toc52547526"/>
      <w:bookmarkStart w:id="2831" w:name="_Toc52548056"/>
      <w:bookmarkStart w:id="2832" w:name="_Toc52548586"/>
      <w:bookmarkStart w:id="2833" w:name="_Toc90719832"/>
      <w:r w:rsidRPr="00073C73">
        <w:t>–</w:t>
      </w:r>
      <w:r w:rsidRPr="00073C73">
        <w:tab/>
      </w:r>
      <w:r w:rsidRPr="00073C73">
        <w:rPr>
          <w:i/>
        </w:rPr>
        <w:t>ECID-SignalMeasurementInformation</w:t>
      </w:r>
      <w:bookmarkEnd w:id="2826"/>
      <w:bookmarkEnd w:id="2827"/>
      <w:bookmarkEnd w:id="2828"/>
      <w:bookmarkEnd w:id="2829"/>
      <w:bookmarkEnd w:id="2830"/>
      <w:bookmarkEnd w:id="2831"/>
      <w:bookmarkEnd w:id="2832"/>
      <w:bookmarkEnd w:id="2833"/>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lastRenderedPageBreak/>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lastRenderedPageBreak/>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4"/>
      </w:pPr>
      <w:bookmarkStart w:id="2834" w:name="_Toc27765377"/>
      <w:bookmarkStart w:id="2835" w:name="_Toc37681080"/>
      <w:bookmarkStart w:id="2836" w:name="_Toc46486652"/>
      <w:bookmarkStart w:id="2837" w:name="_Toc52546997"/>
      <w:bookmarkStart w:id="2838" w:name="_Toc52547527"/>
      <w:bookmarkStart w:id="2839" w:name="_Toc52548057"/>
      <w:bookmarkStart w:id="2840" w:name="_Toc52548587"/>
      <w:bookmarkStart w:id="2841" w:name="_Toc90719833"/>
      <w:r w:rsidRPr="00073C73">
        <w:t>6.5.3.3</w:t>
      </w:r>
      <w:r w:rsidRPr="00073C73">
        <w:tab/>
        <w:t>E</w:t>
      </w:r>
      <w:r w:rsidRPr="00073C73">
        <w:noBreakHyphen/>
        <w:t>CID Location Information Request</w:t>
      </w:r>
      <w:bookmarkEnd w:id="2834"/>
      <w:bookmarkEnd w:id="2835"/>
      <w:bookmarkEnd w:id="2836"/>
      <w:bookmarkEnd w:id="2837"/>
      <w:bookmarkEnd w:id="2838"/>
      <w:bookmarkEnd w:id="2839"/>
      <w:bookmarkEnd w:id="2840"/>
      <w:bookmarkEnd w:id="2841"/>
    </w:p>
    <w:p w14:paraId="2572DC96" w14:textId="77777777" w:rsidR="002B1632" w:rsidRPr="00073C73" w:rsidRDefault="002B1632" w:rsidP="002D60CB">
      <w:pPr>
        <w:pStyle w:val="4"/>
      </w:pPr>
      <w:bookmarkStart w:id="2842" w:name="_Toc27765378"/>
      <w:bookmarkStart w:id="2843" w:name="_Toc37681081"/>
      <w:bookmarkStart w:id="2844" w:name="_Toc46486653"/>
      <w:bookmarkStart w:id="2845" w:name="_Toc52546998"/>
      <w:bookmarkStart w:id="2846" w:name="_Toc52547528"/>
      <w:bookmarkStart w:id="2847" w:name="_Toc52548058"/>
      <w:bookmarkStart w:id="2848" w:name="_Toc52548588"/>
      <w:bookmarkStart w:id="2849" w:name="_Toc90719834"/>
      <w:r w:rsidRPr="00073C73">
        <w:t>–</w:t>
      </w:r>
      <w:r w:rsidRPr="00073C73">
        <w:tab/>
      </w:r>
      <w:r w:rsidRPr="00073C73">
        <w:rPr>
          <w:i/>
        </w:rPr>
        <w:t>ECID-Request</w:t>
      </w:r>
      <w:r w:rsidRPr="00073C73">
        <w:rPr>
          <w:i/>
          <w:noProof/>
        </w:rPr>
        <w:t>LocationInformation</w:t>
      </w:r>
      <w:bookmarkEnd w:id="2842"/>
      <w:bookmarkEnd w:id="2843"/>
      <w:bookmarkEnd w:id="2844"/>
      <w:bookmarkEnd w:id="2845"/>
      <w:bookmarkEnd w:id="2846"/>
      <w:bookmarkEnd w:id="2847"/>
      <w:bookmarkEnd w:id="2848"/>
      <w:bookmarkEnd w:id="2849"/>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4"/>
      </w:pPr>
      <w:bookmarkStart w:id="2850" w:name="_Toc27765379"/>
      <w:bookmarkStart w:id="2851" w:name="_Toc37681082"/>
      <w:bookmarkStart w:id="2852" w:name="_Toc46486654"/>
      <w:bookmarkStart w:id="2853" w:name="_Toc52546999"/>
      <w:bookmarkStart w:id="2854" w:name="_Toc52547529"/>
      <w:bookmarkStart w:id="2855" w:name="_Toc52548059"/>
      <w:bookmarkStart w:id="2856" w:name="_Toc52548589"/>
      <w:bookmarkStart w:id="2857" w:name="_Toc90719835"/>
      <w:r w:rsidRPr="00073C73">
        <w:t>6.5.3.4</w:t>
      </w:r>
      <w:r w:rsidRPr="00073C73">
        <w:tab/>
        <w:t>E</w:t>
      </w:r>
      <w:r w:rsidRPr="00073C73">
        <w:noBreakHyphen/>
        <w:t>CID Capability Information</w:t>
      </w:r>
      <w:bookmarkEnd w:id="2850"/>
      <w:bookmarkEnd w:id="2851"/>
      <w:bookmarkEnd w:id="2852"/>
      <w:bookmarkEnd w:id="2853"/>
      <w:bookmarkEnd w:id="2854"/>
      <w:bookmarkEnd w:id="2855"/>
      <w:bookmarkEnd w:id="2856"/>
      <w:bookmarkEnd w:id="2857"/>
    </w:p>
    <w:p w14:paraId="7C793D48" w14:textId="77777777" w:rsidR="002B1632" w:rsidRPr="00073C73" w:rsidRDefault="002B1632" w:rsidP="002D60CB">
      <w:pPr>
        <w:pStyle w:val="4"/>
      </w:pPr>
      <w:bookmarkStart w:id="2858" w:name="_Toc27765380"/>
      <w:bookmarkStart w:id="2859" w:name="_Toc37681083"/>
      <w:bookmarkStart w:id="2860" w:name="_Toc46486655"/>
      <w:bookmarkStart w:id="2861" w:name="_Toc52547000"/>
      <w:bookmarkStart w:id="2862" w:name="_Toc52547530"/>
      <w:bookmarkStart w:id="2863" w:name="_Toc52548060"/>
      <w:bookmarkStart w:id="2864" w:name="_Toc52548590"/>
      <w:bookmarkStart w:id="2865" w:name="_Toc90719836"/>
      <w:r w:rsidRPr="00073C73">
        <w:t>–</w:t>
      </w:r>
      <w:r w:rsidRPr="00073C73">
        <w:tab/>
      </w:r>
      <w:r w:rsidRPr="00073C73">
        <w:rPr>
          <w:i/>
        </w:rPr>
        <w:t>ECID-Provide</w:t>
      </w:r>
      <w:r w:rsidRPr="00073C73">
        <w:rPr>
          <w:i/>
          <w:noProof/>
        </w:rPr>
        <w:t>Capabilities</w:t>
      </w:r>
      <w:bookmarkEnd w:id="2858"/>
      <w:bookmarkEnd w:id="2859"/>
      <w:bookmarkEnd w:id="2860"/>
      <w:bookmarkEnd w:id="2861"/>
      <w:bookmarkEnd w:id="2862"/>
      <w:bookmarkEnd w:id="2863"/>
      <w:bookmarkEnd w:id="2864"/>
      <w:bookmarkEnd w:id="2865"/>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64955D1B" w14:textId="5D8AE58B" w:rsidR="00B536B9" w:rsidRDefault="006C6D0E" w:rsidP="00B536B9">
      <w:pPr>
        <w:pStyle w:val="PL"/>
        <w:shd w:val="clear" w:color="auto" w:fill="E6E6E6"/>
        <w:rPr>
          <w:snapToGrid w:val="0"/>
        </w:rPr>
      </w:pPr>
      <w:r w:rsidRPr="00073C73">
        <w:rPr>
          <w:snapToGrid w:val="0"/>
        </w:rPr>
        <w:tab/>
        <w:t>]]</w:t>
      </w:r>
      <w:r w:rsidR="00B536B9">
        <w:rPr>
          <w:snapToGrid w:val="0"/>
        </w:rPr>
        <w:t>,</w:t>
      </w:r>
    </w:p>
    <w:p w14:paraId="5121B16B" w14:textId="77777777" w:rsidR="00B536B9" w:rsidRDefault="00B536B9" w:rsidP="00B536B9">
      <w:pPr>
        <w:pStyle w:val="PL"/>
        <w:shd w:val="clear" w:color="auto" w:fill="E6E6E6"/>
        <w:rPr>
          <w:snapToGrid w:val="0"/>
        </w:rPr>
      </w:pPr>
      <w:r>
        <w:rPr>
          <w:snapToGrid w:val="0"/>
        </w:rPr>
        <w:tab/>
        <w:t>[[</w:t>
      </w:r>
      <w:r>
        <w:rPr>
          <w:snapToGrid w:val="0"/>
        </w:rPr>
        <w:tab/>
        <w:t>scheduledLocationRequest-r17</w:t>
      </w:r>
      <w:r>
        <w:rPr>
          <w:snapToGrid w:val="0"/>
        </w:rPr>
        <w:tab/>
      </w:r>
      <w:r>
        <w:rPr>
          <w:snapToGrid w:val="0"/>
        </w:rPr>
        <w:tab/>
        <w:t>SEQUENCE {</w:t>
      </w:r>
    </w:p>
    <w:p w14:paraId="14A04332"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33E892A"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120EC58"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17CEE0"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0768383A"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441BC2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DCB92E"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315AFE2" w14:textId="4759F36D" w:rsidR="002B1632" w:rsidRPr="00073C73" w:rsidRDefault="00B536B9" w:rsidP="006C6D0E">
      <w:pPr>
        <w:pStyle w:val="PL"/>
        <w:shd w:val="clear" w:color="auto" w:fill="E6E6E6"/>
        <w:rPr>
          <w:snapToGrid w:val="0"/>
        </w:rPr>
      </w:pPr>
      <w:r>
        <w:rPr>
          <w:snapToGrid w:val="0"/>
        </w:rPr>
        <w:tab/>
        <w:t>]]</w:t>
      </w:r>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lastRenderedPageBreak/>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noProof/>
                <w:lang w:eastAsia="zh-CN"/>
              </w:rPr>
              <w:t xml:space="preserve">UE Rx-Tx time difference measurement is supported by the target device (i.e., </w:t>
            </w:r>
            <w:r w:rsidRPr="00073C73">
              <w:rPr>
                <w:i/>
                <w:snapToGrid w:val="0"/>
              </w:rPr>
              <w:t>ueRxTxSup</w:t>
            </w:r>
            <w:r w:rsidRPr="00073C73">
              <w:rPr>
                <w:i/>
                <w:snapToGrid w:val="0"/>
                <w:lang w:eastAsia="zh-CN"/>
              </w:rPr>
              <w:t xml:space="preserve"> </w:t>
            </w:r>
            <w:r w:rsidRPr="00073C73">
              <w:rPr>
                <w:snapToGrid w:val="0"/>
                <w:lang w:eastAsia="zh-CN"/>
              </w:rPr>
              <w:t xml:space="preserve">field is set to one), it means that the UE supports the </w:t>
            </w:r>
            <w:r w:rsidRPr="00073C73">
              <w:rPr>
                <w:noProof/>
                <w:lang w:eastAsia="zh-CN"/>
              </w:rPr>
              <w:t xml:space="preserve">UE Rx-Tx time difference measurement reporting via </w:t>
            </w:r>
            <w:r w:rsidRPr="00073C73">
              <w:rPr>
                <w:noProof/>
                <w:lang w:eastAsia="ko-KR"/>
              </w:rPr>
              <w:t xml:space="preserve">both LPP signaling and </w:t>
            </w:r>
            <w:r w:rsidRPr="00073C73">
              <w:rPr>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noProof/>
                <w:lang w:eastAsia="zh-CN"/>
              </w:rPr>
              <w:t>If a target device doesn</w:t>
            </w:r>
            <w:r w:rsidR="00354C05" w:rsidRPr="00073C73">
              <w:rPr>
                <w:noProof/>
                <w:lang w:eastAsia="zh-CN"/>
              </w:rPr>
              <w:t>'</w:t>
            </w:r>
            <w:r w:rsidRPr="00073C73">
              <w:rPr>
                <w:noProof/>
                <w:lang w:eastAsia="zh-CN"/>
              </w:rPr>
              <w:t xml:space="preserve">t support LPP, </w:t>
            </w:r>
            <w:r w:rsidR="00D84B50" w:rsidRPr="00073C73">
              <w:rPr>
                <w:noProof/>
                <w:lang w:eastAsia="zh-CN"/>
              </w:rPr>
              <w:t xml:space="preserve">the </w:t>
            </w:r>
            <w:r w:rsidRPr="00073C73">
              <w:rPr>
                <w:noProof/>
                <w:lang w:eastAsia="zh-CN"/>
              </w:rPr>
              <w:t xml:space="preserve">E-SMLC may </w:t>
            </w:r>
            <w:r w:rsidR="00D84B50" w:rsidRPr="00073C73">
              <w:rPr>
                <w:noProof/>
                <w:lang w:eastAsia="zh-CN"/>
              </w:rPr>
              <w:t xml:space="preserve">assume </w:t>
            </w:r>
            <w:r w:rsidRPr="00073C73">
              <w:rPr>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noProof/>
                <w:lang w:eastAsia="zh-CN"/>
              </w:rPr>
              <w:t xml:space="preserve">Rx-Tx time difference measurement reporting for TDD from the target device includes the </w:t>
            </w:r>
            <w:r w:rsidRPr="00073C73">
              <w:rPr>
                <w:rFonts w:ascii="Times New Roman" w:hAnsi="Times New Roman"/>
                <w:i/>
                <w:noProof/>
                <w:lang w:eastAsia="zh-CN"/>
              </w:rPr>
              <w:t>N</w:t>
            </w:r>
            <w:r w:rsidRPr="00073C73">
              <w:rPr>
                <w:rFonts w:ascii="Times New Roma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B536B9" w:rsidRPr="00073C73" w14:paraId="4EC49CD0" w14:textId="77777777" w:rsidTr="008E1379">
        <w:trPr>
          <w:cantSplit/>
        </w:trPr>
        <w:tc>
          <w:tcPr>
            <w:tcW w:w="9639" w:type="dxa"/>
          </w:tcPr>
          <w:p w14:paraId="1EB1231C" w14:textId="77777777" w:rsidR="00B536B9" w:rsidRPr="00F67F8A" w:rsidRDefault="00B536B9" w:rsidP="00B536B9">
            <w:pPr>
              <w:pStyle w:val="TAL"/>
              <w:rPr>
                <w:rFonts w:cs="Arial"/>
                <w:b/>
                <w:i/>
                <w:snapToGrid w:val="0"/>
                <w:szCs w:val="18"/>
              </w:rPr>
            </w:pPr>
            <w:r w:rsidRPr="00F67F8A">
              <w:rPr>
                <w:rFonts w:cs="Arial"/>
                <w:b/>
                <w:i/>
                <w:snapToGrid w:val="0"/>
                <w:szCs w:val="18"/>
              </w:rPr>
              <w:t>scheduledLocationRequest</w:t>
            </w:r>
          </w:p>
          <w:p w14:paraId="6C77E622" w14:textId="0C9CB78D" w:rsidR="00B536B9" w:rsidRPr="00073C73" w:rsidRDefault="00B536B9" w:rsidP="00B536B9">
            <w:pPr>
              <w:keepNext/>
              <w:spacing w:after="0"/>
              <w:rPr>
                <w:rFonts w:ascii="Arial" w:hAnsi="Arial"/>
                <w:b/>
                <w:i/>
                <w:snapToGrid w:val="0"/>
                <w:sz w:val="18"/>
              </w:rPr>
            </w:pPr>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p>
        </w:tc>
      </w:tr>
    </w:tbl>
    <w:p w14:paraId="1836255B" w14:textId="77777777" w:rsidR="006C6D0E" w:rsidRPr="00073C73" w:rsidRDefault="006C6D0E" w:rsidP="002D60CB"/>
    <w:p w14:paraId="7043DA0A" w14:textId="77777777" w:rsidR="002B1632" w:rsidRPr="00073C73" w:rsidRDefault="002B1632" w:rsidP="002D60CB">
      <w:pPr>
        <w:pStyle w:val="4"/>
      </w:pPr>
      <w:bookmarkStart w:id="2866" w:name="_Toc27765381"/>
      <w:bookmarkStart w:id="2867" w:name="_Toc37681084"/>
      <w:bookmarkStart w:id="2868" w:name="_Toc46486656"/>
      <w:bookmarkStart w:id="2869" w:name="_Toc52547001"/>
      <w:bookmarkStart w:id="2870" w:name="_Toc52547531"/>
      <w:bookmarkStart w:id="2871" w:name="_Toc52548061"/>
      <w:bookmarkStart w:id="2872" w:name="_Toc52548591"/>
      <w:bookmarkStart w:id="2873" w:name="_Toc90719837"/>
      <w:r w:rsidRPr="00073C73">
        <w:t>6.5.3.5</w:t>
      </w:r>
      <w:r w:rsidRPr="00073C73">
        <w:tab/>
        <w:t>E</w:t>
      </w:r>
      <w:r w:rsidRPr="00073C73">
        <w:noBreakHyphen/>
        <w:t>CID Capability Information Request</w:t>
      </w:r>
      <w:bookmarkEnd w:id="2866"/>
      <w:bookmarkEnd w:id="2867"/>
      <w:bookmarkEnd w:id="2868"/>
      <w:bookmarkEnd w:id="2869"/>
      <w:bookmarkEnd w:id="2870"/>
      <w:bookmarkEnd w:id="2871"/>
      <w:bookmarkEnd w:id="2872"/>
      <w:bookmarkEnd w:id="2873"/>
    </w:p>
    <w:p w14:paraId="7610A47F" w14:textId="77777777" w:rsidR="002B1632" w:rsidRPr="00073C73" w:rsidRDefault="002B1632" w:rsidP="002D60CB">
      <w:pPr>
        <w:pStyle w:val="4"/>
      </w:pPr>
      <w:bookmarkStart w:id="2874" w:name="_Toc27765382"/>
      <w:bookmarkStart w:id="2875" w:name="_Toc37681085"/>
      <w:bookmarkStart w:id="2876" w:name="_Toc46486657"/>
      <w:bookmarkStart w:id="2877" w:name="_Toc52547002"/>
      <w:bookmarkStart w:id="2878" w:name="_Toc52547532"/>
      <w:bookmarkStart w:id="2879" w:name="_Toc52548062"/>
      <w:bookmarkStart w:id="2880" w:name="_Toc52548592"/>
      <w:bookmarkStart w:id="2881" w:name="_Toc90719838"/>
      <w:r w:rsidRPr="00073C73">
        <w:t>–</w:t>
      </w:r>
      <w:r w:rsidRPr="00073C73">
        <w:tab/>
      </w:r>
      <w:r w:rsidRPr="00073C73">
        <w:rPr>
          <w:i/>
        </w:rPr>
        <w:t>ECID-Request</w:t>
      </w:r>
      <w:r w:rsidRPr="00073C73">
        <w:rPr>
          <w:i/>
          <w:noProof/>
        </w:rPr>
        <w:t>Capabilities</w:t>
      </w:r>
      <w:bookmarkEnd w:id="2874"/>
      <w:bookmarkEnd w:id="2875"/>
      <w:bookmarkEnd w:id="2876"/>
      <w:bookmarkEnd w:id="2877"/>
      <w:bookmarkEnd w:id="2878"/>
      <w:bookmarkEnd w:id="2879"/>
      <w:bookmarkEnd w:id="2880"/>
      <w:bookmarkEnd w:id="2881"/>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4"/>
      </w:pPr>
      <w:bookmarkStart w:id="2882" w:name="_Toc27765383"/>
      <w:bookmarkStart w:id="2883" w:name="_Toc37681086"/>
      <w:bookmarkStart w:id="2884" w:name="_Toc46486658"/>
      <w:bookmarkStart w:id="2885" w:name="_Toc52547003"/>
      <w:bookmarkStart w:id="2886" w:name="_Toc52547533"/>
      <w:bookmarkStart w:id="2887" w:name="_Toc52548063"/>
      <w:bookmarkStart w:id="2888" w:name="_Toc52548593"/>
      <w:bookmarkStart w:id="2889" w:name="_Toc90719839"/>
      <w:r w:rsidRPr="00073C73">
        <w:t>6.5.3.6</w:t>
      </w:r>
      <w:r w:rsidRPr="00073C73">
        <w:tab/>
        <w:t>E</w:t>
      </w:r>
      <w:r w:rsidRPr="00073C73">
        <w:noBreakHyphen/>
        <w:t>CID Error Elements</w:t>
      </w:r>
      <w:bookmarkEnd w:id="2882"/>
      <w:bookmarkEnd w:id="2883"/>
      <w:bookmarkEnd w:id="2884"/>
      <w:bookmarkEnd w:id="2885"/>
      <w:bookmarkEnd w:id="2886"/>
      <w:bookmarkEnd w:id="2887"/>
      <w:bookmarkEnd w:id="2888"/>
      <w:bookmarkEnd w:id="2889"/>
    </w:p>
    <w:p w14:paraId="6FB5C42D" w14:textId="77777777" w:rsidR="002B1632" w:rsidRPr="00073C73" w:rsidRDefault="002B1632" w:rsidP="002D60CB">
      <w:pPr>
        <w:pStyle w:val="4"/>
      </w:pPr>
      <w:bookmarkStart w:id="2890" w:name="_Toc27765384"/>
      <w:bookmarkStart w:id="2891" w:name="_Toc37681087"/>
      <w:bookmarkStart w:id="2892" w:name="_Toc46486659"/>
      <w:bookmarkStart w:id="2893" w:name="_Toc52547004"/>
      <w:bookmarkStart w:id="2894" w:name="_Toc52547534"/>
      <w:bookmarkStart w:id="2895" w:name="_Toc52548064"/>
      <w:bookmarkStart w:id="2896" w:name="_Toc52548594"/>
      <w:bookmarkStart w:id="2897" w:name="_Toc90719840"/>
      <w:r w:rsidRPr="00073C73">
        <w:t>–</w:t>
      </w:r>
      <w:r w:rsidRPr="00073C73">
        <w:tab/>
      </w:r>
      <w:r w:rsidRPr="00073C73">
        <w:rPr>
          <w:i/>
        </w:rPr>
        <w:t>ECID-Error</w:t>
      </w:r>
      <w:bookmarkEnd w:id="2890"/>
      <w:bookmarkEnd w:id="2891"/>
      <w:bookmarkEnd w:id="2892"/>
      <w:bookmarkEnd w:id="2893"/>
      <w:bookmarkEnd w:id="2894"/>
      <w:bookmarkEnd w:id="2895"/>
      <w:bookmarkEnd w:id="2896"/>
      <w:bookmarkEnd w:id="2897"/>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4"/>
      </w:pPr>
      <w:bookmarkStart w:id="2898" w:name="_Toc27765385"/>
      <w:bookmarkStart w:id="2899" w:name="_Toc37681088"/>
      <w:bookmarkStart w:id="2900" w:name="_Toc46486660"/>
      <w:bookmarkStart w:id="2901" w:name="_Toc52547005"/>
      <w:bookmarkStart w:id="2902" w:name="_Toc52547535"/>
      <w:bookmarkStart w:id="2903" w:name="_Toc52548065"/>
      <w:bookmarkStart w:id="2904" w:name="_Toc52548595"/>
      <w:bookmarkStart w:id="2905" w:name="_Toc90719841"/>
      <w:r w:rsidRPr="00073C73">
        <w:lastRenderedPageBreak/>
        <w:t>–</w:t>
      </w:r>
      <w:r w:rsidRPr="00073C73">
        <w:tab/>
      </w:r>
      <w:r w:rsidRPr="00073C73">
        <w:rPr>
          <w:i/>
        </w:rPr>
        <w:t>ECID-</w:t>
      </w:r>
      <w:r w:rsidRPr="00073C73">
        <w:rPr>
          <w:i/>
          <w:noProof/>
        </w:rPr>
        <w:t>LocationServerErrorCauses</w:t>
      </w:r>
      <w:bookmarkEnd w:id="2898"/>
      <w:bookmarkEnd w:id="2899"/>
      <w:bookmarkEnd w:id="2900"/>
      <w:bookmarkEnd w:id="2901"/>
      <w:bookmarkEnd w:id="2902"/>
      <w:bookmarkEnd w:id="2903"/>
      <w:bookmarkEnd w:id="2904"/>
      <w:bookmarkEnd w:id="2905"/>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4"/>
      </w:pPr>
      <w:bookmarkStart w:id="2906" w:name="_Toc27765386"/>
      <w:bookmarkStart w:id="2907" w:name="_Toc37681089"/>
      <w:bookmarkStart w:id="2908" w:name="_Toc46486661"/>
      <w:bookmarkStart w:id="2909" w:name="_Toc52547006"/>
      <w:bookmarkStart w:id="2910" w:name="_Toc52547536"/>
      <w:bookmarkStart w:id="2911" w:name="_Toc52548066"/>
      <w:bookmarkStart w:id="2912" w:name="_Toc52548596"/>
      <w:bookmarkStart w:id="2913" w:name="_Toc90719842"/>
      <w:r w:rsidRPr="00073C73">
        <w:t>–</w:t>
      </w:r>
      <w:r w:rsidRPr="00073C73">
        <w:tab/>
      </w:r>
      <w:r w:rsidRPr="00073C73">
        <w:rPr>
          <w:i/>
        </w:rPr>
        <w:t>ECID-</w:t>
      </w:r>
      <w:r w:rsidRPr="00073C73">
        <w:rPr>
          <w:i/>
          <w:noProof/>
        </w:rPr>
        <w:t>TargetDeviceErrorCauses</w:t>
      </w:r>
      <w:bookmarkEnd w:id="2906"/>
      <w:bookmarkEnd w:id="2907"/>
      <w:bookmarkEnd w:id="2908"/>
      <w:bookmarkEnd w:id="2909"/>
      <w:bookmarkEnd w:id="2910"/>
      <w:bookmarkEnd w:id="2911"/>
      <w:bookmarkEnd w:id="2912"/>
      <w:bookmarkEnd w:id="2913"/>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30"/>
        <w:ind w:left="0" w:firstLine="0"/>
      </w:pPr>
      <w:bookmarkStart w:id="2914" w:name="_Toc27765387"/>
      <w:bookmarkStart w:id="2915" w:name="_Toc37681090"/>
      <w:bookmarkStart w:id="2916" w:name="_Toc46486662"/>
      <w:bookmarkStart w:id="2917" w:name="_Toc52547007"/>
      <w:bookmarkStart w:id="2918" w:name="_Toc52547537"/>
      <w:bookmarkStart w:id="2919" w:name="_Toc52548067"/>
      <w:bookmarkStart w:id="2920" w:name="_Toc52548597"/>
      <w:bookmarkStart w:id="2921" w:name="_Toc90719843"/>
      <w:r w:rsidRPr="00073C73">
        <w:t>6.5.</w:t>
      </w:r>
      <w:r w:rsidR="00DF52EB" w:rsidRPr="00073C73">
        <w:t>4</w:t>
      </w:r>
      <w:r w:rsidRPr="00073C73">
        <w:tab/>
        <w:t>Terrestrial Beacon System Positioning</w:t>
      </w:r>
      <w:bookmarkEnd w:id="2914"/>
      <w:bookmarkEnd w:id="2915"/>
      <w:bookmarkEnd w:id="2916"/>
      <w:bookmarkEnd w:id="2917"/>
      <w:bookmarkEnd w:id="2918"/>
      <w:bookmarkEnd w:id="2919"/>
      <w:bookmarkEnd w:id="2920"/>
      <w:bookmarkEnd w:id="2921"/>
    </w:p>
    <w:p w14:paraId="74E0AE1B" w14:textId="77777777" w:rsidR="00631989" w:rsidRPr="00073C73" w:rsidRDefault="00631989" w:rsidP="00631989">
      <w:pPr>
        <w:pStyle w:val="4"/>
      </w:pPr>
      <w:bookmarkStart w:id="2922" w:name="_Toc27765388"/>
      <w:bookmarkStart w:id="2923" w:name="_Toc37681091"/>
      <w:bookmarkStart w:id="2924" w:name="_Toc46486663"/>
      <w:bookmarkStart w:id="2925" w:name="_Toc52547008"/>
      <w:bookmarkStart w:id="2926" w:name="_Toc52547538"/>
      <w:bookmarkStart w:id="2927" w:name="_Toc52548068"/>
      <w:bookmarkStart w:id="2928" w:name="_Toc52548598"/>
      <w:bookmarkStart w:id="2929" w:name="_Toc90719844"/>
      <w:r w:rsidRPr="00073C73">
        <w:t>6.5.</w:t>
      </w:r>
      <w:r w:rsidR="00DF52EB" w:rsidRPr="00073C73">
        <w:t>4</w:t>
      </w:r>
      <w:r w:rsidRPr="00073C73">
        <w:t>.1</w:t>
      </w:r>
      <w:r w:rsidRPr="00073C73">
        <w:tab/>
        <w:t>TBS Location Information</w:t>
      </w:r>
      <w:bookmarkEnd w:id="2922"/>
      <w:bookmarkEnd w:id="2923"/>
      <w:bookmarkEnd w:id="2924"/>
      <w:bookmarkEnd w:id="2925"/>
      <w:bookmarkEnd w:id="2926"/>
      <w:bookmarkEnd w:id="2927"/>
      <w:bookmarkEnd w:id="2928"/>
      <w:bookmarkEnd w:id="2929"/>
    </w:p>
    <w:p w14:paraId="6A8438A5" w14:textId="77777777" w:rsidR="00631989" w:rsidRPr="00073C73" w:rsidRDefault="00631989" w:rsidP="00631989">
      <w:pPr>
        <w:pStyle w:val="4"/>
      </w:pPr>
      <w:bookmarkStart w:id="2930" w:name="_Toc27765389"/>
      <w:bookmarkStart w:id="2931" w:name="_Toc37681092"/>
      <w:bookmarkStart w:id="2932" w:name="_Toc46486664"/>
      <w:bookmarkStart w:id="2933" w:name="_Toc52547009"/>
      <w:bookmarkStart w:id="2934" w:name="_Toc52547539"/>
      <w:bookmarkStart w:id="2935" w:name="_Toc52548069"/>
      <w:bookmarkStart w:id="2936" w:name="_Toc52548599"/>
      <w:bookmarkStart w:id="2937" w:name="_Toc90719845"/>
      <w:r w:rsidRPr="00073C73">
        <w:t>–</w:t>
      </w:r>
      <w:r w:rsidRPr="00073C73">
        <w:tab/>
      </w:r>
      <w:r w:rsidRPr="00073C73">
        <w:rPr>
          <w:i/>
        </w:rPr>
        <w:t>TBS-Provide</w:t>
      </w:r>
      <w:r w:rsidRPr="00073C73">
        <w:rPr>
          <w:i/>
          <w:noProof/>
        </w:rPr>
        <w:t>LocationInformation</w:t>
      </w:r>
      <w:bookmarkEnd w:id="2930"/>
      <w:bookmarkEnd w:id="2931"/>
      <w:bookmarkEnd w:id="2932"/>
      <w:bookmarkEnd w:id="2933"/>
      <w:bookmarkEnd w:id="2934"/>
      <w:bookmarkEnd w:id="2935"/>
      <w:bookmarkEnd w:id="2936"/>
      <w:bookmarkEnd w:id="2937"/>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lastRenderedPageBreak/>
        <w:t>-- ASN1STOP</w:t>
      </w:r>
    </w:p>
    <w:p w14:paraId="3064EFBC" w14:textId="77777777" w:rsidR="00631989" w:rsidRPr="00073C73" w:rsidRDefault="00631989" w:rsidP="00DF52EB"/>
    <w:p w14:paraId="2B4DD22B" w14:textId="77777777" w:rsidR="00631989" w:rsidRPr="00073C73" w:rsidRDefault="00631989" w:rsidP="00631989">
      <w:pPr>
        <w:pStyle w:val="4"/>
      </w:pPr>
      <w:bookmarkStart w:id="2938" w:name="_Toc27765390"/>
      <w:bookmarkStart w:id="2939" w:name="_Toc37681093"/>
      <w:bookmarkStart w:id="2940" w:name="_Toc46486665"/>
      <w:bookmarkStart w:id="2941" w:name="_Toc52547010"/>
      <w:bookmarkStart w:id="2942" w:name="_Toc52547540"/>
      <w:bookmarkStart w:id="2943" w:name="_Toc52548070"/>
      <w:bookmarkStart w:id="2944" w:name="_Toc52548600"/>
      <w:bookmarkStart w:id="2945" w:name="_Toc90719846"/>
      <w:r w:rsidRPr="00073C73">
        <w:t>6.5.</w:t>
      </w:r>
      <w:r w:rsidR="00DF52EB" w:rsidRPr="00073C73">
        <w:t>4</w:t>
      </w:r>
      <w:r w:rsidRPr="00073C73">
        <w:t>.2</w:t>
      </w:r>
      <w:r w:rsidRPr="00073C73">
        <w:tab/>
        <w:t>TBS Location Information Elements</w:t>
      </w:r>
      <w:bookmarkEnd w:id="2938"/>
      <w:bookmarkEnd w:id="2939"/>
      <w:bookmarkEnd w:id="2940"/>
      <w:bookmarkEnd w:id="2941"/>
      <w:bookmarkEnd w:id="2942"/>
      <w:bookmarkEnd w:id="2943"/>
      <w:bookmarkEnd w:id="2944"/>
      <w:bookmarkEnd w:id="2945"/>
    </w:p>
    <w:p w14:paraId="6384916A" w14:textId="77777777" w:rsidR="00631989" w:rsidRPr="00073C73" w:rsidRDefault="00631989" w:rsidP="00631989">
      <w:pPr>
        <w:pStyle w:val="4"/>
        <w:rPr>
          <w:i/>
        </w:rPr>
      </w:pPr>
      <w:bookmarkStart w:id="2946" w:name="_Toc27765391"/>
      <w:bookmarkStart w:id="2947" w:name="_Toc37681094"/>
      <w:bookmarkStart w:id="2948" w:name="_Toc46486666"/>
      <w:bookmarkStart w:id="2949" w:name="_Toc52547011"/>
      <w:bookmarkStart w:id="2950" w:name="_Toc52547541"/>
      <w:bookmarkStart w:id="2951" w:name="_Toc52548071"/>
      <w:bookmarkStart w:id="2952" w:name="_Toc52548601"/>
      <w:bookmarkStart w:id="2953" w:name="_Toc90719847"/>
      <w:r w:rsidRPr="00073C73">
        <w:t>–</w:t>
      </w:r>
      <w:r w:rsidRPr="00073C73">
        <w:tab/>
      </w:r>
      <w:r w:rsidRPr="00073C73">
        <w:rPr>
          <w:i/>
        </w:rPr>
        <w:t>TBS-</w:t>
      </w:r>
      <w:r w:rsidR="00C16D06" w:rsidRPr="00073C73">
        <w:rPr>
          <w:i/>
        </w:rPr>
        <w:t>MeasurementInformation</w:t>
      </w:r>
      <w:bookmarkEnd w:id="2946"/>
      <w:bookmarkEnd w:id="2947"/>
      <w:bookmarkEnd w:id="2948"/>
      <w:bookmarkEnd w:id="2949"/>
      <w:bookmarkEnd w:id="2950"/>
      <w:bookmarkEnd w:id="2951"/>
      <w:bookmarkEnd w:id="2952"/>
      <w:bookmarkEnd w:id="2953"/>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4"/>
        <w:rPr>
          <w:i/>
        </w:rPr>
      </w:pPr>
      <w:bookmarkStart w:id="2954" w:name="_Toc27765392"/>
      <w:bookmarkStart w:id="2955" w:name="_Toc37681095"/>
      <w:bookmarkStart w:id="2956" w:name="_Toc46486667"/>
      <w:bookmarkStart w:id="2957" w:name="_Toc52547012"/>
      <w:bookmarkStart w:id="2958" w:name="_Toc52547542"/>
      <w:bookmarkStart w:id="2959" w:name="_Toc52548072"/>
      <w:bookmarkStart w:id="2960" w:name="_Toc52548602"/>
      <w:bookmarkStart w:id="2961" w:name="_Toc90719848"/>
      <w:r w:rsidRPr="00073C73">
        <w:t>–</w:t>
      </w:r>
      <w:r w:rsidRPr="00073C73">
        <w:tab/>
      </w:r>
      <w:r w:rsidRPr="00073C73">
        <w:rPr>
          <w:i/>
        </w:rPr>
        <w:t>MBS-BeaconMeasList</w:t>
      </w:r>
      <w:bookmarkEnd w:id="2954"/>
      <w:bookmarkEnd w:id="2955"/>
      <w:bookmarkEnd w:id="2956"/>
      <w:bookmarkEnd w:id="2957"/>
      <w:bookmarkEnd w:id="2958"/>
      <w:bookmarkEnd w:id="2959"/>
      <w:bookmarkEnd w:id="2960"/>
      <w:bookmarkEnd w:id="2961"/>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lastRenderedPageBreak/>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4"/>
      </w:pPr>
      <w:bookmarkStart w:id="2962" w:name="_Toc27765393"/>
      <w:bookmarkStart w:id="2963" w:name="_Toc37681096"/>
      <w:bookmarkStart w:id="2964" w:name="_Toc46486668"/>
      <w:bookmarkStart w:id="2965" w:name="_Toc52547013"/>
      <w:bookmarkStart w:id="2966" w:name="_Toc52547543"/>
      <w:bookmarkStart w:id="2967" w:name="_Toc52548073"/>
      <w:bookmarkStart w:id="2968" w:name="_Toc52548603"/>
      <w:bookmarkStart w:id="2969" w:name="_Toc90719849"/>
      <w:r w:rsidRPr="00073C73">
        <w:t>6.5.</w:t>
      </w:r>
      <w:r w:rsidR="00DF52EB" w:rsidRPr="00073C73">
        <w:t>4</w:t>
      </w:r>
      <w:r w:rsidRPr="00073C73">
        <w:t>.3</w:t>
      </w:r>
      <w:r w:rsidRPr="00073C73">
        <w:tab/>
        <w:t>TBS Location Information Request</w:t>
      </w:r>
      <w:bookmarkEnd w:id="2962"/>
      <w:bookmarkEnd w:id="2963"/>
      <w:bookmarkEnd w:id="2964"/>
      <w:bookmarkEnd w:id="2965"/>
      <w:bookmarkEnd w:id="2966"/>
      <w:bookmarkEnd w:id="2967"/>
      <w:bookmarkEnd w:id="2968"/>
      <w:bookmarkEnd w:id="2969"/>
    </w:p>
    <w:p w14:paraId="63136249" w14:textId="77777777" w:rsidR="00631989" w:rsidRPr="00073C73" w:rsidRDefault="007616EE" w:rsidP="00631989">
      <w:pPr>
        <w:pStyle w:val="4"/>
        <w:rPr>
          <w:i/>
        </w:rPr>
      </w:pPr>
      <w:bookmarkStart w:id="2970" w:name="_Toc27765394"/>
      <w:bookmarkStart w:id="2971" w:name="_Toc37681097"/>
      <w:bookmarkStart w:id="2972" w:name="_Toc46486669"/>
      <w:bookmarkStart w:id="2973" w:name="_Toc52547014"/>
      <w:bookmarkStart w:id="2974" w:name="_Toc52547544"/>
      <w:bookmarkStart w:id="2975" w:name="_Toc52548074"/>
      <w:bookmarkStart w:id="2976" w:name="_Toc52548604"/>
      <w:bookmarkStart w:id="2977" w:name="_Toc90719850"/>
      <w:r w:rsidRPr="00073C73">
        <w:t>–</w:t>
      </w:r>
      <w:r w:rsidR="00631989" w:rsidRPr="00073C73">
        <w:rPr>
          <w:i/>
        </w:rPr>
        <w:tab/>
        <w:t>TBS-RequestLocationInformation</w:t>
      </w:r>
      <w:bookmarkEnd w:id="2970"/>
      <w:bookmarkEnd w:id="2971"/>
      <w:bookmarkEnd w:id="2972"/>
      <w:bookmarkEnd w:id="2973"/>
      <w:bookmarkEnd w:id="2974"/>
      <w:bookmarkEnd w:id="2975"/>
      <w:bookmarkEnd w:id="2976"/>
      <w:bookmarkEnd w:id="2977"/>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4"/>
      </w:pPr>
      <w:bookmarkStart w:id="2978" w:name="_Toc27765395"/>
      <w:bookmarkStart w:id="2979" w:name="_Toc37681098"/>
      <w:bookmarkStart w:id="2980" w:name="_Toc46486670"/>
      <w:bookmarkStart w:id="2981" w:name="_Toc52547015"/>
      <w:bookmarkStart w:id="2982" w:name="_Toc52547545"/>
      <w:bookmarkStart w:id="2983" w:name="_Toc52548075"/>
      <w:bookmarkStart w:id="2984" w:name="_Toc52548605"/>
      <w:bookmarkStart w:id="2985" w:name="_Toc90719851"/>
      <w:r w:rsidRPr="00073C73">
        <w:t>6.5.</w:t>
      </w:r>
      <w:r w:rsidR="00DF52EB" w:rsidRPr="00073C73">
        <w:t>4</w:t>
      </w:r>
      <w:r w:rsidRPr="00073C73">
        <w:t>.4</w:t>
      </w:r>
      <w:r w:rsidRPr="00073C73">
        <w:tab/>
        <w:t>TBS Capability Information</w:t>
      </w:r>
      <w:bookmarkEnd w:id="2978"/>
      <w:bookmarkEnd w:id="2979"/>
      <w:bookmarkEnd w:id="2980"/>
      <w:bookmarkEnd w:id="2981"/>
      <w:bookmarkEnd w:id="2982"/>
      <w:bookmarkEnd w:id="2983"/>
      <w:bookmarkEnd w:id="2984"/>
      <w:bookmarkEnd w:id="2985"/>
    </w:p>
    <w:p w14:paraId="48FC04D7" w14:textId="77777777" w:rsidR="00631989" w:rsidRPr="00073C73" w:rsidRDefault="00631989" w:rsidP="00631989">
      <w:pPr>
        <w:pStyle w:val="4"/>
      </w:pPr>
      <w:bookmarkStart w:id="2986" w:name="_Toc27765396"/>
      <w:bookmarkStart w:id="2987" w:name="_Toc37681099"/>
      <w:bookmarkStart w:id="2988" w:name="_Toc46486671"/>
      <w:bookmarkStart w:id="2989" w:name="_Toc52547016"/>
      <w:bookmarkStart w:id="2990" w:name="_Toc52547546"/>
      <w:bookmarkStart w:id="2991" w:name="_Toc52548076"/>
      <w:bookmarkStart w:id="2992" w:name="_Toc52548606"/>
      <w:bookmarkStart w:id="2993" w:name="_Toc90719852"/>
      <w:r w:rsidRPr="00073C73">
        <w:t>–</w:t>
      </w:r>
      <w:r w:rsidRPr="00073C73">
        <w:tab/>
      </w:r>
      <w:r w:rsidRPr="00073C73">
        <w:rPr>
          <w:i/>
        </w:rPr>
        <w:t>TBS-Provide</w:t>
      </w:r>
      <w:r w:rsidRPr="00073C73">
        <w:rPr>
          <w:i/>
          <w:noProof/>
        </w:rPr>
        <w:t>Capabilities</w:t>
      </w:r>
      <w:bookmarkEnd w:id="2986"/>
      <w:bookmarkEnd w:id="2987"/>
      <w:bookmarkEnd w:id="2988"/>
      <w:bookmarkEnd w:id="2989"/>
      <w:bookmarkEnd w:id="2990"/>
      <w:bookmarkEnd w:id="2991"/>
      <w:bookmarkEnd w:id="2992"/>
      <w:bookmarkEnd w:id="2993"/>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lastRenderedPageBreak/>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1D724558" w14:textId="1C490C06" w:rsidR="00B536B9" w:rsidRDefault="00C27C1E" w:rsidP="00B536B9">
      <w:pPr>
        <w:pStyle w:val="PL"/>
        <w:shd w:val="clear" w:color="auto" w:fill="E6E6E6"/>
        <w:rPr>
          <w:snapToGrid w:val="0"/>
        </w:rPr>
      </w:pPr>
      <w:r w:rsidRPr="00073C73">
        <w:rPr>
          <w:snapToGrid w:val="0"/>
        </w:rPr>
        <w:tab/>
        <w:t>]]</w:t>
      </w:r>
      <w:r w:rsidR="00B536B9">
        <w:rPr>
          <w:snapToGrid w:val="0"/>
        </w:rPr>
        <w:t>,</w:t>
      </w:r>
    </w:p>
    <w:p w14:paraId="43DB10C4"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461F1A33"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23CFF0E"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9117E78" w14:textId="77777777" w:rsidR="00B536B9" w:rsidRPr="00E9740D" w:rsidRDefault="00B536B9" w:rsidP="00B536B9">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5F2DBF3F" w14:textId="77777777" w:rsidR="00B536B9" w:rsidRPr="00E9740D" w:rsidRDefault="00B536B9" w:rsidP="00B536B9">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90EC52D" w14:textId="77777777" w:rsidR="00B536B9" w:rsidRPr="00E9740D" w:rsidRDefault="00B536B9" w:rsidP="00B536B9">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46AF41C3"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C7ABDC4"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1BCEDF92"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6A63B5E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E47801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0E833F0" w14:textId="680AE71F" w:rsidR="00631989" w:rsidRPr="00073C73" w:rsidRDefault="00B536B9" w:rsidP="00B536B9">
      <w:pPr>
        <w:pStyle w:val="PL"/>
        <w:shd w:val="clear" w:color="auto" w:fill="E6E6E6"/>
      </w:pPr>
      <w:r>
        <w:rPr>
          <w:snapToGrid w:val="0"/>
        </w:rPr>
        <w:tab/>
        <w:t>]]</w:t>
      </w:r>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B536B9" w:rsidRPr="00073C73" w14:paraId="0DD933A9" w14:textId="77777777" w:rsidTr="008E1379">
        <w:trPr>
          <w:cantSplit/>
        </w:trPr>
        <w:tc>
          <w:tcPr>
            <w:tcW w:w="9639" w:type="dxa"/>
          </w:tcPr>
          <w:p w14:paraId="04CD0E69" w14:textId="66372EF6" w:rsidR="00B536B9" w:rsidRPr="00EE3E33" w:rsidRDefault="00B536B9" w:rsidP="00B536B9">
            <w:pPr>
              <w:pStyle w:val="TAL"/>
              <w:keepNext w:val="0"/>
              <w:keepLines w:val="0"/>
              <w:widowControl w:val="0"/>
              <w:rPr>
                <w:b/>
                <w:bCs/>
                <w:i/>
                <w:iCs/>
              </w:rPr>
            </w:pPr>
            <w:r w:rsidRPr="00EE3E33">
              <w:rPr>
                <w:b/>
                <w:bCs/>
                <w:i/>
                <w:iCs/>
              </w:rPr>
              <w:t>scheduledLocationRequest</w:t>
            </w:r>
          </w:p>
          <w:p w14:paraId="43ED9E28" w14:textId="49AE76C9"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8BD2436" w14:textId="77777777" w:rsidR="006C6D0E" w:rsidRPr="00073C73" w:rsidRDefault="006C6D0E" w:rsidP="00C27C1E"/>
    <w:p w14:paraId="2B22F832" w14:textId="77777777" w:rsidR="00C27C1E" w:rsidRPr="00073C73" w:rsidRDefault="00F76FDD" w:rsidP="00C27C1E">
      <w:pPr>
        <w:pStyle w:val="4"/>
        <w:rPr>
          <w:i/>
          <w:snapToGrid w:val="0"/>
        </w:rPr>
      </w:pPr>
      <w:bookmarkStart w:id="2994" w:name="_Toc27765397"/>
      <w:bookmarkStart w:id="2995" w:name="_Toc37681100"/>
      <w:bookmarkStart w:id="2996" w:name="_Toc46486672"/>
      <w:bookmarkStart w:id="2997" w:name="_Toc52547017"/>
      <w:bookmarkStart w:id="2998" w:name="_Toc52547547"/>
      <w:bookmarkStart w:id="2999" w:name="_Toc52548077"/>
      <w:bookmarkStart w:id="3000" w:name="_Toc52548607"/>
      <w:bookmarkStart w:id="3001" w:name="_Toc90719853"/>
      <w:r w:rsidRPr="00073C73">
        <w:rPr>
          <w:i/>
          <w:snapToGrid w:val="0"/>
        </w:rPr>
        <w:t>-</w:t>
      </w:r>
      <w:r w:rsidR="00C27C1E" w:rsidRPr="00073C73">
        <w:rPr>
          <w:i/>
          <w:snapToGrid w:val="0"/>
        </w:rPr>
        <w:tab/>
        <w:t>MBS-AssistanceDataSupportList</w:t>
      </w:r>
      <w:bookmarkEnd w:id="2994"/>
      <w:bookmarkEnd w:id="2995"/>
      <w:bookmarkEnd w:id="2996"/>
      <w:bookmarkEnd w:id="2997"/>
      <w:bookmarkEnd w:id="2998"/>
      <w:bookmarkEnd w:id="2999"/>
      <w:bookmarkEnd w:id="3000"/>
      <w:bookmarkEnd w:id="3001"/>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lastRenderedPageBreak/>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4"/>
      </w:pPr>
      <w:bookmarkStart w:id="3002" w:name="_Toc27765398"/>
      <w:bookmarkStart w:id="3003" w:name="_Toc37681101"/>
      <w:bookmarkStart w:id="3004" w:name="_Toc46486673"/>
      <w:bookmarkStart w:id="3005" w:name="_Toc52547018"/>
      <w:bookmarkStart w:id="3006" w:name="_Toc52547548"/>
      <w:bookmarkStart w:id="3007" w:name="_Toc52548078"/>
      <w:bookmarkStart w:id="3008" w:name="_Toc52548608"/>
      <w:bookmarkStart w:id="3009" w:name="_Toc90719854"/>
      <w:r w:rsidRPr="00073C73">
        <w:t>6.5.</w:t>
      </w:r>
      <w:r w:rsidR="00DF52EB" w:rsidRPr="00073C73">
        <w:t>4</w:t>
      </w:r>
      <w:r w:rsidRPr="00073C73">
        <w:t>.5</w:t>
      </w:r>
      <w:r w:rsidRPr="00073C73">
        <w:tab/>
        <w:t>TBS Capability Information Request</w:t>
      </w:r>
      <w:bookmarkEnd w:id="3002"/>
      <w:bookmarkEnd w:id="3003"/>
      <w:bookmarkEnd w:id="3004"/>
      <w:bookmarkEnd w:id="3005"/>
      <w:bookmarkEnd w:id="3006"/>
      <w:bookmarkEnd w:id="3007"/>
      <w:bookmarkEnd w:id="3008"/>
      <w:bookmarkEnd w:id="3009"/>
    </w:p>
    <w:p w14:paraId="27772B71" w14:textId="77777777" w:rsidR="00631989" w:rsidRPr="00073C73" w:rsidRDefault="00631989" w:rsidP="00631989">
      <w:pPr>
        <w:pStyle w:val="4"/>
      </w:pPr>
      <w:bookmarkStart w:id="3010" w:name="_Toc27765399"/>
      <w:bookmarkStart w:id="3011" w:name="_Toc37681102"/>
      <w:bookmarkStart w:id="3012" w:name="_Toc46486674"/>
      <w:bookmarkStart w:id="3013" w:name="_Toc52547019"/>
      <w:bookmarkStart w:id="3014" w:name="_Toc52547549"/>
      <w:bookmarkStart w:id="3015" w:name="_Toc52548079"/>
      <w:bookmarkStart w:id="3016" w:name="_Toc52548609"/>
      <w:bookmarkStart w:id="3017" w:name="_Toc90719855"/>
      <w:r w:rsidRPr="00073C73">
        <w:t>–</w:t>
      </w:r>
      <w:r w:rsidRPr="00073C73">
        <w:tab/>
      </w:r>
      <w:r w:rsidRPr="00073C73">
        <w:rPr>
          <w:i/>
        </w:rPr>
        <w:t>TBS-Request</w:t>
      </w:r>
      <w:r w:rsidRPr="00073C73">
        <w:rPr>
          <w:i/>
          <w:noProof/>
        </w:rPr>
        <w:t>Capabilities</w:t>
      </w:r>
      <w:bookmarkEnd w:id="3010"/>
      <w:bookmarkEnd w:id="3011"/>
      <w:bookmarkEnd w:id="3012"/>
      <w:bookmarkEnd w:id="3013"/>
      <w:bookmarkEnd w:id="3014"/>
      <w:bookmarkEnd w:id="3015"/>
      <w:bookmarkEnd w:id="3016"/>
      <w:bookmarkEnd w:id="3017"/>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4"/>
      </w:pPr>
      <w:bookmarkStart w:id="3018" w:name="_Toc27765400"/>
      <w:bookmarkStart w:id="3019" w:name="_Toc37681103"/>
      <w:bookmarkStart w:id="3020" w:name="_Toc46486675"/>
      <w:bookmarkStart w:id="3021" w:name="_Toc52547020"/>
      <w:bookmarkStart w:id="3022" w:name="_Toc52547550"/>
      <w:bookmarkStart w:id="3023" w:name="_Toc52548080"/>
      <w:bookmarkStart w:id="3024" w:name="_Toc52548610"/>
      <w:bookmarkStart w:id="3025" w:name="_Toc90719856"/>
      <w:r w:rsidRPr="00073C73">
        <w:t>6.5.</w:t>
      </w:r>
      <w:r w:rsidR="00DF52EB" w:rsidRPr="00073C73">
        <w:t>4</w:t>
      </w:r>
      <w:r w:rsidRPr="00073C73">
        <w:t>.6</w:t>
      </w:r>
      <w:r w:rsidRPr="00073C73">
        <w:tab/>
        <w:t>TBS Error Elements</w:t>
      </w:r>
      <w:bookmarkEnd w:id="3018"/>
      <w:bookmarkEnd w:id="3019"/>
      <w:bookmarkEnd w:id="3020"/>
      <w:bookmarkEnd w:id="3021"/>
      <w:bookmarkEnd w:id="3022"/>
      <w:bookmarkEnd w:id="3023"/>
      <w:bookmarkEnd w:id="3024"/>
      <w:bookmarkEnd w:id="3025"/>
    </w:p>
    <w:p w14:paraId="287DDE22" w14:textId="77777777" w:rsidR="00631989" w:rsidRPr="00073C73" w:rsidRDefault="00631989" w:rsidP="00631989">
      <w:pPr>
        <w:pStyle w:val="4"/>
      </w:pPr>
      <w:bookmarkStart w:id="3026" w:name="_Toc27765401"/>
      <w:bookmarkStart w:id="3027" w:name="_Toc37681104"/>
      <w:bookmarkStart w:id="3028" w:name="_Toc46486676"/>
      <w:bookmarkStart w:id="3029" w:name="_Toc52547021"/>
      <w:bookmarkStart w:id="3030" w:name="_Toc52547551"/>
      <w:bookmarkStart w:id="3031" w:name="_Toc52548081"/>
      <w:bookmarkStart w:id="3032" w:name="_Toc52548611"/>
      <w:bookmarkStart w:id="3033" w:name="_Toc90719857"/>
      <w:r w:rsidRPr="00073C73">
        <w:t>–</w:t>
      </w:r>
      <w:r w:rsidRPr="00073C73">
        <w:tab/>
      </w:r>
      <w:r w:rsidRPr="00073C73">
        <w:rPr>
          <w:i/>
        </w:rPr>
        <w:t>TBS-Error</w:t>
      </w:r>
      <w:bookmarkEnd w:id="3026"/>
      <w:bookmarkEnd w:id="3027"/>
      <w:bookmarkEnd w:id="3028"/>
      <w:bookmarkEnd w:id="3029"/>
      <w:bookmarkEnd w:id="3030"/>
      <w:bookmarkEnd w:id="3031"/>
      <w:bookmarkEnd w:id="3032"/>
      <w:bookmarkEnd w:id="3033"/>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4"/>
        <w:tabs>
          <w:tab w:val="left" w:pos="1560"/>
        </w:tabs>
        <w:ind w:left="0" w:firstLine="0"/>
      </w:pPr>
      <w:bookmarkStart w:id="3034" w:name="_Toc27765402"/>
      <w:bookmarkStart w:id="3035" w:name="_Toc37681105"/>
      <w:bookmarkStart w:id="3036" w:name="_Toc46486677"/>
      <w:bookmarkStart w:id="3037" w:name="_Toc52547022"/>
      <w:bookmarkStart w:id="3038" w:name="_Toc52547552"/>
      <w:bookmarkStart w:id="3039" w:name="_Toc52548082"/>
      <w:bookmarkStart w:id="3040" w:name="_Toc52548612"/>
      <w:bookmarkStart w:id="3041" w:name="_Toc90719858"/>
      <w:r w:rsidRPr="00073C73">
        <w:rPr>
          <w:rFonts w:ascii="Times New Roman" w:hAnsi="Times New Roman"/>
        </w:rPr>
        <w:t>–</w:t>
      </w:r>
      <w:r w:rsidRPr="00073C73">
        <w:tab/>
      </w:r>
      <w:r w:rsidRPr="00073C73">
        <w:rPr>
          <w:i/>
        </w:rPr>
        <w:t>TBS-LocationServerErrorCauses</w:t>
      </w:r>
      <w:bookmarkEnd w:id="3034"/>
      <w:bookmarkEnd w:id="3035"/>
      <w:bookmarkEnd w:id="3036"/>
      <w:bookmarkEnd w:id="3037"/>
      <w:bookmarkEnd w:id="3038"/>
      <w:bookmarkEnd w:id="3039"/>
      <w:bookmarkEnd w:id="3040"/>
      <w:bookmarkEnd w:id="3041"/>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4"/>
        <w:tabs>
          <w:tab w:val="left" w:pos="1560"/>
        </w:tabs>
        <w:ind w:left="0" w:firstLine="0"/>
      </w:pPr>
      <w:bookmarkStart w:id="3042" w:name="_Toc27765403"/>
      <w:bookmarkStart w:id="3043" w:name="_Toc37681106"/>
      <w:bookmarkStart w:id="3044" w:name="_Toc46486678"/>
      <w:bookmarkStart w:id="3045" w:name="_Toc52547023"/>
      <w:bookmarkStart w:id="3046" w:name="_Toc52547553"/>
      <w:bookmarkStart w:id="3047" w:name="_Toc52548083"/>
      <w:bookmarkStart w:id="3048" w:name="_Toc52548613"/>
      <w:bookmarkStart w:id="3049" w:name="_Toc90719859"/>
      <w:r w:rsidRPr="00073C73">
        <w:rPr>
          <w:rFonts w:ascii="Times New Roman" w:hAnsi="Times New Roman"/>
        </w:rPr>
        <w:t>–</w:t>
      </w:r>
      <w:r w:rsidRPr="00073C73">
        <w:tab/>
      </w:r>
      <w:r w:rsidRPr="00073C73">
        <w:rPr>
          <w:i/>
        </w:rPr>
        <w:t>TBS-TargetDeviceErrorCauses</w:t>
      </w:r>
      <w:bookmarkEnd w:id="3042"/>
      <w:bookmarkEnd w:id="3043"/>
      <w:bookmarkEnd w:id="3044"/>
      <w:bookmarkEnd w:id="3045"/>
      <w:bookmarkEnd w:id="3046"/>
      <w:bookmarkEnd w:id="3047"/>
      <w:bookmarkEnd w:id="3048"/>
      <w:bookmarkEnd w:id="3049"/>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lastRenderedPageBreak/>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4"/>
      </w:pPr>
      <w:bookmarkStart w:id="3050" w:name="_Toc27765404"/>
      <w:bookmarkStart w:id="3051" w:name="_Toc37681107"/>
      <w:bookmarkStart w:id="3052" w:name="_Toc46486679"/>
      <w:bookmarkStart w:id="3053" w:name="_Toc52547024"/>
      <w:bookmarkStart w:id="3054" w:name="_Toc52547554"/>
      <w:bookmarkStart w:id="3055" w:name="_Toc52548084"/>
      <w:bookmarkStart w:id="3056" w:name="_Toc52548614"/>
      <w:bookmarkStart w:id="3057" w:name="_Toc90719860"/>
      <w:r w:rsidRPr="00073C73">
        <w:t>6.5.4.</w:t>
      </w:r>
      <w:r w:rsidR="00706D47" w:rsidRPr="00073C73">
        <w:t>7</w:t>
      </w:r>
      <w:r w:rsidRPr="00073C73">
        <w:tab/>
        <w:t>TBS Assistance Data</w:t>
      </w:r>
      <w:bookmarkEnd w:id="3050"/>
      <w:bookmarkEnd w:id="3051"/>
      <w:bookmarkEnd w:id="3052"/>
      <w:bookmarkEnd w:id="3053"/>
      <w:bookmarkEnd w:id="3054"/>
      <w:bookmarkEnd w:id="3055"/>
      <w:bookmarkEnd w:id="3056"/>
      <w:bookmarkEnd w:id="3057"/>
    </w:p>
    <w:p w14:paraId="6E016C8D" w14:textId="77777777" w:rsidR="00C27C1E" w:rsidRPr="00073C73" w:rsidRDefault="00C27C1E" w:rsidP="00C27C1E">
      <w:pPr>
        <w:pStyle w:val="4"/>
      </w:pPr>
      <w:bookmarkStart w:id="3058" w:name="_Toc27765405"/>
      <w:bookmarkStart w:id="3059" w:name="_Toc37681108"/>
      <w:bookmarkStart w:id="3060" w:name="_Toc46486680"/>
      <w:bookmarkStart w:id="3061" w:name="_Toc52547025"/>
      <w:bookmarkStart w:id="3062" w:name="_Toc52547555"/>
      <w:bookmarkStart w:id="3063" w:name="_Toc52548085"/>
      <w:bookmarkStart w:id="3064" w:name="_Toc52548615"/>
      <w:bookmarkStart w:id="3065" w:name="_Toc90719861"/>
      <w:r w:rsidRPr="00073C73">
        <w:t>–</w:t>
      </w:r>
      <w:r w:rsidRPr="00073C73">
        <w:tab/>
      </w:r>
      <w:r w:rsidRPr="00073C73">
        <w:rPr>
          <w:i/>
          <w:noProof/>
        </w:rPr>
        <w:t>TBS-ProvideAssistanceData</w:t>
      </w:r>
      <w:bookmarkEnd w:id="3058"/>
      <w:bookmarkEnd w:id="3059"/>
      <w:bookmarkEnd w:id="3060"/>
      <w:bookmarkEnd w:id="3061"/>
      <w:bookmarkEnd w:id="3062"/>
      <w:bookmarkEnd w:id="3063"/>
      <w:bookmarkEnd w:id="3064"/>
      <w:bookmarkEnd w:id="3065"/>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4"/>
      </w:pPr>
      <w:bookmarkStart w:id="3066" w:name="_Toc27765406"/>
      <w:bookmarkStart w:id="3067" w:name="_Toc37681109"/>
      <w:bookmarkStart w:id="3068" w:name="_Toc46486681"/>
      <w:bookmarkStart w:id="3069" w:name="_Toc52547026"/>
      <w:bookmarkStart w:id="3070" w:name="_Toc52547556"/>
      <w:bookmarkStart w:id="3071" w:name="_Toc52548086"/>
      <w:bookmarkStart w:id="3072" w:name="_Toc52548616"/>
      <w:bookmarkStart w:id="3073" w:name="_Toc90719862"/>
      <w:r w:rsidRPr="00073C73">
        <w:t>6.5.4.</w:t>
      </w:r>
      <w:r w:rsidR="00706D47" w:rsidRPr="00073C73">
        <w:t>8</w:t>
      </w:r>
      <w:r w:rsidRPr="00073C73">
        <w:tab/>
        <w:t>TBS Assistance Data Elements</w:t>
      </w:r>
      <w:bookmarkEnd w:id="3066"/>
      <w:bookmarkEnd w:id="3067"/>
      <w:bookmarkEnd w:id="3068"/>
      <w:bookmarkEnd w:id="3069"/>
      <w:bookmarkEnd w:id="3070"/>
      <w:bookmarkEnd w:id="3071"/>
      <w:bookmarkEnd w:id="3072"/>
      <w:bookmarkEnd w:id="3073"/>
    </w:p>
    <w:p w14:paraId="0276256F" w14:textId="77777777" w:rsidR="00C27C1E" w:rsidRPr="00073C73" w:rsidRDefault="00C27C1E" w:rsidP="00C27C1E">
      <w:pPr>
        <w:pStyle w:val="4"/>
        <w:rPr>
          <w:i/>
          <w:noProof/>
        </w:rPr>
      </w:pPr>
      <w:bookmarkStart w:id="3074" w:name="_Toc27765407"/>
      <w:bookmarkStart w:id="3075" w:name="_Toc37681110"/>
      <w:bookmarkStart w:id="3076" w:name="_Toc46486682"/>
      <w:bookmarkStart w:id="3077" w:name="_Toc52547027"/>
      <w:bookmarkStart w:id="3078" w:name="_Toc52547557"/>
      <w:bookmarkStart w:id="3079" w:name="_Toc52548087"/>
      <w:bookmarkStart w:id="3080" w:name="_Toc52548617"/>
      <w:bookmarkStart w:id="3081" w:name="_Toc90719863"/>
      <w:r w:rsidRPr="00073C73">
        <w:t>–</w:t>
      </w:r>
      <w:r w:rsidRPr="00073C73">
        <w:tab/>
      </w:r>
      <w:r w:rsidRPr="00073C73">
        <w:rPr>
          <w:i/>
          <w:noProof/>
        </w:rPr>
        <w:t>TBS-AssistanceDataList</w:t>
      </w:r>
      <w:bookmarkEnd w:id="3074"/>
      <w:bookmarkEnd w:id="3075"/>
      <w:bookmarkEnd w:id="3076"/>
      <w:bookmarkEnd w:id="3077"/>
      <w:bookmarkEnd w:id="3078"/>
      <w:bookmarkEnd w:id="3079"/>
      <w:bookmarkEnd w:id="3080"/>
      <w:bookmarkEnd w:id="3081"/>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4"/>
      </w:pPr>
      <w:bookmarkStart w:id="3082" w:name="_Toc27765408"/>
      <w:bookmarkStart w:id="3083" w:name="_Toc37681111"/>
      <w:bookmarkStart w:id="3084" w:name="_Toc46486683"/>
      <w:bookmarkStart w:id="3085" w:name="_Toc52547028"/>
      <w:bookmarkStart w:id="3086" w:name="_Toc52547558"/>
      <w:bookmarkStart w:id="3087" w:name="_Toc52548088"/>
      <w:bookmarkStart w:id="3088" w:name="_Toc52548618"/>
      <w:bookmarkStart w:id="3089" w:name="_Toc90719864"/>
      <w:r w:rsidRPr="00073C73">
        <w:t>–</w:t>
      </w:r>
      <w:r w:rsidRPr="00073C73">
        <w:tab/>
      </w:r>
      <w:r w:rsidRPr="00073C73">
        <w:rPr>
          <w:i/>
          <w:snapToGrid w:val="0"/>
        </w:rPr>
        <w:t>MBS-AlmanacAssistance</w:t>
      </w:r>
      <w:bookmarkEnd w:id="3082"/>
      <w:bookmarkEnd w:id="3083"/>
      <w:bookmarkEnd w:id="3084"/>
      <w:bookmarkEnd w:id="3085"/>
      <w:bookmarkEnd w:id="3086"/>
      <w:bookmarkEnd w:id="3087"/>
      <w:bookmarkEnd w:id="3088"/>
      <w:bookmarkEnd w:id="3089"/>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lastRenderedPageBreak/>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4"/>
        <w:rPr>
          <w:i/>
        </w:rPr>
      </w:pPr>
      <w:bookmarkStart w:id="3090" w:name="_Toc27765409"/>
      <w:bookmarkStart w:id="3091" w:name="_Toc37681112"/>
      <w:bookmarkStart w:id="3092" w:name="_Toc46486684"/>
      <w:bookmarkStart w:id="3093" w:name="_Toc52547029"/>
      <w:bookmarkStart w:id="3094" w:name="_Toc52547559"/>
      <w:bookmarkStart w:id="3095" w:name="_Toc52548089"/>
      <w:bookmarkStart w:id="3096" w:name="_Toc52548619"/>
      <w:bookmarkStart w:id="3097" w:name="_Toc90719865"/>
      <w:r w:rsidRPr="00073C73">
        <w:t>–</w:t>
      </w:r>
      <w:r w:rsidR="00C27C1E" w:rsidRPr="00073C73">
        <w:rPr>
          <w:i/>
        </w:rPr>
        <w:tab/>
      </w:r>
      <w:r w:rsidR="00C27C1E" w:rsidRPr="00073C73">
        <w:rPr>
          <w:i/>
          <w:snapToGrid w:val="0"/>
        </w:rPr>
        <w:t>MBS-AcquisitionAssistance</w:t>
      </w:r>
      <w:bookmarkEnd w:id="3090"/>
      <w:bookmarkEnd w:id="3091"/>
      <w:bookmarkEnd w:id="3092"/>
      <w:bookmarkEnd w:id="3093"/>
      <w:bookmarkEnd w:id="3094"/>
      <w:bookmarkEnd w:id="3095"/>
      <w:bookmarkEnd w:id="3096"/>
      <w:bookmarkEnd w:id="3097"/>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4"/>
      </w:pPr>
      <w:bookmarkStart w:id="3098" w:name="_Toc27765410"/>
      <w:bookmarkStart w:id="3099" w:name="_Toc37681113"/>
      <w:bookmarkStart w:id="3100" w:name="_Toc46486685"/>
      <w:bookmarkStart w:id="3101" w:name="_Toc52547030"/>
      <w:bookmarkStart w:id="3102" w:name="_Toc52547560"/>
      <w:bookmarkStart w:id="3103" w:name="_Toc52548090"/>
      <w:bookmarkStart w:id="3104" w:name="_Toc52548620"/>
      <w:bookmarkStart w:id="3105" w:name="_Toc90719866"/>
      <w:r w:rsidRPr="00073C73">
        <w:t>6.5.4.</w:t>
      </w:r>
      <w:r w:rsidR="00706D47" w:rsidRPr="00073C73">
        <w:t>9</w:t>
      </w:r>
      <w:r w:rsidRPr="00073C73">
        <w:tab/>
        <w:t>TBS Assistance Data Request</w:t>
      </w:r>
      <w:bookmarkEnd w:id="3098"/>
      <w:bookmarkEnd w:id="3099"/>
      <w:bookmarkEnd w:id="3100"/>
      <w:bookmarkEnd w:id="3101"/>
      <w:bookmarkEnd w:id="3102"/>
      <w:bookmarkEnd w:id="3103"/>
      <w:bookmarkEnd w:id="3104"/>
      <w:bookmarkEnd w:id="3105"/>
    </w:p>
    <w:p w14:paraId="0A5917C5" w14:textId="77777777" w:rsidR="00C27C1E" w:rsidRPr="00073C73" w:rsidRDefault="00C27C1E" w:rsidP="00C27C1E">
      <w:pPr>
        <w:pStyle w:val="4"/>
      </w:pPr>
      <w:bookmarkStart w:id="3106" w:name="_Toc27765411"/>
      <w:bookmarkStart w:id="3107" w:name="_Toc37681114"/>
      <w:bookmarkStart w:id="3108" w:name="_Toc46486686"/>
      <w:bookmarkStart w:id="3109" w:name="_Toc52547031"/>
      <w:bookmarkStart w:id="3110" w:name="_Toc52547561"/>
      <w:bookmarkStart w:id="3111" w:name="_Toc52548091"/>
      <w:bookmarkStart w:id="3112" w:name="_Toc52548621"/>
      <w:bookmarkStart w:id="3113" w:name="_Toc90719867"/>
      <w:r w:rsidRPr="00073C73">
        <w:t>–</w:t>
      </w:r>
      <w:r w:rsidRPr="00073C73">
        <w:tab/>
      </w:r>
      <w:r w:rsidRPr="00073C73">
        <w:rPr>
          <w:i/>
        </w:rPr>
        <w:t>TBS-RequestAssistanceData</w:t>
      </w:r>
      <w:bookmarkEnd w:id="3106"/>
      <w:bookmarkEnd w:id="3107"/>
      <w:bookmarkEnd w:id="3108"/>
      <w:bookmarkEnd w:id="3109"/>
      <w:bookmarkEnd w:id="3110"/>
      <w:bookmarkEnd w:id="3111"/>
      <w:bookmarkEnd w:id="3112"/>
      <w:bookmarkEnd w:id="3113"/>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lastRenderedPageBreak/>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30"/>
        <w:ind w:left="0" w:firstLine="0"/>
      </w:pPr>
      <w:bookmarkStart w:id="3114" w:name="_Toc27765412"/>
      <w:bookmarkStart w:id="3115" w:name="_Toc37681115"/>
      <w:bookmarkStart w:id="3116" w:name="_Toc46486687"/>
      <w:bookmarkStart w:id="3117" w:name="_Toc52547032"/>
      <w:bookmarkStart w:id="3118" w:name="_Toc52547562"/>
      <w:bookmarkStart w:id="3119" w:name="_Toc52548092"/>
      <w:bookmarkStart w:id="3120" w:name="_Toc52548622"/>
      <w:bookmarkStart w:id="3121" w:name="_Toc90719868"/>
      <w:r w:rsidRPr="00073C73">
        <w:t>6.5.</w:t>
      </w:r>
      <w:r w:rsidR="00DF52EB" w:rsidRPr="00073C73">
        <w:t>5</w:t>
      </w:r>
      <w:r w:rsidR="00DF52EB" w:rsidRPr="00073C73">
        <w:tab/>
      </w:r>
      <w:r w:rsidRPr="00073C73">
        <w:t>Sensor based Positioning</w:t>
      </w:r>
      <w:bookmarkEnd w:id="3114"/>
      <w:bookmarkEnd w:id="3115"/>
      <w:bookmarkEnd w:id="3116"/>
      <w:bookmarkEnd w:id="3117"/>
      <w:bookmarkEnd w:id="3118"/>
      <w:bookmarkEnd w:id="3119"/>
      <w:bookmarkEnd w:id="3120"/>
      <w:bookmarkEnd w:id="3121"/>
    </w:p>
    <w:p w14:paraId="17CFBEEC" w14:textId="77777777" w:rsidR="001C75A0" w:rsidRPr="00073C73" w:rsidRDefault="001C75A0" w:rsidP="001C75A0">
      <w:pPr>
        <w:pStyle w:val="4"/>
        <w:ind w:left="864" w:hanging="864"/>
      </w:pPr>
      <w:bookmarkStart w:id="3122" w:name="_Toc27765413"/>
      <w:bookmarkStart w:id="3123" w:name="_Toc37681116"/>
      <w:bookmarkStart w:id="3124" w:name="_Toc46486688"/>
      <w:bookmarkStart w:id="3125" w:name="_Toc52547033"/>
      <w:bookmarkStart w:id="3126" w:name="_Toc52547563"/>
      <w:bookmarkStart w:id="3127" w:name="_Toc52548093"/>
      <w:bookmarkStart w:id="3128" w:name="_Toc52548623"/>
      <w:bookmarkStart w:id="3129" w:name="_Toc90719869"/>
      <w:r w:rsidRPr="00073C73">
        <w:t>6.5.5.0</w:t>
      </w:r>
      <w:r w:rsidRPr="00073C73">
        <w:tab/>
        <w:t>Introduction</w:t>
      </w:r>
      <w:bookmarkEnd w:id="3122"/>
      <w:bookmarkEnd w:id="3123"/>
      <w:bookmarkEnd w:id="3124"/>
      <w:bookmarkEnd w:id="3125"/>
      <w:bookmarkEnd w:id="3126"/>
      <w:bookmarkEnd w:id="3127"/>
      <w:bookmarkEnd w:id="3128"/>
      <w:bookmarkEnd w:id="3129"/>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4"/>
      </w:pPr>
      <w:bookmarkStart w:id="3130" w:name="_Toc27765414"/>
      <w:bookmarkStart w:id="3131" w:name="_Toc37681117"/>
      <w:bookmarkStart w:id="3132" w:name="_Toc46486689"/>
      <w:bookmarkStart w:id="3133" w:name="_Toc52547034"/>
      <w:bookmarkStart w:id="3134" w:name="_Toc52547564"/>
      <w:bookmarkStart w:id="3135" w:name="_Toc52548094"/>
      <w:bookmarkStart w:id="3136" w:name="_Toc52548624"/>
      <w:bookmarkStart w:id="3137" w:name="_Toc90719870"/>
      <w:r w:rsidRPr="00073C73">
        <w:t>6.5.5</w:t>
      </w:r>
      <w:r w:rsidR="00631989" w:rsidRPr="00073C73">
        <w:t>.1</w:t>
      </w:r>
      <w:r w:rsidRPr="00073C73">
        <w:tab/>
      </w:r>
      <w:r w:rsidR="00631989" w:rsidRPr="00073C73">
        <w:t>Sensor Location Information</w:t>
      </w:r>
      <w:bookmarkEnd w:id="3130"/>
      <w:bookmarkEnd w:id="3131"/>
      <w:bookmarkEnd w:id="3132"/>
      <w:bookmarkEnd w:id="3133"/>
      <w:bookmarkEnd w:id="3134"/>
      <w:bookmarkEnd w:id="3135"/>
      <w:bookmarkEnd w:id="3136"/>
      <w:bookmarkEnd w:id="3137"/>
    </w:p>
    <w:p w14:paraId="40DBC985" w14:textId="77777777" w:rsidR="00631989" w:rsidRPr="00073C73" w:rsidRDefault="007616EE" w:rsidP="00631989">
      <w:pPr>
        <w:pStyle w:val="4"/>
        <w:rPr>
          <w:i/>
        </w:rPr>
      </w:pPr>
      <w:bookmarkStart w:id="3138" w:name="_Toc27765415"/>
      <w:bookmarkStart w:id="3139" w:name="_Toc37681118"/>
      <w:bookmarkStart w:id="3140" w:name="_Toc46486690"/>
      <w:bookmarkStart w:id="3141" w:name="_Toc52547035"/>
      <w:bookmarkStart w:id="3142" w:name="_Toc52547565"/>
      <w:bookmarkStart w:id="3143" w:name="_Toc52548095"/>
      <w:bookmarkStart w:id="3144" w:name="_Toc52548625"/>
      <w:bookmarkStart w:id="3145" w:name="_Toc90719871"/>
      <w:r w:rsidRPr="00073C73">
        <w:t>–</w:t>
      </w:r>
      <w:r w:rsidR="00631989" w:rsidRPr="00073C73">
        <w:rPr>
          <w:i/>
        </w:rPr>
        <w:tab/>
        <w:t>Sensor-ProvideLocationInformation</w:t>
      </w:r>
      <w:bookmarkEnd w:id="3138"/>
      <w:bookmarkEnd w:id="3139"/>
      <w:bookmarkEnd w:id="3140"/>
      <w:bookmarkEnd w:id="3141"/>
      <w:bookmarkEnd w:id="3142"/>
      <w:bookmarkEnd w:id="3143"/>
      <w:bookmarkEnd w:id="3144"/>
      <w:bookmarkEnd w:id="3145"/>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4"/>
      </w:pPr>
      <w:bookmarkStart w:id="3146" w:name="_Toc27765416"/>
      <w:bookmarkStart w:id="3147" w:name="_Toc37681119"/>
      <w:bookmarkStart w:id="3148" w:name="_Toc46486691"/>
      <w:bookmarkStart w:id="3149" w:name="_Toc52547036"/>
      <w:bookmarkStart w:id="3150" w:name="_Toc52547566"/>
      <w:bookmarkStart w:id="3151" w:name="_Toc52548096"/>
      <w:bookmarkStart w:id="3152" w:name="_Toc52548626"/>
      <w:bookmarkStart w:id="3153" w:name="_Toc90719872"/>
      <w:r w:rsidRPr="00073C73">
        <w:t>6.5.</w:t>
      </w:r>
      <w:r w:rsidR="007616EE" w:rsidRPr="00073C73">
        <w:t>5</w:t>
      </w:r>
      <w:r w:rsidRPr="00073C73">
        <w:t>.2</w:t>
      </w:r>
      <w:r w:rsidRPr="00073C73">
        <w:tab/>
        <w:t>Sensor Location Information Elements</w:t>
      </w:r>
      <w:bookmarkEnd w:id="3146"/>
      <w:bookmarkEnd w:id="3147"/>
      <w:bookmarkEnd w:id="3148"/>
      <w:bookmarkEnd w:id="3149"/>
      <w:bookmarkEnd w:id="3150"/>
      <w:bookmarkEnd w:id="3151"/>
      <w:bookmarkEnd w:id="3152"/>
      <w:bookmarkEnd w:id="3153"/>
    </w:p>
    <w:p w14:paraId="3E26EF8C" w14:textId="77777777" w:rsidR="00C16D06" w:rsidRPr="00073C73" w:rsidRDefault="007616EE" w:rsidP="00C16D06">
      <w:pPr>
        <w:pStyle w:val="4"/>
        <w:rPr>
          <w:i/>
        </w:rPr>
      </w:pPr>
      <w:bookmarkStart w:id="3154" w:name="_Toc27765417"/>
      <w:bookmarkStart w:id="3155" w:name="_Toc37681120"/>
      <w:bookmarkStart w:id="3156" w:name="_Toc46486692"/>
      <w:bookmarkStart w:id="3157" w:name="_Toc52547037"/>
      <w:bookmarkStart w:id="3158" w:name="_Toc52547567"/>
      <w:bookmarkStart w:id="3159" w:name="_Toc52548097"/>
      <w:bookmarkStart w:id="3160" w:name="_Toc52548627"/>
      <w:bookmarkStart w:id="3161" w:name="_Toc90719873"/>
      <w:r w:rsidRPr="00073C73">
        <w:t>–</w:t>
      </w:r>
      <w:r w:rsidR="00631989" w:rsidRPr="00073C73">
        <w:tab/>
      </w:r>
      <w:r w:rsidR="00631989" w:rsidRPr="00073C73">
        <w:rPr>
          <w:i/>
        </w:rPr>
        <w:t>Sensor-</w:t>
      </w:r>
      <w:r w:rsidR="00C16D06" w:rsidRPr="00073C73">
        <w:rPr>
          <w:i/>
        </w:rPr>
        <w:t>MeasurementInformation</w:t>
      </w:r>
      <w:bookmarkEnd w:id="3154"/>
      <w:bookmarkEnd w:id="3155"/>
      <w:bookmarkEnd w:id="3156"/>
      <w:bookmarkEnd w:id="3157"/>
      <w:bookmarkEnd w:id="3158"/>
      <w:bookmarkEnd w:id="3159"/>
      <w:bookmarkEnd w:id="3160"/>
      <w:bookmarkEnd w:id="3161"/>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lastRenderedPageBreak/>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4"/>
        <w:rPr>
          <w:i/>
        </w:rPr>
      </w:pPr>
      <w:bookmarkStart w:id="3162" w:name="_Toc27765418"/>
      <w:bookmarkStart w:id="3163" w:name="_Toc37681121"/>
      <w:bookmarkStart w:id="3164" w:name="_Toc46486693"/>
      <w:bookmarkStart w:id="3165" w:name="_Toc52547038"/>
      <w:bookmarkStart w:id="3166" w:name="_Toc52547568"/>
      <w:bookmarkStart w:id="3167" w:name="_Toc52548098"/>
      <w:bookmarkStart w:id="3168" w:name="_Toc52548628"/>
      <w:bookmarkStart w:id="3169" w:name="_Toc90719874"/>
      <w:r w:rsidRPr="00073C73">
        <w:t>–</w:t>
      </w:r>
      <w:r w:rsidRPr="00073C73">
        <w:tab/>
      </w:r>
      <w:r w:rsidRPr="00073C73">
        <w:rPr>
          <w:i/>
        </w:rPr>
        <w:t>Sensor-MotionInformation</w:t>
      </w:r>
      <w:bookmarkEnd w:id="3162"/>
      <w:bookmarkEnd w:id="3163"/>
      <w:bookmarkEnd w:id="3164"/>
      <w:bookmarkEnd w:id="3165"/>
      <w:bookmarkEnd w:id="3166"/>
      <w:bookmarkEnd w:id="3167"/>
      <w:bookmarkEnd w:id="3168"/>
      <w:bookmarkEnd w:id="3169"/>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lastRenderedPageBreak/>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4"/>
      </w:pPr>
      <w:bookmarkStart w:id="3170" w:name="_Toc27765419"/>
      <w:bookmarkStart w:id="3171" w:name="_Toc37681122"/>
      <w:bookmarkStart w:id="3172" w:name="_Toc46486694"/>
      <w:bookmarkStart w:id="3173" w:name="_Toc52547039"/>
      <w:bookmarkStart w:id="3174" w:name="_Toc52547569"/>
      <w:bookmarkStart w:id="3175" w:name="_Toc52548099"/>
      <w:bookmarkStart w:id="3176" w:name="_Toc52548629"/>
      <w:bookmarkStart w:id="3177" w:name="_Toc90719875"/>
      <w:r w:rsidRPr="00073C73">
        <w:t>6.5.</w:t>
      </w:r>
      <w:r w:rsidR="007616EE" w:rsidRPr="00073C73">
        <w:t>5.3</w:t>
      </w:r>
      <w:r w:rsidR="007616EE" w:rsidRPr="00073C73">
        <w:tab/>
      </w:r>
      <w:r w:rsidRPr="00073C73">
        <w:t>Sensor Location Information Request</w:t>
      </w:r>
      <w:bookmarkEnd w:id="3170"/>
      <w:bookmarkEnd w:id="3171"/>
      <w:bookmarkEnd w:id="3172"/>
      <w:bookmarkEnd w:id="3173"/>
      <w:bookmarkEnd w:id="3174"/>
      <w:bookmarkEnd w:id="3175"/>
      <w:bookmarkEnd w:id="3176"/>
      <w:bookmarkEnd w:id="3177"/>
    </w:p>
    <w:p w14:paraId="53A9DD16" w14:textId="77777777" w:rsidR="00631989" w:rsidRPr="00073C73" w:rsidRDefault="007616EE" w:rsidP="00631989">
      <w:pPr>
        <w:pStyle w:val="4"/>
        <w:rPr>
          <w:i/>
        </w:rPr>
      </w:pPr>
      <w:bookmarkStart w:id="3178" w:name="_Toc27765420"/>
      <w:bookmarkStart w:id="3179" w:name="_Toc37681123"/>
      <w:bookmarkStart w:id="3180" w:name="_Toc46486695"/>
      <w:bookmarkStart w:id="3181" w:name="_Toc52547040"/>
      <w:bookmarkStart w:id="3182" w:name="_Toc52547570"/>
      <w:bookmarkStart w:id="3183" w:name="_Toc52548100"/>
      <w:bookmarkStart w:id="3184" w:name="_Toc52548630"/>
      <w:bookmarkStart w:id="3185" w:name="_Toc90719876"/>
      <w:r w:rsidRPr="00073C73">
        <w:t>–</w:t>
      </w:r>
      <w:r w:rsidR="00631989" w:rsidRPr="00073C73">
        <w:rPr>
          <w:i/>
        </w:rPr>
        <w:tab/>
        <w:t>Sensor-RequestLocationInformation</w:t>
      </w:r>
      <w:bookmarkEnd w:id="3178"/>
      <w:bookmarkEnd w:id="3179"/>
      <w:bookmarkEnd w:id="3180"/>
      <w:bookmarkEnd w:id="3181"/>
      <w:bookmarkEnd w:id="3182"/>
      <w:bookmarkEnd w:id="3183"/>
      <w:bookmarkEnd w:id="3184"/>
      <w:bookmarkEnd w:id="3185"/>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lastRenderedPageBreak/>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4"/>
      </w:pPr>
      <w:bookmarkStart w:id="3186" w:name="_Toc27765421"/>
      <w:bookmarkStart w:id="3187" w:name="_Toc37681124"/>
      <w:bookmarkStart w:id="3188" w:name="_Toc46486696"/>
      <w:bookmarkStart w:id="3189" w:name="_Toc52547041"/>
      <w:bookmarkStart w:id="3190" w:name="_Toc52547571"/>
      <w:bookmarkStart w:id="3191" w:name="_Toc52548101"/>
      <w:bookmarkStart w:id="3192" w:name="_Toc52548631"/>
      <w:bookmarkStart w:id="3193" w:name="_Toc90719877"/>
      <w:r w:rsidRPr="00073C73">
        <w:t>6.5.</w:t>
      </w:r>
      <w:r w:rsidR="007616EE" w:rsidRPr="00073C73">
        <w:t>5.4</w:t>
      </w:r>
      <w:r w:rsidR="007616EE" w:rsidRPr="00073C73">
        <w:tab/>
      </w:r>
      <w:r w:rsidRPr="00073C73">
        <w:t>Sensor Capability Information</w:t>
      </w:r>
      <w:bookmarkEnd w:id="3186"/>
      <w:bookmarkEnd w:id="3187"/>
      <w:bookmarkEnd w:id="3188"/>
      <w:bookmarkEnd w:id="3189"/>
      <w:bookmarkEnd w:id="3190"/>
      <w:bookmarkEnd w:id="3191"/>
      <w:bookmarkEnd w:id="3192"/>
      <w:bookmarkEnd w:id="3193"/>
    </w:p>
    <w:p w14:paraId="38280175" w14:textId="77777777" w:rsidR="00631989" w:rsidRPr="00073C73" w:rsidRDefault="007616EE" w:rsidP="00631989">
      <w:pPr>
        <w:pStyle w:val="4"/>
        <w:rPr>
          <w:i/>
        </w:rPr>
      </w:pPr>
      <w:bookmarkStart w:id="3194" w:name="_Toc27765422"/>
      <w:bookmarkStart w:id="3195" w:name="_Toc37681125"/>
      <w:bookmarkStart w:id="3196" w:name="_Toc46486697"/>
      <w:bookmarkStart w:id="3197" w:name="_Toc52547042"/>
      <w:bookmarkStart w:id="3198" w:name="_Toc52547572"/>
      <w:bookmarkStart w:id="3199" w:name="_Toc52548102"/>
      <w:bookmarkStart w:id="3200" w:name="_Toc52548632"/>
      <w:bookmarkStart w:id="3201" w:name="_Toc90719878"/>
      <w:r w:rsidRPr="00073C73">
        <w:rPr>
          <w:i/>
        </w:rPr>
        <w:t>–</w:t>
      </w:r>
      <w:r w:rsidRPr="00073C73">
        <w:rPr>
          <w:i/>
        </w:rPr>
        <w:tab/>
      </w:r>
      <w:r w:rsidR="00631989" w:rsidRPr="00073C73">
        <w:rPr>
          <w:i/>
        </w:rPr>
        <w:t>Sensor-ProvideCapabilities</w:t>
      </w:r>
      <w:bookmarkEnd w:id="3194"/>
      <w:bookmarkEnd w:id="3195"/>
      <w:bookmarkEnd w:id="3196"/>
      <w:bookmarkEnd w:id="3197"/>
      <w:bookmarkEnd w:id="3198"/>
      <w:bookmarkEnd w:id="3199"/>
      <w:bookmarkEnd w:id="3200"/>
      <w:bookmarkEnd w:id="3201"/>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673D7" w14:textId="79353C76" w:rsidR="00B536B9" w:rsidRDefault="00D04D0A" w:rsidP="00B536B9">
      <w:pPr>
        <w:pStyle w:val="PL"/>
        <w:shd w:val="clear" w:color="auto" w:fill="E6E6E6"/>
        <w:rPr>
          <w:snapToGrid w:val="0"/>
        </w:rPr>
      </w:pPr>
      <w:r w:rsidRPr="00073C73">
        <w:rPr>
          <w:snapToGrid w:val="0"/>
        </w:rPr>
        <w:tab/>
        <w:t>]]</w:t>
      </w:r>
      <w:r w:rsidR="00B536B9">
        <w:rPr>
          <w:snapToGrid w:val="0"/>
        </w:rPr>
        <w:t>,</w:t>
      </w:r>
    </w:p>
    <w:p w14:paraId="6B66AD09"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5D09195F" w14:textId="77777777" w:rsidR="00B536B9" w:rsidRPr="00E9740D" w:rsidRDefault="00B536B9" w:rsidP="00B536B9">
      <w:pPr>
        <w:pStyle w:val="PL"/>
        <w:shd w:val="clear" w:color="auto" w:fill="E6E6E6"/>
        <w:rPr>
          <w:snapToGrid w:val="0"/>
        </w:rPr>
      </w:pP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411F28F4"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372F181" w14:textId="77777777" w:rsidR="00B536B9" w:rsidRPr="00E9740D" w:rsidRDefault="00B536B9" w:rsidP="00B536B9">
      <w:pPr>
        <w:pStyle w:val="PL"/>
        <w:shd w:val="clear" w:color="auto" w:fill="E6E6E6"/>
      </w:pPr>
      <w:r w:rsidRPr="00E9740D">
        <w:rPr>
          <w:snapToGrid w:val="0"/>
        </w:rPr>
        <w:tab/>
      </w:r>
      <w:r w:rsidRPr="00E9740D">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4BA7CC09" w14:textId="77777777" w:rsidR="00B536B9" w:rsidRPr="00E9740D" w:rsidRDefault="00B536B9" w:rsidP="00B536B9">
      <w:pPr>
        <w:pStyle w:val="PL"/>
        <w:shd w:val="clear" w:color="auto" w:fill="E6E6E6"/>
      </w:pPr>
      <w:r w:rsidRPr="00E9740D">
        <w:tab/>
      </w:r>
      <w:r w:rsidRPr="00E9740D">
        <w:tab/>
      </w:r>
      <w:r w:rsidRPr="00E9740D">
        <w:tab/>
      </w:r>
      <w:r>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F4B5DDE" w14:textId="77777777" w:rsidR="00B536B9" w:rsidRPr="00E9740D" w:rsidRDefault="00B536B9" w:rsidP="00B536B9">
      <w:pPr>
        <w:pStyle w:val="PL"/>
        <w:shd w:val="clear" w:color="auto" w:fill="E6E6E6"/>
      </w:pPr>
      <w:r>
        <w:tab/>
      </w:r>
      <w:r>
        <w:tab/>
      </w:r>
      <w:r w:rsidRPr="00E9740D">
        <w:tab/>
      </w:r>
      <w:r w:rsidRPr="00E9740D">
        <w:tab/>
      </w:r>
      <w:r>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095CFD5F" w14:textId="77777777" w:rsidR="00B536B9" w:rsidRPr="00E9740D" w:rsidRDefault="00B536B9" w:rsidP="00B536B9">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F70D265" w14:textId="77777777" w:rsidR="00B536B9" w:rsidRDefault="00B536B9" w:rsidP="00B536B9">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36443EF7" w14:textId="77777777" w:rsidR="00B536B9" w:rsidRDefault="00B536B9" w:rsidP="00B536B9">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3304E2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328EB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EFDD83" w14:textId="719937C6" w:rsidR="00C27C1E" w:rsidRPr="00073C73" w:rsidRDefault="00B536B9" w:rsidP="00B536B9">
      <w:pPr>
        <w:pStyle w:val="PL"/>
        <w:shd w:val="clear" w:color="auto" w:fill="E6E6E6"/>
      </w:pPr>
      <w:r>
        <w:rPr>
          <w:snapToGrid w:val="0"/>
        </w:rPr>
        <w:tab/>
        <w:t>]]</w:t>
      </w:r>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lastRenderedPageBreak/>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B536B9" w:rsidRPr="00073C73" w14:paraId="141D4D7A" w14:textId="77777777" w:rsidTr="00557BF2">
        <w:trPr>
          <w:cantSplit/>
        </w:trPr>
        <w:tc>
          <w:tcPr>
            <w:tcW w:w="9639" w:type="dxa"/>
          </w:tcPr>
          <w:p w14:paraId="0F44B61F" w14:textId="7A342208" w:rsidR="00B536B9" w:rsidRPr="00EE3E33" w:rsidRDefault="00B536B9" w:rsidP="00B536B9">
            <w:pPr>
              <w:pStyle w:val="TAL"/>
              <w:keepNext w:val="0"/>
              <w:keepLines w:val="0"/>
              <w:widowControl w:val="0"/>
              <w:rPr>
                <w:b/>
                <w:bCs/>
                <w:i/>
                <w:iCs/>
              </w:rPr>
            </w:pPr>
            <w:r w:rsidRPr="00EE3E33">
              <w:rPr>
                <w:b/>
                <w:bCs/>
                <w:i/>
                <w:iCs/>
              </w:rPr>
              <w:t>scheduledLocationRequest</w:t>
            </w:r>
          </w:p>
          <w:p w14:paraId="5821649A" w14:textId="5A0B8187"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E5F9E5B" w14:textId="77777777" w:rsidR="006C6D0E" w:rsidRPr="00073C73" w:rsidRDefault="006C6D0E" w:rsidP="00631989"/>
    <w:p w14:paraId="554ABA23" w14:textId="77777777" w:rsidR="00631989" w:rsidRPr="00073C73" w:rsidRDefault="00631989" w:rsidP="00631989">
      <w:pPr>
        <w:pStyle w:val="4"/>
      </w:pPr>
      <w:bookmarkStart w:id="3202" w:name="_Toc27765423"/>
      <w:bookmarkStart w:id="3203" w:name="_Toc37681126"/>
      <w:bookmarkStart w:id="3204" w:name="_Toc46486698"/>
      <w:bookmarkStart w:id="3205" w:name="_Toc52547043"/>
      <w:bookmarkStart w:id="3206" w:name="_Toc52547573"/>
      <w:bookmarkStart w:id="3207" w:name="_Toc52548103"/>
      <w:bookmarkStart w:id="3208" w:name="_Toc52548633"/>
      <w:bookmarkStart w:id="3209" w:name="_Toc90719879"/>
      <w:r w:rsidRPr="00073C73">
        <w:t>6.5.</w:t>
      </w:r>
      <w:r w:rsidR="007616EE" w:rsidRPr="00073C73">
        <w:t>5</w:t>
      </w:r>
      <w:r w:rsidRPr="00073C73">
        <w:t>.5</w:t>
      </w:r>
      <w:r w:rsidR="007616EE" w:rsidRPr="00073C73">
        <w:tab/>
      </w:r>
      <w:r w:rsidRPr="00073C73">
        <w:t>Sensor Capability Information Request</w:t>
      </w:r>
      <w:bookmarkEnd w:id="3202"/>
      <w:bookmarkEnd w:id="3203"/>
      <w:bookmarkEnd w:id="3204"/>
      <w:bookmarkEnd w:id="3205"/>
      <w:bookmarkEnd w:id="3206"/>
      <w:bookmarkEnd w:id="3207"/>
      <w:bookmarkEnd w:id="3208"/>
      <w:bookmarkEnd w:id="3209"/>
    </w:p>
    <w:p w14:paraId="2ED3A995" w14:textId="77777777" w:rsidR="00631989" w:rsidRPr="00073C73" w:rsidRDefault="007616EE" w:rsidP="00631989">
      <w:pPr>
        <w:pStyle w:val="4"/>
        <w:rPr>
          <w:i/>
        </w:rPr>
      </w:pPr>
      <w:bookmarkStart w:id="3210" w:name="_Toc27765424"/>
      <w:bookmarkStart w:id="3211" w:name="_Toc37681127"/>
      <w:bookmarkStart w:id="3212" w:name="_Toc46486699"/>
      <w:bookmarkStart w:id="3213" w:name="_Toc52547044"/>
      <w:bookmarkStart w:id="3214" w:name="_Toc52547574"/>
      <w:bookmarkStart w:id="3215" w:name="_Toc52548104"/>
      <w:bookmarkStart w:id="3216" w:name="_Toc52548634"/>
      <w:bookmarkStart w:id="3217" w:name="_Toc90719880"/>
      <w:r w:rsidRPr="00073C73">
        <w:rPr>
          <w:i/>
        </w:rPr>
        <w:t>–</w:t>
      </w:r>
      <w:r w:rsidR="00631989" w:rsidRPr="00073C73">
        <w:rPr>
          <w:i/>
        </w:rPr>
        <w:tab/>
        <w:t>Sensor-RequestCapabilities</w:t>
      </w:r>
      <w:bookmarkEnd w:id="3210"/>
      <w:bookmarkEnd w:id="3211"/>
      <w:bookmarkEnd w:id="3212"/>
      <w:bookmarkEnd w:id="3213"/>
      <w:bookmarkEnd w:id="3214"/>
      <w:bookmarkEnd w:id="3215"/>
      <w:bookmarkEnd w:id="3216"/>
      <w:bookmarkEnd w:id="3217"/>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4"/>
      </w:pPr>
      <w:bookmarkStart w:id="3218" w:name="_Toc27765425"/>
      <w:bookmarkStart w:id="3219" w:name="_Toc37681128"/>
      <w:bookmarkStart w:id="3220" w:name="_Toc46486700"/>
      <w:bookmarkStart w:id="3221" w:name="_Toc52547045"/>
      <w:bookmarkStart w:id="3222" w:name="_Toc52547575"/>
      <w:bookmarkStart w:id="3223" w:name="_Toc52548105"/>
      <w:bookmarkStart w:id="3224" w:name="_Toc52548635"/>
      <w:bookmarkStart w:id="3225" w:name="_Toc90719881"/>
      <w:r w:rsidRPr="00073C73">
        <w:t>6.5.</w:t>
      </w:r>
      <w:r w:rsidR="007616EE" w:rsidRPr="00073C73">
        <w:t>5</w:t>
      </w:r>
      <w:r w:rsidRPr="00073C73">
        <w:t>.6</w:t>
      </w:r>
      <w:r w:rsidRPr="00073C73">
        <w:tab/>
        <w:t>Sensor Error Elements</w:t>
      </w:r>
      <w:bookmarkEnd w:id="3218"/>
      <w:bookmarkEnd w:id="3219"/>
      <w:bookmarkEnd w:id="3220"/>
      <w:bookmarkEnd w:id="3221"/>
      <w:bookmarkEnd w:id="3222"/>
      <w:bookmarkEnd w:id="3223"/>
      <w:bookmarkEnd w:id="3224"/>
      <w:bookmarkEnd w:id="3225"/>
    </w:p>
    <w:p w14:paraId="328DC2C0" w14:textId="77777777" w:rsidR="00631989" w:rsidRPr="00073C73" w:rsidRDefault="007616EE" w:rsidP="00631989">
      <w:pPr>
        <w:pStyle w:val="4"/>
        <w:tabs>
          <w:tab w:val="left" w:pos="1560"/>
        </w:tabs>
        <w:ind w:left="0" w:firstLine="0"/>
      </w:pPr>
      <w:bookmarkStart w:id="3226" w:name="_Toc27765426"/>
      <w:bookmarkStart w:id="3227" w:name="_Toc37681129"/>
      <w:bookmarkStart w:id="3228" w:name="_Toc46486701"/>
      <w:bookmarkStart w:id="3229" w:name="_Toc52547046"/>
      <w:bookmarkStart w:id="3230" w:name="_Toc52547576"/>
      <w:bookmarkStart w:id="3231" w:name="_Toc52548106"/>
      <w:bookmarkStart w:id="3232" w:name="_Toc52548636"/>
      <w:bookmarkStart w:id="3233" w:name="_Toc90719882"/>
      <w:r w:rsidRPr="00073C73">
        <w:rPr>
          <w:i/>
        </w:rPr>
        <w:t>–</w:t>
      </w:r>
      <w:r w:rsidR="00631989" w:rsidRPr="00073C73">
        <w:tab/>
      </w:r>
      <w:r w:rsidR="00631989" w:rsidRPr="00073C73">
        <w:rPr>
          <w:i/>
        </w:rPr>
        <w:t>Sensor-Error</w:t>
      </w:r>
      <w:bookmarkEnd w:id="3226"/>
      <w:bookmarkEnd w:id="3227"/>
      <w:bookmarkEnd w:id="3228"/>
      <w:bookmarkEnd w:id="3229"/>
      <w:bookmarkEnd w:id="3230"/>
      <w:bookmarkEnd w:id="3231"/>
      <w:bookmarkEnd w:id="3232"/>
      <w:bookmarkEnd w:id="3233"/>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4"/>
        <w:tabs>
          <w:tab w:val="left" w:pos="1560"/>
        </w:tabs>
        <w:ind w:left="0" w:firstLine="0"/>
      </w:pPr>
      <w:bookmarkStart w:id="3234" w:name="_Toc27765427"/>
      <w:bookmarkStart w:id="3235" w:name="_Toc37681130"/>
      <w:bookmarkStart w:id="3236" w:name="_Toc46486702"/>
      <w:bookmarkStart w:id="3237" w:name="_Toc52547047"/>
      <w:bookmarkStart w:id="3238" w:name="_Toc52547577"/>
      <w:bookmarkStart w:id="3239" w:name="_Toc52548107"/>
      <w:bookmarkStart w:id="3240" w:name="_Toc52548637"/>
      <w:bookmarkStart w:id="3241" w:name="_Toc90719883"/>
      <w:r w:rsidRPr="00073C73">
        <w:rPr>
          <w:i/>
        </w:rPr>
        <w:lastRenderedPageBreak/>
        <w:t>–</w:t>
      </w:r>
      <w:r w:rsidR="00631989" w:rsidRPr="00073C73">
        <w:tab/>
      </w:r>
      <w:r w:rsidR="00631989" w:rsidRPr="00073C73">
        <w:rPr>
          <w:i/>
        </w:rPr>
        <w:t>Sensor-LocationServerErrorCauses</w:t>
      </w:r>
      <w:bookmarkEnd w:id="3234"/>
      <w:bookmarkEnd w:id="3235"/>
      <w:bookmarkEnd w:id="3236"/>
      <w:bookmarkEnd w:id="3237"/>
      <w:bookmarkEnd w:id="3238"/>
      <w:bookmarkEnd w:id="3239"/>
      <w:bookmarkEnd w:id="3240"/>
      <w:bookmarkEnd w:id="3241"/>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4"/>
        <w:tabs>
          <w:tab w:val="left" w:pos="1560"/>
        </w:tabs>
        <w:ind w:left="0" w:firstLine="0"/>
      </w:pPr>
      <w:bookmarkStart w:id="3242" w:name="_Toc27765428"/>
      <w:bookmarkStart w:id="3243" w:name="_Toc37681131"/>
      <w:bookmarkStart w:id="3244" w:name="_Toc46486703"/>
      <w:bookmarkStart w:id="3245" w:name="_Toc52547048"/>
      <w:bookmarkStart w:id="3246" w:name="_Toc52547578"/>
      <w:bookmarkStart w:id="3247" w:name="_Toc52548108"/>
      <w:bookmarkStart w:id="3248" w:name="_Toc52548638"/>
      <w:bookmarkStart w:id="3249" w:name="_Toc90719884"/>
      <w:r w:rsidRPr="00073C73">
        <w:rPr>
          <w:i/>
        </w:rPr>
        <w:t>–</w:t>
      </w:r>
      <w:r w:rsidR="00631989" w:rsidRPr="00073C73">
        <w:tab/>
      </w:r>
      <w:r w:rsidR="00631989" w:rsidRPr="00073C73">
        <w:rPr>
          <w:i/>
        </w:rPr>
        <w:t>Sensor-TargetDeviceErrorCauses</w:t>
      </w:r>
      <w:bookmarkEnd w:id="3242"/>
      <w:bookmarkEnd w:id="3243"/>
      <w:bookmarkEnd w:id="3244"/>
      <w:bookmarkEnd w:id="3245"/>
      <w:bookmarkEnd w:id="3246"/>
      <w:bookmarkEnd w:id="3247"/>
      <w:bookmarkEnd w:id="3248"/>
      <w:bookmarkEnd w:id="3249"/>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4"/>
      </w:pPr>
      <w:bookmarkStart w:id="3250" w:name="_Toc27765429"/>
      <w:bookmarkStart w:id="3251" w:name="_Toc37681132"/>
      <w:bookmarkStart w:id="3252" w:name="_Toc46486704"/>
      <w:bookmarkStart w:id="3253" w:name="_Toc52547049"/>
      <w:bookmarkStart w:id="3254" w:name="_Toc52547579"/>
      <w:bookmarkStart w:id="3255" w:name="_Toc52548109"/>
      <w:bookmarkStart w:id="3256" w:name="_Toc52548639"/>
      <w:bookmarkStart w:id="3257" w:name="_Toc90719885"/>
      <w:r w:rsidRPr="00073C73">
        <w:t>6.5.5.7</w:t>
      </w:r>
      <w:r w:rsidRPr="00073C73">
        <w:tab/>
        <w:t>Sensor Assistance Data</w:t>
      </w:r>
      <w:bookmarkEnd w:id="3250"/>
      <w:bookmarkEnd w:id="3251"/>
      <w:bookmarkEnd w:id="3252"/>
      <w:bookmarkEnd w:id="3253"/>
      <w:bookmarkEnd w:id="3254"/>
      <w:bookmarkEnd w:id="3255"/>
      <w:bookmarkEnd w:id="3256"/>
      <w:bookmarkEnd w:id="3257"/>
    </w:p>
    <w:p w14:paraId="4F58BDDB" w14:textId="77777777" w:rsidR="00C27C1E" w:rsidRPr="00073C73" w:rsidRDefault="00C27C1E" w:rsidP="00C27C1E">
      <w:pPr>
        <w:pStyle w:val="4"/>
      </w:pPr>
      <w:bookmarkStart w:id="3258" w:name="_Toc27765430"/>
      <w:bookmarkStart w:id="3259" w:name="_Toc37681133"/>
      <w:bookmarkStart w:id="3260" w:name="_Toc46486705"/>
      <w:bookmarkStart w:id="3261" w:name="_Toc52547050"/>
      <w:bookmarkStart w:id="3262" w:name="_Toc52547580"/>
      <w:bookmarkStart w:id="3263" w:name="_Toc52548110"/>
      <w:bookmarkStart w:id="3264" w:name="_Toc52548640"/>
      <w:bookmarkStart w:id="3265" w:name="_Toc90719886"/>
      <w:r w:rsidRPr="00073C73">
        <w:t>–</w:t>
      </w:r>
      <w:r w:rsidRPr="00073C73">
        <w:tab/>
      </w:r>
      <w:r w:rsidRPr="00073C73">
        <w:rPr>
          <w:i/>
          <w:noProof/>
        </w:rPr>
        <w:t>Sensor-ProvideAssistanceData</w:t>
      </w:r>
      <w:bookmarkEnd w:id="3258"/>
      <w:bookmarkEnd w:id="3259"/>
      <w:bookmarkEnd w:id="3260"/>
      <w:bookmarkEnd w:id="3261"/>
      <w:bookmarkEnd w:id="3262"/>
      <w:bookmarkEnd w:id="3263"/>
      <w:bookmarkEnd w:id="3264"/>
      <w:bookmarkEnd w:id="3265"/>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4"/>
      </w:pPr>
      <w:bookmarkStart w:id="3266" w:name="_Toc27765431"/>
      <w:bookmarkStart w:id="3267" w:name="_Toc37681134"/>
      <w:bookmarkStart w:id="3268" w:name="_Toc46486706"/>
      <w:bookmarkStart w:id="3269" w:name="_Toc52547051"/>
      <w:bookmarkStart w:id="3270" w:name="_Toc52547581"/>
      <w:bookmarkStart w:id="3271" w:name="_Toc52548111"/>
      <w:bookmarkStart w:id="3272" w:name="_Toc52548641"/>
      <w:bookmarkStart w:id="3273" w:name="_Toc90719887"/>
      <w:r w:rsidRPr="00073C73">
        <w:t>6.5.5.8</w:t>
      </w:r>
      <w:r w:rsidRPr="00073C73">
        <w:tab/>
        <w:t>Sensor Assistance Data Elements</w:t>
      </w:r>
      <w:bookmarkEnd w:id="3266"/>
      <w:bookmarkEnd w:id="3267"/>
      <w:bookmarkEnd w:id="3268"/>
      <w:bookmarkEnd w:id="3269"/>
      <w:bookmarkEnd w:id="3270"/>
      <w:bookmarkEnd w:id="3271"/>
      <w:bookmarkEnd w:id="3272"/>
      <w:bookmarkEnd w:id="3273"/>
    </w:p>
    <w:p w14:paraId="56AA22C0" w14:textId="77777777" w:rsidR="00C27C1E" w:rsidRPr="00073C73" w:rsidRDefault="00C27C1E" w:rsidP="00C27C1E">
      <w:pPr>
        <w:pStyle w:val="4"/>
        <w:rPr>
          <w:i/>
          <w:noProof/>
        </w:rPr>
      </w:pPr>
      <w:bookmarkStart w:id="3274" w:name="_Toc27765432"/>
      <w:bookmarkStart w:id="3275" w:name="_Toc37681135"/>
      <w:bookmarkStart w:id="3276" w:name="_Toc46486707"/>
      <w:bookmarkStart w:id="3277" w:name="_Toc52547052"/>
      <w:bookmarkStart w:id="3278" w:name="_Toc52547582"/>
      <w:bookmarkStart w:id="3279" w:name="_Toc52548112"/>
      <w:bookmarkStart w:id="3280" w:name="_Toc52548642"/>
      <w:bookmarkStart w:id="3281" w:name="_Toc90719888"/>
      <w:r w:rsidRPr="00073C73">
        <w:t>–</w:t>
      </w:r>
      <w:r w:rsidRPr="00073C73">
        <w:tab/>
      </w:r>
      <w:r w:rsidRPr="00073C73">
        <w:rPr>
          <w:i/>
          <w:noProof/>
        </w:rPr>
        <w:t>Sensor-AssistanceDataList</w:t>
      </w:r>
      <w:bookmarkEnd w:id="3274"/>
      <w:bookmarkEnd w:id="3275"/>
      <w:bookmarkEnd w:id="3276"/>
      <w:bookmarkEnd w:id="3277"/>
      <w:bookmarkEnd w:id="3278"/>
      <w:bookmarkEnd w:id="3279"/>
      <w:bookmarkEnd w:id="3280"/>
      <w:bookmarkEnd w:id="3281"/>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lastRenderedPageBreak/>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lastRenderedPageBreak/>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4"/>
      </w:pPr>
      <w:bookmarkStart w:id="3282" w:name="_Toc27765433"/>
      <w:bookmarkStart w:id="3283" w:name="_Toc37681136"/>
      <w:bookmarkStart w:id="3284" w:name="_Toc46486708"/>
      <w:bookmarkStart w:id="3285" w:name="_Toc52547053"/>
      <w:bookmarkStart w:id="3286" w:name="_Toc52547583"/>
      <w:bookmarkStart w:id="3287" w:name="_Toc52548113"/>
      <w:bookmarkStart w:id="3288" w:name="_Toc52548643"/>
      <w:bookmarkStart w:id="3289" w:name="_Toc90719889"/>
      <w:r w:rsidRPr="00073C73">
        <w:t>6.5.5.9</w:t>
      </w:r>
      <w:r w:rsidRPr="00073C73">
        <w:tab/>
        <w:t>Sensor Assistance Data Request</w:t>
      </w:r>
      <w:bookmarkEnd w:id="3282"/>
      <w:bookmarkEnd w:id="3283"/>
      <w:bookmarkEnd w:id="3284"/>
      <w:bookmarkEnd w:id="3285"/>
      <w:bookmarkEnd w:id="3286"/>
      <w:bookmarkEnd w:id="3287"/>
      <w:bookmarkEnd w:id="3288"/>
      <w:bookmarkEnd w:id="3289"/>
    </w:p>
    <w:p w14:paraId="1B2D13DC" w14:textId="77777777" w:rsidR="00C27C1E" w:rsidRPr="00073C73" w:rsidRDefault="00C27C1E" w:rsidP="00C27C1E">
      <w:pPr>
        <w:pStyle w:val="4"/>
      </w:pPr>
      <w:bookmarkStart w:id="3290" w:name="_Toc27765434"/>
      <w:bookmarkStart w:id="3291" w:name="_Toc37681137"/>
      <w:bookmarkStart w:id="3292" w:name="_Toc46486709"/>
      <w:bookmarkStart w:id="3293" w:name="_Toc52547054"/>
      <w:bookmarkStart w:id="3294" w:name="_Toc52547584"/>
      <w:bookmarkStart w:id="3295" w:name="_Toc52548114"/>
      <w:bookmarkStart w:id="3296" w:name="_Toc52548644"/>
      <w:bookmarkStart w:id="3297" w:name="_Toc90719890"/>
      <w:r w:rsidRPr="00073C73">
        <w:t>–</w:t>
      </w:r>
      <w:r w:rsidRPr="00073C73">
        <w:tab/>
      </w:r>
      <w:r w:rsidRPr="00073C73">
        <w:rPr>
          <w:i/>
        </w:rPr>
        <w:t>Sensor-RequestAssistanceData</w:t>
      </w:r>
      <w:bookmarkEnd w:id="3290"/>
      <w:bookmarkEnd w:id="3291"/>
      <w:bookmarkEnd w:id="3292"/>
      <w:bookmarkEnd w:id="3293"/>
      <w:bookmarkEnd w:id="3294"/>
      <w:bookmarkEnd w:id="3295"/>
      <w:bookmarkEnd w:id="3296"/>
      <w:bookmarkEnd w:id="3297"/>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30"/>
        <w:tabs>
          <w:tab w:val="num" w:pos="1134"/>
        </w:tabs>
      </w:pPr>
      <w:bookmarkStart w:id="3298" w:name="_Toc27765435"/>
      <w:bookmarkStart w:id="3299" w:name="_Toc37681138"/>
      <w:bookmarkStart w:id="3300" w:name="_Toc46486710"/>
      <w:bookmarkStart w:id="3301" w:name="_Toc52547055"/>
      <w:bookmarkStart w:id="3302" w:name="_Toc52547585"/>
      <w:bookmarkStart w:id="3303" w:name="_Toc52548115"/>
      <w:bookmarkStart w:id="3304" w:name="_Toc52548645"/>
      <w:bookmarkStart w:id="3305" w:name="_Toc90719891"/>
      <w:r w:rsidRPr="00073C73">
        <w:t>6.5.</w:t>
      </w:r>
      <w:r w:rsidR="007616EE" w:rsidRPr="00073C73">
        <w:t>6</w:t>
      </w:r>
      <w:r w:rsidRPr="00073C73">
        <w:tab/>
        <w:t>WLAN-based Positioning</w:t>
      </w:r>
      <w:bookmarkEnd w:id="3298"/>
      <w:bookmarkEnd w:id="3299"/>
      <w:bookmarkEnd w:id="3300"/>
      <w:bookmarkEnd w:id="3301"/>
      <w:bookmarkEnd w:id="3302"/>
      <w:bookmarkEnd w:id="3303"/>
      <w:bookmarkEnd w:id="3304"/>
      <w:bookmarkEnd w:id="3305"/>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4"/>
      </w:pPr>
      <w:bookmarkStart w:id="3306" w:name="_Toc27765436"/>
      <w:bookmarkStart w:id="3307" w:name="_Toc37681139"/>
      <w:bookmarkStart w:id="3308" w:name="_Toc46486711"/>
      <w:bookmarkStart w:id="3309" w:name="_Toc52547056"/>
      <w:bookmarkStart w:id="3310" w:name="_Toc52547586"/>
      <w:bookmarkStart w:id="3311" w:name="_Toc52548116"/>
      <w:bookmarkStart w:id="3312" w:name="_Toc52548646"/>
      <w:bookmarkStart w:id="3313" w:name="_Toc90719892"/>
      <w:r w:rsidRPr="00073C73">
        <w:lastRenderedPageBreak/>
        <w:t>6.5.</w:t>
      </w:r>
      <w:r w:rsidR="007616EE" w:rsidRPr="00073C73">
        <w:t>6</w:t>
      </w:r>
      <w:r w:rsidRPr="00073C73">
        <w:t>.1</w:t>
      </w:r>
      <w:r w:rsidRPr="00073C73">
        <w:tab/>
        <w:t>WLAN Location Information</w:t>
      </w:r>
      <w:bookmarkEnd w:id="3306"/>
      <w:bookmarkEnd w:id="3307"/>
      <w:bookmarkEnd w:id="3308"/>
      <w:bookmarkEnd w:id="3309"/>
      <w:bookmarkEnd w:id="3310"/>
      <w:bookmarkEnd w:id="3311"/>
      <w:bookmarkEnd w:id="3312"/>
      <w:bookmarkEnd w:id="3313"/>
    </w:p>
    <w:p w14:paraId="4485633F" w14:textId="77777777" w:rsidR="00631989" w:rsidRPr="00073C73" w:rsidRDefault="007616EE" w:rsidP="00631989">
      <w:pPr>
        <w:pStyle w:val="4"/>
        <w:tabs>
          <w:tab w:val="left" w:pos="1560"/>
        </w:tabs>
        <w:ind w:left="0" w:firstLine="0"/>
      </w:pPr>
      <w:bookmarkStart w:id="3314" w:name="_Toc27765437"/>
      <w:bookmarkStart w:id="3315" w:name="_Toc37681140"/>
      <w:bookmarkStart w:id="3316" w:name="_Toc46486712"/>
      <w:bookmarkStart w:id="3317" w:name="_Toc52547057"/>
      <w:bookmarkStart w:id="3318" w:name="_Toc52547587"/>
      <w:bookmarkStart w:id="3319" w:name="_Toc52548117"/>
      <w:bookmarkStart w:id="3320" w:name="_Toc52548647"/>
      <w:bookmarkStart w:id="3321" w:name="_Toc90719893"/>
      <w:r w:rsidRPr="00073C73">
        <w:rPr>
          <w:i/>
        </w:rPr>
        <w:t>–</w:t>
      </w:r>
      <w:r w:rsidR="00631989" w:rsidRPr="00073C73">
        <w:tab/>
      </w:r>
      <w:r w:rsidR="00631989" w:rsidRPr="00073C73">
        <w:rPr>
          <w:i/>
        </w:rPr>
        <w:t>WLAN-ProvideLocationInformation</w:t>
      </w:r>
      <w:bookmarkEnd w:id="3314"/>
      <w:bookmarkEnd w:id="3315"/>
      <w:bookmarkEnd w:id="3316"/>
      <w:bookmarkEnd w:id="3317"/>
      <w:bookmarkEnd w:id="3318"/>
      <w:bookmarkEnd w:id="3319"/>
      <w:bookmarkEnd w:id="3320"/>
      <w:bookmarkEnd w:id="3321"/>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4"/>
      </w:pPr>
      <w:bookmarkStart w:id="3322" w:name="_Toc27765438"/>
      <w:bookmarkStart w:id="3323" w:name="_Toc37681141"/>
      <w:bookmarkStart w:id="3324" w:name="_Toc46486713"/>
      <w:bookmarkStart w:id="3325" w:name="_Toc52547058"/>
      <w:bookmarkStart w:id="3326" w:name="_Toc52547588"/>
      <w:bookmarkStart w:id="3327" w:name="_Toc52548118"/>
      <w:bookmarkStart w:id="3328" w:name="_Toc52548648"/>
      <w:bookmarkStart w:id="3329" w:name="_Toc90719894"/>
      <w:r w:rsidRPr="00073C73">
        <w:t>6.5.</w:t>
      </w:r>
      <w:r w:rsidR="00EA0B93" w:rsidRPr="00073C73">
        <w:t>6</w:t>
      </w:r>
      <w:r w:rsidRPr="00073C73">
        <w:t>.2</w:t>
      </w:r>
      <w:r w:rsidRPr="00073C73">
        <w:tab/>
        <w:t>WLAN Location Information Elements</w:t>
      </w:r>
      <w:bookmarkEnd w:id="3322"/>
      <w:bookmarkEnd w:id="3323"/>
      <w:bookmarkEnd w:id="3324"/>
      <w:bookmarkEnd w:id="3325"/>
      <w:bookmarkEnd w:id="3326"/>
      <w:bookmarkEnd w:id="3327"/>
      <w:bookmarkEnd w:id="3328"/>
      <w:bookmarkEnd w:id="3329"/>
    </w:p>
    <w:p w14:paraId="7C8B045A" w14:textId="77777777" w:rsidR="00631989" w:rsidRPr="00073C73" w:rsidRDefault="007616EE" w:rsidP="00631989">
      <w:pPr>
        <w:pStyle w:val="4"/>
        <w:rPr>
          <w:i/>
        </w:rPr>
      </w:pPr>
      <w:bookmarkStart w:id="3330" w:name="_Toc27765439"/>
      <w:bookmarkStart w:id="3331" w:name="_Toc37681142"/>
      <w:bookmarkStart w:id="3332" w:name="_Toc46486714"/>
      <w:bookmarkStart w:id="3333" w:name="_Toc52547059"/>
      <w:bookmarkStart w:id="3334" w:name="_Toc52547589"/>
      <w:bookmarkStart w:id="3335" w:name="_Toc52548119"/>
      <w:bookmarkStart w:id="3336" w:name="_Toc52548649"/>
      <w:bookmarkStart w:id="3337" w:name="_Toc90719895"/>
      <w:r w:rsidRPr="00073C73">
        <w:rPr>
          <w:i/>
        </w:rPr>
        <w:t>–</w:t>
      </w:r>
      <w:r w:rsidR="00631989" w:rsidRPr="00073C73">
        <w:tab/>
      </w:r>
      <w:r w:rsidR="00631989" w:rsidRPr="00073C73">
        <w:rPr>
          <w:i/>
        </w:rPr>
        <w:t>WLAN-</w:t>
      </w:r>
      <w:r w:rsidR="00C16D06" w:rsidRPr="00073C73">
        <w:rPr>
          <w:i/>
        </w:rPr>
        <w:t>MeasurementInformation</w:t>
      </w:r>
      <w:bookmarkEnd w:id="3330"/>
      <w:bookmarkEnd w:id="3331"/>
      <w:bookmarkEnd w:id="3332"/>
      <w:bookmarkEnd w:id="3333"/>
      <w:bookmarkEnd w:id="3334"/>
      <w:bookmarkEnd w:id="3335"/>
      <w:bookmarkEnd w:id="3336"/>
      <w:bookmarkEnd w:id="3337"/>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lastRenderedPageBreak/>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4"/>
      </w:pPr>
      <w:bookmarkStart w:id="3338" w:name="_Toc27765440"/>
      <w:bookmarkStart w:id="3339" w:name="_Toc37681143"/>
      <w:bookmarkStart w:id="3340" w:name="_Toc46486715"/>
      <w:bookmarkStart w:id="3341" w:name="_Toc52547060"/>
      <w:bookmarkStart w:id="3342" w:name="_Toc52547590"/>
      <w:bookmarkStart w:id="3343" w:name="_Toc52548120"/>
      <w:bookmarkStart w:id="3344" w:name="_Toc52548650"/>
      <w:bookmarkStart w:id="3345" w:name="_Toc90719896"/>
      <w:r w:rsidRPr="00073C73">
        <w:t>6.5.</w:t>
      </w:r>
      <w:r w:rsidR="00EA0B93" w:rsidRPr="00073C73">
        <w:t>6</w:t>
      </w:r>
      <w:r w:rsidRPr="00073C73">
        <w:t>.3</w:t>
      </w:r>
      <w:r w:rsidRPr="00073C73">
        <w:tab/>
        <w:t>WLAN Location Information Request</w:t>
      </w:r>
      <w:bookmarkEnd w:id="3338"/>
      <w:bookmarkEnd w:id="3339"/>
      <w:bookmarkEnd w:id="3340"/>
      <w:bookmarkEnd w:id="3341"/>
      <w:bookmarkEnd w:id="3342"/>
      <w:bookmarkEnd w:id="3343"/>
      <w:bookmarkEnd w:id="3344"/>
      <w:bookmarkEnd w:id="3345"/>
    </w:p>
    <w:p w14:paraId="55F8995A" w14:textId="77777777" w:rsidR="00631989" w:rsidRPr="00073C73" w:rsidRDefault="007616EE" w:rsidP="00631989">
      <w:pPr>
        <w:pStyle w:val="4"/>
        <w:tabs>
          <w:tab w:val="left" w:pos="1560"/>
        </w:tabs>
        <w:ind w:left="0" w:firstLine="0"/>
      </w:pPr>
      <w:bookmarkStart w:id="3346" w:name="_Toc27765441"/>
      <w:bookmarkStart w:id="3347" w:name="_Toc37681144"/>
      <w:bookmarkStart w:id="3348" w:name="_Toc46486716"/>
      <w:bookmarkStart w:id="3349" w:name="_Toc52547061"/>
      <w:bookmarkStart w:id="3350" w:name="_Toc52547591"/>
      <w:bookmarkStart w:id="3351" w:name="_Toc52548121"/>
      <w:bookmarkStart w:id="3352" w:name="_Toc52548651"/>
      <w:bookmarkStart w:id="3353" w:name="_Toc90719897"/>
      <w:r w:rsidRPr="00073C73">
        <w:rPr>
          <w:i/>
        </w:rPr>
        <w:t>–</w:t>
      </w:r>
      <w:r w:rsidR="00631989" w:rsidRPr="00073C73">
        <w:tab/>
      </w:r>
      <w:r w:rsidR="00631989" w:rsidRPr="00073C73">
        <w:rPr>
          <w:i/>
        </w:rPr>
        <w:t>WLAN-RequestLocationInformation</w:t>
      </w:r>
      <w:bookmarkEnd w:id="3346"/>
      <w:bookmarkEnd w:id="3347"/>
      <w:bookmarkEnd w:id="3348"/>
      <w:bookmarkEnd w:id="3349"/>
      <w:bookmarkEnd w:id="3350"/>
      <w:bookmarkEnd w:id="3351"/>
      <w:bookmarkEnd w:id="3352"/>
      <w:bookmarkEnd w:id="3353"/>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4"/>
      </w:pPr>
      <w:bookmarkStart w:id="3354" w:name="_Toc27765442"/>
      <w:bookmarkStart w:id="3355" w:name="_Toc37681145"/>
      <w:bookmarkStart w:id="3356" w:name="_Toc46486717"/>
      <w:bookmarkStart w:id="3357" w:name="_Toc52547062"/>
      <w:bookmarkStart w:id="3358" w:name="_Toc52547592"/>
      <w:bookmarkStart w:id="3359" w:name="_Toc52548122"/>
      <w:bookmarkStart w:id="3360" w:name="_Toc52548652"/>
      <w:bookmarkStart w:id="3361" w:name="_Toc90719898"/>
      <w:r w:rsidRPr="00073C73">
        <w:lastRenderedPageBreak/>
        <w:t>6.5.</w:t>
      </w:r>
      <w:r w:rsidR="00EA0B93" w:rsidRPr="00073C73">
        <w:t>6</w:t>
      </w:r>
      <w:r w:rsidRPr="00073C73">
        <w:t>.4</w:t>
      </w:r>
      <w:r w:rsidRPr="00073C73">
        <w:tab/>
        <w:t>WLAN Capability Information</w:t>
      </w:r>
      <w:bookmarkEnd w:id="3354"/>
      <w:bookmarkEnd w:id="3355"/>
      <w:bookmarkEnd w:id="3356"/>
      <w:bookmarkEnd w:id="3357"/>
      <w:bookmarkEnd w:id="3358"/>
      <w:bookmarkEnd w:id="3359"/>
      <w:bookmarkEnd w:id="3360"/>
      <w:bookmarkEnd w:id="3361"/>
    </w:p>
    <w:p w14:paraId="2DA44440" w14:textId="77777777" w:rsidR="00631989" w:rsidRPr="00073C73" w:rsidRDefault="007616EE" w:rsidP="00631989">
      <w:pPr>
        <w:pStyle w:val="4"/>
        <w:tabs>
          <w:tab w:val="left" w:pos="1560"/>
        </w:tabs>
        <w:ind w:left="0" w:firstLine="0"/>
      </w:pPr>
      <w:bookmarkStart w:id="3362" w:name="_Toc27765443"/>
      <w:bookmarkStart w:id="3363" w:name="_Toc37681146"/>
      <w:bookmarkStart w:id="3364" w:name="_Toc46486718"/>
      <w:bookmarkStart w:id="3365" w:name="_Toc52547063"/>
      <w:bookmarkStart w:id="3366" w:name="_Toc52547593"/>
      <w:bookmarkStart w:id="3367" w:name="_Toc52548123"/>
      <w:bookmarkStart w:id="3368" w:name="_Toc52548653"/>
      <w:bookmarkStart w:id="3369" w:name="_Toc90719899"/>
      <w:r w:rsidRPr="00073C73">
        <w:rPr>
          <w:i/>
        </w:rPr>
        <w:t>–</w:t>
      </w:r>
      <w:r w:rsidR="00631989" w:rsidRPr="00073C73">
        <w:tab/>
      </w:r>
      <w:r w:rsidR="00631989" w:rsidRPr="00073C73">
        <w:rPr>
          <w:i/>
        </w:rPr>
        <w:t>WLAN-ProvideCapabilities</w:t>
      </w:r>
      <w:bookmarkEnd w:id="3362"/>
      <w:bookmarkEnd w:id="3363"/>
      <w:bookmarkEnd w:id="3364"/>
      <w:bookmarkEnd w:id="3365"/>
      <w:bookmarkEnd w:id="3366"/>
      <w:bookmarkEnd w:id="3367"/>
      <w:bookmarkEnd w:id="3368"/>
      <w:bookmarkEnd w:id="3369"/>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750947" w14:textId="38A6B22B" w:rsidR="009E725D" w:rsidRDefault="00C27C1E" w:rsidP="009E725D">
      <w:pPr>
        <w:pStyle w:val="PL"/>
        <w:shd w:val="clear" w:color="auto" w:fill="E6E6E6"/>
        <w:rPr>
          <w:snapToGrid w:val="0"/>
        </w:rPr>
      </w:pPr>
      <w:r w:rsidRPr="00073C73">
        <w:rPr>
          <w:snapToGrid w:val="0"/>
        </w:rPr>
        <w:tab/>
        <w:t>]]</w:t>
      </w:r>
      <w:r w:rsidR="009E725D">
        <w:rPr>
          <w:snapToGrid w:val="0"/>
        </w:rPr>
        <w:t>,</w:t>
      </w:r>
    </w:p>
    <w:p w14:paraId="33F1E1CE" w14:textId="77777777" w:rsidR="009E725D" w:rsidRDefault="009E725D" w:rsidP="009E725D">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61705CB9"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2EA20A96" w14:textId="77777777" w:rsidR="009E725D" w:rsidRPr="00E9740D" w:rsidRDefault="009E725D" w:rsidP="009E725D">
      <w:pPr>
        <w:pStyle w:val="PL"/>
        <w:shd w:val="clear" w:color="auto" w:fill="E6E6E6"/>
        <w:rPr>
          <w:snapToGrid w:val="0"/>
        </w:rPr>
      </w:pP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97CED1E" w14:textId="77777777" w:rsidR="009E725D" w:rsidRPr="00E9740D" w:rsidRDefault="009E725D" w:rsidP="009E725D">
      <w:pPr>
        <w:pStyle w:val="PL"/>
        <w:shd w:val="clear" w:color="auto" w:fill="E6E6E6"/>
      </w:pP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68A15C75" w14:textId="77777777" w:rsidR="009E725D" w:rsidRPr="00E9740D" w:rsidRDefault="009E725D" w:rsidP="009E725D">
      <w:pPr>
        <w:pStyle w:val="PL"/>
        <w:shd w:val="clear" w:color="auto" w:fill="E6E6E6"/>
      </w:pPr>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-Bitmap</w:t>
      </w:r>
    </w:p>
    <w:p w14:paraId="1164D610" w14:textId="77777777" w:rsidR="009E725D" w:rsidRPr="00E9740D" w:rsidRDefault="009E725D" w:rsidP="009E725D">
      <w:pPr>
        <w:pStyle w:val="PL"/>
        <w:shd w:val="clear" w:color="auto" w:fill="E6E6E6"/>
      </w:pPr>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p>
    <w:p w14:paraId="6474EA51" w14:textId="77777777" w:rsidR="009E725D" w:rsidRPr="00E9740D" w:rsidRDefault="009E725D" w:rsidP="009E725D">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44E22B4" w14:textId="77777777" w:rsidR="009E725D" w:rsidRDefault="009E725D" w:rsidP="009E725D">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74964833" w14:textId="77777777" w:rsidR="009E725D" w:rsidRDefault="009E725D" w:rsidP="009E725D">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445CD3A0"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82F67C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D409E6E" w14:textId="0DAD4883" w:rsidR="00EA0B93" w:rsidRPr="00073C73" w:rsidRDefault="009E725D" w:rsidP="009E725D">
      <w:pPr>
        <w:pStyle w:val="PL"/>
        <w:shd w:val="clear" w:color="auto" w:fill="E6E6E6"/>
        <w:rPr>
          <w:snapToGrid w:val="0"/>
        </w:rPr>
      </w:pPr>
      <w:r>
        <w:rPr>
          <w:snapToGrid w:val="0"/>
        </w:rPr>
        <w:tab/>
        <w:t>]]</w:t>
      </w:r>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lastRenderedPageBreak/>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9E725D" w:rsidRPr="00073C73" w14:paraId="14904622" w14:textId="77777777" w:rsidTr="008E1379">
        <w:trPr>
          <w:cantSplit/>
        </w:trPr>
        <w:tc>
          <w:tcPr>
            <w:tcW w:w="10065" w:type="dxa"/>
          </w:tcPr>
          <w:p w14:paraId="42506D49" w14:textId="7777352B" w:rsidR="009E725D" w:rsidRPr="00E529B7" w:rsidRDefault="009E725D" w:rsidP="00E529B7">
            <w:pPr>
              <w:pStyle w:val="TAL"/>
              <w:rPr>
                <w:b/>
                <w:bCs/>
                <w:i/>
                <w:iCs/>
              </w:rPr>
            </w:pPr>
            <w:r w:rsidRPr="00E529B7">
              <w:rPr>
                <w:b/>
                <w:bCs/>
                <w:i/>
                <w:iCs/>
              </w:rPr>
              <w:t>scheduledLocationRequest</w:t>
            </w:r>
          </w:p>
          <w:p w14:paraId="1B4A8300" w14:textId="227D4F5B" w:rsidR="009E725D" w:rsidRPr="00073C73" w:rsidRDefault="009E725D" w:rsidP="00E529B7">
            <w:pPr>
              <w:pStyle w:val="TAL"/>
              <w:rPr>
                <w:snapToGrid w:val="0"/>
              </w:rPr>
            </w:pPr>
            <w:r>
              <w:t xml:space="preserve">This field, if present, specifies the positioning modes for which the target device supports scheduled location requests – i.e., </w:t>
            </w:r>
            <w:r w:rsidRPr="00EE3E33">
              <w:t>supports the IE</w:t>
            </w:r>
            <w:r w:rsidRPr="00E529B7">
              <w:rPr>
                <w:i/>
                <w:iCs/>
              </w:rPr>
              <w:t xml:space="preserve"> ScheduledLocationRequest</w:t>
            </w:r>
            <w:r w:rsidRPr="00EE3E33">
              <w:t xml:space="preserve"> in IE </w:t>
            </w:r>
            <w:r w:rsidRPr="00E529B7">
              <w:rPr>
                <w:i/>
                <w:iCs/>
              </w:rPr>
              <w:t>CommonIEsRequestLocationInformation</w:t>
            </w:r>
            <w:r>
              <w:t xml:space="preserve"> –</w:t>
            </w:r>
            <w:r>
              <w:rPr>
                <w:snapToGrid w:val="0"/>
              </w:rPr>
              <w:t xml:space="preserve"> and the time base(s) supported for the scheduled location time for each positioning mode</w:t>
            </w:r>
            <w:r w:rsidRPr="00BA322F">
              <w:rPr>
                <w:snapToGrid w:val="0"/>
              </w:rPr>
              <w:t>.</w:t>
            </w:r>
            <w:r>
              <w:rPr>
                <w:snapToGrid w:val="0"/>
              </w:rPr>
              <w:t xml:space="preserve"> If this field is absent, the target device does not support </w:t>
            </w:r>
            <w:r w:rsidRPr="002F729D">
              <w:rPr>
                <w:snapToGrid w:val="0"/>
              </w:rPr>
              <w:t>scheduled location requests</w:t>
            </w:r>
            <w:r>
              <w:rPr>
                <w:snapToGrid w:val="0"/>
              </w:rPr>
              <w:t>.</w:t>
            </w:r>
          </w:p>
        </w:tc>
      </w:tr>
    </w:tbl>
    <w:p w14:paraId="7F02A1F5" w14:textId="77777777" w:rsidR="006C6D0E" w:rsidRPr="00073C73" w:rsidRDefault="006C6D0E" w:rsidP="00EA0B93"/>
    <w:p w14:paraId="230C33FC" w14:textId="77777777" w:rsidR="00631989" w:rsidRPr="00073C73" w:rsidRDefault="00631989" w:rsidP="00631989">
      <w:pPr>
        <w:pStyle w:val="4"/>
      </w:pPr>
      <w:bookmarkStart w:id="3370" w:name="_Toc27765444"/>
      <w:bookmarkStart w:id="3371" w:name="_Toc37681147"/>
      <w:bookmarkStart w:id="3372" w:name="_Toc46486719"/>
      <w:bookmarkStart w:id="3373" w:name="_Toc52547064"/>
      <w:bookmarkStart w:id="3374" w:name="_Toc52547594"/>
      <w:bookmarkStart w:id="3375" w:name="_Toc52548124"/>
      <w:bookmarkStart w:id="3376" w:name="_Toc52548654"/>
      <w:bookmarkStart w:id="3377" w:name="_Toc90719900"/>
      <w:r w:rsidRPr="00073C73">
        <w:t>6.5.</w:t>
      </w:r>
      <w:r w:rsidR="00EA0B93" w:rsidRPr="00073C73">
        <w:t>6</w:t>
      </w:r>
      <w:r w:rsidRPr="00073C73">
        <w:t>.5</w:t>
      </w:r>
      <w:r w:rsidRPr="00073C73">
        <w:tab/>
        <w:t>WLAN Capability Information Request</w:t>
      </w:r>
      <w:bookmarkEnd w:id="3370"/>
      <w:bookmarkEnd w:id="3371"/>
      <w:bookmarkEnd w:id="3372"/>
      <w:bookmarkEnd w:id="3373"/>
      <w:bookmarkEnd w:id="3374"/>
      <w:bookmarkEnd w:id="3375"/>
      <w:bookmarkEnd w:id="3376"/>
      <w:bookmarkEnd w:id="3377"/>
    </w:p>
    <w:p w14:paraId="26330751" w14:textId="77777777" w:rsidR="00631989" w:rsidRPr="00073C73" w:rsidRDefault="007616EE" w:rsidP="00631989">
      <w:pPr>
        <w:pStyle w:val="4"/>
        <w:tabs>
          <w:tab w:val="left" w:pos="1560"/>
        </w:tabs>
        <w:ind w:left="0" w:firstLine="0"/>
      </w:pPr>
      <w:bookmarkStart w:id="3378" w:name="_Toc27765445"/>
      <w:bookmarkStart w:id="3379" w:name="_Toc37681148"/>
      <w:bookmarkStart w:id="3380" w:name="_Toc46486720"/>
      <w:bookmarkStart w:id="3381" w:name="_Toc52547065"/>
      <w:bookmarkStart w:id="3382" w:name="_Toc52547595"/>
      <w:bookmarkStart w:id="3383" w:name="_Toc52548125"/>
      <w:bookmarkStart w:id="3384" w:name="_Toc52548655"/>
      <w:bookmarkStart w:id="3385" w:name="_Toc90719901"/>
      <w:r w:rsidRPr="00073C73">
        <w:rPr>
          <w:i/>
        </w:rPr>
        <w:t>–</w:t>
      </w:r>
      <w:r w:rsidR="00631989" w:rsidRPr="00073C73">
        <w:tab/>
      </w:r>
      <w:r w:rsidR="00631989" w:rsidRPr="00073C73">
        <w:rPr>
          <w:i/>
        </w:rPr>
        <w:t>WLAN-RequestCapabilities</w:t>
      </w:r>
      <w:bookmarkEnd w:id="3378"/>
      <w:bookmarkEnd w:id="3379"/>
      <w:bookmarkEnd w:id="3380"/>
      <w:bookmarkEnd w:id="3381"/>
      <w:bookmarkEnd w:id="3382"/>
      <w:bookmarkEnd w:id="3383"/>
      <w:bookmarkEnd w:id="3384"/>
      <w:bookmarkEnd w:id="3385"/>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4"/>
        <w:tabs>
          <w:tab w:val="left" w:pos="1560"/>
        </w:tabs>
        <w:ind w:left="0" w:firstLine="0"/>
        <w:rPr>
          <w:rFonts w:ascii="Times New Roman" w:hAnsi="Times New Roman"/>
        </w:rPr>
      </w:pPr>
      <w:bookmarkStart w:id="3386" w:name="_Toc27765446"/>
      <w:bookmarkStart w:id="3387" w:name="_Toc37681149"/>
      <w:bookmarkStart w:id="3388" w:name="_Toc46486721"/>
      <w:bookmarkStart w:id="3389" w:name="_Toc52547066"/>
      <w:bookmarkStart w:id="3390" w:name="_Toc52547596"/>
      <w:bookmarkStart w:id="3391" w:name="_Toc52548126"/>
      <w:bookmarkStart w:id="3392" w:name="_Toc52548656"/>
      <w:bookmarkStart w:id="3393" w:name="_Toc90719902"/>
      <w:r w:rsidRPr="00073C73">
        <w:t>6.5.</w:t>
      </w:r>
      <w:r w:rsidR="00EA0B93" w:rsidRPr="00073C73">
        <w:t>6</w:t>
      </w:r>
      <w:r w:rsidRPr="00073C73">
        <w:t>.6</w:t>
      </w:r>
      <w:r w:rsidRPr="00073C73">
        <w:tab/>
        <w:t>WLAN Error Elements</w:t>
      </w:r>
      <w:bookmarkEnd w:id="3386"/>
      <w:bookmarkEnd w:id="3387"/>
      <w:bookmarkEnd w:id="3388"/>
      <w:bookmarkEnd w:id="3389"/>
      <w:bookmarkEnd w:id="3390"/>
      <w:bookmarkEnd w:id="3391"/>
      <w:bookmarkEnd w:id="3392"/>
      <w:bookmarkEnd w:id="3393"/>
    </w:p>
    <w:p w14:paraId="23F2D6EE" w14:textId="77777777" w:rsidR="00631989" w:rsidRPr="00073C73" w:rsidRDefault="007616EE" w:rsidP="00631989">
      <w:pPr>
        <w:pStyle w:val="4"/>
        <w:tabs>
          <w:tab w:val="left" w:pos="1560"/>
        </w:tabs>
        <w:ind w:left="0" w:firstLine="0"/>
      </w:pPr>
      <w:bookmarkStart w:id="3394" w:name="_Toc27765447"/>
      <w:bookmarkStart w:id="3395" w:name="_Toc37681150"/>
      <w:bookmarkStart w:id="3396" w:name="_Toc46486722"/>
      <w:bookmarkStart w:id="3397" w:name="_Toc52547067"/>
      <w:bookmarkStart w:id="3398" w:name="_Toc52547597"/>
      <w:bookmarkStart w:id="3399" w:name="_Toc52548127"/>
      <w:bookmarkStart w:id="3400" w:name="_Toc52548657"/>
      <w:bookmarkStart w:id="3401" w:name="_Toc90719903"/>
      <w:r w:rsidRPr="00073C73">
        <w:rPr>
          <w:i/>
        </w:rPr>
        <w:t>–</w:t>
      </w:r>
      <w:r w:rsidR="00631989" w:rsidRPr="00073C73">
        <w:tab/>
      </w:r>
      <w:r w:rsidR="00631989" w:rsidRPr="00073C73">
        <w:rPr>
          <w:i/>
        </w:rPr>
        <w:t>WLAN-Error</w:t>
      </w:r>
      <w:bookmarkEnd w:id="3394"/>
      <w:bookmarkEnd w:id="3395"/>
      <w:bookmarkEnd w:id="3396"/>
      <w:bookmarkEnd w:id="3397"/>
      <w:bookmarkEnd w:id="3398"/>
      <w:bookmarkEnd w:id="3399"/>
      <w:bookmarkEnd w:id="3400"/>
      <w:bookmarkEnd w:id="3401"/>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lastRenderedPageBreak/>
        <w:t>-- ASN1STOP</w:t>
      </w:r>
    </w:p>
    <w:p w14:paraId="6AB9FF2B" w14:textId="77777777" w:rsidR="00631989" w:rsidRPr="00073C73" w:rsidRDefault="00631989" w:rsidP="00631989"/>
    <w:p w14:paraId="7C7F1412" w14:textId="77777777" w:rsidR="00631989" w:rsidRPr="00073C73" w:rsidRDefault="007616EE" w:rsidP="00631989">
      <w:pPr>
        <w:pStyle w:val="4"/>
        <w:tabs>
          <w:tab w:val="left" w:pos="1560"/>
        </w:tabs>
        <w:ind w:left="0" w:firstLine="0"/>
      </w:pPr>
      <w:bookmarkStart w:id="3402" w:name="_Toc27765448"/>
      <w:bookmarkStart w:id="3403" w:name="_Toc37681151"/>
      <w:bookmarkStart w:id="3404" w:name="_Toc46486723"/>
      <w:bookmarkStart w:id="3405" w:name="_Toc52547068"/>
      <w:bookmarkStart w:id="3406" w:name="_Toc52547598"/>
      <w:bookmarkStart w:id="3407" w:name="_Toc52548128"/>
      <w:bookmarkStart w:id="3408" w:name="_Toc52548658"/>
      <w:bookmarkStart w:id="3409" w:name="_Toc90719904"/>
      <w:r w:rsidRPr="00073C73">
        <w:rPr>
          <w:i/>
        </w:rPr>
        <w:t>–</w:t>
      </w:r>
      <w:r w:rsidR="00631989" w:rsidRPr="00073C73">
        <w:tab/>
      </w:r>
      <w:r w:rsidR="00631989" w:rsidRPr="00073C73">
        <w:rPr>
          <w:i/>
        </w:rPr>
        <w:t>WLAN-LocationServerErrorCauses</w:t>
      </w:r>
      <w:bookmarkEnd w:id="3402"/>
      <w:bookmarkEnd w:id="3403"/>
      <w:bookmarkEnd w:id="3404"/>
      <w:bookmarkEnd w:id="3405"/>
      <w:bookmarkEnd w:id="3406"/>
      <w:bookmarkEnd w:id="3407"/>
      <w:bookmarkEnd w:id="3408"/>
      <w:bookmarkEnd w:id="3409"/>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4"/>
        <w:tabs>
          <w:tab w:val="left" w:pos="1560"/>
        </w:tabs>
        <w:ind w:left="0" w:firstLine="0"/>
      </w:pPr>
      <w:bookmarkStart w:id="3410" w:name="_Toc27765449"/>
      <w:bookmarkStart w:id="3411" w:name="_Toc37681152"/>
      <w:bookmarkStart w:id="3412" w:name="_Toc46486724"/>
      <w:bookmarkStart w:id="3413" w:name="_Toc52547069"/>
      <w:bookmarkStart w:id="3414" w:name="_Toc52547599"/>
      <w:bookmarkStart w:id="3415" w:name="_Toc52548129"/>
      <w:bookmarkStart w:id="3416" w:name="_Toc52548659"/>
      <w:bookmarkStart w:id="3417" w:name="_Toc90719905"/>
      <w:r w:rsidRPr="00073C73">
        <w:rPr>
          <w:i/>
        </w:rPr>
        <w:t>–</w:t>
      </w:r>
      <w:r w:rsidR="00631989" w:rsidRPr="00073C73">
        <w:tab/>
      </w:r>
      <w:r w:rsidR="00631989" w:rsidRPr="00073C73">
        <w:rPr>
          <w:i/>
        </w:rPr>
        <w:t>WLAN-TargetDeviceErrorCauses</w:t>
      </w:r>
      <w:bookmarkEnd w:id="3410"/>
      <w:bookmarkEnd w:id="3411"/>
      <w:bookmarkEnd w:id="3412"/>
      <w:bookmarkEnd w:id="3413"/>
      <w:bookmarkEnd w:id="3414"/>
      <w:bookmarkEnd w:id="3415"/>
      <w:bookmarkEnd w:id="3416"/>
      <w:bookmarkEnd w:id="3417"/>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lastRenderedPageBreak/>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lastRenderedPageBreak/>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lastRenderedPageBreak/>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30"/>
        <w:tabs>
          <w:tab w:val="num" w:pos="1134"/>
        </w:tabs>
      </w:pPr>
      <w:bookmarkStart w:id="3418" w:name="_Toc27765450"/>
      <w:bookmarkStart w:id="3419" w:name="_Toc37681153"/>
      <w:bookmarkStart w:id="3420" w:name="_Toc46486725"/>
      <w:bookmarkStart w:id="3421" w:name="_Toc52547070"/>
      <w:bookmarkStart w:id="3422" w:name="_Toc52547600"/>
      <w:bookmarkStart w:id="3423" w:name="_Toc52548130"/>
      <w:bookmarkStart w:id="3424" w:name="_Toc52548660"/>
      <w:bookmarkStart w:id="3425" w:name="_Toc90719906"/>
      <w:r w:rsidRPr="00073C73">
        <w:lastRenderedPageBreak/>
        <w:t>6.5.</w:t>
      </w:r>
      <w:r w:rsidR="00EA0B93" w:rsidRPr="00073C73">
        <w:t>7</w:t>
      </w:r>
      <w:r w:rsidRPr="00073C73">
        <w:tab/>
        <w:t>Bluetooth-based Positioning</w:t>
      </w:r>
      <w:bookmarkEnd w:id="3418"/>
      <w:bookmarkEnd w:id="3419"/>
      <w:bookmarkEnd w:id="3420"/>
      <w:bookmarkEnd w:id="3421"/>
      <w:bookmarkEnd w:id="3422"/>
      <w:bookmarkEnd w:id="3423"/>
      <w:bookmarkEnd w:id="3424"/>
      <w:bookmarkEnd w:id="3425"/>
    </w:p>
    <w:p w14:paraId="4CEE65E6" w14:textId="77777777" w:rsidR="00631989" w:rsidRPr="00073C73" w:rsidRDefault="00631989" w:rsidP="00631989">
      <w:pPr>
        <w:pStyle w:val="4"/>
      </w:pPr>
      <w:bookmarkStart w:id="3426" w:name="_Toc27765451"/>
      <w:bookmarkStart w:id="3427" w:name="_Toc37681154"/>
      <w:bookmarkStart w:id="3428" w:name="_Toc46486726"/>
      <w:bookmarkStart w:id="3429" w:name="_Toc52547071"/>
      <w:bookmarkStart w:id="3430" w:name="_Toc52547601"/>
      <w:bookmarkStart w:id="3431" w:name="_Toc52548131"/>
      <w:bookmarkStart w:id="3432" w:name="_Toc52548661"/>
      <w:bookmarkStart w:id="3433" w:name="_Toc90719907"/>
      <w:r w:rsidRPr="00073C73">
        <w:t>6.5.</w:t>
      </w:r>
      <w:r w:rsidR="00EA0B93" w:rsidRPr="00073C73">
        <w:t>7</w:t>
      </w:r>
      <w:r w:rsidRPr="00073C73">
        <w:t>.1</w:t>
      </w:r>
      <w:r w:rsidRPr="00073C73">
        <w:tab/>
        <w:t>Bluetooth Location Information</w:t>
      </w:r>
      <w:bookmarkEnd w:id="3426"/>
      <w:bookmarkEnd w:id="3427"/>
      <w:bookmarkEnd w:id="3428"/>
      <w:bookmarkEnd w:id="3429"/>
      <w:bookmarkEnd w:id="3430"/>
      <w:bookmarkEnd w:id="3431"/>
      <w:bookmarkEnd w:id="3432"/>
      <w:bookmarkEnd w:id="3433"/>
    </w:p>
    <w:p w14:paraId="70C812BA" w14:textId="77777777" w:rsidR="00631989" w:rsidRPr="00073C73" w:rsidRDefault="007616EE" w:rsidP="00631989">
      <w:pPr>
        <w:pStyle w:val="4"/>
        <w:tabs>
          <w:tab w:val="left" w:pos="1560"/>
        </w:tabs>
        <w:ind w:left="0" w:firstLine="0"/>
      </w:pPr>
      <w:bookmarkStart w:id="3434" w:name="_Toc27765452"/>
      <w:bookmarkStart w:id="3435" w:name="_Toc37681155"/>
      <w:bookmarkStart w:id="3436" w:name="_Toc46486727"/>
      <w:bookmarkStart w:id="3437" w:name="_Toc52547072"/>
      <w:bookmarkStart w:id="3438" w:name="_Toc52547602"/>
      <w:bookmarkStart w:id="3439" w:name="_Toc52548132"/>
      <w:bookmarkStart w:id="3440" w:name="_Toc52548662"/>
      <w:bookmarkStart w:id="3441" w:name="_Toc90719908"/>
      <w:r w:rsidRPr="00073C73">
        <w:rPr>
          <w:i/>
        </w:rPr>
        <w:t>–</w:t>
      </w:r>
      <w:r w:rsidR="00631989" w:rsidRPr="00073C73">
        <w:tab/>
      </w:r>
      <w:r w:rsidR="00631989" w:rsidRPr="00073C73">
        <w:rPr>
          <w:i/>
        </w:rPr>
        <w:t>BT-ProvideLocationInformation</w:t>
      </w:r>
      <w:bookmarkEnd w:id="3434"/>
      <w:bookmarkEnd w:id="3435"/>
      <w:bookmarkEnd w:id="3436"/>
      <w:bookmarkEnd w:id="3437"/>
      <w:bookmarkEnd w:id="3438"/>
      <w:bookmarkEnd w:id="3439"/>
      <w:bookmarkEnd w:id="3440"/>
      <w:bookmarkEnd w:id="3441"/>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4"/>
      </w:pPr>
      <w:bookmarkStart w:id="3442" w:name="_Toc27765453"/>
      <w:bookmarkStart w:id="3443" w:name="_Toc37681156"/>
      <w:bookmarkStart w:id="3444" w:name="_Toc46486728"/>
      <w:bookmarkStart w:id="3445" w:name="_Toc52547073"/>
      <w:bookmarkStart w:id="3446" w:name="_Toc52547603"/>
      <w:bookmarkStart w:id="3447" w:name="_Toc52548133"/>
      <w:bookmarkStart w:id="3448" w:name="_Toc52548663"/>
      <w:bookmarkStart w:id="3449"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3442"/>
      <w:bookmarkEnd w:id="3443"/>
      <w:bookmarkEnd w:id="3444"/>
      <w:bookmarkEnd w:id="3445"/>
      <w:bookmarkEnd w:id="3446"/>
      <w:bookmarkEnd w:id="3447"/>
      <w:bookmarkEnd w:id="3448"/>
      <w:bookmarkEnd w:id="3449"/>
    </w:p>
    <w:p w14:paraId="181159D0" w14:textId="77777777" w:rsidR="00631989" w:rsidRPr="00073C73" w:rsidRDefault="007616EE" w:rsidP="00631989">
      <w:pPr>
        <w:pStyle w:val="4"/>
        <w:rPr>
          <w:i/>
        </w:rPr>
      </w:pPr>
      <w:bookmarkStart w:id="3450" w:name="_Toc27765454"/>
      <w:bookmarkStart w:id="3451" w:name="_Toc37681157"/>
      <w:bookmarkStart w:id="3452" w:name="_Toc46486729"/>
      <w:bookmarkStart w:id="3453" w:name="_Toc52547074"/>
      <w:bookmarkStart w:id="3454" w:name="_Toc52547604"/>
      <w:bookmarkStart w:id="3455" w:name="_Toc52548134"/>
      <w:bookmarkStart w:id="3456" w:name="_Toc52548664"/>
      <w:bookmarkStart w:id="3457" w:name="_Toc90719910"/>
      <w:r w:rsidRPr="00073C73">
        <w:rPr>
          <w:i/>
        </w:rPr>
        <w:t>–</w:t>
      </w:r>
      <w:r w:rsidR="00631989" w:rsidRPr="00073C73">
        <w:tab/>
      </w:r>
      <w:r w:rsidR="00631989" w:rsidRPr="00073C73">
        <w:rPr>
          <w:i/>
        </w:rPr>
        <w:t>BT-Measurement</w:t>
      </w:r>
      <w:r w:rsidR="00D609C7" w:rsidRPr="00073C73">
        <w:rPr>
          <w:i/>
        </w:rPr>
        <w:t>Information</w:t>
      </w:r>
      <w:bookmarkEnd w:id="3450"/>
      <w:bookmarkEnd w:id="3451"/>
      <w:bookmarkEnd w:id="3452"/>
      <w:bookmarkEnd w:id="3453"/>
      <w:bookmarkEnd w:id="3454"/>
      <w:bookmarkEnd w:id="3455"/>
      <w:bookmarkEnd w:id="3456"/>
      <w:bookmarkEnd w:id="3457"/>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4"/>
      </w:pPr>
      <w:bookmarkStart w:id="3458" w:name="_Toc27765455"/>
      <w:bookmarkStart w:id="3459" w:name="_Toc37681158"/>
      <w:bookmarkStart w:id="3460" w:name="_Toc46486730"/>
      <w:bookmarkStart w:id="3461" w:name="_Toc52547075"/>
      <w:bookmarkStart w:id="3462" w:name="_Toc52547605"/>
      <w:bookmarkStart w:id="3463" w:name="_Toc52548135"/>
      <w:bookmarkStart w:id="3464" w:name="_Toc52548665"/>
      <w:bookmarkStart w:id="3465" w:name="_Toc90719911"/>
      <w:r w:rsidRPr="00073C73">
        <w:t>6.5.</w:t>
      </w:r>
      <w:r w:rsidR="00EA0B93" w:rsidRPr="00073C73">
        <w:t>7</w:t>
      </w:r>
      <w:r w:rsidRPr="00073C73">
        <w:t>.3</w:t>
      </w:r>
      <w:r w:rsidRPr="00073C73">
        <w:tab/>
        <w:t>Bluetooth Location Information Request</w:t>
      </w:r>
      <w:bookmarkEnd w:id="3458"/>
      <w:bookmarkEnd w:id="3459"/>
      <w:bookmarkEnd w:id="3460"/>
      <w:bookmarkEnd w:id="3461"/>
      <w:bookmarkEnd w:id="3462"/>
      <w:bookmarkEnd w:id="3463"/>
      <w:bookmarkEnd w:id="3464"/>
      <w:bookmarkEnd w:id="3465"/>
    </w:p>
    <w:p w14:paraId="18606C77" w14:textId="77777777" w:rsidR="00631989" w:rsidRPr="00073C73" w:rsidRDefault="007616EE" w:rsidP="00631989">
      <w:pPr>
        <w:pStyle w:val="4"/>
        <w:tabs>
          <w:tab w:val="left" w:pos="1560"/>
        </w:tabs>
        <w:ind w:left="0" w:firstLine="0"/>
      </w:pPr>
      <w:bookmarkStart w:id="3466" w:name="_Toc27765456"/>
      <w:bookmarkStart w:id="3467" w:name="_Toc37681159"/>
      <w:bookmarkStart w:id="3468" w:name="_Toc46486731"/>
      <w:bookmarkStart w:id="3469" w:name="_Toc52547076"/>
      <w:bookmarkStart w:id="3470" w:name="_Toc52547606"/>
      <w:bookmarkStart w:id="3471" w:name="_Toc52548136"/>
      <w:bookmarkStart w:id="3472" w:name="_Toc52548666"/>
      <w:bookmarkStart w:id="3473" w:name="_Toc90719912"/>
      <w:r w:rsidRPr="00073C73">
        <w:rPr>
          <w:i/>
        </w:rPr>
        <w:t>–</w:t>
      </w:r>
      <w:r w:rsidR="00631989" w:rsidRPr="00073C73">
        <w:tab/>
      </w:r>
      <w:r w:rsidR="00631989" w:rsidRPr="00073C73">
        <w:rPr>
          <w:i/>
        </w:rPr>
        <w:t>BT-RequestLocationInformation</w:t>
      </w:r>
      <w:bookmarkEnd w:id="3466"/>
      <w:bookmarkEnd w:id="3467"/>
      <w:bookmarkEnd w:id="3468"/>
      <w:bookmarkEnd w:id="3469"/>
      <w:bookmarkEnd w:id="3470"/>
      <w:bookmarkEnd w:id="3471"/>
      <w:bookmarkEnd w:id="3472"/>
      <w:bookmarkEnd w:id="3473"/>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4"/>
      </w:pPr>
      <w:bookmarkStart w:id="3474" w:name="_Toc27765457"/>
      <w:bookmarkStart w:id="3475" w:name="_Toc37681160"/>
      <w:bookmarkStart w:id="3476" w:name="_Toc46486732"/>
      <w:bookmarkStart w:id="3477" w:name="_Toc52547077"/>
      <w:bookmarkStart w:id="3478" w:name="_Toc52547607"/>
      <w:bookmarkStart w:id="3479" w:name="_Toc52548137"/>
      <w:bookmarkStart w:id="3480" w:name="_Toc52548667"/>
      <w:bookmarkStart w:id="3481" w:name="_Toc90719913"/>
      <w:r w:rsidRPr="00073C73">
        <w:t>6.5.</w:t>
      </w:r>
      <w:r w:rsidR="00EA0B93" w:rsidRPr="00073C73">
        <w:t>7</w:t>
      </w:r>
      <w:r w:rsidRPr="00073C73">
        <w:t>.4</w:t>
      </w:r>
      <w:r w:rsidRPr="00073C73">
        <w:tab/>
        <w:t>Bluetooth Capability Information</w:t>
      </w:r>
      <w:bookmarkEnd w:id="3474"/>
      <w:bookmarkEnd w:id="3475"/>
      <w:bookmarkEnd w:id="3476"/>
      <w:bookmarkEnd w:id="3477"/>
      <w:bookmarkEnd w:id="3478"/>
      <w:bookmarkEnd w:id="3479"/>
      <w:bookmarkEnd w:id="3480"/>
      <w:bookmarkEnd w:id="3481"/>
    </w:p>
    <w:p w14:paraId="2CE649CB" w14:textId="77777777" w:rsidR="00631989" w:rsidRPr="00073C73" w:rsidRDefault="007616EE" w:rsidP="00631989">
      <w:pPr>
        <w:pStyle w:val="4"/>
        <w:tabs>
          <w:tab w:val="left" w:pos="1560"/>
        </w:tabs>
        <w:ind w:left="0" w:firstLine="0"/>
      </w:pPr>
      <w:bookmarkStart w:id="3482" w:name="_Toc27765458"/>
      <w:bookmarkStart w:id="3483" w:name="_Toc37681161"/>
      <w:bookmarkStart w:id="3484" w:name="_Toc46486733"/>
      <w:bookmarkStart w:id="3485" w:name="_Toc52547078"/>
      <w:bookmarkStart w:id="3486" w:name="_Toc52547608"/>
      <w:bookmarkStart w:id="3487" w:name="_Toc52548138"/>
      <w:bookmarkStart w:id="3488" w:name="_Toc52548668"/>
      <w:bookmarkStart w:id="3489" w:name="_Toc90719914"/>
      <w:r w:rsidRPr="00073C73">
        <w:rPr>
          <w:i/>
        </w:rPr>
        <w:t>–</w:t>
      </w:r>
      <w:r w:rsidR="00631989" w:rsidRPr="00073C73">
        <w:tab/>
      </w:r>
      <w:r w:rsidR="00631989" w:rsidRPr="00073C73">
        <w:rPr>
          <w:i/>
        </w:rPr>
        <w:t>BT-ProvideCapabilities</w:t>
      </w:r>
      <w:bookmarkEnd w:id="3482"/>
      <w:bookmarkEnd w:id="3483"/>
      <w:bookmarkEnd w:id="3484"/>
      <w:bookmarkEnd w:id="3485"/>
      <w:bookmarkEnd w:id="3486"/>
      <w:bookmarkEnd w:id="3487"/>
      <w:bookmarkEnd w:id="3488"/>
      <w:bookmarkEnd w:id="3489"/>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CE502C4" w14:textId="3E990072" w:rsidR="009E725D" w:rsidRDefault="006C6D0E" w:rsidP="009E725D">
      <w:pPr>
        <w:pStyle w:val="PL"/>
        <w:shd w:val="clear" w:color="auto" w:fill="E6E6E6"/>
        <w:rPr>
          <w:snapToGrid w:val="0"/>
        </w:rPr>
      </w:pPr>
      <w:r w:rsidRPr="00073C73">
        <w:rPr>
          <w:snapToGrid w:val="0"/>
        </w:rPr>
        <w:tab/>
        <w:t>]]</w:t>
      </w:r>
      <w:r w:rsidR="009E725D">
        <w:rPr>
          <w:snapToGrid w:val="0"/>
        </w:rPr>
        <w:t>,</w:t>
      </w:r>
    </w:p>
    <w:p w14:paraId="78A81E0C" w14:textId="77777777" w:rsidR="009E725D" w:rsidRDefault="009E725D" w:rsidP="009E725D">
      <w:pPr>
        <w:pStyle w:val="PL"/>
        <w:shd w:val="clear" w:color="auto" w:fill="E6E6E6"/>
        <w:rPr>
          <w:snapToGrid w:val="0"/>
        </w:rPr>
      </w:pPr>
      <w:r>
        <w:rPr>
          <w:snapToGrid w:val="0"/>
        </w:rPr>
        <w:tab/>
        <w:t>[[</w:t>
      </w:r>
      <w:r>
        <w:rPr>
          <w:snapToGrid w:val="0"/>
        </w:rPr>
        <w:tab/>
        <w:t>s</w:t>
      </w:r>
      <w:r w:rsidRPr="001C705F">
        <w:rPr>
          <w:snapToGrid w:val="0"/>
        </w:rPr>
        <w:t>cheduledLocationRequest</w:t>
      </w:r>
      <w:r>
        <w:rPr>
          <w:snapToGrid w:val="0"/>
        </w:rPr>
        <w:t>-r17</w:t>
      </w:r>
      <w:r>
        <w:rPr>
          <w:snapToGrid w:val="0"/>
        </w:rPr>
        <w:tab/>
        <w:t>SEQUENCE {</w:t>
      </w:r>
    </w:p>
    <w:p w14:paraId="6495B48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p>
    <w:p w14:paraId="5E3ACCB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0CBB0F8" w14:textId="77777777" w:rsidR="009E725D" w:rsidRPr="00E9740D" w:rsidRDefault="009E725D" w:rsidP="009E725D">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150C793" w14:textId="77777777" w:rsidR="009E725D" w:rsidRPr="00E9740D" w:rsidRDefault="009E725D" w:rsidP="009E725D">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4305360F" w14:textId="77777777" w:rsidR="009E725D" w:rsidRPr="00E9740D" w:rsidRDefault="009E725D" w:rsidP="009E725D">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r>
        <w:tab/>
      </w:r>
      <w:r>
        <w:tab/>
        <w:t>OPTIONAL</w:t>
      </w:r>
      <w:r w:rsidRPr="00E9740D">
        <w:t>,</w:t>
      </w:r>
    </w:p>
    <w:p w14:paraId="39F7A767" w14:textId="77777777" w:rsidR="009E725D" w:rsidRPr="00E9740D" w:rsidRDefault="009E725D" w:rsidP="009E725D">
      <w:pPr>
        <w:pStyle w:val="PL"/>
        <w:shd w:val="clear" w:color="auto" w:fill="E6E6E6"/>
      </w:pPr>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6CDDFEF8" w14:textId="77777777" w:rsidR="009E725D" w:rsidRDefault="009E725D" w:rsidP="009E725D">
      <w:pPr>
        <w:pStyle w:val="PL"/>
        <w:shd w:val="clear" w:color="auto" w:fill="E6E6E6"/>
      </w:pPr>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t>,</w:t>
      </w:r>
    </w:p>
    <w:p w14:paraId="1B8B6728" w14:textId="77777777" w:rsidR="009E725D" w:rsidRDefault="009E725D" w:rsidP="009E725D">
      <w:pPr>
        <w:pStyle w:val="PL"/>
        <w:shd w:val="clear" w:color="auto" w:fill="E6E6E6"/>
        <w:rPr>
          <w:snapToGrid w:val="0"/>
        </w:rPr>
      </w:pPr>
      <w:r>
        <w:tab/>
      </w:r>
      <w:r>
        <w:tab/>
      </w:r>
      <w:r>
        <w:tab/>
      </w:r>
      <w:r>
        <w:tab/>
      </w:r>
      <w:r>
        <w:tab/>
      </w:r>
      <w:r>
        <w:tab/>
      </w:r>
      <w:r>
        <w:tab/>
        <w:t>relativeTime-r17</w:t>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4E01352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603DC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16CE11F" w14:textId="4A2DFE3D" w:rsidR="00EA0B93" w:rsidRPr="00073C73" w:rsidRDefault="009E725D" w:rsidP="009E725D">
      <w:pPr>
        <w:pStyle w:val="PL"/>
        <w:shd w:val="clear" w:color="auto" w:fill="E6E6E6"/>
        <w:rPr>
          <w:snapToGrid w:val="0"/>
        </w:rPr>
      </w:pPr>
      <w:r>
        <w:rPr>
          <w:snapToGrid w:val="0"/>
        </w:rPr>
        <w:tab/>
        <w:t>]]</w:t>
      </w:r>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lastRenderedPageBreak/>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9E725D" w:rsidRPr="00073C73" w14:paraId="5F4D53CB" w14:textId="77777777" w:rsidTr="00D65C58">
        <w:trPr>
          <w:cantSplit/>
        </w:trPr>
        <w:tc>
          <w:tcPr>
            <w:tcW w:w="10065" w:type="dxa"/>
          </w:tcPr>
          <w:p w14:paraId="39EB2517" w14:textId="455DD94F" w:rsidR="009E725D" w:rsidRPr="00EE3E33" w:rsidRDefault="009E725D" w:rsidP="009E725D">
            <w:pPr>
              <w:pStyle w:val="TAL"/>
              <w:keepNext w:val="0"/>
              <w:keepLines w:val="0"/>
              <w:widowControl w:val="0"/>
              <w:rPr>
                <w:b/>
                <w:bCs/>
                <w:i/>
                <w:iCs/>
              </w:rPr>
            </w:pPr>
            <w:r w:rsidRPr="00EE3E33">
              <w:rPr>
                <w:b/>
                <w:bCs/>
                <w:i/>
                <w:iCs/>
              </w:rPr>
              <w:t>scheduledLocationRequest</w:t>
            </w:r>
          </w:p>
          <w:p w14:paraId="40A6EFE1" w14:textId="0CFAB6D4" w:rsidR="009E725D" w:rsidRPr="00073C73" w:rsidRDefault="009E725D" w:rsidP="009E725D">
            <w:pPr>
              <w:pStyle w:val="TAL"/>
              <w:rPr>
                <w:b/>
                <w:bCs/>
                <w:i/>
                <w:iCs/>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4F5C67D3" w14:textId="77777777" w:rsidR="00E25811" w:rsidRPr="00073C73" w:rsidRDefault="00E25811" w:rsidP="00EA0B93"/>
    <w:p w14:paraId="2707D8DA" w14:textId="77777777" w:rsidR="00631989" w:rsidRPr="00073C73" w:rsidRDefault="00631989" w:rsidP="00631989">
      <w:pPr>
        <w:pStyle w:val="4"/>
      </w:pPr>
      <w:bookmarkStart w:id="3490" w:name="_Toc27765459"/>
      <w:bookmarkStart w:id="3491" w:name="_Toc37681162"/>
      <w:bookmarkStart w:id="3492" w:name="_Toc46486734"/>
      <w:bookmarkStart w:id="3493" w:name="_Toc52547079"/>
      <w:bookmarkStart w:id="3494" w:name="_Toc52547609"/>
      <w:bookmarkStart w:id="3495" w:name="_Toc52548139"/>
      <w:bookmarkStart w:id="3496" w:name="_Toc52548669"/>
      <w:bookmarkStart w:id="3497" w:name="_Toc90719915"/>
      <w:r w:rsidRPr="00073C73">
        <w:t>6.5.</w:t>
      </w:r>
      <w:r w:rsidR="00EA0B93" w:rsidRPr="00073C73">
        <w:t>7</w:t>
      </w:r>
      <w:r w:rsidRPr="00073C73">
        <w:t>.5</w:t>
      </w:r>
      <w:r w:rsidRPr="00073C73">
        <w:tab/>
        <w:t>Bluetooth Capability Information Request</w:t>
      </w:r>
      <w:bookmarkEnd w:id="3490"/>
      <w:bookmarkEnd w:id="3491"/>
      <w:bookmarkEnd w:id="3492"/>
      <w:bookmarkEnd w:id="3493"/>
      <w:bookmarkEnd w:id="3494"/>
      <w:bookmarkEnd w:id="3495"/>
      <w:bookmarkEnd w:id="3496"/>
      <w:bookmarkEnd w:id="3497"/>
    </w:p>
    <w:p w14:paraId="7316FCCF" w14:textId="77777777" w:rsidR="00631989" w:rsidRPr="00073C73" w:rsidRDefault="007616EE" w:rsidP="00631989">
      <w:pPr>
        <w:pStyle w:val="4"/>
        <w:tabs>
          <w:tab w:val="left" w:pos="1560"/>
        </w:tabs>
        <w:ind w:left="0" w:firstLine="0"/>
      </w:pPr>
      <w:bookmarkStart w:id="3498" w:name="_Toc27765460"/>
      <w:bookmarkStart w:id="3499" w:name="_Toc37681163"/>
      <w:bookmarkStart w:id="3500" w:name="_Toc46486735"/>
      <w:bookmarkStart w:id="3501" w:name="_Toc52547080"/>
      <w:bookmarkStart w:id="3502" w:name="_Toc52547610"/>
      <w:bookmarkStart w:id="3503" w:name="_Toc52548140"/>
      <w:bookmarkStart w:id="3504" w:name="_Toc52548670"/>
      <w:bookmarkStart w:id="3505" w:name="_Toc90719916"/>
      <w:r w:rsidRPr="00073C73">
        <w:rPr>
          <w:i/>
        </w:rPr>
        <w:t>–</w:t>
      </w:r>
      <w:r w:rsidR="00631989" w:rsidRPr="00073C73">
        <w:tab/>
      </w:r>
      <w:r w:rsidR="00631989" w:rsidRPr="00073C73">
        <w:rPr>
          <w:i/>
        </w:rPr>
        <w:t>BT-RequestCapabilities</w:t>
      </w:r>
      <w:bookmarkEnd w:id="3498"/>
      <w:bookmarkEnd w:id="3499"/>
      <w:bookmarkEnd w:id="3500"/>
      <w:bookmarkEnd w:id="3501"/>
      <w:bookmarkEnd w:id="3502"/>
      <w:bookmarkEnd w:id="3503"/>
      <w:bookmarkEnd w:id="3504"/>
      <w:bookmarkEnd w:id="3505"/>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4"/>
      </w:pPr>
      <w:bookmarkStart w:id="3506" w:name="_Toc27765461"/>
      <w:bookmarkStart w:id="3507" w:name="_Toc37681164"/>
      <w:bookmarkStart w:id="3508" w:name="_Toc46486736"/>
      <w:bookmarkStart w:id="3509" w:name="_Toc52547081"/>
      <w:bookmarkStart w:id="3510" w:name="_Toc52547611"/>
      <w:bookmarkStart w:id="3511" w:name="_Toc52548141"/>
      <w:bookmarkStart w:id="3512" w:name="_Toc52548671"/>
      <w:bookmarkStart w:id="3513" w:name="_Toc90719917"/>
      <w:r w:rsidRPr="00073C73">
        <w:t>6.5.7</w:t>
      </w:r>
      <w:r w:rsidR="00631989" w:rsidRPr="00073C73">
        <w:t>.6</w:t>
      </w:r>
      <w:r w:rsidR="00631989" w:rsidRPr="00073C73">
        <w:tab/>
        <w:t>BT Error Elements</w:t>
      </w:r>
      <w:bookmarkEnd w:id="3506"/>
      <w:bookmarkEnd w:id="3507"/>
      <w:bookmarkEnd w:id="3508"/>
      <w:bookmarkEnd w:id="3509"/>
      <w:bookmarkEnd w:id="3510"/>
      <w:bookmarkEnd w:id="3511"/>
      <w:bookmarkEnd w:id="3512"/>
      <w:bookmarkEnd w:id="3513"/>
    </w:p>
    <w:p w14:paraId="75613933" w14:textId="77777777" w:rsidR="00631989" w:rsidRPr="00073C73" w:rsidRDefault="007616EE" w:rsidP="00631989">
      <w:pPr>
        <w:pStyle w:val="4"/>
      </w:pPr>
      <w:bookmarkStart w:id="3514" w:name="_Toc27765462"/>
      <w:bookmarkStart w:id="3515" w:name="_Toc37681165"/>
      <w:bookmarkStart w:id="3516" w:name="_Toc46486737"/>
      <w:bookmarkStart w:id="3517" w:name="_Toc52547082"/>
      <w:bookmarkStart w:id="3518" w:name="_Toc52547612"/>
      <w:bookmarkStart w:id="3519" w:name="_Toc52548142"/>
      <w:bookmarkStart w:id="3520" w:name="_Toc52548672"/>
      <w:bookmarkStart w:id="3521" w:name="_Toc90719918"/>
      <w:r w:rsidRPr="00073C73">
        <w:rPr>
          <w:i/>
        </w:rPr>
        <w:t>–</w:t>
      </w:r>
      <w:r w:rsidR="00631989" w:rsidRPr="00073C73">
        <w:tab/>
      </w:r>
      <w:r w:rsidR="00003C7D" w:rsidRPr="00073C73">
        <w:rPr>
          <w:i/>
        </w:rPr>
        <w:t>BT-</w:t>
      </w:r>
      <w:r w:rsidR="00631989" w:rsidRPr="00073C73">
        <w:rPr>
          <w:i/>
        </w:rPr>
        <w:t>Error</w:t>
      </w:r>
      <w:bookmarkEnd w:id="3514"/>
      <w:bookmarkEnd w:id="3515"/>
      <w:bookmarkEnd w:id="3516"/>
      <w:bookmarkEnd w:id="3517"/>
      <w:bookmarkEnd w:id="3518"/>
      <w:bookmarkEnd w:id="3519"/>
      <w:bookmarkEnd w:id="3520"/>
      <w:bookmarkEnd w:id="3521"/>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4"/>
        <w:tabs>
          <w:tab w:val="left" w:pos="1560"/>
        </w:tabs>
        <w:ind w:left="0" w:firstLine="0"/>
      </w:pPr>
      <w:bookmarkStart w:id="3522" w:name="_Toc27765463"/>
      <w:bookmarkStart w:id="3523" w:name="_Toc37681166"/>
      <w:bookmarkStart w:id="3524" w:name="_Toc46486738"/>
      <w:bookmarkStart w:id="3525" w:name="_Toc52547083"/>
      <w:bookmarkStart w:id="3526" w:name="_Toc52547613"/>
      <w:bookmarkStart w:id="3527" w:name="_Toc52548143"/>
      <w:bookmarkStart w:id="3528" w:name="_Toc52548673"/>
      <w:bookmarkStart w:id="3529" w:name="_Toc90719919"/>
      <w:r w:rsidRPr="00073C73">
        <w:rPr>
          <w:i/>
        </w:rPr>
        <w:t>–</w:t>
      </w:r>
      <w:r w:rsidR="00631989" w:rsidRPr="00073C73">
        <w:tab/>
      </w:r>
      <w:r w:rsidR="00631989" w:rsidRPr="00073C73">
        <w:rPr>
          <w:i/>
        </w:rPr>
        <w:t>BT-LocationServerErrorCauses</w:t>
      </w:r>
      <w:bookmarkEnd w:id="3522"/>
      <w:bookmarkEnd w:id="3523"/>
      <w:bookmarkEnd w:id="3524"/>
      <w:bookmarkEnd w:id="3525"/>
      <w:bookmarkEnd w:id="3526"/>
      <w:bookmarkEnd w:id="3527"/>
      <w:bookmarkEnd w:id="3528"/>
      <w:bookmarkEnd w:id="3529"/>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lastRenderedPageBreak/>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4"/>
        <w:tabs>
          <w:tab w:val="left" w:pos="1560"/>
        </w:tabs>
        <w:ind w:left="0" w:firstLine="0"/>
      </w:pPr>
      <w:bookmarkStart w:id="3530" w:name="_Toc27765464"/>
      <w:bookmarkStart w:id="3531" w:name="_Toc37681167"/>
      <w:bookmarkStart w:id="3532" w:name="_Toc46486739"/>
      <w:bookmarkStart w:id="3533" w:name="_Toc52547084"/>
      <w:bookmarkStart w:id="3534" w:name="_Toc52547614"/>
      <w:bookmarkStart w:id="3535" w:name="_Toc52548144"/>
      <w:bookmarkStart w:id="3536" w:name="_Toc52548674"/>
      <w:bookmarkStart w:id="3537" w:name="_Toc90719920"/>
      <w:r w:rsidRPr="00073C73">
        <w:rPr>
          <w:rFonts w:ascii="Times New Roman" w:hAnsi="Times New Roman"/>
        </w:rPr>
        <w:t>–</w:t>
      </w:r>
      <w:r w:rsidRPr="00073C73">
        <w:tab/>
      </w:r>
      <w:r w:rsidRPr="00073C73">
        <w:rPr>
          <w:i/>
        </w:rPr>
        <w:t>BT-TargetDeviceErrorCauses</w:t>
      </w:r>
      <w:bookmarkEnd w:id="3530"/>
      <w:bookmarkEnd w:id="3531"/>
      <w:bookmarkEnd w:id="3532"/>
      <w:bookmarkEnd w:id="3533"/>
      <w:bookmarkEnd w:id="3534"/>
      <w:bookmarkEnd w:id="3535"/>
      <w:bookmarkEnd w:id="3536"/>
      <w:bookmarkEnd w:id="3537"/>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30"/>
      </w:pPr>
      <w:bookmarkStart w:id="3538" w:name="_Toc37681168"/>
      <w:bookmarkStart w:id="3539" w:name="_Toc46486740"/>
      <w:bookmarkStart w:id="3540" w:name="_Toc52547085"/>
      <w:bookmarkStart w:id="3541" w:name="_Toc52547615"/>
      <w:bookmarkStart w:id="3542" w:name="_Toc52548145"/>
      <w:bookmarkStart w:id="3543" w:name="_Toc52548675"/>
      <w:bookmarkStart w:id="3544" w:name="_Toc90719921"/>
      <w:r w:rsidRPr="00073C73">
        <w:t>6.5.8</w:t>
      </w:r>
      <w:r w:rsidRPr="00073C73">
        <w:tab/>
        <w:t>NR UL Positioning</w:t>
      </w:r>
      <w:bookmarkEnd w:id="3538"/>
      <w:bookmarkEnd w:id="3539"/>
      <w:bookmarkEnd w:id="3540"/>
      <w:bookmarkEnd w:id="3541"/>
      <w:bookmarkEnd w:id="3542"/>
      <w:bookmarkEnd w:id="3543"/>
      <w:bookmarkEnd w:id="3544"/>
    </w:p>
    <w:p w14:paraId="48F64195" w14:textId="77777777" w:rsidR="009E61AC" w:rsidRPr="00073C73" w:rsidRDefault="009E61AC" w:rsidP="009E61AC">
      <w:pPr>
        <w:pStyle w:val="4"/>
      </w:pPr>
      <w:bookmarkStart w:id="3545" w:name="_Toc37681169"/>
      <w:bookmarkStart w:id="3546" w:name="_Toc46486741"/>
      <w:bookmarkStart w:id="3547" w:name="_Toc52547086"/>
      <w:bookmarkStart w:id="3548" w:name="_Toc52547616"/>
      <w:bookmarkStart w:id="3549" w:name="_Toc52548146"/>
      <w:bookmarkStart w:id="3550" w:name="_Toc52548676"/>
      <w:bookmarkStart w:id="3551" w:name="_Toc90719922"/>
      <w:r w:rsidRPr="00073C73">
        <w:t>6.5.8.1</w:t>
      </w:r>
      <w:r w:rsidRPr="00073C73">
        <w:tab/>
        <w:t>NR UL Capability Information</w:t>
      </w:r>
      <w:bookmarkEnd w:id="3545"/>
      <w:bookmarkEnd w:id="3546"/>
      <w:bookmarkEnd w:id="3547"/>
      <w:bookmarkEnd w:id="3548"/>
      <w:bookmarkEnd w:id="3549"/>
      <w:bookmarkEnd w:id="3550"/>
      <w:bookmarkEnd w:id="3551"/>
    </w:p>
    <w:p w14:paraId="2A3EC9FF" w14:textId="77777777" w:rsidR="009E61AC" w:rsidRPr="00073C73" w:rsidRDefault="009E61AC" w:rsidP="009E61AC">
      <w:pPr>
        <w:pStyle w:val="4"/>
        <w:rPr>
          <w:i/>
          <w:iCs/>
          <w:noProof/>
        </w:rPr>
      </w:pPr>
      <w:bookmarkStart w:id="3552" w:name="_Toc37681170"/>
      <w:bookmarkStart w:id="3553" w:name="_Toc46486742"/>
      <w:bookmarkStart w:id="3554" w:name="_Toc52547087"/>
      <w:bookmarkStart w:id="3555" w:name="_Toc52547617"/>
      <w:bookmarkStart w:id="3556" w:name="_Toc52548147"/>
      <w:bookmarkStart w:id="3557" w:name="_Toc52548677"/>
      <w:bookmarkStart w:id="3558" w:name="_Toc90719923"/>
      <w:r w:rsidRPr="00073C73">
        <w:rPr>
          <w:i/>
          <w:iCs/>
        </w:rPr>
        <w:t>–</w:t>
      </w:r>
      <w:r w:rsidRPr="00073C73">
        <w:rPr>
          <w:i/>
          <w:iCs/>
        </w:rPr>
        <w:tab/>
        <w:t>NR-UL-Provide</w:t>
      </w:r>
      <w:r w:rsidRPr="00073C73">
        <w:rPr>
          <w:i/>
          <w:iCs/>
          <w:noProof/>
        </w:rPr>
        <w:t>Capabilities</w:t>
      </w:r>
      <w:bookmarkEnd w:id="3552"/>
      <w:bookmarkEnd w:id="3553"/>
      <w:bookmarkEnd w:id="3554"/>
      <w:bookmarkEnd w:id="3555"/>
      <w:bookmarkEnd w:id="3556"/>
      <w:bookmarkEnd w:id="3557"/>
      <w:bookmarkEnd w:id="3558"/>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w:t>
      </w:r>
      <w:commentRangeStart w:id="3559"/>
      <w:r w:rsidRPr="00073C73">
        <w:t>UL-PRS and to provide its UL-PRS</w:t>
      </w:r>
      <w:commentRangeEnd w:id="3559"/>
      <w:r w:rsidR="00800E5E">
        <w:rPr>
          <w:rStyle w:val="af5"/>
        </w:rPr>
        <w:commentReference w:id="3559"/>
      </w:r>
      <w:r w:rsidRPr="00073C73">
        <w:t xml:space="preserve">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1A211FAA" w14:textId="1E98CD75" w:rsidR="009E725D" w:rsidRDefault="009E61AC" w:rsidP="009E725D">
      <w:pPr>
        <w:pStyle w:val="PL"/>
        <w:shd w:val="clear" w:color="auto" w:fill="E6E6E6"/>
      </w:pPr>
      <w:r w:rsidRPr="00073C73">
        <w:tab/>
        <w:t>...</w:t>
      </w:r>
      <w:r w:rsidR="009E725D">
        <w:t>,</w:t>
      </w:r>
    </w:p>
    <w:p w14:paraId="03C86EBD" w14:textId="77777777" w:rsidR="009E725D" w:rsidRDefault="009E725D" w:rsidP="009E725D">
      <w:pPr>
        <w:pStyle w:val="PL"/>
        <w:shd w:val="clear" w:color="auto" w:fill="E6E6E6"/>
      </w:pPr>
      <w:r>
        <w:tab/>
        <w:t>[[</w:t>
      </w:r>
    </w:p>
    <w:p w14:paraId="3B4D020E" w14:textId="77777777" w:rsidR="009E725D" w:rsidRDefault="009E725D" w:rsidP="009E725D">
      <w:pPr>
        <w:pStyle w:val="PL"/>
        <w:shd w:val="clear" w:color="auto" w:fill="E6E6E6"/>
      </w:pPr>
      <w:r>
        <w:tab/>
        <w:t>nr-UE-TxTEG-ID-CapabilityBandList-r17</w:t>
      </w:r>
      <w:r>
        <w:tab/>
        <w:t>SEQUENCE (SIZE (1..nrMaxBands-r16)) OF</w:t>
      </w:r>
    </w:p>
    <w:p w14:paraId="1454B22C" w14:textId="77777777" w:rsidR="009E725D" w:rsidRDefault="009E725D" w:rsidP="009E725D">
      <w:pPr>
        <w:pStyle w:val="PL"/>
        <w:shd w:val="clear" w:color="auto" w:fill="E6E6E6"/>
      </w:pPr>
      <w:r>
        <w:tab/>
      </w:r>
      <w:r>
        <w:tab/>
      </w:r>
      <w:r>
        <w:tab/>
      </w:r>
      <w:r>
        <w:tab/>
      </w:r>
      <w:r>
        <w:tab/>
      </w:r>
      <w:r>
        <w:tab/>
      </w:r>
      <w:r>
        <w:tab/>
      </w:r>
      <w:r>
        <w:tab/>
      </w:r>
      <w:r>
        <w:tab/>
      </w:r>
      <w:r>
        <w:tab/>
      </w:r>
      <w:r>
        <w:tab/>
      </w:r>
      <w:r>
        <w:tab/>
        <w:t>NR-UE-TxTEG-ID-CapabilityPerBand-r17</w:t>
      </w:r>
      <w:r>
        <w:tab/>
        <w:t>OPTIONAL</w:t>
      </w:r>
    </w:p>
    <w:p w14:paraId="23AE5833" w14:textId="104408B8" w:rsidR="009E61AC" w:rsidRPr="00073C73" w:rsidRDefault="009E725D" w:rsidP="009E725D">
      <w:pPr>
        <w:pStyle w:val="PL"/>
        <w:shd w:val="clear" w:color="auto" w:fill="E6E6E6"/>
      </w:pPr>
      <w:r>
        <w:tab/>
        <w:t>]]</w:t>
      </w:r>
    </w:p>
    <w:p w14:paraId="727A6787" w14:textId="77777777" w:rsidR="009E61AC" w:rsidRPr="00073C73" w:rsidRDefault="009E61AC" w:rsidP="009E61AC">
      <w:pPr>
        <w:pStyle w:val="PL"/>
        <w:shd w:val="clear" w:color="auto" w:fill="E6E6E6"/>
      </w:pPr>
      <w:r w:rsidRPr="00073C73">
        <w:t>}</w:t>
      </w:r>
    </w:p>
    <w:p w14:paraId="4C91833A" w14:textId="77777777" w:rsidR="009E725D" w:rsidRDefault="009E725D" w:rsidP="009E725D">
      <w:pPr>
        <w:pStyle w:val="PL"/>
        <w:shd w:val="clear" w:color="auto" w:fill="E6E6E6"/>
      </w:pPr>
    </w:p>
    <w:p w14:paraId="056435D8" w14:textId="77777777" w:rsidR="009E725D" w:rsidRDefault="009E725D" w:rsidP="009E725D">
      <w:pPr>
        <w:pStyle w:val="PL"/>
        <w:shd w:val="clear" w:color="auto" w:fill="E6E6E6"/>
      </w:pPr>
      <w:r>
        <w:t>NR-UE-TxTEG-ID-CapabilityPerBand-r17 ::= SEQUENCE {</w:t>
      </w:r>
    </w:p>
    <w:p w14:paraId="707256EA" w14:textId="77777777" w:rsidR="009E725D" w:rsidRDefault="009E725D" w:rsidP="009E725D">
      <w:pPr>
        <w:pStyle w:val="PL"/>
        <w:shd w:val="clear" w:color="auto" w:fill="E6E6E6"/>
      </w:pPr>
      <w:r>
        <w:tab/>
        <w:t>freqBandIndicatorNR-r17</w:t>
      </w:r>
      <w:r>
        <w:tab/>
      </w:r>
      <w:r>
        <w:tab/>
      </w:r>
      <w:r>
        <w:tab/>
      </w:r>
      <w:r>
        <w:tab/>
        <w:t>FreqBandIndicatorNR-r16,</w:t>
      </w:r>
    </w:p>
    <w:p w14:paraId="6D7D38BB" w14:textId="77777777" w:rsidR="009E725D" w:rsidRDefault="009E725D" w:rsidP="009E725D">
      <w:pPr>
        <w:pStyle w:val="PL"/>
        <w:shd w:val="clear" w:color="auto" w:fill="E6E6E6"/>
      </w:pPr>
      <w:r>
        <w:tab/>
        <w:t>nr-UE-TxTEG-ID-MaxSupport-r17</w:t>
      </w:r>
      <w:r>
        <w:tab/>
      </w:r>
      <w:r>
        <w:tab/>
        <w:t>ENUMERATED {n1, n2, n3, n4, n6, n8}</w:t>
      </w:r>
      <w:r>
        <w:tab/>
      </w:r>
      <w:r>
        <w:tab/>
      </w:r>
      <w:r>
        <w:tab/>
      </w:r>
      <w:r>
        <w:tab/>
        <w:t>OPTIONAL,</w:t>
      </w:r>
    </w:p>
    <w:p w14:paraId="77F64329" w14:textId="77777777" w:rsidR="009E725D" w:rsidRDefault="009E725D" w:rsidP="009E725D">
      <w:pPr>
        <w:pStyle w:val="PL"/>
        <w:shd w:val="clear" w:color="auto" w:fill="E6E6E6"/>
      </w:pPr>
      <w:r>
        <w:tab/>
        <w:t>...</w:t>
      </w:r>
    </w:p>
    <w:p w14:paraId="3D7B6505" w14:textId="77777777" w:rsidR="009E725D" w:rsidRDefault="009E725D" w:rsidP="009E725D">
      <w:pPr>
        <w:pStyle w:val="PL"/>
        <w:shd w:val="clear" w:color="auto" w:fill="E6E6E6"/>
      </w:pPr>
      <w:r>
        <w:t>}</w:t>
      </w:r>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0E69DEAB" w:rsidR="009E61A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9E725D" w:rsidRPr="00073C73" w14:paraId="68360A17" w14:textId="77777777" w:rsidTr="005F76BA">
        <w:trPr>
          <w:cantSplit/>
          <w:tblHeader/>
        </w:trPr>
        <w:tc>
          <w:tcPr>
            <w:tcW w:w="9526" w:type="dxa"/>
          </w:tcPr>
          <w:p w14:paraId="5D9996AB" w14:textId="77777777" w:rsidR="009E725D" w:rsidRPr="00073C73" w:rsidRDefault="009E725D" w:rsidP="005F76BA">
            <w:pPr>
              <w:pStyle w:val="TAH"/>
            </w:pPr>
            <w:r w:rsidRPr="003468FA">
              <w:rPr>
                <w:bCs/>
                <w:i/>
                <w:iCs/>
              </w:rPr>
              <w:t>NR-UL-ProvideCapabilities</w:t>
            </w:r>
            <w:r w:rsidRPr="00073C73">
              <w:t xml:space="preserve"> field descriptions</w:t>
            </w:r>
          </w:p>
        </w:tc>
      </w:tr>
      <w:tr w:rsidR="009E725D" w:rsidRPr="00073C73" w14:paraId="0ED9148D" w14:textId="77777777" w:rsidTr="005F76BA">
        <w:trPr>
          <w:cantSplit/>
        </w:trPr>
        <w:tc>
          <w:tcPr>
            <w:tcW w:w="9526" w:type="dxa"/>
          </w:tcPr>
          <w:p w14:paraId="7C2E0ABD" w14:textId="77777777" w:rsidR="009E725D" w:rsidRPr="005E2CFB" w:rsidRDefault="009E725D" w:rsidP="005F76BA">
            <w:pPr>
              <w:pStyle w:val="TAL"/>
              <w:rPr>
                <w:b/>
                <w:bCs/>
                <w:i/>
                <w:iCs/>
              </w:rPr>
            </w:pPr>
            <w:r w:rsidRPr="005E2CFB">
              <w:rPr>
                <w:b/>
                <w:bCs/>
                <w:i/>
                <w:iCs/>
              </w:rPr>
              <w:t>nr-UE-TxTEG-ID-MaxSupport</w:t>
            </w:r>
          </w:p>
          <w:p w14:paraId="0D5EF491" w14:textId="77777777" w:rsidR="009E725D" w:rsidRPr="00073C73" w:rsidRDefault="009E725D" w:rsidP="005F76BA">
            <w:pPr>
              <w:pStyle w:val="TAL"/>
            </w:pPr>
            <w:r>
              <w:t>Indicates t</w:t>
            </w:r>
            <w:r w:rsidRPr="00950FED">
              <w:t xml:space="preserve">he maximum number of UE-TxTEG for SRS </w:t>
            </w:r>
            <w:r>
              <w:t>R</w:t>
            </w:r>
            <w:r w:rsidRPr="00950FED">
              <w:t xml:space="preserve">esource for </w:t>
            </w:r>
            <w:r>
              <w:t>P</w:t>
            </w:r>
            <w:r w:rsidRPr="00950FED">
              <w:t xml:space="preserve">ositioning, which is supported and reported by </w:t>
            </w:r>
            <w:r>
              <w:t xml:space="preserve">the </w:t>
            </w:r>
            <w:r w:rsidRPr="00950FED">
              <w:t>UE for UL</w:t>
            </w:r>
            <w:r>
              <w:t>-</w:t>
            </w:r>
            <w:r w:rsidRPr="00950FED">
              <w:t>TDOA</w:t>
            </w:r>
            <w:r>
              <w:t>.</w:t>
            </w:r>
          </w:p>
        </w:tc>
      </w:tr>
    </w:tbl>
    <w:p w14:paraId="0E8FF3C1" w14:textId="77777777" w:rsidR="009E725D" w:rsidRPr="00073C73" w:rsidRDefault="009E725D" w:rsidP="009E61AC"/>
    <w:p w14:paraId="06483088" w14:textId="77777777" w:rsidR="009E61AC" w:rsidRPr="00073C73" w:rsidRDefault="009E61AC" w:rsidP="009E61AC">
      <w:pPr>
        <w:pStyle w:val="4"/>
      </w:pPr>
      <w:bookmarkStart w:id="3560" w:name="_Toc37681171"/>
      <w:bookmarkStart w:id="3561" w:name="_Toc46486743"/>
      <w:bookmarkStart w:id="3562" w:name="_Toc52547088"/>
      <w:bookmarkStart w:id="3563" w:name="_Toc52547618"/>
      <w:bookmarkStart w:id="3564" w:name="_Toc52548148"/>
      <w:bookmarkStart w:id="3565" w:name="_Toc52548678"/>
      <w:bookmarkStart w:id="3566" w:name="_Toc90719924"/>
      <w:r w:rsidRPr="00073C73">
        <w:lastRenderedPageBreak/>
        <w:t>6.5.8.2</w:t>
      </w:r>
      <w:r w:rsidRPr="00073C73">
        <w:tab/>
        <w:t>NR UL Capability Information Request</w:t>
      </w:r>
      <w:bookmarkEnd w:id="3560"/>
      <w:bookmarkEnd w:id="3561"/>
      <w:bookmarkEnd w:id="3562"/>
      <w:bookmarkEnd w:id="3563"/>
      <w:bookmarkEnd w:id="3564"/>
      <w:bookmarkEnd w:id="3565"/>
      <w:bookmarkEnd w:id="3566"/>
    </w:p>
    <w:p w14:paraId="1A7A924C" w14:textId="77777777" w:rsidR="009E61AC" w:rsidRPr="00073C73" w:rsidRDefault="009E61AC" w:rsidP="009E61AC">
      <w:pPr>
        <w:pStyle w:val="4"/>
        <w:rPr>
          <w:i/>
          <w:iCs/>
          <w:noProof/>
        </w:rPr>
      </w:pPr>
      <w:bookmarkStart w:id="3567" w:name="_Toc37681172"/>
      <w:bookmarkStart w:id="3568" w:name="_Toc46486744"/>
      <w:bookmarkStart w:id="3569" w:name="_Toc52547089"/>
      <w:bookmarkStart w:id="3570" w:name="_Toc52547619"/>
      <w:bookmarkStart w:id="3571" w:name="_Toc52548149"/>
      <w:bookmarkStart w:id="3572" w:name="_Toc52548679"/>
      <w:bookmarkStart w:id="3573" w:name="_Toc90719925"/>
      <w:r w:rsidRPr="00073C73">
        <w:rPr>
          <w:i/>
          <w:iCs/>
        </w:rPr>
        <w:t>–</w:t>
      </w:r>
      <w:r w:rsidRPr="00073C73">
        <w:rPr>
          <w:i/>
          <w:iCs/>
        </w:rPr>
        <w:tab/>
        <w:t>NR-UL-Request</w:t>
      </w:r>
      <w:r w:rsidRPr="00073C73">
        <w:rPr>
          <w:i/>
          <w:iCs/>
          <w:noProof/>
        </w:rPr>
        <w:t>Capabilities</w:t>
      </w:r>
      <w:bookmarkEnd w:id="3567"/>
      <w:bookmarkEnd w:id="3568"/>
      <w:bookmarkEnd w:id="3569"/>
      <w:bookmarkEnd w:id="3570"/>
      <w:bookmarkEnd w:id="3571"/>
      <w:bookmarkEnd w:id="3572"/>
      <w:bookmarkEnd w:id="3573"/>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30"/>
      </w:pPr>
      <w:bookmarkStart w:id="3574" w:name="_Toc37681173"/>
      <w:bookmarkStart w:id="3575" w:name="_Toc46486745"/>
      <w:bookmarkStart w:id="3576" w:name="_Toc52547090"/>
      <w:bookmarkStart w:id="3577" w:name="_Toc52547620"/>
      <w:bookmarkStart w:id="3578" w:name="_Toc52548150"/>
      <w:bookmarkStart w:id="3579" w:name="_Toc52548680"/>
      <w:bookmarkStart w:id="3580"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3574"/>
      <w:bookmarkEnd w:id="3575"/>
      <w:bookmarkEnd w:id="3576"/>
      <w:bookmarkEnd w:id="3577"/>
      <w:bookmarkEnd w:id="3578"/>
      <w:bookmarkEnd w:id="3579"/>
      <w:bookmarkEnd w:id="3580"/>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4"/>
      </w:pPr>
      <w:bookmarkStart w:id="3581" w:name="_Toc37681174"/>
      <w:bookmarkStart w:id="3582" w:name="_Toc46486746"/>
      <w:bookmarkStart w:id="3583" w:name="_Toc52547091"/>
      <w:bookmarkStart w:id="3584" w:name="_Toc52547621"/>
      <w:bookmarkStart w:id="3585" w:name="_Toc52548151"/>
      <w:bookmarkStart w:id="3586" w:name="_Toc52548681"/>
      <w:bookmarkStart w:id="3587"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3581"/>
      <w:bookmarkEnd w:id="3582"/>
      <w:bookmarkEnd w:id="3583"/>
      <w:bookmarkEnd w:id="3584"/>
      <w:bookmarkEnd w:id="3585"/>
      <w:bookmarkEnd w:id="3586"/>
      <w:bookmarkEnd w:id="3587"/>
    </w:p>
    <w:p w14:paraId="220F799B" w14:textId="77777777" w:rsidR="009E61AC" w:rsidRPr="00073C73" w:rsidRDefault="009E61AC" w:rsidP="009E61AC">
      <w:pPr>
        <w:pStyle w:val="4"/>
      </w:pPr>
      <w:bookmarkStart w:id="3588" w:name="_Toc37681175"/>
      <w:bookmarkStart w:id="3589" w:name="_Toc46486747"/>
      <w:bookmarkStart w:id="3590" w:name="_Toc52547092"/>
      <w:bookmarkStart w:id="3591" w:name="_Toc52547622"/>
      <w:bookmarkStart w:id="3592" w:name="_Toc52548152"/>
      <w:bookmarkStart w:id="3593" w:name="_Toc52548682"/>
      <w:bookmarkStart w:id="3594" w:name="_Toc90719928"/>
      <w:r w:rsidRPr="00073C73">
        <w:t>–</w:t>
      </w:r>
      <w:r w:rsidRPr="00073C73">
        <w:tab/>
      </w:r>
      <w:r w:rsidRPr="00073C73">
        <w:rPr>
          <w:i/>
        </w:rPr>
        <w:t>NR-ECID-Provide</w:t>
      </w:r>
      <w:r w:rsidRPr="00073C73">
        <w:rPr>
          <w:i/>
          <w:noProof/>
        </w:rPr>
        <w:t>LocationInformation</w:t>
      </w:r>
      <w:bookmarkEnd w:id="3588"/>
      <w:bookmarkEnd w:id="3589"/>
      <w:bookmarkEnd w:id="3590"/>
      <w:bookmarkEnd w:id="3591"/>
      <w:bookmarkEnd w:id="3592"/>
      <w:bookmarkEnd w:id="3593"/>
      <w:bookmarkEnd w:id="3594"/>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4"/>
      </w:pPr>
      <w:bookmarkStart w:id="3595" w:name="_Toc37681176"/>
      <w:bookmarkStart w:id="3596" w:name="_Toc46486748"/>
      <w:bookmarkStart w:id="3597" w:name="_Toc52547093"/>
      <w:bookmarkStart w:id="3598" w:name="_Toc52547623"/>
      <w:bookmarkStart w:id="3599" w:name="_Toc52548153"/>
      <w:bookmarkStart w:id="3600" w:name="_Toc52548683"/>
      <w:bookmarkStart w:id="3601"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3595"/>
      <w:bookmarkEnd w:id="3596"/>
      <w:bookmarkEnd w:id="3597"/>
      <w:bookmarkEnd w:id="3598"/>
      <w:bookmarkEnd w:id="3599"/>
      <w:bookmarkEnd w:id="3600"/>
      <w:bookmarkEnd w:id="3601"/>
    </w:p>
    <w:p w14:paraId="09E97FAB" w14:textId="77777777" w:rsidR="009E61AC" w:rsidRPr="00073C73" w:rsidRDefault="009E61AC" w:rsidP="009E61AC">
      <w:pPr>
        <w:pStyle w:val="4"/>
        <w:rPr>
          <w:i/>
        </w:rPr>
      </w:pPr>
      <w:bookmarkStart w:id="3602" w:name="_Toc37681177"/>
      <w:bookmarkStart w:id="3603" w:name="_Toc46486749"/>
      <w:bookmarkStart w:id="3604" w:name="_Toc52547094"/>
      <w:bookmarkStart w:id="3605" w:name="_Toc52547624"/>
      <w:bookmarkStart w:id="3606" w:name="_Toc52548154"/>
      <w:bookmarkStart w:id="3607" w:name="_Toc52548684"/>
      <w:bookmarkStart w:id="3608" w:name="_Toc90719930"/>
      <w:r w:rsidRPr="00073C73">
        <w:t>–</w:t>
      </w:r>
      <w:r w:rsidRPr="00073C73">
        <w:tab/>
      </w:r>
      <w:r w:rsidRPr="00073C73">
        <w:rPr>
          <w:i/>
        </w:rPr>
        <w:t>NR-ECID-SignalMeasurementInformation</w:t>
      </w:r>
      <w:bookmarkEnd w:id="3602"/>
      <w:bookmarkEnd w:id="3603"/>
      <w:bookmarkEnd w:id="3604"/>
      <w:bookmarkEnd w:id="3605"/>
      <w:bookmarkEnd w:id="3606"/>
      <w:bookmarkEnd w:id="3607"/>
      <w:bookmarkEnd w:id="3608"/>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E529B7" w:rsidRDefault="00897986" w:rsidP="00897986">
      <w:pPr>
        <w:pStyle w:val="PL"/>
        <w:shd w:val="clear" w:color="auto" w:fill="E6E6E6"/>
        <w:rPr>
          <w:snapToGrid w:val="0"/>
          <w:lang w:val="fi-FI"/>
        </w:rPr>
      </w:pPr>
      <w:r w:rsidRPr="00073C73">
        <w:rPr>
          <w:snapToGrid w:val="0"/>
        </w:rPr>
        <w:tab/>
      </w:r>
      <w:r w:rsidRPr="00073C73">
        <w:rPr>
          <w:snapToGrid w:val="0"/>
        </w:rPr>
        <w:tab/>
      </w:r>
      <w:r w:rsidRPr="00E529B7">
        <w:rPr>
          <w:snapToGrid w:val="0"/>
          <w:lang w:val="fi-FI"/>
        </w:rPr>
        <w:t>csi-RS-pointA-r16</w:t>
      </w:r>
      <w:r w:rsidRPr="00E529B7">
        <w:rPr>
          <w:snapToGrid w:val="0"/>
          <w:lang w:val="fi-FI"/>
        </w:rPr>
        <w:tab/>
      </w:r>
      <w:r w:rsidRPr="00E529B7">
        <w:rPr>
          <w:snapToGrid w:val="0"/>
          <w:lang w:val="fi-FI"/>
        </w:rPr>
        <w:tab/>
      </w:r>
      <w:r w:rsidRPr="00E529B7">
        <w:rPr>
          <w:snapToGrid w:val="0"/>
          <w:lang w:val="fi-FI"/>
        </w:rPr>
        <w:tab/>
      </w:r>
      <w:r w:rsidRPr="00E529B7">
        <w:rPr>
          <w:snapToGrid w:val="0"/>
          <w:lang w:val="fi-FI"/>
        </w:rPr>
        <w:tab/>
        <w:t>ARFCN-ValueNR-r15</w:t>
      </w:r>
    </w:p>
    <w:p w14:paraId="10E1FD0B" w14:textId="77777777" w:rsidR="00897986" w:rsidRPr="00073C73" w:rsidRDefault="00897986" w:rsidP="00897986">
      <w:pPr>
        <w:pStyle w:val="PL"/>
        <w:shd w:val="clear" w:color="auto" w:fill="E6E6E6"/>
        <w:rPr>
          <w:snapToGrid w:val="0"/>
        </w:rPr>
      </w:pPr>
      <w:r w:rsidRPr="00E529B7">
        <w:rPr>
          <w:snapToGrid w:val="0"/>
          <w:lang w:val="fi-FI"/>
        </w:rPr>
        <w:tab/>
      </w:r>
      <w:r w:rsidRPr="00073C73">
        <w:rPr>
          <w:snapToGrid w:val="0"/>
        </w:rPr>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4"/>
      </w:pPr>
      <w:bookmarkStart w:id="3609" w:name="_Toc37681178"/>
      <w:bookmarkStart w:id="3610" w:name="_Toc46486750"/>
      <w:bookmarkStart w:id="3611" w:name="_Toc52547095"/>
      <w:bookmarkStart w:id="3612" w:name="_Toc52547625"/>
      <w:bookmarkStart w:id="3613" w:name="_Toc52548155"/>
      <w:bookmarkStart w:id="3614" w:name="_Toc52548685"/>
      <w:bookmarkStart w:id="3615"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3609"/>
      <w:bookmarkEnd w:id="3610"/>
      <w:bookmarkEnd w:id="3611"/>
      <w:bookmarkEnd w:id="3612"/>
      <w:bookmarkEnd w:id="3613"/>
      <w:bookmarkEnd w:id="3614"/>
      <w:bookmarkEnd w:id="3615"/>
    </w:p>
    <w:p w14:paraId="37E88017" w14:textId="77777777" w:rsidR="009E61AC" w:rsidRPr="00073C73" w:rsidRDefault="009E61AC" w:rsidP="009E61AC">
      <w:pPr>
        <w:pStyle w:val="4"/>
      </w:pPr>
      <w:bookmarkStart w:id="3616" w:name="_Toc37681179"/>
      <w:bookmarkStart w:id="3617" w:name="_Toc46486751"/>
      <w:bookmarkStart w:id="3618" w:name="_Toc52547096"/>
      <w:bookmarkStart w:id="3619" w:name="_Toc52547626"/>
      <w:bookmarkStart w:id="3620" w:name="_Toc52548156"/>
      <w:bookmarkStart w:id="3621" w:name="_Toc52548686"/>
      <w:bookmarkStart w:id="3622" w:name="_Toc90719932"/>
      <w:r w:rsidRPr="00073C73">
        <w:t>–</w:t>
      </w:r>
      <w:r w:rsidRPr="00073C73">
        <w:tab/>
      </w:r>
      <w:r w:rsidRPr="00073C73">
        <w:rPr>
          <w:i/>
        </w:rPr>
        <w:t>NR-ECID-Request</w:t>
      </w:r>
      <w:r w:rsidRPr="00073C73">
        <w:rPr>
          <w:i/>
          <w:noProof/>
        </w:rPr>
        <w:t>LocationInformation</w:t>
      </w:r>
      <w:bookmarkEnd w:id="3616"/>
      <w:bookmarkEnd w:id="3617"/>
      <w:bookmarkEnd w:id="3618"/>
      <w:bookmarkEnd w:id="3619"/>
      <w:bookmarkEnd w:id="3620"/>
      <w:bookmarkEnd w:id="3621"/>
      <w:bookmarkEnd w:id="3622"/>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4"/>
      </w:pPr>
      <w:bookmarkStart w:id="3623" w:name="_Toc37681180"/>
      <w:bookmarkStart w:id="3624" w:name="_Toc46486752"/>
      <w:bookmarkStart w:id="3625" w:name="_Toc52547097"/>
      <w:bookmarkStart w:id="3626" w:name="_Toc52547627"/>
      <w:bookmarkStart w:id="3627" w:name="_Toc52548157"/>
      <w:bookmarkStart w:id="3628" w:name="_Toc52548687"/>
      <w:bookmarkStart w:id="3629"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3623"/>
      <w:bookmarkEnd w:id="3624"/>
      <w:bookmarkEnd w:id="3625"/>
      <w:bookmarkEnd w:id="3626"/>
      <w:bookmarkEnd w:id="3627"/>
      <w:bookmarkEnd w:id="3628"/>
      <w:bookmarkEnd w:id="3629"/>
    </w:p>
    <w:p w14:paraId="571C7E13" w14:textId="77777777" w:rsidR="009E61AC" w:rsidRPr="00073C73" w:rsidRDefault="009E61AC" w:rsidP="009E61AC">
      <w:pPr>
        <w:pStyle w:val="4"/>
      </w:pPr>
      <w:bookmarkStart w:id="3630" w:name="_Toc37681181"/>
      <w:bookmarkStart w:id="3631" w:name="_Toc46486753"/>
      <w:bookmarkStart w:id="3632" w:name="_Toc52547098"/>
      <w:bookmarkStart w:id="3633" w:name="_Toc52547628"/>
      <w:bookmarkStart w:id="3634" w:name="_Toc52548158"/>
      <w:bookmarkStart w:id="3635" w:name="_Toc52548688"/>
      <w:bookmarkStart w:id="3636" w:name="_Toc90719934"/>
      <w:r w:rsidRPr="00073C73">
        <w:t>–</w:t>
      </w:r>
      <w:r w:rsidRPr="00073C73">
        <w:tab/>
      </w:r>
      <w:r w:rsidRPr="00073C73">
        <w:rPr>
          <w:i/>
        </w:rPr>
        <w:t>NR-ECID-Provide</w:t>
      </w:r>
      <w:r w:rsidRPr="00073C73">
        <w:rPr>
          <w:i/>
          <w:noProof/>
        </w:rPr>
        <w:t>Capabilities</w:t>
      </w:r>
      <w:bookmarkEnd w:id="3630"/>
      <w:bookmarkEnd w:id="3631"/>
      <w:bookmarkEnd w:id="3632"/>
      <w:bookmarkEnd w:id="3633"/>
      <w:bookmarkEnd w:id="3634"/>
      <w:bookmarkEnd w:id="3635"/>
      <w:bookmarkEnd w:id="3636"/>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FC8638" w14:textId="28F3E546" w:rsidR="009E725D" w:rsidRDefault="009E61AC" w:rsidP="009E725D">
      <w:pPr>
        <w:pStyle w:val="PL"/>
        <w:shd w:val="clear" w:color="auto" w:fill="E6E6E6"/>
        <w:rPr>
          <w:snapToGrid w:val="0"/>
        </w:rPr>
      </w:pPr>
      <w:r w:rsidRPr="00073C73">
        <w:rPr>
          <w:snapToGrid w:val="0"/>
        </w:rPr>
        <w:tab/>
        <w:t>...</w:t>
      </w:r>
      <w:r w:rsidR="009E725D">
        <w:rPr>
          <w:snapToGrid w:val="0"/>
        </w:rPr>
        <w:t>,</w:t>
      </w:r>
    </w:p>
    <w:p w14:paraId="25B5E165" w14:textId="77777777" w:rsidR="009E725D" w:rsidRDefault="009E725D" w:rsidP="009E725D">
      <w:pPr>
        <w:pStyle w:val="PL"/>
        <w:shd w:val="clear" w:color="auto" w:fill="E6E6E6"/>
        <w:rPr>
          <w:snapToGrid w:val="0"/>
        </w:rPr>
      </w:pPr>
      <w:r>
        <w:rPr>
          <w:snapToGrid w:val="0"/>
        </w:rPr>
        <w:tab/>
        <w:t>[[</w:t>
      </w:r>
    </w:p>
    <w:p w14:paraId="4D94AB5E" w14:textId="77777777" w:rsidR="009E725D" w:rsidRDefault="009E725D" w:rsidP="009E725D">
      <w:pPr>
        <w:pStyle w:val="PL"/>
        <w:shd w:val="clear" w:color="auto" w:fill="E6E6E6"/>
        <w:rPr>
          <w:snapToGrid w:val="0"/>
        </w:rPr>
      </w:pPr>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t>OPTIONAL,</w:t>
      </w:r>
    </w:p>
    <w:p w14:paraId="5B7F2085" w14:textId="77777777" w:rsidR="009E725D" w:rsidRDefault="009E725D" w:rsidP="009E725D">
      <w:pPr>
        <w:pStyle w:val="PL"/>
        <w:shd w:val="clear" w:color="auto" w:fill="E6E6E6"/>
        <w:rPr>
          <w:snapToGrid w:val="0"/>
        </w:rPr>
      </w:pPr>
      <w:r>
        <w:rPr>
          <w:snapToGrid w:val="0"/>
        </w:rPr>
        <w:tab/>
      </w:r>
      <w:r>
        <w:rPr>
          <w:snapToGrid w:val="0"/>
        </w:rPr>
        <w:tab/>
        <w:t>scheduledLocationRequest-r17</w:t>
      </w:r>
      <w:r>
        <w:rPr>
          <w:snapToGrid w:val="0"/>
        </w:rPr>
        <w:tab/>
      </w:r>
      <w:r>
        <w:rPr>
          <w:snapToGrid w:val="0"/>
        </w:rPr>
        <w:tab/>
        <w:t>SEQUENCE {</w:t>
      </w:r>
    </w:p>
    <w:p w14:paraId="370F735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6C7E4EE"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1DA67DFE" w14:textId="77777777" w:rsidR="009E725D" w:rsidRPr="00E9740D" w:rsidRDefault="009E725D" w:rsidP="009E725D">
      <w:pPr>
        <w:pStyle w:val="PL"/>
        <w:shd w:val="clear" w:color="auto" w:fill="E6E6E6"/>
      </w:pPr>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3C3299" w14:textId="77777777" w:rsidR="009E725D" w:rsidRDefault="009E725D" w:rsidP="009E725D">
      <w:pPr>
        <w:pStyle w:val="PL"/>
        <w:shd w:val="clear" w:color="auto" w:fill="E6E6E6"/>
      </w:pPr>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7B6DC955" w14:textId="77777777" w:rsidR="009E725D" w:rsidRDefault="009E725D" w:rsidP="009E725D">
      <w:pPr>
        <w:pStyle w:val="PL"/>
        <w:shd w:val="clear" w:color="auto" w:fill="E6E6E6"/>
        <w:rPr>
          <w:snapToGrid w:val="0"/>
        </w:rPr>
      </w:pPr>
      <w:r>
        <w:tab/>
      </w:r>
      <w:r>
        <w:tab/>
      </w:r>
      <w:r>
        <w:tab/>
      </w:r>
      <w:r>
        <w:tab/>
      </w:r>
      <w:r>
        <w:tab/>
      </w:r>
      <w:r>
        <w:tab/>
      </w:r>
      <w:r>
        <w:tab/>
      </w:r>
      <w:r>
        <w:tab/>
      </w:r>
      <w:r>
        <w:tab/>
        <w:t>relativeTime-r17</w:t>
      </w:r>
      <w:r>
        <w:tab/>
      </w:r>
      <w:r w:rsidRPr="00A85E9E">
        <w:rPr>
          <w:snapToGrid w:val="0"/>
        </w:rPr>
        <w:t>ENUMERATED { supported }</w:t>
      </w:r>
      <w:r>
        <w:rPr>
          <w:snapToGrid w:val="0"/>
        </w:rPr>
        <w:tab/>
        <w:t>OPTIONAL,</w:t>
      </w:r>
    </w:p>
    <w:p w14:paraId="3DD1B319"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0D08B3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C01B8F3" w14:textId="364ED88B" w:rsidR="009E61AC" w:rsidRPr="00073C73" w:rsidRDefault="009E725D" w:rsidP="009E61AC">
      <w:pPr>
        <w:pStyle w:val="PL"/>
        <w:shd w:val="clear" w:color="auto" w:fill="E6E6E6"/>
        <w:rPr>
          <w:snapToGrid w:val="0"/>
        </w:rPr>
      </w:pPr>
      <w:r>
        <w:rPr>
          <w:snapToGrid w:val="0"/>
        </w:rPr>
        <w:tab/>
        <w:t>]]</w:t>
      </w:r>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9E725D" w:rsidRPr="00073C73" w14:paraId="4380BE64" w14:textId="77777777" w:rsidTr="00DE17D8">
        <w:trPr>
          <w:cantSplit/>
        </w:trPr>
        <w:tc>
          <w:tcPr>
            <w:tcW w:w="9639" w:type="dxa"/>
          </w:tcPr>
          <w:p w14:paraId="741CEEE4" w14:textId="77777777" w:rsidR="009E725D" w:rsidRPr="006F4C87" w:rsidRDefault="009E725D" w:rsidP="009E725D">
            <w:pPr>
              <w:keepNext/>
              <w:spacing w:after="0"/>
              <w:rPr>
                <w:rFonts w:ascii="Arial" w:hAnsi="Arial"/>
                <w:b/>
                <w:i/>
                <w:snapToGrid w:val="0"/>
                <w:sz w:val="18"/>
              </w:rPr>
            </w:pPr>
            <w:r w:rsidRPr="006F4C87">
              <w:rPr>
                <w:rFonts w:ascii="Arial" w:hAnsi="Arial"/>
                <w:b/>
                <w:i/>
                <w:snapToGrid w:val="0"/>
                <w:sz w:val="18"/>
              </w:rPr>
              <w:t>ten-ms-unit-ResponseTime</w:t>
            </w:r>
          </w:p>
          <w:p w14:paraId="1BF28FBB" w14:textId="15058875" w:rsidR="009E725D" w:rsidRPr="00073C73" w:rsidRDefault="009E725D" w:rsidP="009E725D">
            <w:pPr>
              <w:pStyle w:val="TAL"/>
              <w:keepNext w:val="0"/>
              <w:keepLines w:val="0"/>
              <w:widowControl w:val="0"/>
              <w:rPr>
                <w:b/>
                <w:i/>
                <w:noProof/>
              </w:rPr>
            </w:pPr>
            <w:r w:rsidRPr="006F4C87">
              <w:rPr>
                <w:bCs/>
                <w:iCs/>
                <w:snapToGrid w:val="0"/>
              </w:rPr>
              <w:t>This field, if present, indicates that the target device supports the enumerated value '</w:t>
            </w:r>
            <w:r w:rsidRPr="0061790C">
              <w:rPr>
                <w:bCs/>
                <w:i/>
                <w:snapToGrid w:val="0"/>
              </w:rPr>
              <w:t>ten-milli-seconds</w:t>
            </w:r>
            <w:r w:rsidRPr="006F4C87">
              <w:rPr>
                <w:bCs/>
                <w:iCs/>
                <w:snapToGrid w:val="0"/>
              </w:rPr>
              <w:t xml:space="preserve">' in the IE </w:t>
            </w:r>
            <w:r w:rsidRPr="000863E8">
              <w:rPr>
                <w:bCs/>
                <w:i/>
                <w:snapToGrid w:val="0"/>
              </w:rPr>
              <w:t>ResponseTime</w:t>
            </w:r>
            <w:r w:rsidRPr="006F4C87">
              <w:rPr>
                <w:bCs/>
                <w:iCs/>
                <w:snapToGrid w:val="0"/>
              </w:rPr>
              <w:t xml:space="preserve"> in IE </w:t>
            </w:r>
            <w:r w:rsidRPr="000863E8">
              <w:rPr>
                <w:bCs/>
                <w:i/>
                <w:snapToGrid w:val="0"/>
              </w:rPr>
              <w:t>CommonIEsRequestLocationInformation</w:t>
            </w:r>
            <w:r w:rsidRPr="006F4C87">
              <w:rPr>
                <w:bCs/>
                <w:iCs/>
                <w:snapToGrid w:val="0"/>
              </w:rPr>
              <w:t>.</w:t>
            </w:r>
          </w:p>
        </w:tc>
      </w:tr>
      <w:tr w:rsidR="009E725D" w:rsidRPr="00073C73" w14:paraId="3827616D" w14:textId="77777777" w:rsidTr="00DE17D8">
        <w:trPr>
          <w:cantSplit/>
        </w:trPr>
        <w:tc>
          <w:tcPr>
            <w:tcW w:w="9639" w:type="dxa"/>
          </w:tcPr>
          <w:p w14:paraId="1050AC13" w14:textId="77777777" w:rsidR="009E725D" w:rsidRPr="00FF704B" w:rsidRDefault="009E725D" w:rsidP="009E725D">
            <w:pPr>
              <w:pStyle w:val="TAL"/>
              <w:rPr>
                <w:rFonts w:cs="Arial"/>
                <w:b/>
                <w:i/>
                <w:snapToGrid w:val="0"/>
                <w:szCs w:val="18"/>
              </w:rPr>
            </w:pPr>
            <w:r w:rsidRPr="00FF704B">
              <w:rPr>
                <w:rFonts w:cs="Arial"/>
                <w:b/>
                <w:i/>
                <w:snapToGrid w:val="0"/>
                <w:szCs w:val="18"/>
              </w:rPr>
              <w:t>scheduledLocationRequest</w:t>
            </w:r>
          </w:p>
          <w:p w14:paraId="536DD8EA" w14:textId="01E617E4" w:rsidR="009E725D" w:rsidRPr="00073C73" w:rsidRDefault="009E725D" w:rsidP="009E725D">
            <w:pPr>
              <w:pStyle w:val="TAL"/>
              <w:keepNext w:val="0"/>
              <w:keepLines w:val="0"/>
              <w:widowControl w:val="0"/>
              <w:rPr>
                <w:b/>
                <w:i/>
                <w:noProof/>
              </w:rPr>
            </w:pPr>
            <w:r w:rsidRPr="00FF704B">
              <w:rPr>
                <w:rFonts w:cs="Arial"/>
                <w:bCs/>
                <w:iCs/>
                <w:snapToGrid w:val="0"/>
                <w:szCs w:val="18"/>
              </w:rPr>
              <w:t xml:space="preserve">This field, if present, indicates that the target device supports scheduled location requests – i.e., supports the IE </w:t>
            </w:r>
            <w:r w:rsidRPr="00FF704B">
              <w:rPr>
                <w:rFonts w:cs="Arial"/>
                <w:i/>
                <w:iCs/>
                <w:snapToGrid w:val="0"/>
                <w:szCs w:val="18"/>
              </w:rPr>
              <w:t>ScheduledLocationRequest</w:t>
            </w:r>
            <w:r w:rsidRPr="00FF704B">
              <w:rPr>
                <w:rFonts w:cs="Arial"/>
                <w:snapToGrid w:val="0"/>
                <w:szCs w:val="18"/>
              </w:rPr>
              <w:t xml:space="preserve"> </w:t>
            </w:r>
            <w:r w:rsidRPr="00FF704B">
              <w:rPr>
                <w:rFonts w:cs="Arial"/>
                <w:bCs/>
                <w:iCs/>
                <w:snapToGrid w:val="0"/>
                <w:szCs w:val="18"/>
              </w:rPr>
              <w:t xml:space="preserve">in IE </w:t>
            </w:r>
            <w:r w:rsidRPr="00FF704B">
              <w:rPr>
                <w:rFonts w:cs="Arial"/>
                <w:bCs/>
                <w:i/>
                <w:snapToGrid w:val="0"/>
                <w:szCs w:val="18"/>
              </w:rPr>
              <w:t xml:space="preserve">CommonIEsRequestLocationInformation </w:t>
            </w:r>
            <w:r w:rsidRPr="00FF704B">
              <w:rPr>
                <w:rFonts w:cs="Arial"/>
                <w:bCs/>
                <w:iCs/>
                <w:snapToGrid w:val="0"/>
                <w:szCs w:val="18"/>
              </w:rPr>
              <w:t>– and the time base(s) supported for the scheduled location time.</w:t>
            </w:r>
          </w:p>
        </w:tc>
      </w:tr>
    </w:tbl>
    <w:p w14:paraId="27CF1B1A" w14:textId="77777777" w:rsidR="009E61AC" w:rsidRPr="00073C73" w:rsidRDefault="009E61AC" w:rsidP="009E61AC"/>
    <w:p w14:paraId="4F4F80F3" w14:textId="77777777" w:rsidR="009E61AC" w:rsidRPr="00073C73" w:rsidRDefault="005314F9" w:rsidP="009E61AC">
      <w:pPr>
        <w:pStyle w:val="4"/>
      </w:pPr>
      <w:bookmarkStart w:id="3637" w:name="_Toc37681182"/>
      <w:bookmarkStart w:id="3638" w:name="_Toc46486754"/>
      <w:bookmarkStart w:id="3639" w:name="_Toc52547099"/>
      <w:bookmarkStart w:id="3640" w:name="_Toc52547629"/>
      <w:bookmarkStart w:id="3641" w:name="_Toc52548159"/>
      <w:bookmarkStart w:id="3642" w:name="_Toc52548689"/>
      <w:bookmarkStart w:id="3643"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3637"/>
      <w:bookmarkEnd w:id="3638"/>
      <w:bookmarkEnd w:id="3639"/>
      <w:bookmarkEnd w:id="3640"/>
      <w:bookmarkEnd w:id="3641"/>
      <w:bookmarkEnd w:id="3642"/>
      <w:bookmarkEnd w:id="3643"/>
    </w:p>
    <w:p w14:paraId="3812C637" w14:textId="77777777" w:rsidR="009E61AC" w:rsidRPr="00073C73" w:rsidRDefault="009E61AC" w:rsidP="009E61AC">
      <w:pPr>
        <w:pStyle w:val="4"/>
      </w:pPr>
      <w:bookmarkStart w:id="3644" w:name="_Toc37681183"/>
      <w:bookmarkStart w:id="3645" w:name="_Toc46486755"/>
      <w:bookmarkStart w:id="3646" w:name="_Toc52547100"/>
      <w:bookmarkStart w:id="3647" w:name="_Toc52547630"/>
      <w:bookmarkStart w:id="3648" w:name="_Toc52548160"/>
      <w:bookmarkStart w:id="3649" w:name="_Toc52548690"/>
      <w:bookmarkStart w:id="3650" w:name="_Toc90719936"/>
      <w:r w:rsidRPr="00073C73">
        <w:t>–</w:t>
      </w:r>
      <w:r w:rsidRPr="00073C73">
        <w:tab/>
      </w:r>
      <w:r w:rsidRPr="00073C73">
        <w:rPr>
          <w:i/>
        </w:rPr>
        <w:t>NR-ECID-Request</w:t>
      </w:r>
      <w:r w:rsidRPr="00073C73">
        <w:rPr>
          <w:i/>
          <w:noProof/>
        </w:rPr>
        <w:t>Capabilities</w:t>
      </w:r>
      <w:bookmarkEnd w:id="3644"/>
      <w:bookmarkEnd w:id="3645"/>
      <w:bookmarkEnd w:id="3646"/>
      <w:bookmarkEnd w:id="3647"/>
      <w:bookmarkEnd w:id="3648"/>
      <w:bookmarkEnd w:id="3649"/>
      <w:bookmarkEnd w:id="3650"/>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lastRenderedPageBreak/>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4"/>
      </w:pPr>
      <w:bookmarkStart w:id="3651" w:name="_Toc37681184"/>
      <w:bookmarkStart w:id="3652" w:name="_Toc46486756"/>
      <w:bookmarkStart w:id="3653" w:name="_Toc52547101"/>
      <w:bookmarkStart w:id="3654" w:name="_Toc52547631"/>
      <w:bookmarkStart w:id="3655" w:name="_Toc52548161"/>
      <w:bookmarkStart w:id="3656" w:name="_Toc52548691"/>
      <w:bookmarkStart w:id="3657"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3651"/>
      <w:bookmarkEnd w:id="3652"/>
      <w:bookmarkEnd w:id="3653"/>
      <w:bookmarkEnd w:id="3654"/>
      <w:bookmarkEnd w:id="3655"/>
      <w:bookmarkEnd w:id="3656"/>
      <w:bookmarkEnd w:id="3657"/>
    </w:p>
    <w:p w14:paraId="3836F465" w14:textId="77777777" w:rsidR="009E61AC" w:rsidRPr="00073C73" w:rsidRDefault="009E61AC" w:rsidP="009E61AC">
      <w:pPr>
        <w:pStyle w:val="4"/>
      </w:pPr>
      <w:bookmarkStart w:id="3658" w:name="_Toc37681185"/>
      <w:bookmarkStart w:id="3659" w:name="_Toc46486757"/>
      <w:bookmarkStart w:id="3660" w:name="_Toc52547102"/>
      <w:bookmarkStart w:id="3661" w:name="_Toc52547632"/>
      <w:bookmarkStart w:id="3662" w:name="_Toc52548162"/>
      <w:bookmarkStart w:id="3663" w:name="_Toc52548692"/>
      <w:bookmarkStart w:id="3664" w:name="_Toc90719938"/>
      <w:r w:rsidRPr="00073C73">
        <w:t>–</w:t>
      </w:r>
      <w:r w:rsidRPr="00073C73">
        <w:tab/>
      </w:r>
      <w:r w:rsidRPr="00073C73">
        <w:rPr>
          <w:i/>
        </w:rPr>
        <w:t>NR-ECID-Error</w:t>
      </w:r>
      <w:bookmarkEnd w:id="3658"/>
      <w:bookmarkEnd w:id="3659"/>
      <w:bookmarkEnd w:id="3660"/>
      <w:bookmarkEnd w:id="3661"/>
      <w:bookmarkEnd w:id="3662"/>
      <w:bookmarkEnd w:id="3663"/>
      <w:bookmarkEnd w:id="3664"/>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4"/>
      </w:pPr>
      <w:bookmarkStart w:id="3665" w:name="_Toc37681186"/>
      <w:bookmarkStart w:id="3666" w:name="_Toc46486758"/>
      <w:bookmarkStart w:id="3667" w:name="_Toc52547103"/>
      <w:bookmarkStart w:id="3668" w:name="_Toc52547633"/>
      <w:bookmarkStart w:id="3669" w:name="_Toc52548163"/>
      <w:bookmarkStart w:id="3670" w:name="_Toc52548693"/>
      <w:bookmarkStart w:id="3671" w:name="_Toc90719939"/>
      <w:r w:rsidRPr="00073C73">
        <w:t>–</w:t>
      </w:r>
      <w:r w:rsidRPr="00073C73">
        <w:tab/>
      </w:r>
      <w:r w:rsidRPr="00073C73">
        <w:rPr>
          <w:i/>
        </w:rPr>
        <w:t>NR-ECID-</w:t>
      </w:r>
      <w:r w:rsidRPr="00073C73">
        <w:rPr>
          <w:i/>
          <w:noProof/>
        </w:rPr>
        <w:t>LocationServerErrorCauses</w:t>
      </w:r>
      <w:bookmarkEnd w:id="3665"/>
      <w:bookmarkEnd w:id="3666"/>
      <w:bookmarkEnd w:id="3667"/>
      <w:bookmarkEnd w:id="3668"/>
      <w:bookmarkEnd w:id="3669"/>
      <w:bookmarkEnd w:id="3670"/>
      <w:bookmarkEnd w:id="3671"/>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4"/>
      </w:pPr>
      <w:bookmarkStart w:id="3672" w:name="_Toc37681187"/>
      <w:bookmarkStart w:id="3673" w:name="_Toc46486759"/>
      <w:bookmarkStart w:id="3674" w:name="_Toc52547104"/>
      <w:bookmarkStart w:id="3675" w:name="_Toc52547634"/>
      <w:bookmarkStart w:id="3676" w:name="_Toc52548164"/>
      <w:bookmarkStart w:id="3677" w:name="_Toc52548694"/>
      <w:bookmarkStart w:id="3678" w:name="_Toc90719940"/>
      <w:r w:rsidRPr="00073C73">
        <w:t>–</w:t>
      </w:r>
      <w:r w:rsidRPr="00073C73">
        <w:tab/>
      </w:r>
      <w:r w:rsidRPr="00073C73">
        <w:rPr>
          <w:i/>
        </w:rPr>
        <w:t>NR-ECID-</w:t>
      </w:r>
      <w:r w:rsidRPr="00073C73">
        <w:rPr>
          <w:i/>
          <w:noProof/>
        </w:rPr>
        <w:t>TargetDeviceErrorCauses</w:t>
      </w:r>
      <w:bookmarkEnd w:id="3672"/>
      <w:bookmarkEnd w:id="3673"/>
      <w:bookmarkEnd w:id="3674"/>
      <w:bookmarkEnd w:id="3675"/>
      <w:bookmarkEnd w:id="3676"/>
      <w:bookmarkEnd w:id="3677"/>
      <w:bookmarkEnd w:id="3678"/>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3679"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3679"/>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lastRenderedPageBreak/>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30"/>
      </w:pPr>
      <w:bookmarkStart w:id="3680" w:name="_Toc37681188"/>
      <w:bookmarkStart w:id="3681" w:name="_Toc46486760"/>
      <w:bookmarkStart w:id="3682" w:name="_Toc52547105"/>
      <w:bookmarkStart w:id="3683" w:name="_Toc52547635"/>
      <w:bookmarkStart w:id="3684" w:name="_Toc52548165"/>
      <w:bookmarkStart w:id="3685" w:name="_Toc52548695"/>
      <w:bookmarkStart w:id="3686"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3680"/>
      <w:bookmarkEnd w:id="3681"/>
      <w:bookmarkEnd w:id="3682"/>
      <w:bookmarkEnd w:id="3683"/>
      <w:bookmarkEnd w:id="3684"/>
      <w:bookmarkEnd w:id="3685"/>
      <w:bookmarkEnd w:id="3686"/>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4"/>
      </w:pPr>
      <w:bookmarkStart w:id="3687" w:name="_Toc12618267"/>
      <w:bookmarkStart w:id="3688" w:name="_Toc37681189"/>
      <w:bookmarkStart w:id="3689" w:name="_Toc46486761"/>
      <w:bookmarkStart w:id="3690" w:name="_Toc52547106"/>
      <w:bookmarkStart w:id="3691" w:name="_Toc52547636"/>
      <w:bookmarkStart w:id="3692" w:name="_Toc52548166"/>
      <w:bookmarkStart w:id="3693" w:name="_Toc52548696"/>
      <w:bookmarkStart w:id="3694"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3687"/>
      <w:bookmarkEnd w:id="3688"/>
      <w:bookmarkEnd w:id="3689"/>
      <w:bookmarkEnd w:id="3690"/>
      <w:bookmarkEnd w:id="3691"/>
      <w:bookmarkEnd w:id="3692"/>
      <w:bookmarkEnd w:id="3693"/>
      <w:bookmarkEnd w:id="3694"/>
    </w:p>
    <w:p w14:paraId="6FB26539" w14:textId="77777777" w:rsidR="009E61AC" w:rsidRPr="00073C73" w:rsidRDefault="009E61AC" w:rsidP="009E61AC">
      <w:pPr>
        <w:pStyle w:val="4"/>
      </w:pPr>
      <w:bookmarkStart w:id="3695" w:name="_Toc12618268"/>
      <w:bookmarkStart w:id="3696" w:name="_Toc37681190"/>
      <w:bookmarkStart w:id="3697" w:name="_Toc46486762"/>
      <w:bookmarkStart w:id="3698" w:name="_Toc52547107"/>
      <w:bookmarkStart w:id="3699" w:name="_Toc52547637"/>
      <w:bookmarkStart w:id="3700" w:name="_Toc52548167"/>
      <w:bookmarkStart w:id="3701" w:name="_Toc52548697"/>
      <w:bookmarkStart w:id="3702" w:name="_Toc90719943"/>
      <w:r w:rsidRPr="00073C73">
        <w:t>–</w:t>
      </w:r>
      <w:r w:rsidRPr="00073C73">
        <w:tab/>
      </w:r>
      <w:r w:rsidRPr="00073C73">
        <w:rPr>
          <w:i/>
        </w:rPr>
        <w:t>NR-DL-TDOA-Provide</w:t>
      </w:r>
      <w:r w:rsidRPr="00073C73">
        <w:rPr>
          <w:i/>
          <w:noProof/>
        </w:rPr>
        <w:t>AssistanceData</w:t>
      </w:r>
      <w:bookmarkEnd w:id="3695"/>
      <w:bookmarkEnd w:id="3696"/>
      <w:bookmarkEnd w:id="3697"/>
      <w:bookmarkEnd w:id="3698"/>
      <w:bookmarkEnd w:id="3699"/>
      <w:bookmarkEnd w:id="3700"/>
      <w:bookmarkEnd w:id="3701"/>
      <w:bookmarkEnd w:id="3702"/>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D2CC14D" w14:textId="4A16ECCD" w:rsidR="009E725D" w:rsidRDefault="009E61AC" w:rsidP="009E725D">
      <w:pPr>
        <w:pStyle w:val="PL"/>
        <w:shd w:val="clear" w:color="auto" w:fill="E6E6E6"/>
        <w:rPr>
          <w:snapToGrid w:val="0"/>
        </w:rPr>
      </w:pPr>
      <w:r w:rsidRPr="00073C73">
        <w:rPr>
          <w:snapToGrid w:val="0"/>
        </w:rPr>
        <w:tab/>
        <w:t>...</w:t>
      </w:r>
      <w:r w:rsidR="009E725D">
        <w:rPr>
          <w:snapToGrid w:val="0"/>
        </w:rPr>
        <w:t>,</w:t>
      </w:r>
    </w:p>
    <w:p w14:paraId="790069CE" w14:textId="77777777" w:rsidR="009E725D" w:rsidRDefault="009E725D" w:rsidP="009E725D">
      <w:pPr>
        <w:pStyle w:val="PL"/>
        <w:shd w:val="clear" w:color="auto" w:fill="E6E6E6"/>
        <w:rPr>
          <w:snapToGrid w:val="0"/>
        </w:rPr>
      </w:pPr>
      <w:r>
        <w:rPr>
          <w:snapToGrid w:val="0"/>
        </w:rPr>
        <w:tab/>
        <w:t>[[ nr</w:t>
      </w:r>
      <w:r w:rsidRPr="006E6D43">
        <w:rPr>
          <w:snapToGrid w:val="0"/>
        </w:rPr>
        <w:t>-On-Demand-DL-PRS-Configurations</w:t>
      </w:r>
      <w:r>
        <w:rPr>
          <w:snapToGrid w:val="0"/>
        </w:rPr>
        <w:t>-r17</w:t>
      </w:r>
    </w:p>
    <w:p w14:paraId="1FE804F1"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231243D4"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0EC0F14A" w14:textId="0A920040" w:rsidR="009E725D" w:rsidRDefault="009E725D" w:rsidP="009E725D">
      <w:pPr>
        <w:pStyle w:val="PL"/>
        <w:shd w:val="clear" w:color="auto" w:fill="E6E6E6"/>
        <w:rPr>
          <w:snapToGrid w:val="0"/>
        </w:rPr>
      </w:pPr>
      <w:r>
        <w:rPr>
          <w:snapToGrid w:val="0"/>
        </w:rPr>
        <w:tab/>
      </w:r>
      <w:r>
        <w:rPr>
          <w:snapToGrid w:val="0"/>
        </w:rPr>
        <w:tab/>
      </w:r>
      <w:commentRangeStart w:id="3703"/>
      <w:r>
        <w:rPr>
          <w:snapToGrid w:val="0"/>
        </w:rPr>
        <w:t>nr-On-Demand-DL-PRS-</w:t>
      </w:r>
      <w:r w:rsidRPr="00C17F6C">
        <w:rPr>
          <w:snapToGrid w:val="0"/>
        </w:rPr>
        <w:t>Configurations</w:t>
      </w:r>
      <w:r>
        <w:rPr>
          <w:snapToGrid w:val="0"/>
        </w:rPr>
        <w:t>-</w:t>
      </w:r>
      <w:r w:rsidRPr="00F47B9F">
        <w:rPr>
          <w:snapToGrid w:val="0"/>
        </w:rPr>
        <w:t>Selected-IndexList-r1</w:t>
      </w:r>
      <w:r>
        <w:rPr>
          <w:snapToGrid w:val="0"/>
        </w:rPr>
        <w:t>7</w:t>
      </w:r>
    </w:p>
    <w:p w14:paraId="1AF54C1F"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4F76097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commentRangeEnd w:id="3703"/>
      <w:r w:rsidR="003A3E34">
        <w:rPr>
          <w:rStyle w:val="af5"/>
          <w:rFonts w:ascii="Times New Roman" w:hAnsi="Times New Roman"/>
          <w:noProof w:val="0"/>
        </w:rPr>
        <w:commentReference w:id="3703"/>
      </w:r>
      <w:r>
        <w:rPr>
          <w:snapToGrid w:val="0"/>
        </w:rPr>
        <w:tab/>
      </w:r>
      <w:r>
        <w:rPr>
          <w:snapToGrid w:val="0"/>
        </w:rPr>
        <w:tab/>
        <w:t>OPTIONAL,</w:t>
      </w:r>
      <w:r>
        <w:rPr>
          <w:snapToGrid w:val="0"/>
        </w:rPr>
        <w:tab/>
        <w:t>-- Need ON</w:t>
      </w:r>
    </w:p>
    <w:p w14:paraId="7E570481" w14:textId="006E06AB" w:rsidR="009E725D" w:rsidRDefault="009E725D" w:rsidP="009E725D">
      <w:pPr>
        <w:pStyle w:val="PL"/>
        <w:shd w:val="clear" w:color="auto" w:fill="E6E6E6"/>
        <w:rPr>
          <w:snapToGrid w:val="0"/>
        </w:rPr>
      </w:pPr>
      <w:r>
        <w:rPr>
          <w:snapToGrid w:val="0"/>
        </w:rPr>
        <w:tab/>
      </w:r>
      <w:r>
        <w:rPr>
          <w:snapToGrid w:val="0"/>
        </w:rPr>
        <w:tab/>
      </w:r>
      <w:r>
        <w:t>area-ID-CellList-r17</w:t>
      </w:r>
      <w:r>
        <w:tab/>
      </w:r>
      <w:r>
        <w:tab/>
      </w:r>
      <w:r>
        <w:tab/>
      </w:r>
      <w:r>
        <w:tab/>
        <w:t>Area-ID-CellList-r17</w:t>
      </w:r>
      <w:r>
        <w:tab/>
      </w:r>
      <w:r>
        <w:tab/>
      </w:r>
      <w:r>
        <w:tab/>
      </w:r>
      <w:r>
        <w:tab/>
        <w:t>OPTIONAL</w:t>
      </w:r>
      <w:r>
        <w:tab/>
        <w:t>-- Need ON</w:t>
      </w:r>
    </w:p>
    <w:p w14:paraId="401922DE" w14:textId="11936A14" w:rsidR="009E61AC" w:rsidRPr="00073C73" w:rsidRDefault="009E725D" w:rsidP="009E61AC">
      <w:pPr>
        <w:pStyle w:val="PL"/>
        <w:shd w:val="clear" w:color="auto" w:fill="E6E6E6"/>
        <w:rPr>
          <w:snapToGrid w:val="0"/>
        </w:rPr>
      </w:pPr>
      <w:r>
        <w:rPr>
          <w:snapToGrid w:val="0"/>
        </w:rPr>
        <w:tab/>
        <w:t>]]</w:t>
      </w:r>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9E725D" w:rsidRPr="00073C73" w14:paraId="3991C21E" w14:textId="77777777" w:rsidTr="00DE17D8">
        <w:trPr>
          <w:cantSplit/>
        </w:trPr>
        <w:tc>
          <w:tcPr>
            <w:tcW w:w="9639" w:type="dxa"/>
          </w:tcPr>
          <w:p w14:paraId="62954604" w14:textId="7D4ED849" w:rsidR="009E725D" w:rsidRDefault="009E725D" w:rsidP="009E725D">
            <w:pPr>
              <w:pStyle w:val="TAL"/>
              <w:keepNext w:val="0"/>
              <w:keepLines w:val="0"/>
              <w:widowControl w:val="0"/>
              <w:rPr>
                <w:b/>
                <w:bCs/>
                <w:i/>
                <w:iCs/>
                <w:snapToGrid w:val="0"/>
              </w:rPr>
            </w:pPr>
            <w:r w:rsidRPr="006E6D43">
              <w:rPr>
                <w:b/>
                <w:bCs/>
                <w:i/>
                <w:iCs/>
                <w:snapToGrid w:val="0"/>
              </w:rPr>
              <w:lastRenderedPageBreak/>
              <w:t>nr-On-Demand-DL-PRS-Configurations</w:t>
            </w:r>
          </w:p>
          <w:p w14:paraId="13AC0363" w14:textId="77777777" w:rsidR="009E725D" w:rsidRDefault="009E725D" w:rsidP="009E725D">
            <w:pPr>
              <w:pStyle w:val="TAL"/>
              <w:keepNext w:val="0"/>
              <w:keepLines w:val="0"/>
              <w:widowControl w:val="0"/>
              <w:rPr>
                <w:snapToGrid w:val="0"/>
              </w:rPr>
            </w:pPr>
            <w:r>
              <w:rPr>
                <w:snapToGrid w:val="0"/>
              </w:rPr>
              <w:t>This field provides a set of available DL-PRS configurations which can be requested by the target device on-demand.</w:t>
            </w:r>
          </w:p>
          <w:p w14:paraId="490AB113" w14:textId="77777777" w:rsidR="009E725D" w:rsidRPr="00B97C7C" w:rsidRDefault="009E725D"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2DBFFE76" w14:textId="3A380403" w:rsidR="009E725D" w:rsidRPr="00E529B7" w:rsidRDefault="009E725D" w:rsidP="00E529B7">
            <w:pPr>
              <w:pStyle w:val="NO"/>
              <w:spacing w:after="0"/>
              <w:rPr>
                <w:rFonts w:cs="Arial"/>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IE </w:t>
            </w:r>
            <w:r w:rsidRPr="00E529B7">
              <w:rPr>
                <w:rFonts w:ascii="Arial" w:hAnsi="Arial" w:cs="Arial"/>
                <w:i/>
                <w:iCs/>
                <w:sz w:val="18"/>
                <w:szCs w:val="18"/>
              </w:rPr>
              <w:t>NR-Multi-RTT-ProvideAssistanceData</w:t>
            </w:r>
            <w:r w:rsidRPr="00E529B7">
              <w:rPr>
                <w:rFonts w:ascii="Arial" w:hAnsi="Arial" w:cs="Arial"/>
                <w:sz w:val="18"/>
                <w:szCs w:val="18"/>
              </w:rPr>
              <w:t xml:space="preserve"> or </w:t>
            </w:r>
            <w:r w:rsidRPr="00E529B7">
              <w:rPr>
                <w:rFonts w:ascii="Arial" w:hAnsi="Arial" w:cs="Arial"/>
                <w:i/>
                <w:iCs/>
                <w:sz w:val="18"/>
                <w:szCs w:val="18"/>
              </w:rPr>
              <w:t>NR-DL-AoD-ProvideAssistanceData</w:t>
            </w:r>
            <w:r w:rsidRPr="00E529B7">
              <w:rPr>
                <w:rFonts w:ascii="Arial" w:hAnsi="Arial" w:cs="Arial"/>
                <w:sz w:val="18"/>
                <w:szCs w:val="18"/>
              </w:rPr>
              <w:t>.</w:t>
            </w:r>
          </w:p>
        </w:tc>
      </w:tr>
      <w:tr w:rsidR="009E725D" w:rsidRPr="00073C73" w14:paraId="77589311" w14:textId="77777777" w:rsidTr="00DE17D8">
        <w:trPr>
          <w:cantSplit/>
        </w:trPr>
        <w:tc>
          <w:tcPr>
            <w:tcW w:w="9639" w:type="dxa"/>
          </w:tcPr>
          <w:p w14:paraId="11FEC654" w14:textId="77777777" w:rsidR="009E725D" w:rsidRDefault="009E725D" w:rsidP="009E725D">
            <w:pPr>
              <w:pStyle w:val="TAL"/>
              <w:keepNext w:val="0"/>
              <w:keepLines w:val="0"/>
              <w:widowControl w:val="0"/>
              <w:rPr>
                <w:b/>
                <w:bCs/>
                <w:i/>
                <w:iCs/>
                <w:snapToGrid w:val="0"/>
              </w:rPr>
            </w:pPr>
            <w:r w:rsidRPr="0043232E">
              <w:rPr>
                <w:b/>
                <w:bCs/>
                <w:i/>
                <w:iCs/>
                <w:snapToGrid w:val="0"/>
              </w:rPr>
              <w:t>nr-On-Demand-DL-PRS-Configurations-Selected-IndexList</w:t>
            </w:r>
          </w:p>
          <w:p w14:paraId="1FF78FE9" w14:textId="760B32D1" w:rsidR="009E725D" w:rsidRPr="00073C73" w:rsidRDefault="009E725D" w:rsidP="009E725D">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NR-DL-TDOA-ProvideAssistanceData message</w:t>
            </w:r>
            <w:r w:rsidRPr="000C056A">
              <w:rPr>
                <w:snapToGrid w:val="0"/>
              </w:rPr>
              <w:t>.</w:t>
            </w:r>
          </w:p>
        </w:tc>
      </w:tr>
      <w:tr w:rsidR="009E725D" w:rsidRPr="00073C73" w14:paraId="03ECBC75" w14:textId="77777777" w:rsidTr="00DE17D8">
        <w:trPr>
          <w:cantSplit/>
        </w:trPr>
        <w:tc>
          <w:tcPr>
            <w:tcW w:w="9639" w:type="dxa"/>
          </w:tcPr>
          <w:p w14:paraId="26A985DF" w14:textId="77777777" w:rsidR="009E725D" w:rsidRDefault="009E725D" w:rsidP="009E725D">
            <w:pPr>
              <w:pStyle w:val="TAL"/>
              <w:keepNext w:val="0"/>
              <w:keepLines w:val="0"/>
              <w:widowControl w:val="0"/>
              <w:rPr>
                <w:b/>
                <w:bCs/>
                <w:i/>
                <w:iCs/>
                <w:snapToGrid w:val="0"/>
              </w:rPr>
            </w:pPr>
            <w:r w:rsidRPr="001A369C">
              <w:rPr>
                <w:b/>
                <w:bCs/>
                <w:i/>
                <w:iCs/>
                <w:snapToGrid w:val="0"/>
              </w:rPr>
              <w:t>area-ID-CellList</w:t>
            </w:r>
          </w:p>
          <w:p w14:paraId="1489C239" w14:textId="50817EEC" w:rsidR="009E725D" w:rsidRPr="00073C73" w:rsidRDefault="009E725D" w:rsidP="009E725D">
            <w:pPr>
              <w:pStyle w:val="TAL"/>
              <w:keepNext w:val="0"/>
              <w:keepLines w:val="0"/>
              <w:widowControl w:val="0"/>
              <w:rPr>
                <w:b/>
                <w:i/>
                <w:snapToGrid w:val="0"/>
              </w:rPr>
            </w:pPr>
            <w:r>
              <w:rPr>
                <w:snapToGrid w:val="0"/>
              </w:rPr>
              <w:t xml:space="preserve">This field specifies the network area for which this </w:t>
            </w:r>
            <w:r w:rsidRPr="00D52B86">
              <w:rPr>
                <w:i/>
                <w:iCs/>
                <w:snapToGrid w:val="0"/>
              </w:rPr>
              <w:t>NR-DL-TDOA-ProvideAssistanceData</w:t>
            </w:r>
            <w:r>
              <w:rPr>
                <w:snapToGrid w:val="0"/>
              </w:rPr>
              <w:t xml:space="preserve"> message is valid.</w:t>
            </w:r>
          </w:p>
        </w:tc>
      </w:tr>
    </w:tbl>
    <w:p w14:paraId="320307D3" w14:textId="77777777" w:rsidR="009E61AC" w:rsidRPr="00073C73" w:rsidRDefault="009E61AC" w:rsidP="009E61AC"/>
    <w:p w14:paraId="394FF3C2" w14:textId="77777777" w:rsidR="009E61AC" w:rsidRPr="00073C73" w:rsidRDefault="005314F9" w:rsidP="009E61AC">
      <w:pPr>
        <w:pStyle w:val="4"/>
      </w:pPr>
      <w:bookmarkStart w:id="3704" w:name="_Toc37681191"/>
      <w:bookmarkStart w:id="3705" w:name="_Toc46486763"/>
      <w:bookmarkStart w:id="3706" w:name="_Toc52547108"/>
      <w:bookmarkStart w:id="3707" w:name="_Toc52547638"/>
      <w:bookmarkStart w:id="3708" w:name="_Toc52548168"/>
      <w:bookmarkStart w:id="3709" w:name="_Toc52548698"/>
      <w:bookmarkStart w:id="3710" w:name="_Toc90719944"/>
      <w:bookmarkStart w:id="3711"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3704"/>
      <w:bookmarkEnd w:id="3705"/>
      <w:bookmarkEnd w:id="3706"/>
      <w:bookmarkEnd w:id="3707"/>
      <w:bookmarkEnd w:id="3708"/>
      <w:bookmarkEnd w:id="3709"/>
      <w:bookmarkEnd w:id="3710"/>
    </w:p>
    <w:p w14:paraId="4B47259A" w14:textId="77777777" w:rsidR="009E61AC" w:rsidRPr="00073C73" w:rsidRDefault="009E61AC" w:rsidP="009E61AC">
      <w:pPr>
        <w:pStyle w:val="4"/>
      </w:pPr>
      <w:bookmarkStart w:id="3712" w:name="_Toc12618278"/>
      <w:bookmarkStart w:id="3713" w:name="_Toc37681192"/>
      <w:bookmarkStart w:id="3714" w:name="_Toc46486764"/>
      <w:bookmarkStart w:id="3715" w:name="_Toc52547109"/>
      <w:bookmarkStart w:id="3716" w:name="_Toc52547639"/>
      <w:bookmarkStart w:id="3717" w:name="_Toc52548169"/>
      <w:bookmarkStart w:id="3718" w:name="_Toc52548699"/>
      <w:bookmarkStart w:id="3719" w:name="_Toc90719945"/>
      <w:r w:rsidRPr="00073C73">
        <w:t>–</w:t>
      </w:r>
      <w:r w:rsidRPr="00073C73">
        <w:tab/>
      </w:r>
      <w:r w:rsidRPr="00073C73">
        <w:rPr>
          <w:i/>
        </w:rPr>
        <w:t>NR-DL-TDOA-Request</w:t>
      </w:r>
      <w:r w:rsidRPr="00073C73">
        <w:rPr>
          <w:i/>
          <w:noProof/>
        </w:rPr>
        <w:t>AssistanceData</w:t>
      </w:r>
      <w:bookmarkEnd w:id="3712"/>
      <w:bookmarkEnd w:id="3713"/>
      <w:bookmarkEnd w:id="3714"/>
      <w:bookmarkEnd w:id="3715"/>
      <w:bookmarkEnd w:id="3716"/>
      <w:bookmarkEnd w:id="3717"/>
      <w:bookmarkEnd w:id="3718"/>
      <w:bookmarkEnd w:id="3719"/>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14CD82B3" w14:textId="60DCEA71" w:rsidR="009E725D" w:rsidRPr="009E725D" w:rsidRDefault="009E61AC" w:rsidP="009E725D">
      <w:pPr>
        <w:pStyle w:val="PL"/>
        <w:shd w:val="clear" w:color="auto" w:fill="E6E6E6"/>
        <w:rPr>
          <w:snapToGrid w:val="0"/>
        </w:rPr>
      </w:pPr>
      <w:r w:rsidRPr="00073C73">
        <w:rPr>
          <w:snapToGrid w:val="0"/>
        </w:rPr>
        <w:tab/>
        <w:t>...</w:t>
      </w:r>
      <w:r w:rsidR="009E725D" w:rsidRPr="009E725D">
        <w:rPr>
          <w:snapToGrid w:val="0"/>
        </w:rPr>
        <w:t>,</w:t>
      </w:r>
    </w:p>
    <w:p w14:paraId="2B1BCDB1" w14:textId="77777777" w:rsidR="009E725D" w:rsidRPr="009E725D" w:rsidRDefault="009E725D" w:rsidP="009E725D">
      <w:pPr>
        <w:pStyle w:val="PL"/>
        <w:shd w:val="clear" w:color="auto" w:fill="E6E6E6"/>
        <w:rPr>
          <w:snapToGrid w:val="0"/>
        </w:rPr>
      </w:pPr>
      <w:r w:rsidRPr="009E725D">
        <w:rPr>
          <w:snapToGrid w:val="0"/>
        </w:rPr>
        <w:tab/>
        <w:t>[[</w:t>
      </w:r>
    </w:p>
    <w:p w14:paraId="64AECFC6" w14:textId="77777777" w:rsidR="009E725D" w:rsidRPr="009E725D" w:rsidRDefault="009E725D" w:rsidP="009E725D">
      <w:pPr>
        <w:pStyle w:val="PL"/>
        <w:shd w:val="clear" w:color="auto" w:fill="E6E6E6"/>
        <w:rPr>
          <w:snapToGrid w:val="0"/>
        </w:rPr>
      </w:pPr>
      <w:r w:rsidRPr="009E725D">
        <w:rPr>
          <w:snapToGrid w:val="0"/>
        </w:rPr>
        <w:tab/>
        <w:t>nr-PosCalcAssistanceRequest-r17</w:t>
      </w:r>
      <w:r w:rsidRPr="009E725D">
        <w:rPr>
          <w:snapToGrid w:val="0"/>
        </w:rPr>
        <w:tab/>
        <w:t>BIT STRING {</w:t>
      </w:r>
      <w:r w:rsidRPr="009E725D">
        <w:rPr>
          <w:snapToGrid w:val="0"/>
        </w:rPr>
        <w:tab/>
      </w:r>
      <w:commentRangeStart w:id="3720"/>
      <w:r w:rsidRPr="009E725D">
        <w:rPr>
          <w:snapToGrid w:val="0"/>
        </w:rPr>
        <w:t xml:space="preserve">trpLoc </w:t>
      </w:r>
      <w:r w:rsidRPr="009E725D">
        <w:rPr>
          <w:snapToGrid w:val="0"/>
        </w:rPr>
        <w:tab/>
      </w:r>
      <w:r w:rsidRPr="009E725D">
        <w:rPr>
          <w:snapToGrid w:val="0"/>
        </w:rPr>
        <w:tab/>
        <w:t>(0),</w:t>
      </w:r>
    </w:p>
    <w:p w14:paraId="2165BBEB"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beamInfo</w:t>
      </w:r>
      <w:r w:rsidRPr="009E725D">
        <w:rPr>
          <w:snapToGrid w:val="0"/>
        </w:rPr>
        <w:tab/>
        <w:t>(1),</w:t>
      </w:r>
    </w:p>
    <w:p w14:paraId="56E6E9CE"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rtdInfo</w:t>
      </w:r>
      <w:r w:rsidRPr="009E725D">
        <w:rPr>
          <w:snapToGrid w:val="0"/>
        </w:rPr>
        <w:tab/>
      </w:r>
      <w:r w:rsidRPr="009E725D">
        <w:rPr>
          <w:snapToGrid w:val="0"/>
        </w:rPr>
        <w:tab/>
        <w:t>(2),</w:t>
      </w:r>
      <w:commentRangeEnd w:id="3720"/>
      <w:r w:rsidR="00EB14CB">
        <w:rPr>
          <w:rStyle w:val="af5"/>
          <w:rFonts w:ascii="Times New Roman" w:hAnsi="Times New Roman"/>
          <w:noProof w:val="0"/>
        </w:rPr>
        <w:commentReference w:id="3720"/>
      </w:r>
    </w:p>
    <w:p w14:paraId="73A46FF4"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beamAntInfo</w:t>
      </w:r>
      <w:r w:rsidRPr="009E725D">
        <w:rPr>
          <w:snapToGrid w:val="0"/>
        </w:rPr>
        <w:tab/>
        <w:t>(3),</w:t>
      </w:r>
    </w:p>
    <w:p w14:paraId="0667E7F8"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losNlosInfo</w:t>
      </w:r>
      <w:r w:rsidRPr="009E725D">
        <w:rPr>
          <w:snapToGrid w:val="0"/>
        </w:rPr>
        <w:tab/>
        <w:t>(4),</w:t>
      </w:r>
    </w:p>
    <w:p w14:paraId="5B3AC02D"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trpTEG-Info</w:t>
      </w:r>
      <w:r w:rsidRPr="009E725D">
        <w:rPr>
          <w:snapToGrid w:val="0"/>
        </w:rPr>
        <w:tab/>
        <w:t>(5)</w:t>
      </w:r>
    </w:p>
    <w:p w14:paraId="77EB6931"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w:t>
      </w:r>
      <w:r w:rsidRPr="009E725D">
        <w:rPr>
          <w:snapToGrid w:val="0"/>
        </w:rPr>
        <w:tab/>
        <w:t>(SIZE (1..8))</w:t>
      </w:r>
      <w:r w:rsidRPr="009E725D">
        <w:rPr>
          <w:snapToGrid w:val="0"/>
        </w:rPr>
        <w:tab/>
      </w:r>
      <w:r w:rsidRPr="009E725D">
        <w:rPr>
          <w:snapToGrid w:val="0"/>
        </w:rPr>
        <w:tab/>
      </w:r>
      <w:r w:rsidRPr="009E725D">
        <w:rPr>
          <w:snapToGrid w:val="0"/>
        </w:rPr>
        <w:tab/>
      </w:r>
      <w:r w:rsidRPr="009E725D">
        <w:rPr>
          <w:snapToGrid w:val="0"/>
        </w:rPr>
        <w:tab/>
        <w:t>OPTIONAL,</w:t>
      </w:r>
    </w:p>
    <w:p w14:paraId="14DF1D5E" w14:textId="1D2F7DC1" w:rsidR="009E61AC" w:rsidRPr="00073C73" w:rsidRDefault="009E725D" w:rsidP="009E725D">
      <w:pPr>
        <w:pStyle w:val="PL"/>
        <w:shd w:val="clear" w:color="auto" w:fill="E6E6E6"/>
        <w:rPr>
          <w:snapToGrid w:val="0"/>
        </w:rPr>
      </w:pPr>
      <w:r w:rsidRPr="009E725D">
        <w:rPr>
          <w:snapToGrid w:val="0"/>
        </w:rPr>
        <w:tab/>
        <w:t>nr-on-demand-DL-PRS-Request-r17</w:t>
      </w:r>
      <w:r w:rsidRPr="009E725D">
        <w:rPr>
          <w:snapToGrid w:val="0"/>
        </w:rPr>
        <w:tab/>
        <w:t>NR-On-Demand-DL-PRS-Request-r17</w:t>
      </w:r>
      <w:r w:rsidRPr="009E725D">
        <w:rPr>
          <w:snapToGrid w:val="0"/>
        </w:rPr>
        <w:tab/>
      </w:r>
      <w:r w:rsidRPr="009E725D">
        <w:rPr>
          <w:snapToGrid w:val="0"/>
        </w:rPr>
        <w:tab/>
      </w:r>
      <w:r w:rsidRPr="009E725D">
        <w:rPr>
          <w:snapToGrid w:val="0"/>
        </w:rPr>
        <w:tab/>
      </w:r>
      <w:r w:rsidRPr="009E725D">
        <w:rPr>
          <w:snapToGrid w:val="0"/>
        </w:rPr>
        <w:tab/>
        <w:t>OPTIONAL</w:t>
      </w:r>
    </w:p>
    <w:p w14:paraId="4D0D5C7B" w14:textId="77777777" w:rsidR="009E725D" w:rsidRPr="00073C73" w:rsidRDefault="009E725D" w:rsidP="009E725D">
      <w:pPr>
        <w:pStyle w:val="PL"/>
        <w:shd w:val="clear" w:color="auto" w:fill="E6E6E6"/>
        <w:rPr>
          <w:snapToGrid w:val="0"/>
        </w:rPr>
      </w:pPr>
      <w:r>
        <w:rPr>
          <w:snapToGrid w:val="0"/>
        </w:rPr>
        <w:tab/>
        <w:t>]]</w:t>
      </w:r>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9E725D" w:rsidRPr="00073C73" w14:paraId="36DEA7D9" w14:textId="77777777" w:rsidTr="00557BF2">
        <w:trPr>
          <w:cantSplit/>
        </w:trPr>
        <w:tc>
          <w:tcPr>
            <w:tcW w:w="9639" w:type="dxa"/>
          </w:tcPr>
          <w:p w14:paraId="11E4D2CA" w14:textId="411FCE36" w:rsidR="009E725D" w:rsidRPr="001C2684" w:rsidRDefault="002511CB" w:rsidP="009E725D">
            <w:pPr>
              <w:pStyle w:val="TAL"/>
              <w:keepNext w:val="0"/>
              <w:keepLines w:val="0"/>
              <w:widowControl w:val="0"/>
              <w:rPr>
                <w:b/>
                <w:bCs/>
                <w:i/>
                <w:iCs/>
                <w:snapToGrid w:val="0"/>
              </w:rPr>
            </w:pPr>
            <w:r>
              <w:rPr>
                <w:b/>
                <w:bCs/>
                <w:i/>
                <w:iCs/>
                <w:snapToGrid w:val="0"/>
              </w:rPr>
              <w:t>n</w:t>
            </w:r>
            <w:r w:rsidR="009E725D" w:rsidRPr="001C2684">
              <w:rPr>
                <w:b/>
                <w:bCs/>
                <w:i/>
                <w:iCs/>
                <w:snapToGrid w:val="0"/>
              </w:rPr>
              <w:t>r-PosCalcAssistanceRequest</w:t>
            </w:r>
          </w:p>
          <w:p w14:paraId="12775BD0" w14:textId="77777777" w:rsidR="009E725D" w:rsidRDefault="009E725D" w:rsidP="009E725D">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809F888" w14:textId="77777777" w:rsidR="009E725D" w:rsidRPr="007D5025" w:rsidRDefault="009E725D" w:rsidP="009E725D">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p>
          <w:p w14:paraId="01903534" w14:textId="77777777" w:rsidR="009E725D" w:rsidRPr="007D5025" w:rsidRDefault="009E725D" w:rsidP="009E725D">
            <w:pPr>
              <w:pStyle w:val="B1"/>
              <w:spacing w:after="0"/>
              <w:rPr>
                <w:rFonts w:ascii="Arial" w:hAnsi="Arial" w:cs="Arial"/>
                <w:iCs/>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1455BD6C" w14:textId="77777777" w:rsidR="009E725D" w:rsidRPr="002E770D"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38508E2F" w14:textId="77777777" w:rsidR="009E725D" w:rsidRPr="007D5025" w:rsidRDefault="009E725D" w:rsidP="009E725D">
            <w:pPr>
              <w:pStyle w:val="B1"/>
              <w:spacing w:after="0"/>
              <w:rPr>
                <w:rFonts w:ascii="Arial" w:hAnsi="Arial" w:cs="Arial"/>
                <w:noProof/>
                <w:sz w:val="18"/>
                <w:szCs w:val="18"/>
              </w:rPr>
            </w:pPr>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p>
          <w:p w14:paraId="056B7E07" w14:textId="77777777" w:rsidR="009E725D" w:rsidRPr="00693A6B"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p>
          <w:p w14:paraId="07CE7F5B" w14:textId="77777777" w:rsidR="009E725D" w:rsidRPr="001C2684"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p>
          <w:p w14:paraId="6AB82E8C" w14:textId="17F86B00" w:rsidR="009E725D" w:rsidRPr="00073C73" w:rsidRDefault="009E725D" w:rsidP="009E725D">
            <w:pPr>
              <w:pStyle w:val="TAL"/>
              <w:keepNext w:val="0"/>
              <w:keepLines w:val="0"/>
              <w:widowControl w:val="0"/>
              <w:rPr>
                <w:b/>
                <w:i/>
                <w:noProof/>
              </w:rPr>
            </w:pPr>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p>
        </w:tc>
      </w:tr>
      <w:tr w:rsidR="009E725D" w:rsidRPr="00073C73" w14:paraId="6DD7E06E" w14:textId="77777777" w:rsidTr="00557BF2">
        <w:trPr>
          <w:cantSplit/>
        </w:trPr>
        <w:tc>
          <w:tcPr>
            <w:tcW w:w="9639" w:type="dxa"/>
          </w:tcPr>
          <w:p w14:paraId="302DA788" w14:textId="7C36B59F" w:rsidR="009E725D" w:rsidRDefault="002511CB" w:rsidP="009E725D">
            <w:pPr>
              <w:pStyle w:val="TAL"/>
              <w:keepNext w:val="0"/>
              <w:keepLines w:val="0"/>
              <w:widowControl w:val="0"/>
              <w:rPr>
                <w:b/>
                <w:bCs/>
                <w:i/>
                <w:iCs/>
              </w:rPr>
            </w:pPr>
            <w:r>
              <w:rPr>
                <w:b/>
                <w:bCs/>
                <w:i/>
                <w:iCs/>
              </w:rPr>
              <w:lastRenderedPageBreak/>
              <w:t>n</w:t>
            </w:r>
            <w:r w:rsidR="009E725D" w:rsidRPr="009C4AD4">
              <w:rPr>
                <w:b/>
                <w:bCs/>
                <w:i/>
                <w:iCs/>
              </w:rPr>
              <w:t>r-on-demand-DL-PRS-Request</w:t>
            </w:r>
          </w:p>
          <w:p w14:paraId="18ED9773" w14:textId="6280DFA6" w:rsidR="009E725D" w:rsidRPr="00073C73" w:rsidRDefault="009E725D" w:rsidP="009E725D">
            <w:pPr>
              <w:pStyle w:val="TAL"/>
              <w:keepNext w:val="0"/>
              <w:keepLines w:val="0"/>
              <w:widowControl w:val="0"/>
              <w:rPr>
                <w:b/>
                <w:i/>
                <w:noProof/>
              </w:rPr>
            </w:pPr>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3F6A4BF2" w14:textId="77777777" w:rsidR="009E61AC" w:rsidRPr="00073C73" w:rsidRDefault="009E61AC" w:rsidP="009E61AC"/>
    <w:p w14:paraId="6BF05A0E" w14:textId="77777777" w:rsidR="009E61AC" w:rsidRPr="00073C73" w:rsidRDefault="005314F9" w:rsidP="009E61AC">
      <w:pPr>
        <w:pStyle w:val="4"/>
      </w:pPr>
      <w:bookmarkStart w:id="3721" w:name="_Toc12618279"/>
      <w:bookmarkStart w:id="3722" w:name="_Toc37681193"/>
      <w:bookmarkStart w:id="3723" w:name="_Toc46486765"/>
      <w:bookmarkStart w:id="3724" w:name="_Toc52547110"/>
      <w:bookmarkStart w:id="3725" w:name="_Toc52547640"/>
      <w:bookmarkStart w:id="3726" w:name="_Toc52548170"/>
      <w:bookmarkStart w:id="3727" w:name="_Toc52548700"/>
      <w:bookmarkStart w:id="3728"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3721"/>
      <w:bookmarkEnd w:id="3722"/>
      <w:bookmarkEnd w:id="3723"/>
      <w:bookmarkEnd w:id="3724"/>
      <w:bookmarkEnd w:id="3725"/>
      <w:bookmarkEnd w:id="3726"/>
      <w:bookmarkEnd w:id="3727"/>
      <w:bookmarkEnd w:id="3728"/>
    </w:p>
    <w:p w14:paraId="7EBBAE70" w14:textId="77777777" w:rsidR="009E61AC" w:rsidRPr="00073C73" w:rsidRDefault="009E61AC" w:rsidP="009E61AC">
      <w:pPr>
        <w:pStyle w:val="4"/>
      </w:pPr>
      <w:bookmarkStart w:id="3729" w:name="_Toc12618280"/>
      <w:bookmarkStart w:id="3730" w:name="_Toc37681194"/>
      <w:bookmarkStart w:id="3731" w:name="_Toc46486766"/>
      <w:bookmarkStart w:id="3732" w:name="_Toc52547111"/>
      <w:bookmarkStart w:id="3733" w:name="_Toc52547641"/>
      <w:bookmarkStart w:id="3734" w:name="_Toc52548171"/>
      <w:bookmarkStart w:id="3735" w:name="_Toc52548701"/>
      <w:bookmarkStart w:id="3736" w:name="_Toc90719947"/>
      <w:r w:rsidRPr="00073C73">
        <w:t>–</w:t>
      </w:r>
      <w:r w:rsidRPr="00073C73">
        <w:tab/>
      </w:r>
      <w:r w:rsidRPr="00073C73">
        <w:rPr>
          <w:i/>
        </w:rPr>
        <w:t>NR-DL-TDOA-Provide</w:t>
      </w:r>
      <w:r w:rsidRPr="00073C73">
        <w:rPr>
          <w:i/>
          <w:noProof/>
        </w:rPr>
        <w:t>LocationInformation</w:t>
      </w:r>
      <w:bookmarkEnd w:id="3729"/>
      <w:bookmarkEnd w:id="3730"/>
      <w:bookmarkEnd w:id="3731"/>
      <w:bookmarkEnd w:id="3732"/>
      <w:bookmarkEnd w:id="3733"/>
      <w:bookmarkEnd w:id="3734"/>
      <w:bookmarkEnd w:id="3735"/>
      <w:bookmarkEnd w:id="3736"/>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4"/>
      </w:pPr>
      <w:bookmarkStart w:id="3737" w:name="_Toc12618281"/>
      <w:bookmarkStart w:id="3738" w:name="_Toc37681195"/>
      <w:bookmarkStart w:id="3739" w:name="_Toc46486767"/>
      <w:bookmarkStart w:id="3740" w:name="_Toc52547112"/>
      <w:bookmarkStart w:id="3741" w:name="_Toc52547642"/>
      <w:bookmarkStart w:id="3742" w:name="_Toc52548172"/>
      <w:bookmarkStart w:id="3743" w:name="_Toc52548702"/>
      <w:bookmarkStart w:id="3744"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3737"/>
      <w:bookmarkEnd w:id="3738"/>
      <w:bookmarkEnd w:id="3739"/>
      <w:bookmarkEnd w:id="3740"/>
      <w:bookmarkEnd w:id="3741"/>
      <w:bookmarkEnd w:id="3742"/>
      <w:bookmarkEnd w:id="3743"/>
      <w:bookmarkEnd w:id="3744"/>
    </w:p>
    <w:p w14:paraId="66B755CA" w14:textId="77777777" w:rsidR="009E61AC" w:rsidRPr="00073C73" w:rsidRDefault="009E61AC" w:rsidP="009E61AC">
      <w:pPr>
        <w:pStyle w:val="4"/>
        <w:rPr>
          <w:i/>
        </w:rPr>
      </w:pPr>
      <w:bookmarkStart w:id="3745" w:name="_Toc12618282"/>
      <w:bookmarkStart w:id="3746" w:name="_Toc37681196"/>
      <w:bookmarkStart w:id="3747" w:name="_Toc46486768"/>
      <w:bookmarkStart w:id="3748" w:name="_Toc52547113"/>
      <w:bookmarkStart w:id="3749" w:name="_Toc52547643"/>
      <w:bookmarkStart w:id="3750" w:name="_Toc52548173"/>
      <w:bookmarkStart w:id="3751" w:name="_Toc52548703"/>
      <w:bookmarkStart w:id="3752" w:name="_Toc90719949"/>
      <w:r w:rsidRPr="00073C73">
        <w:t>–</w:t>
      </w:r>
      <w:r w:rsidRPr="00073C73">
        <w:tab/>
      </w:r>
      <w:r w:rsidRPr="00073C73">
        <w:rPr>
          <w:i/>
        </w:rPr>
        <w:t>NR-DL-TDOA-SignalMeasurementInformation</w:t>
      </w:r>
      <w:bookmarkEnd w:id="3745"/>
      <w:bookmarkEnd w:id="3746"/>
      <w:bookmarkEnd w:id="3747"/>
      <w:bookmarkEnd w:id="3748"/>
      <w:bookmarkEnd w:id="3749"/>
      <w:bookmarkEnd w:id="3750"/>
      <w:bookmarkEnd w:id="3751"/>
      <w:bookmarkEnd w:id="3752"/>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5042D585" w14:textId="77777777" w:rsidR="009E725D" w:rsidRDefault="00897986" w:rsidP="009E725D">
      <w:pPr>
        <w:pStyle w:val="NO"/>
        <w:rPr>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2F063F7C" w14:textId="77777777" w:rsidR="009E725D" w:rsidRPr="00E529B7" w:rsidRDefault="009E725D" w:rsidP="009E725D">
      <w:pPr>
        <w:pStyle w:val="EditorsNote"/>
        <w:spacing w:after="0"/>
        <w:rPr>
          <w:lang w:eastAsia="ko-KR"/>
        </w:rPr>
      </w:pPr>
      <w:commentRangeStart w:id="3753"/>
      <w:r w:rsidRPr="00E529B7">
        <w:rPr>
          <w:lang w:eastAsia="ko-KR"/>
        </w:rPr>
        <w:t>Editor's Note</w:t>
      </w:r>
      <w:commentRangeEnd w:id="3753"/>
      <w:r w:rsidR="00563AB4">
        <w:rPr>
          <w:rStyle w:val="af5"/>
          <w:color w:val="auto"/>
        </w:rPr>
        <w:commentReference w:id="3753"/>
      </w:r>
      <w:r w:rsidRPr="00E529B7">
        <w:rPr>
          <w:lang w:eastAsia="ko-KR"/>
        </w:rPr>
        <w:t>: FFS on "multiple measurement instances":</w:t>
      </w:r>
      <w:r w:rsidRPr="00E529B7">
        <w:rPr>
          <w:lang w:eastAsia="ko-KR"/>
        </w:rPr>
        <w:br/>
        <w:t>Agreement: Support enabling</w:t>
      </w:r>
    </w:p>
    <w:p w14:paraId="1DBE4EAB"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28DCA8B3"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3440A5CF"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2F25B451"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54835127"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4CCD3B2E"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786430C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FFS: Each TRP </w:t>
      </w:r>
      <w:commentRangeStart w:id="3754"/>
      <w:r w:rsidRPr="00E529B7">
        <w:rPr>
          <w:color w:val="FF0000"/>
          <w:lang w:eastAsia="ko-KR"/>
        </w:rPr>
        <w:t>measurement</w:t>
      </w:r>
      <w:commentRangeEnd w:id="3754"/>
      <w:r w:rsidR="00B1084B">
        <w:rPr>
          <w:rStyle w:val="af5"/>
        </w:rPr>
        <w:commentReference w:id="3754"/>
      </w:r>
      <w:r w:rsidRPr="00E529B7">
        <w:rPr>
          <w:color w:val="FF0000"/>
          <w:lang w:eastAsia="ko-KR"/>
        </w:rPr>
        <w:t xml:space="preserve"> instance can be configured with M SRS measurement time occasions</w:t>
      </w:r>
    </w:p>
    <w:p w14:paraId="36AFE656"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152432F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28C39FF2"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73DBD091" w14:textId="77777777" w:rsidR="009E725D" w:rsidRPr="00E529B7" w:rsidRDefault="009E725D" w:rsidP="009E725D">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52DD39B8" w14:textId="77777777" w:rsidR="009E725D" w:rsidRPr="008E5CF5" w:rsidRDefault="009E725D" w:rsidP="009E725D">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23CF8A78" w14:textId="0BFC292E"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3755" w:name="_Hlk30954207"/>
      <w:r w:rsidRPr="00073C73">
        <w:rPr>
          <w:snapToGrid w:val="0"/>
        </w:rPr>
        <w:t>DL-PRS-I</w:t>
      </w:r>
      <w:r w:rsidR="00897986" w:rsidRPr="00073C73">
        <w:rPr>
          <w:snapToGrid w:val="0"/>
        </w:rPr>
        <w:t>D-</w:t>
      </w:r>
      <w:r w:rsidRPr="00073C73">
        <w:rPr>
          <w:snapToGrid w:val="0"/>
        </w:rPr>
        <w:t>Info</w:t>
      </w:r>
      <w:bookmarkEnd w:id="3755"/>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23555797" w14:textId="304F5E01" w:rsidR="009E725D" w:rsidRDefault="009E61AC" w:rsidP="009E725D">
      <w:pPr>
        <w:pStyle w:val="PL"/>
        <w:shd w:val="clear" w:color="auto" w:fill="E6E6E6"/>
        <w:rPr>
          <w:snapToGrid w:val="0"/>
        </w:rPr>
      </w:pPr>
      <w:r w:rsidRPr="00073C73">
        <w:rPr>
          <w:snapToGrid w:val="0"/>
        </w:rPr>
        <w:tab/>
        <w:t>...</w:t>
      </w:r>
      <w:r w:rsidR="009E725D">
        <w:rPr>
          <w:snapToGrid w:val="0"/>
        </w:rPr>
        <w:t>,</w:t>
      </w:r>
    </w:p>
    <w:p w14:paraId="1C0E1459" w14:textId="77777777" w:rsidR="009E725D" w:rsidRDefault="009E725D" w:rsidP="009E725D">
      <w:pPr>
        <w:pStyle w:val="PL"/>
        <w:shd w:val="clear" w:color="auto" w:fill="E6E6E6"/>
        <w:rPr>
          <w:snapToGrid w:val="0"/>
        </w:rPr>
      </w:pPr>
      <w:r>
        <w:rPr>
          <w:snapToGrid w:val="0"/>
        </w:rPr>
        <w:tab/>
        <w:t>[[</w:t>
      </w:r>
    </w:p>
    <w:p w14:paraId="632F61A9"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p>
    <w:p w14:paraId="2BC28D9A" w14:textId="77777777" w:rsidR="009E725D" w:rsidRDefault="009E725D" w:rsidP="009E725D">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r>
        <w:t>126</w:t>
      </w:r>
      <w:r w:rsidRPr="00A85E9E">
        <w:t>)</w:t>
      </w:r>
      <w:r>
        <w:tab/>
      </w:r>
      <w:r>
        <w:tab/>
      </w:r>
      <w:r>
        <w:tab/>
      </w:r>
      <w:r>
        <w:tab/>
      </w:r>
      <w:r>
        <w:tab/>
      </w:r>
      <w:r>
        <w:tab/>
      </w:r>
      <w:r>
        <w:tab/>
        <w:t>OPTIONAL,</w:t>
      </w:r>
    </w:p>
    <w:p w14:paraId="61BF146D" w14:textId="77777777" w:rsidR="009E725D" w:rsidRDefault="009E725D" w:rsidP="009E725D">
      <w:pPr>
        <w:pStyle w:val="PL"/>
        <w:shd w:val="clear" w:color="auto" w:fill="E6E6E6"/>
      </w:pPr>
      <w:r>
        <w:rPr>
          <w:snapToGrid w:val="0"/>
        </w:rPr>
        <w:tab/>
        <w:t>nr-</w:t>
      </w:r>
      <w:r>
        <w:t>los</w:t>
      </w:r>
      <w:r w:rsidRPr="007E32DE">
        <w:t>-</w:t>
      </w:r>
      <w:commentRangeStart w:id="3756"/>
      <w:r>
        <w:t>nlos</w:t>
      </w:r>
      <w:commentRangeEnd w:id="3756"/>
      <w:r w:rsidR="007376D1">
        <w:rPr>
          <w:rStyle w:val="af5"/>
          <w:rFonts w:ascii="Times New Roman" w:hAnsi="Times New Roman"/>
          <w:noProof w:val="0"/>
        </w:rPr>
        <w:commentReference w:id="3756"/>
      </w:r>
      <w:r w:rsidRPr="007E32DE">
        <w:t>-</w:t>
      </w:r>
      <w:commentRangeStart w:id="3757"/>
      <w:r w:rsidRPr="007E32DE">
        <w:t>Indicator</w:t>
      </w:r>
      <w:commentRangeEnd w:id="3757"/>
      <w:r w:rsidR="00EB14CB">
        <w:rPr>
          <w:rStyle w:val="af5"/>
          <w:rFonts w:ascii="Times New Roman" w:hAnsi="Times New Roman"/>
          <w:noProof w:val="0"/>
        </w:rPr>
        <w:commentReference w:id="3757"/>
      </w:r>
      <w:r>
        <w:t>-r17</w:t>
      </w:r>
      <w:r>
        <w:tab/>
      </w:r>
      <w:r>
        <w:tab/>
      </w:r>
      <w:r>
        <w:tab/>
      </w:r>
      <w:r w:rsidRPr="007E32DE">
        <w:t>LOS-NLOS-Indicator</w:t>
      </w:r>
      <w:r>
        <w:t>-r17</w:t>
      </w:r>
      <w:r>
        <w:tab/>
      </w:r>
      <w:r>
        <w:tab/>
      </w:r>
      <w:r>
        <w:tab/>
      </w:r>
      <w:r>
        <w:tab/>
      </w:r>
      <w:r>
        <w:tab/>
      </w:r>
      <w:r>
        <w:tab/>
        <w:t>OPTIONAL,</w:t>
      </w:r>
    </w:p>
    <w:p w14:paraId="7A7F7E5F"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08200E7B" w14:textId="77777777" w:rsidR="009E725D" w:rsidRPr="00A85E9E" w:rsidRDefault="009E725D" w:rsidP="009E725D">
      <w:pPr>
        <w:pStyle w:val="PL"/>
        <w:shd w:val="clear" w:color="auto" w:fill="E6E6E6"/>
        <w:rPr>
          <w:snapToGrid w:val="0"/>
        </w:rPr>
      </w:pPr>
      <w:r>
        <w:rPr>
          <w:snapToGrid w:val="0"/>
        </w:rPr>
        <w:tab/>
      </w:r>
      <w:r w:rsidRPr="00A85E9E">
        <w:rPr>
          <w:snapToGrid w:val="0"/>
        </w:rPr>
        <w:t>nr-DL-TDOA-AdditionalMeasurements</w:t>
      </w:r>
      <w:r>
        <w:rPr>
          <w:snapToGrid w:val="0"/>
        </w:rPr>
        <w:t>Ext</w:t>
      </w:r>
      <w:r w:rsidRPr="00A85E9E">
        <w:rPr>
          <w:snapToGrid w:val="0"/>
        </w:rPr>
        <w:t>-r1</w:t>
      </w:r>
      <w:r>
        <w:rPr>
          <w:snapToGrid w:val="0"/>
        </w:rPr>
        <w:t>7</w:t>
      </w:r>
    </w:p>
    <w:p w14:paraId="50D843D9" w14:textId="77777777" w:rsidR="009E725D" w:rsidRDefault="009E725D" w:rsidP="009E725D">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p>
    <w:p w14:paraId="4AA5DF77" w14:textId="13AFBA65" w:rsidR="009E61AC" w:rsidRPr="00073C73" w:rsidRDefault="009E725D" w:rsidP="009E725D">
      <w:pPr>
        <w:pStyle w:val="PL"/>
        <w:shd w:val="clear" w:color="auto" w:fill="E6E6E6"/>
        <w:rPr>
          <w:snapToGrid w:val="0"/>
        </w:rPr>
      </w:pPr>
      <w:r>
        <w:rPr>
          <w:snapToGrid w:val="0"/>
        </w:rPr>
        <w:tab/>
        <w:t>]]</w:t>
      </w:r>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0591CD8" w14:textId="77777777" w:rsidR="009E725D" w:rsidRDefault="00897986" w:rsidP="009E725D">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5B45E2B" w14:textId="77777777" w:rsidR="009E725D" w:rsidRDefault="009E725D" w:rsidP="009E725D">
      <w:pPr>
        <w:pStyle w:val="PL"/>
        <w:shd w:val="clear" w:color="auto" w:fill="E6E6E6"/>
        <w:rPr>
          <w:snapToGrid w:val="0"/>
        </w:rPr>
      </w:pPr>
    </w:p>
    <w:p w14:paraId="438D46FA" w14:textId="77777777" w:rsidR="009E725D" w:rsidRPr="00A85E9E" w:rsidRDefault="009E725D" w:rsidP="009E725D">
      <w:pPr>
        <w:pStyle w:val="PL"/>
        <w:shd w:val="clear" w:color="auto" w:fill="E6E6E6"/>
        <w:rPr>
          <w:snapToGrid w:val="0"/>
        </w:rPr>
      </w:pPr>
      <w:r w:rsidRPr="00A85E9E">
        <w:rPr>
          <w:snapToGrid w:val="0"/>
        </w:rPr>
        <w:t>NR-DL-TDOA-</w:t>
      </w:r>
      <w:commentRangeStart w:id="3758"/>
      <w:r w:rsidRPr="00A85E9E">
        <w:rPr>
          <w:snapToGrid w:val="0"/>
        </w:rPr>
        <w:t>AdditionalMeasurements</w:t>
      </w:r>
      <w:r>
        <w:rPr>
          <w:snapToGrid w:val="0"/>
        </w:rPr>
        <w:t>Ext</w:t>
      </w:r>
      <w:commentRangeEnd w:id="3758"/>
      <w:r w:rsidR="00506AA0">
        <w:rPr>
          <w:rStyle w:val="af5"/>
          <w:rFonts w:ascii="Times New Roman" w:hAnsi="Times New Roman"/>
          <w:noProof w:val="0"/>
        </w:rPr>
        <w:commentReference w:id="3758"/>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p>
    <w:p w14:paraId="75F43FF6" w14:textId="5A532CC5" w:rsidR="009E61AC" w:rsidRPr="00073C73" w:rsidRDefault="009E725D"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8B79D01" w14:textId="75FE9281" w:rsidR="009E725D" w:rsidRDefault="009E725D" w:rsidP="009E725D">
      <w:pPr>
        <w:pStyle w:val="PL"/>
        <w:shd w:val="clear" w:color="auto" w:fill="E6E6E6"/>
        <w:rPr>
          <w:snapToGrid w:val="0"/>
        </w:rPr>
      </w:pPr>
      <w:r>
        <w:rPr>
          <w:snapToGrid w:val="0"/>
        </w:rPr>
        <w:tab/>
      </w:r>
      <w:r w:rsidR="009E61AC" w:rsidRPr="00073C73">
        <w:rPr>
          <w:snapToGrid w:val="0"/>
        </w:rPr>
        <w:t>...</w:t>
      </w:r>
      <w:r>
        <w:rPr>
          <w:snapToGrid w:val="0"/>
        </w:rPr>
        <w:t>,</w:t>
      </w:r>
    </w:p>
    <w:p w14:paraId="270F01F0" w14:textId="77777777" w:rsidR="009E725D" w:rsidRDefault="009E725D" w:rsidP="009E725D">
      <w:pPr>
        <w:pStyle w:val="PL"/>
        <w:shd w:val="clear" w:color="auto" w:fill="E6E6E6"/>
        <w:rPr>
          <w:snapToGrid w:val="0"/>
        </w:rPr>
      </w:pPr>
      <w:r>
        <w:rPr>
          <w:snapToGrid w:val="0"/>
        </w:rPr>
        <w:tab/>
        <w:t>[[</w:t>
      </w:r>
    </w:p>
    <w:p w14:paraId="05CA0E1C"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p>
    <w:p w14:paraId="338C0B4F" w14:textId="77777777" w:rsidR="009E725D" w:rsidRDefault="009E725D" w:rsidP="009E725D">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1E9AA5F3" w14:textId="77777777" w:rsidR="009E725D" w:rsidRDefault="009E725D" w:rsidP="009E725D">
      <w:pPr>
        <w:pStyle w:val="PL"/>
        <w:shd w:val="clear" w:color="auto" w:fill="E6E6E6"/>
        <w:rPr>
          <w:snapToGrid w:val="0"/>
        </w:rPr>
      </w:pPr>
      <w:r>
        <w:tab/>
      </w:r>
      <w:r>
        <w:tab/>
      </w:r>
      <w:r>
        <w:tab/>
      </w:r>
      <w:r>
        <w:tab/>
      </w:r>
      <w:r>
        <w:tab/>
      </w:r>
      <w:r>
        <w:tab/>
      </w:r>
      <w:r>
        <w:tab/>
      </w:r>
      <w:r>
        <w:tab/>
      </w:r>
      <w:r>
        <w:tab/>
        <w:t>I</w:t>
      </w:r>
      <w:r w:rsidRPr="00A85E9E">
        <w:t>NTEGER (0..</w:t>
      </w:r>
      <w:r>
        <w:t>61</w:t>
      </w:r>
      <w:r w:rsidRPr="00A85E9E">
        <w:t>)</w:t>
      </w:r>
      <w:r>
        <w:tab/>
      </w:r>
      <w:r>
        <w:tab/>
      </w:r>
      <w:r>
        <w:tab/>
      </w:r>
      <w:r>
        <w:tab/>
      </w:r>
      <w:r>
        <w:tab/>
      </w:r>
      <w:r>
        <w:tab/>
      </w:r>
      <w:r>
        <w:tab/>
      </w:r>
      <w:r>
        <w:tab/>
      </w:r>
      <w:r>
        <w:tab/>
        <w:t>OPTIONAL,</w:t>
      </w:r>
    </w:p>
    <w:p w14:paraId="2DDD235C" w14:textId="77777777" w:rsidR="009E725D" w:rsidRDefault="009E725D" w:rsidP="009E725D">
      <w:pPr>
        <w:pStyle w:val="PL"/>
        <w:shd w:val="clear" w:color="auto" w:fill="E6E6E6"/>
      </w:pPr>
      <w:r>
        <w:rPr>
          <w:snapToGrid w:val="0"/>
        </w:rPr>
        <w:tab/>
        <w:t>nr-</w:t>
      </w:r>
      <w:r>
        <w:t>los</w:t>
      </w:r>
      <w:r w:rsidRPr="007E32DE">
        <w:t>-</w:t>
      </w:r>
      <w:r>
        <w:t>nlos</w:t>
      </w:r>
      <w:r w:rsidRPr="007E32DE">
        <w:t>-</w:t>
      </w:r>
      <w:commentRangeStart w:id="3759"/>
      <w:r w:rsidRPr="007E32DE">
        <w:t>Indicator</w:t>
      </w:r>
      <w:commentRangeEnd w:id="3759"/>
      <w:r w:rsidR="0007562D">
        <w:rPr>
          <w:rStyle w:val="af5"/>
          <w:rFonts w:ascii="Times New Roman" w:hAnsi="Times New Roman"/>
          <w:noProof w:val="0"/>
        </w:rPr>
        <w:commentReference w:id="3759"/>
      </w:r>
      <w:r>
        <w:t>-r17</w:t>
      </w:r>
      <w:r>
        <w:tab/>
      </w:r>
      <w:r>
        <w:tab/>
      </w:r>
      <w:r w:rsidRPr="007E32DE">
        <w:t>LOS-NLOS-Indicator</w:t>
      </w:r>
      <w:r>
        <w:t>-r17</w:t>
      </w:r>
      <w:r>
        <w:tab/>
      </w:r>
      <w:r>
        <w:tab/>
      </w:r>
      <w:r>
        <w:tab/>
      </w:r>
      <w:r>
        <w:tab/>
      </w:r>
      <w:r>
        <w:tab/>
      </w:r>
      <w:r>
        <w:tab/>
      </w:r>
      <w:r>
        <w:tab/>
        <w:t>OPTIONAL,</w:t>
      </w:r>
    </w:p>
    <w:p w14:paraId="17A25039"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p>
    <w:p w14:paraId="4C97FDF6" w14:textId="48EC5F57" w:rsidR="009E61AC" w:rsidRPr="00073C73" w:rsidRDefault="009E725D" w:rsidP="009E725D">
      <w:pPr>
        <w:pStyle w:val="PL"/>
        <w:shd w:val="clear" w:color="auto" w:fill="E6E6E6"/>
        <w:rPr>
          <w:snapToGrid w:val="0"/>
        </w:rPr>
      </w:pPr>
      <w:r>
        <w:rPr>
          <w:snapToGrid w:val="0"/>
        </w:rPr>
        <w:tab/>
        <w:t>]]</w:t>
      </w:r>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610CAAB"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r w:rsidR="009E725D">
              <w:t xml:space="preserve"> </w:t>
            </w:r>
            <w:r w:rsidR="009E725D">
              <w:rPr>
                <w:snapToGrid w:val="0"/>
              </w:rPr>
              <w:t xml:space="preserve">If this field is present, the field </w:t>
            </w:r>
            <w:r w:rsidR="009E725D" w:rsidRPr="00884E25">
              <w:rPr>
                <w:i/>
                <w:iCs/>
                <w:snapToGrid w:val="0"/>
              </w:rPr>
              <w:t>nr-AdditionalPathList</w:t>
            </w:r>
            <w:r w:rsidR="009E725D">
              <w:rPr>
                <w:i/>
                <w:iCs/>
                <w:snapToGrid w:val="0"/>
              </w:rPr>
              <w:t>Ext</w:t>
            </w:r>
            <w:r w:rsidR="009E725D">
              <w:rPr>
                <w:snapToGrid w:val="0"/>
              </w:rPr>
              <w:t xml:space="preserve"> shall be absent.</w:t>
            </w:r>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9E725D" w:rsidRPr="00073C73" w14:paraId="5DE08069" w14:textId="77777777" w:rsidTr="00557BF2">
        <w:trPr>
          <w:cantSplit/>
        </w:trPr>
        <w:tc>
          <w:tcPr>
            <w:tcW w:w="9639" w:type="dxa"/>
          </w:tcPr>
          <w:p w14:paraId="5CE8C5A0" w14:textId="77777777" w:rsidR="009E725D" w:rsidRPr="003E1881" w:rsidRDefault="009E725D" w:rsidP="009E725D">
            <w:pPr>
              <w:pStyle w:val="TAL"/>
              <w:keepNext w:val="0"/>
              <w:keepLines w:val="0"/>
              <w:widowControl w:val="0"/>
              <w:rPr>
                <w:b/>
                <w:bCs/>
                <w:i/>
                <w:iCs/>
                <w:snapToGrid w:val="0"/>
              </w:rPr>
            </w:pPr>
            <w:r w:rsidRPr="003E1881">
              <w:rPr>
                <w:b/>
                <w:bCs/>
                <w:i/>
                <w:iCs/>
                <w:snapToGrid w:val="0"/>
              </w:rPr>
              <w:t>nr-UE-Rx-TEG-ID</w:t>
            </w:r>
          </w:p>
          <w:p w14:paraId="2580EBBD" w14:textId="68F27B11" w:rsidR="009E725D" w:rsidRPr="00073C73" w:rsidRDefault="009E725D" w:rsidP="009E725D">
            <w:pPr>
              <w:pStyle w:val="TAL"/>
              <w:keepNext w:val="0"/>
              <w:keepLines w:val="0"/>
              <w:widowControl w:val="0"/>
              <w:rPr>
                <w:b/>
                <w:bCs/>
                <w:i/>
                <w:iCs/>
                <w:noProof/>
              </w:rPr>
            </w:pPr>
            <w:r>
              <w:rPr>
                <w:noProof/>
              </w:rPr>
              <w:t xml:space="preserve">This field provides the ID of the UE Rx 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r>
              <w:rPr>
                <w:snapToGrid w:val="0"/>
              </w:rPr>
              <w:t xml:space="preserve"> </w:t>
            </w:r>
            <w:r>
              <w:rPr>
                <w:rFonts w:hint="eastAsia"/>
                <w:lang w:eastAsia="zh-CN"/>
              </w:rPr>
              <w:t xml:space="preserve">When </w:t>
            </w:r>
            <w:r>
              <w:rPr>
                <w:lang w:eastAsia="zh-CN"/>
              </w:rPr>
              <w:t>different UE Rx TEGs for RSTD measurements are requested</w:t>
            </w:r>
            <w:r>
              <w:rPr>
                <w:rFonts w:hint="eastAsia"/>
                <w:lang w:eastAsia="zh-CN"/>
              </w:rPr>
              <w:t>, the m</w:t>
            </w:r>
            <w:r>
              <w:rPr>
                <w:lang w:eastAsia="zh-CN"/>
              </w:rPr>
              <w:t xml:space="preserve">aximum number of reported RSTD measurements </w:t>
            </w:r>
            <w:r w:rsidRPr="00FA4F64">
              <w:rPr>
                <w:lang w:val="en-US"/>
              </w:rPr>
              <w:t xml:space="preserve">associated with </w:t>
            </w:r>
            <w:r>
              <w:rPr>
                <w:lang w:eastAsia="zh-CN"/>
              </w:rPr>
              <w:t>different DL-PRS Resources per UE Rx TEG per target TRP</w:t>
            </w:r>
            <w:r>
              <w:rPr>
                <w:rFonts w:hint="eastAsia"/>
                <w:lang w:eastAsia="zh-CN"/>
              </w:rPr>
              <w:t xml:space="preserve"> is 4.</w:t>
            </w:r>
          </w:p>
        </w:tc>
      </w:tr>
      <w:tr w:rsidR="009E725D" w:rsidRPr="00073C73" w14:paraId="14102739" w14:textId="77777777" w:rsidTr="00557BF2">
        <w:trPr>
          <w:cantSplit/>
        </w:trPr>
        <w:tc>
          <w:tcPr>
            <w:tcW w:w="9639" w:type="dxa"/>
          </w:tcPr>
          <w:p w14:paraId="39682340"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w:t>
            </w:r>
          </w:p>
          <w:p w14:paraId="78E2136D" w14:textId="6B1D338D" w:rsidR="009E725D" w:rsidRPr="00073C73" w:rsidRDefault="009E725D" w:rsidP="009E725D">
            <w:pPr>
              <w:pStyle w:val="TAL"/>
              <w:keepNext w:val="0"/>
              <w:keepLines w:val="0"/>
              <w:widowControl w:val="0"/>
              <w:rPr>
                <w:b/>
                <w:bCs/>
                <w:i/>
                <w:iCs/>
                <w:noProof/>
              </w:rPr>
            </w:pPr>
            <w:r w:rsidRPr="00A85E9E">
              <w:rPr>
                <w:bCs/>
                <w:iCs/>
                <w:noProof/>
              </w:rPr>
              <w:t xml:space="preserve">This field specifies the NR </w:t>
            </w:r>
            <w:r>
              <w:t>DL-PRS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9E725D" w:rsidRPr="00073C73" w14:paraId="2F01A2E7" w14:textId="77777777" w:rsidTr="00557BF2">
        <w:trPr>
          <w:cantSplit/>
        </w:trPr>
        <w:tc>
          <w:tcPr>
            <w:tcW w:w="9639" w:type="dxa"/>
          </w:tcPr>
          <w:p w14:paraId="5A4F983D" w14:textId="77777777" w:rsidR="009E725D" w:rsidRDefault="009E725D" w:rsidP="009E725D">
            <w:pPr>
              <w:pStyle w:val="TAL"/>
              <w:keepNext w:val="0"/>
              <w:keepLines w:val="0"/>
              <w:widowControl w:val="0"/>
              <w:rPr>
                <w:b/>
                <w:bCs/>
                <w:i/>
                <w:iCs/>
                <w:snapToGrid w:val="0"/>
              </w:rPr>
            </w:pPr>
            <w:r w:rsidRPr="00915AE8">
              <w:rPr>
                <w:b/>
                <w:bCs/>
                <w:i/>
                <w:iCs/>
                <w:snapToGrid w:val="0"/>
              </w:rPr>
              <w:t>nr-los-nlos-Indicator</w:t>
            </w:r>
          </w:p>
          <w:p w14:paraId="3BAB2044" w14:textId="3A904B48" w:rsidR="009E725D" w:rsidRPr="00073C73" w:rsidRDefault="009E725D" w:rsidP="009E725D">
            <w:pPr>
              <w:pStyle w:val="TAL"/>
              <w:keepNext w:val="0"/>
              <w:keepLines w:val="0"/>
              <w:widowControl w:val="0"/>
              <w:rPr>
                <w:b/>
                <w:bCs/>
                <w:i/>
                <w:iCs/>
                <w:noProof/>
              </w:rPr>
            </w:pPr>
            <w:r>
              <w:rPr>
                <w:snapToGrid w:val="0"/>
              </w:rPr>
              <w:t xml:space="preserve">This field specifies the target device's best estimate of the LOS or NLOS of the TOA measurement </w:t>
            </w:r>
            <w:r w:rsidRPr="00073C73">
              <w:rPr>
                <w:noProof/>
              </w:rPr>
              <w:t>for the TRP or resource</w:t>
            </w:r>
            <w:r>
              <w:rPr>
                <w:snapToGrid w:val="0"/>
              </w:rPr>
              <w:t xml:space="preserve">. </w:t>
            </w:r>
            <w:r w:rsidRPr="00A85E9E">
              <w:rPr>
                <w:noProof/>
                <w:lang w:eastAsia="zh-CN"/>
              </w:rPr>
              <w:t xml:space="preserve">Note, the TOA </w:t>
            </w:r>
            <w:commentRangeStart w:id="3760"/>
            <w:r w:rsidRPr="00A85E9E">
              <w:rPr>
                <w:noProof/>
                <w:lang w:eastAsia="zh-CN"/>
              </w:rPr>
              <w:t>measurement</w:t>
            </w:r>
            <w:commentRangeEnd w:id="3760"/>
            <w:r w:rsidR="0027559C">
              <w:rPr>
                <w:rStyle w:val="af5"/>
                <w:rFonts w:ascii="Times New Roman" w:hAnsi="Times New Roman"/>
              </w:rPr>
              <w:commentReference w:id="3760"/>
            </w:r>
            <w:r w:rsidRPr="00A85E9E">
              <w:rPr>
                <w:noProof/>
                <w:lang w:eastAsia="zh-CN"/>
              </w:rPr>
              <w:t xml:space="preserve">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p>
        </w:tc>
      </w:tr>
      <w:tr w:rsidR="009E725D" w:rsidRPr="00073C73" w14:paraId="19AB8C9B" w14:textId="77777777" w:rsidTr="00557BF2">
        <w:trPr>
          <w:cantSplit/>
        </w:trPr>
        <w:tc>
          <w:tcPr>
            <w:tcW w:w="9639" w:type="dxa"/>
          </w:tcPr>
          <w:p w14:paraId="4CA4CAF1" w14:textId="77777777" w:rsidR="009E725D" w:rsidRPr="00884E25" w:rsidRDefault="009E725D" w:rsidP="009E725D">
            <w:pPr>
              <w:pStyle w:val="TAL"/>
              <w:keepNext w:val="0"/>
              <w:keepLines w:val="0"/>
              <w:widowControl w:val="0"/>
              <w:rPr>
                <w:b/>
                <w:bCs/>
                <w:i/>
                <w:iCs/>
                <w:snapToGrid w:val="0"/>
              </w:rPr>
            </w:pPr>
            <w:r w:rsidRPr="00884E25">
              <w:rPr>
                <w:b/>
                <w:bCs/>
                <w:i/>
                <w:iCs/>
                <w:snapToGrid w:val="0"/>
              </w:rPr>
              <w:t>nr-AdditionalPathListExt</w:t>
            </w:r>
          </w:p>
          <w:p w14:paraId="55F10076" w14:textId="690A6BD2" w:rsidR="009E725D" w:rsidRPr="00073C73" w:rsidRDefault="009E725D" w:rsidP="009E725D">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9E725D" w:rsidRPr="00073C73" w:rsidDel="00B708CD" w14:paraId="22415D95" w14:textId="77777777" w:rsidTr="00DE17D8">
        <w:trPr>
          <w:cantSplit/>
        </w:trPr>
        <w:tc>
          <w:tcPr>
            <w:tcW w:w="9639" w:type="dxa"/>
          </w:tcPr>
          <w:p w14:paraId="52ED372F"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-ResultDiff</w:t>
            </w:r>
          </w:p>
          <w:p w14:paraId="57639469" w14:textId="21FA3BD5" w:rsidR="009E725D" w:rsidRPr="00073C73" w:rsidRDefault="009E725D" w:rsidP="009E725D">
            <w:pPr>
              <w:pStyle w:val="TAL"/>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r>
              <w:rPr>
                <w:noProof/>
                <w:lang w:eastAsia="zh-CN"/>
              </w:rPr>
              <w:t>.</w:t>
            </w:r>
          </w:p>
        </w:tc>
      </w:tr>
    </w:tbl>
    <w:p w14:paraId="6339FFEA" w14:textId="77777777" w:rsidR="009E61AC" w:rsidRPr="00073C73" w:rsidRDefault="009E61AC" w:rsidP="009E61AC"/>
    <w:p w14:paraId="431BA05B" w14:textId="77777777" w:rsidR="009E61AC" w:rsidRPr="00073C73" w:rsidRDefault="009E61AC" w:rsidP="009E61AC">
      <w:pPr>
        <w:pStyle w:val="4"/>
        <w:rPr>
          <w:i/>
          <w:iCs/>
        </w:rPr>
      </w:pPr>
      <w:bookmarkStart w:id="3761" w:name="_Toc37681197"/>
      <w:bookmarkStart w:id="3762" w:name="_Toc46486769"/>
      <w:bookmarkStart w:id="3763" w:name="_Toc52547114"/>
      <w:bookmarkStart w:id="3764" w:name="_Toc52547644"/>
      <w:bookmarkStart w:id="3765" w:name="_Toc52548174"/>
      <w:bookmarkStart w:id="3766" w:name="_Toc52548704"/>
      <w:bookmarkStart w:id="3767" w:name="_Toc90719950"/>
      <w:bookmarkStart w:id="3768" w:name="_Toc12618286"/>
      <w:bookmarkEnd w:id="3711"/>
      <w:r w:rsidRPr="00073C73">
        <w:rPr>
          <w:i/>
          <w:iCs/>
        </w:rPr>
        <w:lastRenderedPageBreak/>
        <w:t>–</w:t>
      </w:r>
      <w:r w:rsidRPr="00073C73">
        <w:rPr>
          <w:i/>
          <w:iCs/>
        </w:rPr>
        <w:tab/>
        <w:t>NR-DL-TDOA-LocationInformation</w:t>
      </w:r>
      <w:bookmarkEnd w:id="3761"/>
      <w:bookmarkEnd w:id="3762"/>
      <w:bookmarkEnd w:id="3763"/>
      <w:bookmarkEnd w:id="3764"/>
      <w:bookmarkEnd w:id="3765"/>
      <w:bookmarkEnd w:id="3766"/>
      <w:bookmarkEnd w:id="3767"/>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4"/>
      </w:pPr>
      <w:bookmarkStart w:id="3769" w:name="_Toc37681198"/>
      <w:bookmarkStart w:id="3770" w:name="_Toc46486770"/>
      <w:bookmarkStart w:id="3771" w:name="_Toc52547115"/>
      <w:bookmarkStart w:id="3772" w:name="_Toc52547645"/>
      <w:bookmarkStart w:id="3773" w:name="_Toc52548175"/>
      <w:bookmarkStart w:id="3774" w:name="_Toc52548705"/>
      <w:bookmarkStart w:id="3775"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3768"/>
      <w:bookmarkEnd w:id="3769"/>
      <w:bookmarkEnd w:id="3770"/>
      <w:bookmarkEnd w:id="3771"/>
      <w:bookmarkEnd w:id="3772"/>
      <w:bookmarkEnd w:id="3773"/>
      <w:bookmarkEnd w:id="3774"/>
      <w:bookmarkEnd w:id="3775"/>
    </w:p>
    <w:p w14:paraId="735FEB45" w14:textId="77777777" w:rsidR="009E61AC" w:rsidRPr="00073C73" w:rsidRDefault="009E61AC" w:rsidP="009E61AC">
      <w:pPr>
        <w:pStyle w:val="4"/>
      </w:pPr>
      <w:bookmarkStart w:id="3776" w:name="_Toc12618287"/>
      <w:bookmarkStart w:id="3777" w:name="_Toc37681199"/>
      <w:bookmarkStart w:id="3778" w:name="_Toc46486771"/>
      <w:bookmarkStart w:id="3779" w:name="_Toc52547116"/>
      <w:bookmarkStart w:id="3780" w:name="_Toc52547646"/>
      <w:bookmarkStart w:id="3781" w:name="_Toc52548176"/>
      <w:bookmarkStart w:id="3782" w:name="_Toc52548706"/>
      <w:bookmarkStart w:id="3783" w:name="_Toc90719952"/>
      <w:r w:rsidRPr="00073C73">
        <w:t>–</w:t>
      </w:r>
      <w:r w:rsidRPr="00073C73">
        <w:tab/>
      </w:r>
      <w:r w:rsidRPr="00073C73">
        <w:rPr>
          <w:i/>
        </w:rPr>
        <w:t>NR-DL-TDOA-Request</w:t>
      </w:r>
      <w:r w:rsidRPr="00073C73">
        <w:rPr>
          <w:i/>
          <w:noProof/>
        </w:rPr>
        <w:t>LocationInformation</w:t>
      </w:r>
      <w:bookmarkEnd w:id="3776"/>
      <w:bookmarkEnd w:id="3777"/>
      <w:bookmarkEnd w:id="3778"/>
      <w:bookmarkEnd w:id="3779"/>
      <w:bookmarkEnd w:id="3780"/>
      <w:bookmarkEnd w:id="3781"/>
      <w:bookmarkEnd w:id="3782"/>
      <w:bookmarkEnd w:id="3783"/>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39AC6D60" w14:textId="3DB9EDE9" w:rsidR="009E725D" w:rsidRDefault="009E61AC" w:rsidP="009E725D">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r w:rsidR="009E725D">
        <w:rPr>
          <w:snapToGrid w:val="0"/>
        </w:rPr>
        <w:t>,</w:t>
      </w:r>
    </w:p>
    <w:p w14:paraId="26ECC40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p>
    <w:p w14:paraId="2001FC6F" w14:textId="64293DAC" w:rsidR="009E61AC" w:rsidRPr="00073C73"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5CB7FD0" w14:textId="54C34804" w:rsidR="009E725D" w:rsidRDefault="009E61AC" w:rsidP="009E725D">
      <w:pPr>
        <w:pStyle w:val="PL"/>
        <w:shd w:val="clear" w:color="auto" w:fill="E6E6E6"/>
        <w:rPr>
          <w:snapToGrid w:val="0"/>
        </w:rPr>
      </w:pPr>
      <w:r w:rsidRPr="00073C73">
        <w:rPr>
          <w:snapToGrid w:val="0"/>
        </w:rPr>
        <w:tab/>
        <w:t>...</w:t>
      </w:r>
      <w:r w:rsidR="009E725D">
        <w:rPr>
          <w:snapToGrid w:val="0"/>
        </w:rPr>
        <w:t>,</w:t>
      </w:r>
    </w:p>
    <w:p w14:paraId="0AF31380" w14:textId="77777777" w:rsidR="009E725D" w:rsidRDefault="009E725D" w:rsidP="009E725D">
      <w:pPr>
        <w:pStyle w:val="PL"/>
        <w:shd w:val="clear" w:color="auto" w:fill="E6E6E6"/>
        <w:rPr>
          <w:snapToGrid w:val="0"/>
        </w:rPr>
      </w:pPr>
      <w:r>
        <w:rPr>
          <w:snapToGrid w:val="0"/>
        </w:rPr>
        <w:tab/>
        <w:t>[[</w:t>
      </w:r>
    </w:p>
    <w:p w14:paraId="2A3FCD2C" w14:textId="77777777" w:rsidR="009E725D" w:rsidRDefault="009E725D" w:rsidP="009E725D">
      <w:pPr>
        <w:pStyle w:val="PL"/>
        <w:shd w:val="clear" w:color="auto" w:fill="E6E6E6"/>
        <w:rPr>
          <w:snapToGrid w:val="0"/>
        </w:rPr>
      </w:pPr>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p>
    <w:p w14:paraId="6CAEE93F" w14:textId="77777777" w:rsidR="009E725D" w:rsidRDefault="009E725D" w:rsidP="009E725D">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0D37150B" w14:textId="77777777" w:rsidR="009E725D" w:rsidRDefault="009E725D" w:rsidP="009E725D">
      <w:pPr>
        <w:pStyle w:val="PL"/>
        <w:shd w:val="clear" w:color="auto" w:fill="E6E6E6"/>
      </w:pPr>
      <w:r>
        <w:tab/>
      </w:r>
      <w:r>
        <w:tab/>
      </w:r>
      <w:r>
        <w:tab/>
      </w:r>
      <w:r>
        <w:tab/>
      </w:r>
      <w:r>
        <w:tab/>
      </w:r>
      <w:r>
        <w:tab/>
      </w:r>
      <w:r>
        <w:tab/>
      </w:r>
      <w:r>
        <w:tab/>
      </w:r>
      <w:r>
        <w:tab/>
      </w:r>
      <w:r>
        <w:tab/>
      </w:r>
      <w:commentRangeStart w:id="3784"/>
      <w:r>
        <w:t>type</w:t>
      </w:r>
      <w:commentRangeEnd w:id="3784"/>
      <w:r w:rsidR="00D667D2">
        <w:rPr>
          <w:rStyle w:val="af5"/>
          <w:rFonts w:ascii="Times New Roman" w:hAnsi="Times New Roman"/>
          <w:noProof w:val="0"/>
        </w:rPr>
        <w:commentReference w:id="3784"/>
      </w:r>
      <w:r>
        <w:t>-r17</w:t>
      </w:r>
      <w:r>
        <w:tab/>
      </w:r>
      <w:r>
        <w:tab/>
        <w:t>ENUMERATED {</w:t>
      </w:r>
      <w:r w:rsidRPr="003518E8">
        <w:t>hardvalue,softvalue</w:t>
      </w:r>
      <w:r>
        <w:t>},</w:t>
      </w:r>
    </w:p>
    <w:p w14:paraId="152F03EA" w14:textId="77777777" w:rsidR="009E725D" w:rsidRDefault="009E725D" w:rsidP="009E725D">
      <w:pPr>
        <w:pStyle w:val="PL"/>
        <w:shd w:val="clear" w:color="auto" w:fill="E6E6E6"/>
      </w:pPr>
      <w:r>
        <w:tab/>
      </w:r>
      <w:r>
        <w:tab/>
      </w:r>
      <w:r>
        <w:tab/>
      </w:r>
      <w:r>
        <w:tab/>
      </w:r>
      <w:r>
        <w:tab/>
      </w:r>
      <w:r>
        <w:tab/>
      </w:r>
      <w:r>
        <w:tab/>
      </w:r>
      <w:r>
        <w:tab/>
      </w:r>
      <w:r>
        <w:tab/>
      </w:r>
      <w:r>
        <w:tab/>
      </w:r>
      <w:commentRangeStart w:id="3785"/>
      <w:r>
        <w:t>granularity</w:t>
      </w:r>
      <w:commentRangeEnd w:id="3785"/>
      <w:r w:rsidR="003F6A4D">
        <w:rPr>
          <w:rStyle w:val="af5"/>
          <w:rFonts w:ascii="Times New Roman" w:hAnsi="Times New Roman"/>
          <w:noProof w:val="0"/>
        </w:rPr>
        <w:commentReference w:id="3785"/>
      </w:r>
      <w:r>
        <w:t>-r17</w:t>
      </w:r>
      <w:r>
        <w:tab/>
      </w:r>
      <w:r w:rsidRPr="005D7D1F">
        <w:t>ENUMERATED {trpspecific,resourcespecific}</w:t>
      </w:r>
      <w:r>
        <w:t>,</w:t>
      </w:r>
    </w:p>
    <w:p w14:paraId="47B5F555" w14:textId="77777777" w:rsidR="009E725D" w:rsidRDefault="009E725D" w:rsidP="009E725D">
      <w:pPr>
        <w:pStyle w:val="PL"/>
        <w:shd w:val="clear" w:color="auto" w:fill="E6E6E6"/>
      </w:pPr>
      <w:r>
        <w:tab/>
      </w:r>
      <w:r>
        <w:tab/>
      </w:r>
      <w:r>
        <w:tab/>
      </w:r>
      <w:r>
        <w:tab/>
      </w:r>
      <w:r>
        <w:tab/>
      </w:r>
      <w:r>
        <w:tab/>
      </w:r>
      <w:r>
        <w:tab/>
      </w:r>
      <w:r>
        <w:tab/>
      </w:r>
      <w:r>
        <w:tab/>
      </w:r>
      <w:r>
        <w:tab/>
        <w:t>...</w:t>
      </w:r>
    </w:p>
    <w:p w14:paraId="2A91A91A" w14:textId="77777777" w:rsidR="009E725D" w:rsidRDefault="009E725D" w:rsidP="009E725D">
      <w:pPr>
        <w:pStyle w:val="PL"/>
        <w:shd w:val="clear" w:color="auto" w:fill="E6E6E6"/>
      </w:pPr>
      <w:r>
        <w:tab/>
      </w:r>
      <w:r>
        <w:tab/>
      </w:r>
      <w:r>
        <w:tab/>
      </w:r>
      <w:r>
        <w:tab/>
      </w:r>
      <w:r>
        <w:tab/>
      </w:r>
      <w:r>
        <w:tab/>
      </w:r>
      <w:r>
        <w:tab/>
      </w:r>
      <w:r>
        <w:tab/>
      </w:r>
      <w:r>
        <w:tab/>
      </w:r>
      <w:r>
        <w:tab/>
        <w:t>}</w:t>
      </w:r>
      <w:r>
        <w:tab/>
      </w:r>
      <w:r>
        <w:tab/>
      </w:r>
      <w:r>
        <w:tab/>
      </w:r>
      <w:r>
        <w:tab/>
      </w:r>
      <w:r>
        <w:tab/>
      </w:r>
      <w:r>
        <w:tab/>
      </w:r>
      <w:r>
        <w:tab/>
      </w:r>
      <w:r>
        <w:tab/>
      </w:r>
      <w:r>
        <w:tab/>
      </w:r>
      <w:r>
        <w:tab/>
        <w:t>OPTIONAL, -- Need ON</w:t>
      </w:r>
    </w:p>
    <w:p w14:paraId="31112183" w14:textId="77777777" w:rsidR="009E725D" w:rsidRPr="000D552D" w:rsidRDefault="009E725D" w:rsidP="009E725D">
      <w:pPr>
        <w:pStyle w:val="PL"/>
        <w:shd w:val="clear" w:color="auto" w:fill="E6E6E6"/>
      </w:pPr>
      <w:r>
        <w:tab/>
      </w:r>
      <w:r w:rsidRPr="00A85E9E">
        <w:rPr>
          <w:snapToGrid w:val="0"/>
        </w:rPr>
        <w:t>additionalPaths</w:t>
      </w:r>
      <w:r>
        <w:rPr>
          <w:snapToGrid w:val="0"/>
        </w:rPr>
        <w:t>Ext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requested }</w:t>
      </w:r>
      <w:r w:rsidRPr="00A85E9E">
        <w:rPr>
          <w:snapToGrid w:val="0"/>
        </w:rPr>
        <w:tab/>
      </w:r>
      <w:r w:rsidRPr="00A85E9E">
        <w:rPr>
          <w:snapToGrid w:val="0"/>
        </w:rPr>
        <w:tab/>
        <w:t>OPTIONAL</w:t>
      </w:r>
      <w:r>
        <w:rPr>
          <w:snapToGrid w:val="0"/>
        </w:rPr>
        <w:t xml:space="preserve">, </w:t>
      </w:r>
      <w:r w:rsidRPr="00A85E9E">
        <w:rPr>
          <w:snapToGrid w:val="0"/>
        </w:rPr>
        <w:t>-- Need ON</w:t>
      </w:r>
    </w:p>
    <w:p w14:paraId="793F7AF9" w14:textId="77777777" w:rsidR="009E725D" w:rsidRDefault="009E725D" w:rsidP="009E725D">
      <w:pPr>
        <w:pStyle w:val="PL"/>
        <w:shd w:val="clear" w:color="auto" w:fill="E6E6E6"/>
        <w:rPr>
          <w:snapToGrid w:val="0"/>
        </w:rPr>
      </w:pPr>
      <w:r>
        <w:rPr>
          <w:snapToGrid w:val="0"/>
        </w:rPr>
        <w:tab/>
        <w:t>additionalPaths</w:t>
      </w:r>
      <w:r w:rsidRPr="00A85E9E">
        <w:t>DL</w:t>
      </w:r>
      <w:r>
        <w:t>-</w:t>
      </w:r>
      <w:r w:rsidRPr="00A85E9E">
        <w:t>PRS-RSRP</w:t>
      </w:r>
      <w:r>
        <w:t>-Request-r17</w:t>
      </w:r>
      <w:r>
        <w:tab/>
      </w:r>
      <w:r>
        <w:tab/>
        <w:t>ENUMERATED { requested }</w:t>
      </w:r>
      <w:r>
        <w:tab/>
      </w:r>
      <w:r>
        <w:tab/>
        <w:t>OPTIONAL  -- Need ON</w:t>
      </w:r>
    </w:p>
    <w:p w14:paraId="55A6581B" w14:textId="135DA13D" w:rsidR="009E61AC" w:rsidRPr="00073C73" w:rsidRDefault="009E725D" w:rsidP="009E725D">
      <w:pPr>
        <w:pStyle w:val="PL"/>
        <w:shd w:val="clear" w:color="auto" w:fill="E6E6E6"/>
        <w:rPr>
          <w:snapToGrid w:val="0"/>
        </w:rPr>
      </w:pPr>
      <w:r>
        <w:rPr>
          <w:snapToGrid w:val="0"/>
        </w:rPr>
        <w:tab/>
        <w:t>]]</w:t>
      </w:r>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60F45EC4" w14:textId="0B62BF1A" w:rsidR="009E725D" w:rsidRDefault="00897986" w:rsidP="009E725D">
      <w:pPr>
        <w:pStyle w:val="PL"/>
        <w:shd w:val="clear" w:color="auto" w:fill="E6E6E6"/>
        <w:rPr>
          <w:snapToGrid w:val="0"/>
        </w:rPr>
      </w:pPr>
      <w:r w:rsidRPr="00073C73">
        <w:rPr>
          <w:snapToGrid w:val="0"/>
        </w:rPr>
        <w:tab/>
        <w:t>...</w:t>
      </w:r>
      <w:r w:rsidR="009E725D">
        <w:rPr>
          <w:snapToGrid w:val="0"/>
        </w:rPr>
        <w:t>,</w:t>
      </w:r>
    </w:p>
    <w:p w14:paraId="19E460D8" w14:textId="77777777" w:rsidR="009E725D" w:rsidRDefault="009E725D" w:rsidP="009E725D">
      <w:pPr>
        <w:pStyle w:val="PL"/>
        <w:shd w:val="clear" w:color="auto" w:fill="E6E6E6"/>
        <w:rPr>
          <w:snapToGrid w:val="0"/>
        </w:rPr>
      </w:pPr>
      <w:r>
        <w:rPr>
          <w:snapToGrid w:val="0"/>
        </w:rPr>
        <w:tab/>
        <w:t>[[</w:t>
      </w:r>
    </w:p>
    <w:p w14:paraId="6963F790" w14:textId="77777777" w:rsidR="009E725D" w:rsidRDefault="009E725D" w:rsidP="009E725D">
      <w:pPr>
        <w:pStyle w:val="PL"/>
        <w:shd w:val="clear" w:color="auto" w:fill="E6E6E6"/>
        <w:rPr>
          <w:snapToGrid w:val="0"/>
        </w:rPr>
      </w:pPr>
      <w:r>
        <w:rPr>
          <w:snapToGrid w:val="0"/>
        </w:rPr>
        <w:tab/>
        <w:t>measureSameDL-PRS-ResourceWithDifferentRxTEGs-r17</w:t>
      </w:r>
    </w:p>
    <w:p w14:paraId="3B1D38E3"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B1C33A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3F78489" w14:textId="77777777" w:rsidR="009E725D" w:rsidRDefault="009E725D" w:rsidP="009E725D">
      <w:pPr>
        <w:pStyle w:val="PL"/>
        <w:shd w:val="clear" w:color="auto" w:fill="E6E6E6"/>
        <w:rPr>
          <w:snapToGrid w:val="0"/>
        </w:rPr>
      </w:pPr>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p>
    <w:p w14:paraId="06D671B1" w14:textId="39A44C05" w:rsidR="00897986" w:rsidRPr="00073C73" w:rsidRDefault="009E725D" w:rsidP="009E725D">
      <w:pPr>
        <w:pStyle w:val="PL"/>
        <w:shd w:val="clear" w:color="auto" w:fill="E6E6E6"/>
        <w:rPr>
          <w:snapToGrid w:val="0"/>
        </w:rPr>
      </w:pPr>
      <w:r>
        <w:rPr>
          <w:snapToGrid w:val="0"/>
        </w:rPr>
        <w:tab/>
        <w:t>]]</w:t>
      </w:r>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lastRenderedPageBreak/>
              <w:t xml:space="preserve">NR-DL-TDOA-RequestLocationInformation </w:t>
            </w:r>
            <w:r w:rsidRPr="00073C73">
              <w:rPr>
                <w:iCs/>
                <w:noProof/>
              </w:rPr>
              <w:t>field descriptions</w:t>
            </w:r>
          </w:p>
        </w:tc>
      </w:tr>
      <w:tr w:rsidR="0001462F" w:rsidRPr="00073C73" w14:paraId="4B873F8B" w14:textId="77777777" w:rsidTr="00557BF2">
        <w:trPr>
          <w:cantSplit/>
          <w:tblHeader/>
        </w:trPr>
        <w:tc>
          <w:tcPr>
            <w:tcW w:w="9639" w:type="dxa"/>
          </w:tcPr>
          <w:p w14:paraId="28D3552D" w14:textId="77777777" w:rsidR="0001462F" w:rsidRPr="00A85E9E" w:rsidRDefault="0001462F" w:rsidP="0001462F">
            <w:pPr>
              <w:pStyle w:val="TAL"/>
              <w:keepNext w:val="0"/>
              <w:keepLines w:val="0"/>
              <w:widowControl w:val="0"/>
              <w:rPr>
                <w:b/>
                <w:i/>
                <w:noProof/>
              </w:rPr>
            </w:pPr>
            <w:r w:rsidRPr="00A85E9E">
              <w:rPr>
                <w:b/>
                <w:i/>
                <w:noProof/>
              </w:rPr>
              <w:t>nr-DL-PRS-RstdMeasurementInfoRequest</w:t>
            </w:r>
          </w:p>
          <w:p w14:paraId="56746D05" w14:textId="4E7770F2" w:rsidR="0001462F" w:rsidRPr="00073C73" w:rsidRDefault="0001462F" w:rsidP="00E529B7">
            <w:pPr>
              <w:pStyle w:val="TAL"/>
            </w:pPr>
            <w:r w:rsidRPr="00A85E9E">
              <w:t>This field indicates whether the target device is requested to report DL-PRS Resource ID(s) or DL-PRS Resource Set ID(s) used for determining the timing of each TRP in RSTD measurements.</w:t>
            </w:r>
          </w:p>
        </w:tc>
      </w:tr>
      <w:tr w:rsidR="0001462F" w:rsidRPr="00073C73" w14:paraId="2C4B280F" w14:textId="77777777" w:rsidTr="00557BF2">
        <w:trPr>
          <w:cantSplit/>
          <w:tblHeader/>
        </w:trPr>
        <w:tc>
          <w:tcPr>
            <w:tcW w:w="9639" w:type="dxa"/>
          </w:tcPr>
          <w:p w14:paraId="5734C656" w14:textId="77777777" w:rsidR="0001462F" w:rsidRPr="00A85E9E" w:rsidRDefault="0001462F" w:rsidP="0001462F">
            <w:pPr>
              <w:pStyle w:val="TAL"/>
              <w:keepNext w:val="0"/>
              <w:keepLines w:val="0"/>
              <w:widowControl w:val="0"/>
              <w:rPr>
                <w:b/>
                <w:i/>
                <w:noProof/>
              </w:rPr>
            </w:pPr>
            <w:r w:rsidRPr="00A85E9E">
              <w:rPr>
                <w:b/>
                <w:i/>
                <w:noProof/>
              </w:rPr>
              <w:t>nr-RequestedMeasurements</w:t>
            </w:r>
          </w:p>
          <w:p w14:paraId="69819C04" w14:textId="1EA9A397" w:rsidR="0001462F" w:rsidRPr="00073C73" w:rsidRDefault="0001462F" w:rsidP="00E529B7">
            <w:pPr>
              <w:pStyle w:val="TAL"/>
            </w:pPr>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1462F" w:rsidRPr="00073C73" w14:paraId="1C74181E" w14:textId="77777777" w:rsidTr="00557BF2">
        <w:trPr>
          <w:cantSplit/>
        </w:trPr>
        <w:tc>
          <w:tcPr>
            <w:tcW w:w="9639" w:type="dxa"/>
          </w:tcPr>
          <w:p w14:paraId="0904355A" w14:textId="77777777" w:rsidR="0001462F" w:rsidRPr="00A85E9E" w:rsidRDefault="0001462F" w:rsidP="0001462F">
            <w:pPr>
              <w:pStyle w:val="TAL"/>
              <w:rPr>
                <w:b/>
                <w:bCs/>
                <w:i/>
                <w:iCs/>
                <w:noProof/>
              </w:rPr>
            </w:pPr>
            <w:r w:rsidRPr="00A85E9E">
              <w:rPr>
                <w:b/>
                <w:bCs/>
                <w:i/>
                <w:iCs/>
                <w:noProof/>
              </w:rPr>
              <w:t>additionalPaths</w:t>
            </w:r>
          </w:p>
          <w:p w14:paraId="42784ECE" w14:textId="017F81F6" w:rsidR="0001462F" w:rsidRPr="00073C73" w:rsidRDefault="0001462F" w:rsidP="0001462F">
            <w:pPr>
              <w:pStyle w:val="TAL"/>
              <w:keepNext w:val="0"/>
              <w:keepLines w:val="0"/>
              <w:widowControl w:val="0"/>
              <w:rPr>
                <w:b/>
                <w:i/>
                <w:snapToGrid w:val="0"/>
              </w:rPr>
            </w:pPr>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p>
        </w:tc>
      </w:tr>
      <w:tr w:rsidR="0001462F" w:rsidRPr="00073C73" w:rsidDel="0001462F" w14:paraId="3382C5CA" w14:textId="77777777" w:rsidTr="00557BF2">
        <w:trPr>
          <w:cantSplit/>
        </w:trPr>
        <w:tc>
          <w:tcPr>
            <w:tcW w:w="9639" w:type="dxa"/>
          </w:tcPr>
          <w:p w14:paraId="451169C4" w14:textId="77777777" w:rsidR="0001462F" w:rsidRPr="00147EB4" w:rsidRDefault="0001462F" w:rsidP="0001462F">
            <w:pPr>
              <w:pStyle w:val="TAL"/>
              <w:rPr>
                <w:b/>
                <w:bCs/>
                <w:i/>
                <w:iCs/>
                <w:snapToGrid w:val="0"/>
              </w:rPr>
            </w:pPr>
            <w:r w:rsidRPr="00147EB4">
              <w:rPr>
                <w:b/>
                <w:bCs/>
                <w:i/>
                <w:iCs/>
                <w:snapToGrid w:val="0"/>
              </w:rPr>
              <w:t>nr-UE-RxTEG-Request</w:t>
            </w:r>
          </w:p>
          <w:p w14:paraId="37B4F0B3" w14:textId="2D275752" w:rsidR="0001462F" w:rsidRPr="00073C73" w:rsidDel="0001462F" w:rsidRDefault="0001462F" w:rsidP="0001462F">
            <w:pPr>
              <w:pStyle w:val="TAL"/>
              <w:keepNext w:val="0"/>
              <w:keepLines w:val="0"/>
              <w:widowControl w:val="0"/>
              <w:rPr>
                <w:b/>
                <w:i/>
                <w:noProof/>
              </w:rPr>
            </w:pPr>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p>
        </w:tc>
      </w:tr>
      <w:tr w:rsidR="0001462F" w:rsidRPr="00073C73" w:rsidDel="0001462F" w14:paraId="15A3A663" w14:textId="77777777" w:rsidTr="00557BF2">
        <w:trPr>
          <w:cantSplit/>
        </w:trPr>
        <w:tc>
          <w:tcPr>
            <w:tcW w:w="9639" w:type="dxa"/>
          </w:tcPr>
          <w:p w14:paraId="295685D1" w14:textId="77777777" w:rsidR="0001462F" w:rsidRPr="00B04527" w:rsidRDefault="0001462F" w:rsidP="0001462F">
            <w:pPr>
              <w:pStyle w:val="TAL"/>
              <w:rPr>
                <w:b/>
                <w:bCs/>
                <w:i/>
                <w:iCs/>
              </w:rPr>
            </w:pPr>
            <w:r w:rsidRPr="00B04527">
              <w:rPr>
                <w:b/>
                <w:bCs/>
                <w:i/>
                <w:iCs/>
                <w:snapToGrid w:val="0"/>
              </w:rPr>
              <w:t>nr-</w:t>
            </w:r>
            <w:r w:rsidRPr="00B04527">
              <w:rPr>
                <w:b/>
                <w:bCs/>
                <w:i/>
                <w:iCs/>
              </w:rPr>
              <w:t>los-nlos-IndicatorRequest</w:t>
            </w:r>
          </w:p>
          <w:p w14:paraId="7AF49FCE" w14:textId="67F8B1DF" w:rsidR="0001462F" w:rsidRPr="00073C73" w:rsidDel="0001462F" w:rsidRDefault="0001462F" w:rsidP="0001462F">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04527">
              <w:rPr>
                <w:i/>
                <w:iCs/>
                <w:snapToGrid w:val="0"/>
              </w:rPr>
              <w:t>NR-DL-TDOA-SignalMeasurementInformation</w:t>
            </w:r>
            <w:r>
              <w:rPr>
                <w:snapToGrid w:val="0"/>
              </w:rPr>
              <w:t>.</w:t>
            </w:r>
          </w:p>
        </w:tc>
      </w:tr>
      <w:tr w:rsidR="0001462F" w:rsidRPr="00073C73" w:rsidDel="0001462F" w14:paraId="389F8F6E" w14:textId="77777777" w:rsidTr="00557BF2">
        <w:trPr>
          <w:cantSplit/>
        </w:trPr>
        <w:tc>
          <w:tcPr>
            <w:tcW w:w="9639" w:type="dxa"/>
          </w:tcPr>
          <w:p w14:paraId="174FED0B" w14:textId="77777777" w:rsidR="0001462F" w:rsidRPr="00A85E9E" w:rsidRDefault="0001462F" w:rsidP="0001462F">
            <w:pPr>
              <w:pStyle w:val="TAL"/>
              <w:rPr>
                <w:b/>
                <w:bCs/>
                <w:i/>
                <w:iCs/>
                <w:noProof/>
              </w:rPr>
            </w:pPr>
            <w:r w:rsidRPr="00A85E9E">
              <w:rPr>
                <w:b/>
                <w:bCs/>
                <w:i/>
                <w:iCs/>
                <w:noProof/>
              </w:rPr>
              <w:t>additionalPaths</w:t>
            </w:r>
            <w:r>
              <w:rPr>
                <w:b/>
                <w:bCs/>
                <w:i/>
                <w:iCs/>
                <w:noProof/>
              </w:rPr>
              <w:t>Ext</w:t>
            </w:r>
          </w:p>
          <w:p w14:paraId="6113332F" w14:textId="70458281"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01462F" w:rsidRPr="00073C73" w:rsidDel="0001462F" w14:paraId="3832539B" w14:textId="77777777" w:rsidTr="00557BF2">
        <w:trPr>
          <w:cantSplit/>
        </w:trPr>
        <w:tc>
          <w:tcPr>
            <w:tcW w:w="9639" w:type="dxa"/>
          </w:tcPr>
          <w:p w14:paraId="35AC81F4" w14:textId="77777777" w:rsidR="0001462F" w:rsidRPr="003C118D" w:rsidRDefault="0001462F" w:rsidP="0001462F">
            <w:pPr>
              <w:pStyle w:val="TAL"/>
              <w:rPr>
                <w:b/>
                <w:bCs/>
                <w:i/>
                <w:iCs/>
              </w:rPr>
            </w:pPr>
            <w:r w:rsidRPr="003C118D">
              <w:rPr>
                <w:b/>
                <w:bCs/>
                <w:i/>
                <w:iCs/>
                <w:snapToGrid w:val="0"/>
              </w:rPr>
              <w:t>additionalPaths</w:t>
            </w:r>
            <w:r w:rsidRPr="003C118D">
              <w:rPr>
                <w:b/>
                <w:bCs/>
                <w:i/>
                <w:iCs/>
              </w:rPr>
              <w:t>DL-PRS-RSRP-Request</w:t>
            </w:r>
          </w:p>
          <w:p w14:paraId="313E2586" w14:textId="3602477B"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01462F" w:rsidRPr="00073C7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360D36" w:rsidRDefault="0001462F" w:rsidP="0001462F">
            <w:pPr>
              <w:pStyle w:val="TAL"/>
              <w:rPr>
                <w:b/>
                <w:bCs/>
                <w:i/>
                <w:iCs/>
                <w:snapToGrid w:val="0"/>
              </w:rPr>
            </w:pPr>
            <w:r w:rsidRPr="00360D36">
              <w:rPr>
                <w:b/>
                <w:bCs/>
                <w:i/>
                <w:iCs/>
                <w:snapToGrid w:val="0"/>
              </w:rPr>
              <w:t>measureSameDL-PRS-ResourceWithDifferentRxTEGs</w:t>
            </w:r>
          </w:p>
          <w:p w14:paraId="5A676A93" w14:textId="77777777" w:rsidR="0001462F" w:rsidRDefault="0001462F" w:rsidP="0001462F">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xml:space="preserve">. Enumerated value </w:t>
            </w:r>
            <w:commentRangeStart w:id="3786"/>
            <w:r>
              <w:rPr>
                <w:snapToGrid w:val="0"/>
              </w:rPr>
              <w:t>'</w:t>
            </w:r>
            <w:r w:rsidRPr="00360D36">
              <w:rPr>
                <w:i/>
                <w:iCs/>
                <w:snapToGrid w:val="0"/>
              </w:rPr>
              <w:t>n0</w:t>
            </w:r>
            <w:r>
              <w:rPr>
                <w:snapToGrid w:val="0"/>
              </w:rPr>
              <w:t xml:space="preserve">' </w:t>
            </w:r>
            <w:commentRangeEnd w:id="3786"/>
            <w:r w:rsidR="00280952">
              <w:rPr>
                <w:rStyle w:val="af5"/>
                <w:rFonts w:ascii="Times New Roman" w:hAnsi="Times New Roman"/>
              </w:rPr>
              <w:commentReference w:id="3786"/>
            </w:r>
            <w:r>
              <w:rPr>
                <w:snapToGrid w:val="0"/>
              </w:rPr>
              <w:t xml:space="preserve">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1D4274FE" w14:textId="4C706557" w:rsidR="0001462F" w:rsidRPr="00073C73" w:rsidRDefault="0001462F" w:rsidP="0001462F">
            <w:pPr>
              <w:pStyle w:val="TAL"/>
              <w:rPr>
                <w:b/>
                <w:bCs/>
                <w:i/>
                <w:iCs/>
                <w:noProof/>
              </w:rPr>
            </w:pPr>
            <w:r>
              <w:rPr>
                <w:snapToGrid w:val="0"/>
              </w:rPr>
              <w:t xml:space="preserve">If this field is present, the field </w:t>
            </w:r>
            <w:r w:rsidRPr="006F1A71">
              <w:rPr>
                <w:i/>
                <w:iCs/>
                <w:snapToGrid w:val="0"/>
              </w:rPr>
              <w:t>nr-UE-TxTEG-Request</w:t>
            </w:r>
            <w:r>
              <w:rPr>
                <w:snapToGrid w:val="0"/>
              </w:rPr>
              <w:t xml:space="preserve"> should also be present.</w:t>
            </w:r>
          </w:p>
        </w:tc>
      </w:tr>
      <w:tr w:rsidR="0001462F" w:rsidRPr="00073C7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2139CD" w:rsidRDefault="0001462F" w:rsidP="0001462F">
            <w:pPr>
              <w:pStyle w:val="TAL"/>
              <w:rPr>
                <w:b/>
                <w:bCs/>
                <w:i/>
                <w:iCs/>
                <w:snapToGrid w:val="0"/>
              </w:rPr>
            </w:pPr>
            <w:r w:rsidRPr="002139CD">
              <w:rPr>
                <w:b/>
                <w:bCs/>
                <w:i/>
                <w:iCs/>
                <w:snapToGrid w:val="0"/>
              </w:rPr>
              <w:t>requestedDL-PRS-ProcessingSamples</w:t>
            </w:r>
          </w:p>
          <w:p w14:paraId="5AE41F92" w14:textId="244CD37E" w:rsidR="0001462F" w:rsidRPr="00073C73" w:rsidRDefault="0001462F" w:rsidP="0001462F">
            <w:pPr>
              <w:pStyle w:val="TAL"/>
              <w:rPr>
                <w:b/>
                <w:bCs/>
                <w:i/>
                <w:iCs/>
                <w:noProof/>
              </w:rPr>
            </w:pPr>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4"/>
      </w:pPr>
      <w:bookmarkStart w:id="3787" w:name="_Toc12618288"/>
      <w:bookmarkStart w:id="3788" w:name="_Toc37681200"/>
      <w:bookmarkStart w:id="3789" w:name="_Toc46486772"/>
      <w:bookmarkStart w:id="3790" w:name="_Toc52547117"/>
      <w:bookmarkStart w:id="3791" w:name="_Toc52547647"/>
      <w:bookmarkStart w:id="3792" w:name="_Toc52548177"/>
      <w:bookmarkStart w:id="3793" w:name="_Toc52548707"/>
      <w:bookmarkStart w:id="3794"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3787"/>
      <w:bookmarkEnd w:id="3788"/>
      <w:bookmarkEnd w:id="3789"/>
      <w:bookmarkEnd w:id="3790"/>
      <w:bookmarkEnd w:id="3791"/>
      <w:bookmarkEnd w:id="3792"/>
      <w:bookmarkEnd w:id="3793"/>
      <w:bookmarkEnd w:id="3794"/>
    </w:p>
    <w:p w14:paraId="3356B73A" w14:textId="77777777" w:rsidR="009E61AC" w:rsidRPr="00073C73" w:rsidRDefault="009E61AC" w:rsidP="009E61AC">
      <w:pPr>
        <w:pStyle w:val="4"/>
      </w:pPr>
      <w:bookmarkStart w:id="3795" w:name="_Toc12618289"/>
      <w:bookmarkStart w:id="3796" w:name="_Toc37681201"/>
      <w:bookmarkStart w:id="3797" w:name="_Toc46486773"/>
      <w:bookmarkStart w:id="3798" w:name="_Toc52547118"/>
      <w:bookmarkStart w:id="3799" w:name="_Toc52547648"/>
      <w:bookmarkStart w:id="3800" w:name="_Toc52548178"/>
      <w:bookmarkStart w:id="3801" w:name="_Toc52548708"/>
      <w:bookmarkStart w:id="3802" w:name="_Toc90719954"/>
      <w:r w:rsidRPr="00073C73">
        <w:t>–</w:t>
      </w:r>
      <w:r w:rsidRPr="00073C73">
        <w:tab/>
      </w:r>
      <w:r w:rsidRPr="00073C73">
        <w:rPr>
          <w:i/>
        </w:rPr>
        <w:t>NR-DL-TDOA-Provide</w:t>
      </w:r>
      <w:r w:rsidRPr="00073C73">
        <w:rPr>
          <w:i/>
          <w:noProof/>
        </w:rPr>
        <w:t>Capabilities</w:t>
      </w:r>
      <w:bookmarkEnd w:id="3795"/>
      <w:bookmarkEnd w:id="3796"/>
      <w:bookmarkEnd w:id="3797"/>
      <w:bookmarkEnd w:id="3798"/>
      <w:bookmarkEnd w:id="3799"/>
      <w:bookmarkEnd w:id="3800"/>
      <w:bookmarkEnd w:id="3801"/>
      <w:bookmarkEnd w:id="3802"/>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D68A07" w14:textId="7DFB40AC" w:rsidR="0001462F" w:rsidRDefault="00897986" w:rsidP="0001462F">
      <w:pPr>
        <w:pStyle w:val="PL"/>
        <w:shd w:val="clear" w:color="auto" w:fill="E6E6E6"/>
        <w:rPr>
          <w:snapToGrid w:val="0"/>
        </w:rPr>
      </w:pPr>
      <w:r w:rsidRPr="00073C73">
        <w:rPr>
          <w:snapToGrid w:val="0"/>
        </w:rPr>
        <w:tab/>
      </w:r>
      <w:r w:rsidR="009E61AC" w:rsidRPr="00073C73">
        <w:rPr>
          <w:snapToGrid w:val="0"/>
        </w:rPr>
        <w:t>...</w:t>
      </w:r>
      <w:r w:rsidR="0001462F">
        <w:rPr>
          <w:snapToGrid w:val="0"/>
        </w:rPr>
        <w:t>,</w:t>
      </w:r>
    </w:p>
    <w:p w14:paraId="0079F907" w14:textId="77777777" w:rsidR="0001462F" w:rsidRDefault="0001462F" w:rsidP="0001462F">
      <w:pPr>
        <w:pStyle w:val="PL"/>
        <w:shd w:val="clear" w:color="auto" w:fill="E6E6E6"/>
        <w:rPr>
          <w:snapToGrid w:val="0"/>
        </w:rPr>
      </w:pPr>
      <w:r>
        <w:rPr>
          <w:snapToGrid w:val="0"/>
        </w:rPr>
        <w:tab/>
        <w:t>[[</w:t>
      </w:r>
    </w:p>
    <w:p w14:paraId="625323C9" w14:textId="77777777" w:rsidR="0001462F" w:rsidRDefault="0001462F" w:rsidP="0001462F">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90B03C" w14:textId="77777777" w:rsidR="0001462F" w:rsidRDefault="0001462F" w:rsidP="0001462F">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0BC5C76A"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3D7FEA4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6F4B652E" w14:textId="77777777" w:rsidR="0001462F" w:rsidRDefault="0001462F" w:rsidP="0001462F">
      <w:pPr>
        <w:pStyle w:val="PL"/>
        <w:shd w:val="clear" w:color="auto" w:fill="E6E6E6"/>
        <w:rPr>
          <w:snapToGrid w:val="0"/>
        </w:rPr>
      </w:pPr>
      <w:commentRangeStart w:id="3803"/>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commentRangeEnd w:id="3803"/>
      <w:r w:rsidR="006F0D29">
        <w:rPr>
          <w:rStyle w:val="af5"/>
          <w:rFonts w:ascii="Times New Roman" w:hAnsi="Times New Roman"/>
          <w:noProof w:val="0"/>
        </w:rPr>
        <w:commentReference w:id="3803"/>
      </w:r>
    </w:p>
    <w:p w14:paraId="3A75892D"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4A1C59BD" w14:textId="77777777" w:rsidR="0001462F" w:rsidRDefault="0001462F" w:rsidP="0001462F">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p>
    <w:p w14:paraId="3CAB920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1D0F2098"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804"/>
      <w:r>
        <w:t>AssistanceDataSupport</w:t>
      </w:r>
      <w:commentRangeEnd w:id="3804"/>
      <w:r w:rsidR="00E02F63">
        <w:rPr>
          <w:rStyle w:val="af5"/>
          <w:rFonts w:ascii="Times New Roman" w:hAnsi="Times New Roman"/>
          <w:noProof w:val="0"/>
        </w:rPr>
        <w:commentReference w:id="3804"/>
      </w:r>
      <w:r>
        <w:t>-r17</w:t>
      </w:r>
      <w:r>
        <w:tab/>
        <w:t>SEQUENCE {</w:t>
      </w:r>
    </w:p>
    <w:p w14:paraId="68622435"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1813FFEA"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524D74BF" w14:textId="77777777" w:rsidR="0001462F" w:rsidRDefault="0001462F" w:rsidP="0001462F">
      <w:pPr>
        <w:pStyle w:val="PL"/>
        <w:shd w:val="clear" w:color="auto" w:fill="E6E6E6"/>
      </w:pPr>
      <w:r>
        <w:tab/>
      </w:r>
      <w:r>
        <w:tab/>
      </w:r>
      <w:r>
        <w:tab/>
      </w:r>
      <w:r>
        <w:tab/>
      </w:r>
      <w:r>
        <w:tab/>
      </w:r>
      <w:r>
        <w:tab/>
      </w:r>
      <w:r>
        <w:tab/>
      </w:r>
      <w:r>
        <w:tab/>
        <w:t>...</w:t>
      </w:r>
    </w:p>
    <w:p w14:paraId="00849AD5" w14:textId="77777777" w:rsidR="0001462F" w:rsidRPr="00173F79"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7A348FE1" w14:textId="77777777" w:rsidR="0001462F" w:rsidRDefault="0001462F" w:rsidP="0001462F">
      <w:pPr>
        <w:pStyle w:val="PL"/>
        <w:shd w:val="clear" w:color="auto" w:fill="E6E6E6"/>
        <w:rPr>
          <w:snapToGrid w:val="0"/>
        </w:rPr>
      </w:pPr>
      <w:r>
        <w:rPr>
          <w:snapToGrid w:val="0"/>
        </w:rPr>
        <w:tab/>
      </w:r>
      <w:bookmarkStart w:id="3805"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3805"/>
      <w:r>
        <w:rPr>
          <w:snapToGrid w:val="0"/>
        </w:rPr>
        <w: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4D8094EA"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806"/>
      <w:r w:rsidRPr="007E32DE">
        <w:t>Indicator</w:t>
      </w:r>
      <w:r>
        <w:t>Support</w:t>
      </w:r>
      <w:commentRangeEnd w:id="3806"/>
      <w:r w:rsidR="007F14BF">
        <w:rPr>
          <w:rStyle w:val="af5"/>
          <w:rFonts w:ascii="Times New Roman" w:hAnsi="Times New Roman"/>
          <w:noProof w:val="0"/>
        </w:rPr>
        <w:commentReference w:id="3806"/>
      </w:r>
      <w:r>
        <w:t>-r17</w:t>
      </w:r>
      <w:r>
        <w:tab/>
      </w:r>
      <w:r>
        <w:tab/>
        <w:t>SEQUENCE {</w:t>
      </w:r>
    </w:p>
    <w:p w14:paraId="58DDA2DB"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9BDA132"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0ADDDBC0" w14:textId="77777777" w:rsidR="0001462F" w:rsidRDefault="0001462F" w:rsidP="0001462F">
      <w:pPr>
        <w:pStyle w:val="PL"/>
        <w:shd w:val="clear" w:color="auto" w:fill="E6E6E6"/>
      </w:pPr>
      <w:r>
        <w:tab/>
      </w:r>
      <w:r>
        <w:tab/>
      </w:r>
      <w:r>
        <w:tab/>
      </w:r>
      <w:r>
        <w:tab/>
      </w:r>
      <w:r>
        <w:tab/>
      </w:r>
      <w:r>
        <w:tab/>
      </w:r>
      <w:r>
        <w:tab/>
      </w:r>
      <w:r>
        <w:tab/>
        <w:t>...</w:t>
      </w:r>
    </w:p>
    <w:p w14:paraId="7C440D64" w14:textId="77777777" w:rsidR="0001462F"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59C2C1D1" w14:textId="77777777" w:rsidR="0001462F" w:rsidRPr="00AA20B6" w:rsidRDefault="0001462F" w:rsidP="0001462F">
      <w:pPr>
        <w:pStyle w:val="PL"/>
        <w:shd w:val="clear" w:color="auto" w:fill="E6E6E6"/>
        <w:rPr>
          <w:snapToGrid w:val="0"/>
        </w:rPr>
      </w:pPr>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t>ENUMERATED { n4, n6, n8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p>
    <w:p w14:paraId="1F925EF2" w14:textId="77777777" w:rsidR="0001462F" w:rsidRDefault="0001462F" w:rsidP="0001462F">
      <w:pPr>
        <w:pStyle w:val="PL"/>
        <w:shd w:val="clear" w:color="auto" w:fill="E6E6E6"/>
        <w:rPr>
          <w:snapToGrid w:val="0"/>
        </w:rPr>
      </w:pPr>
      <w:commentRangeStart w:id="3807"/>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commentRangeEnd w:id="3807"/>
      <w:r w:rsidR="003F55F5">
        <w:rPr>
          <w:rStyle w:val="af5"/>
          <w:rFonts w:ascii="Times New Roman" w:hAnsi="Times New Roman"/>
          <w:noProof w:val="0"/>
        </w:rPr>
        <w:commentReference w:id="3807"/>
      </w:r>
    </w:p>
    <w:p w14:paraId="4D513298" w14:textId="77777777" w:rsidR="0001462F" w:rsidRDefault="0001462F" w:rsidP="0001462F">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3F0ED267" w14:textId="77777777" w:rsidR="0001462F" w:rsidRPr="00E9740D" w:rsidRDefault="0001462F" w:rsidP="0001462F">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6AA8373" w14:textId="77777777" w:rsidR="0001462F" w:rsidRPr="00E9740D" w:rsidRDefault="0001462F" w:rsidP="0001462F">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68197F0" w14:textId="77777777" w:rsidR="0001462F" w:rsidRPr="00E9740D" w:rsidRDefault="0001462F" w:rsidP="0001462F">
      <w:pPr>
        <w:pStyle w:val="PL"/>
        <w:shd w:val="clear" w:color="auto" w:fill="E6E6E6"/>
      </w:pPr>
      <w:r>
        <w:rPr>
          <w:snapToGrid w:val="0"/>
        </w:rPr>
        <w:tab/>
      </w:r>
      <w:r>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4AE9EC3" w14:textId="77777777" w:rsidR="0001462F" w:rsidRPr="00E9740D" w:rsidRDefault="0001462F" w:rsidP="0001462F">
      <w:pPr>
        <w:pStyle w:val="PL"/>
        <w:shd w:val="clear" w:color="auto" w:fill="E6E6E6"/>
      </w:pPr>
      <w:r w:rsidRPr="00E9740D">
        <w:tab/>
      </w:r>
      <w:r w:rsidRPr="00E9740D">
        <w:tab/>
      </w:r>
      <w:r w:rsidRPr="00E9740D">
        <w:tab/>
      </w:r>
      <w:r>
        <w:tab/>
      </w:r>
      <w:r>
        <w:tab/>
      </w:r>
      <w:r>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6A0D911A" w14:textId="77777777" w:rsidR="0001462F" w:rsidRPr="00E9740D" w:rsidRDefault="0001462F" w:rsidP="0001462F">
      <w:pPr>
        <w:pStyle w:val="PL"/>
        <w:shd w:val="clear" w:color="auto" w:fill="E6E6E6"/>
      </w:pPr>
      <w:r>
        <w:tab/>
      </w:r>
      <w:r>
        <w:tab/>
      </w:r>
      <w:r w:rsidRPr="00E9740D">
        <w:tab/>
      </w:r>
      <w:r w:rsidRPr="00E9740D">
        <w:tab/>
      </w:r>
      <w:r w:rsidRPr="00E9740D">
        <w:tab/>
      </w:r>
      <w:r w:rsidRPr="00E9740D">
        <w:tab/>
      </w:r>
      <w:r>
        <w:tab/>
      </w:r>
      <w:r>
        <w:tab/>
      </w:r>
      <w:r>
        <w:tab/>
      </w:r>
      <w:r w:rsidRPr="00E9740D">
        <w:tab/>
      </w:r>
      <w:r w:rsidRPr="00E9740D">
        <w:tab/>
      </w:r>
      <w:r>
        <w:tab/>
      </w:r>
      <w:r w:rsidRPr="00E9740D">
        <w:t>}</w:t>
      </w:r>
      <w:r>
        <w:tab/>
      </w:r>
      <w:r>
        <w:tab/>
      </w:r>
      <w:r>
        <w:tab/>
      </w:r>
      <w:r>
        <w:tab/>
      </w:r>
      <w:r>
        <w:tab/>
      </w:r>
      <w:r>
        <w:tab/>
      </w:r>
      <w:r>
        <w:tab/>
      </w:r>
      <w:r>
        <w:tab/>
      </w:r>
      <w:r>
        <w:tab/>
      </w:r>
      <w:r>
        <w:tab/>
        <w:t>OPTIONAL</w:t>
      </w:r>
      <w:r w:rsidRPr="00E9740D">
        <w:t>,</w:t>
      </w:r>
    </w:p>
    <w:p w14:paraId="258492CD" w14:textId="77777777" w:rsidR="0001462F" w:rsidRPr="00E9740D" w:rsidRDefault="0001462F" w:rsidP="0001462F">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6A007BB7" w14:textId="77777777" w:rsidR="0001462F" w:rsidRDefault="0001462F" w:rsidP="0001462F">
      <w:pPr>
        <w:pStyle w:val="PL"/>
        <w:shd w:val="clear" w:color="auto" w:fill="E6E6E6"/>
      </w:pPr>
      <w:r>
        <w:tab/>
      </w:r>
      <w:r>
        <w:tab/>
      </w:r>
      <w:r>
        <w:tab/>
      </w: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F9712FE" w14:textId="77777777" w:rsidR="0001462F" w:rsidRDefault="0001462F" w:rsidP="0001462F">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1C0693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D9280F5"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86A267F" w14:textId="77777777" w:rsidR="0001462F" w:rsidRDefault="0001462F" w:rsidP="0001462F">
      <w:pPr>
        <w:pStyle w:val="PL"/>
        <w:shd w:val="clear" w:color="auto" w:fill="E6E6E6"/>
        <w:rPr>
          <w:snapToGrid w:val="0"/>
        </w:rPr>
      </w:pPr>
      <w:r>
        <w:rPr>
          <w:snapToGrid w:val="0"/>
        </w:rPr>
        <w:tab/>
        <w:t>nr-dl-prs-AssistanceDataValidity-r17</w:t>
      </w:r>
      <w:r>
        <w:rPr>
          <w:snapToGrid w:val="0"/>
        </w:rPr>
        <w:tab/>
        <w:t>SEQUENCE {</w:t>
      </w:r>
    </w:p>
    <w:p w14:paraId="5630C8DE" w14:textId="238247E4"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t>INTEGER (1..</w:t>
      </w:r>
      <w:r w:rsidRPr="00FB1EA9">
        <w:t>maxAreaIDs-r17</w:t>
      </w:r>
      <w:r>
        <w:t>)</w:t>
      </w:r>
      <w:r>
        <w:rPr>
          <w:snapToGrid w:val="0"/>
        </w:rPr>
        <w:tab/>
      </w:r>
      <w:r>
        <w:rPr>
          <w:snapToGrid w:val="0"/>
        </w:rPr>
        <w:tab/>
      </w:r>
      <w:r>
        <w:rPr>
          <w:snapToGrid w:val="0"/>
        </w:rPr>
        <w:tab/>
        <w:t>OPTIONAL,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96DA92" w14:textId="77777777" w:rsidR="0001462F" w:rsidRPr="00DB11CC"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DB11CC">
        <w:rPr>
          <w:snapToGrid w:val="0"/>
        </w:rPr>
        <w:t>,</w:t>
      </w:r>
    </w:p>
    <w:p w14:paraId="3E4BD86C" w14:textId="77777777" w:rsidR="0001462F" w:rsidRDefault="0001462F" w:rsidP="0001462F">
      <w:pPr>
        <w:pStyle w:val="PL"/>
        <w:shd w:val="clear" w:color="auto" w:fill="E6E6E6"/>
        <w:rPr>
          <w:snapToGrid w:val="0"/>
        </w:rPr>
      </w:pPr>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r>
        <w:rPr>
          <w:snapToGrid w:val="0"/>
        </w:rPr>
        <w:t>,</w:t>
      </w:r>
    </w:p>
    <w:p w14:paraId="7EBA88B6" w14:textId="77777777" w:rsidR="0001462F" w:rsidRDefault="0001462F" w:rsidP="0001462F">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551BBA62" w14:textId="77777777" w:rsidR="0001462F" w:rsidRPr="006A2BE2" w:rsidRDefault="0001462F" w:rsidP="0001462F">
      <w:pPr>
        <w:pStyle w:val="PL"/>
        <w:shd w:val="clear" w:color="auto" w:fill="E6E6E6"/>
      </w:pPr>
      <w:commentRangeStart w:id="3808"/>
      <w:r>
        <w:tab/>
        <w:t>nr-DL-PRS-ProcessingRRC-Inactive-r17</w:t>
      </w:r>
      <w:r>
        <w:tab/>
        <w:t>ENUMERATED { supported }</w:t>
      </w:r>
      <w:r>
        <w:tab/>
      </w:r>
      <w:r>
        <w:tab/>
      </w:r>
      <w:r>
        <w:tab/>
      </w:r>
      <w:r>
        <w:tab/>
      </w:r>
      <w:r>
        <w:tab/>
        <w:t>OPTIONAL</w:t>
      </w:r>
      <w:commentRangeEnd w:id="3808"/>
      <w:r w:rsidR="00365D8D">
        <w:rPr>
          <w:rStyle w:val="af5"/>
          <w:rFonts w:ascii="Times New Roman" w:hAnsi="Times New Roman"/>
          <w:noProof w:val="0"/>
        </w:rPr>
        <w:commentReference w:id="3808"/>
      </w:r>
    </w:p>
    <w:p w14:paraId="3ADA735A" w14:textId="23CA1CA4" w:rsidR="009E61AC" w:rsidRPr="00073C73" w:rsidRDefault="0001462F" w:rsidP="0001462F">
      <w:pPr>
        <w:pStyle w:val="PL"/>
        <w:shd w:val="clear" w:color="auto" w:fill="E6E6E6"/>
        <w:rPr>
          <w:snapToGrid w:val="0"/>
        </w:rPr>
      </w:pPr>
      <w:r>
        <w:rPr>
          <w:snapToGrid w:val="0"/>
        </w:rPr>
        <w:tab/>
        <w:t>]]</w:t>
      </w:r>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2E5FC090" w14:textId="77777777" w:rsidR="0001462F"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1462F" w:rsidRPr="00073C73" w14:paraId="61FD8D94" w14:textId="77777777" w:rsidTr="005F76BA">
        <w:trPr>
          <w:cantSplit/>
          <w:tblHeader/>
        </w:trPr>
        <w:tc>
          <w:tcPr>
            <w:tcW w:w="2268" w:type="dxa"/>
          </w:tcPr>
          <w:p w14:paraId="2A6B1A39" w14:textId="77777777" w:rsidR="0001462F" w:rsidRPr="00073C73" w:rsidRDefault="0001462F" w:rsidP="005F76BA">
            <w:pPr>
              <w:pStyle w:val="TAH"/>
            </w:pPr>
            <w:r w:rsidRPr="00073C73">
              <w:t>Conditional presence</w:t>
            </w:r>
          </w:p>
        </w:tc>
        <w:tc>
          <w:tcPr>
            <w:tcW w:w="7371" w:type="dxa"/>
          </w:tcPr>
          <w:p w14:paraId="69D9C23D" w14:textId="77777777" w:rsidR="0001462F" w:rsidRPr="00073C73" w:rsidRDefault="0001462F" w:rsidP="005F76BA">
            <w:pPr>
              <w:pStyle w:val="TAH"/>
            </w:pPr>
            <w:r w:rsidRPr="00073C73">
              <w:t>Explanation</w:t>
            </w:r>
          </w:p>
        </w:tc>
      </w:tr>
      <w:tr w:rsidR="0001462F" w:rsidRPr="00073C73" w14:paraId="63BACDFF" w14:textId="77777777" w:rsidTr="005F76BA">
        <w:trPr>
          <w:cantSplit/>
        </w:trPr>
        <w:tc>
          <w:tcPr>
            <w:tcW w:w="2268" w:type="dxa"/>
          </w:tcPr>
          <w:p w14:paraId="572D446D" w14:textId="77777777" w:rsidR="0001462F" w:rsidRPr="00073C73" w:rsidRDefault="0001462F" w:rsidP="005F76BA">
            <w:pPr>
              <w:pStyle w:val="TAL"/>
              <w:rPr>
                <w:i/>
                <w:noProof/>
              </w:rPr>
            </w:pPr>
            <w:r w:rsidRPr="00173F79">
              <w:rPr>
                <w:i/>
                <w:noProof/>
              </w:rPr>
              <w:t>losNlosInfoSup</w:t>
            </w:r>
          </w:p>
        </w:tc>
        <w:tc>
          <w:tcPr>
            <w:tcW w:w="7371" w:type="dxa"/>
          </w:tcPr>
          <w:p w14:paraId="7EA6E562" w14:textId="77777777" w:rsidR="0001462F" w:rsidRPr="00073C73" w:rsidRDefault="0001462F"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1462F" w:rsidRPr="00073C73" w14:paraId="11BFA37D" w14:textId="77777777" w:rsidTr="00DE17D8">
        <w:trPr>
          <w:cantSplit/>
        </w:trPr>
        <w:tc>
          <w:tcPr>
            <w:tcW w:w="9639" w:type="dxa"/>
          </w:tcPr>
          <w:p w14:paraId="13C5C8D9" w14:textId="77777777" w:rsidR="0001462F" w:rsidRPr="00B62A4B" w:rsidRDefault="0001462F" w:rsidP="0001462F">
            <w:pPr>
              <w:pStyle w:val="TAL"/>
              <w:rPr>
                <w:b/>
                <w:bCs/>
                <w:i/>
                <w:iCs/>
                <w:snapToGrid w:val="0"/>
              </w:rPr>
            </w:pPr>
            <w:r w:rsidRPr="00B62A4B">
              <w:rPr>
                <w:b/>
                <w:bCs/>
                <w:i/>
                <w:iCs/>
                <w:snapToGrid w:val="0"/>
              </w:rPr>
              <w:t>ten-ms-unit-ResponseTime</w:t>
            </w:r>
          </w:p>
          <w:p w14:paraId="00F9FF31" w14:textId="25B6F045" w:rsidR="0001462F" w:rsidRPr="00073C73" w:rsidRDefault="0001462F" w:rsidP="0001462F">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01462F" w:rsidRPr="00073C73" w14:paraId="27992F75" w14:textId="77777777" w:rsidTr="00DE17D8">
        <w:trPr>
          <w:cantSplit/>
        </w:trPr>
        <w:tc>
          <w:tcPr>
            <w:tcW w:w="9639" w:type="dxa"/>
          </w:tcPr>
          <w:p w14:paraId="762C4CD2" w14:textId="77777777" w:rsidR="0001462F" w:rsidRDefault="0001462F" w:rsidP="0001462F">
            <w:pPr>
              <w:pStyle w:val="TAL"/>
              <w:keepNext w:val="0"/>
              <w:keepLines w:val="0"/>
              <w:widowControl w:val="0"/>
              <w:rPr>
                <w:b/>
                <w:bCs/>
                <w:i/>
                <w:iCs/>
                <w:snapToGrid w:val="0"/>
              </w:rPr>
            </w:pPr>
            <w:r w:rsidRPr="00DC6BFA">
              <w:rPr>
                <w:b/>
                <w:bCs/>
                <w:i/>
                <w:iCs/>
                <w:snapToGrid w:val="0"/>
              </w:rPr>
              <w:t xml:space="preserve">nr-PosCalcAssistanceSupport </w:t>
            </w:r>
          </w:p>
          <w:p w14:paraId="1C8C189D" w14:textId="77777777" w:rsidR="0001462F" w:rsidRDefault="0001462F" w:rsidP="0001462F">
            <w:pPr>
              <w:pStyle w:val="TAL"/>
              <w:keepNext w:val="0"/>
              <w:keepLines w:val="0"/>
              <w:widowControl w:val="0"/>
              <w:rPr>
                <w:snapToGrid w:val="0"/>
              </w:rPr>
            </w:pPr>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4599107B" w14:textId="77777777" w:rsidR="0001462F" w:rsidRPr="002744E4" w:rsidRDefault="0001462F" w:rsidP="0001462F">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1C1A2989" w14:textId="77777777" w:rsidR="0001462F" w:rsidRPr="002744E4" w:rsidRDefault="0001462F" w:rsidP="0001462F">
            <w:pPr>
              <w:pStyle w:val="B1"/>
              <w:spacing w:after="0"/>
              <w:rPr>
                <w:rFonts w:ascii="Arial" w:hAnsi="Arial" w:cs="Arial"/>
                <w:iCs/>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32B820FF" w14:textId="77777777" w:rsidR="0001462F" w:rsidRPr="004C6CE9"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5CD6A144" w14:textId="77777777" w:rsidR="0001462F" w:rsidRPr="002744E4" w:rsidRDefault="0001462F" w:rsidP="0001462F">
            <w:pPr>
              <w:pStyle w:val="B1"/>
              <w:spacing w:after="0"/>
              <w:rPr>
                <w:rFonts w:ascii="Arial" w:hAnsi="Arial" w:cs="Arial"/>
                <w:noProof/>
                <w:sz w:val="18"/>
                <w:szCs w:val="18"/>
              </w:rPr>
            </w:pPr>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p>
          <w:p w14:paraId="30F5843F" w14:textId="77777777" w:rsidR="0001462F" w:rsidRPr="00282378"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p>
          <w:p w14:paraId="1B7D0E45" w14:textId="55DF36DB"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Cs/>
                <w:noProof/>
                <w:sz w:val="18"/>
                <w:szCs w:val="18"/>
              </w:rPr>
              <w:t>bit 5 indicates</w:t>
            </w:r>
            <w:r w:rsidRPr="00E529B7">
              <w:rPr>
                <w:rFonts w:ascii="Arial" w:hAnsi="Arial" w:cs="Arial"/>
                <w:noProof/>
                <w:sz w:val="18"/>
                <w:szCs w:val="18"/>
              </w:rPr>
              <w:t xml:space="preserve"> whether the field </w:t>
            </w:r>
            <w:r w:rsidRPr="00E529B7">
              <w:rPr>
                <w:rFonts w:ascii="Arial" w:hAnsi="Arial" w:cs="Arial"/>
                <w:i/>
                <w:noProof/>
                <w:sz w:val="18"/>
                <w:szCs w:val="18"/>
              </w:rPr>
              <w:t>nr-DL-PRS-TRP-TEG-Info</w:t>
            </w:r>
            <w:r w:rsidRPr="00E529B7">
              <w:rPr>
                <w:rFonts w:ascii="Arial" w:hAnsi="Arial" w:cs="Arial"/>
                <w:noProof/>
                <w:sz w:val="18"/>
                <w:szCs w:val="18"/>
              </w:rPr>
              <w:t xml:space="preserve"> in IE </w:t>
            </w:r>
            <w:r w:rsidRPr="00E529B7">
              <w:rPr>
                <w:rFonts w:ascii="Arial" w:hAnsi="Arial" w:cs="Arial"/>
                <w:i/>
                <w:noProof/>
                <w:sz w:val="18"/>
                <w:szCs w:val="18"/>
              </w:rPr>
              <w:t>NR-PositionCalculationAssistance</w:t>
            </w:r>
            <w:r w:rsidRPr="00E529B7">
              <w:rPr>
                <w:rFonts w:ascii="Arial" w:hAnsi="Arial" w:cs="Arial"/>
                <w:noProof/>
                <w:sz w:val="18"/>
                <w:szCs w:val="18"/>
              </w:rPr>
              <w:t xml:space="preserve"> is supported or not.</w:t>
            </w:r>
          </w:p>
        </w:tc>
      </w:tr>
      <w:tr w:rsidR="0001462F" w:rsidRPr="00073C73" w14:paraId="0232DA71" w14:textId="77777777" w:rsidTr="00DE17D8">
        <w:trPr>
          <w:cantSplit/>
        </w:trPr>
        <w:tc>
          <w:tcPr>
            <w:tcW w:w="9639" w:type="dxa"/>
          </w:tcPr>
          <w:p w14:paraId="6F4864D2" w14:textId="77777777" w:rsidR="0001462F" w:rsidRPr="00B84A38" w:rsidRDefault="0001462F" w:rsidP="0001462F">
            <w:pPr>
              <w:pStyle w:val="TAL"/>
              <w:keepNext w:val="0"/>
              <w:keepLines w:val="0"/>
              <w:widowControl w:val="0"/>
              <w:rPr>
                <w:b/>
                <w:bCs/>
                <w:i/>
                <w:iCs/>
              </w:rPr>
            </w:pPr>
            <w:r w:rsidRPr="00B84A38">
              <w:rPr>
                <w:b/>
                <w:bCs/>
                <w:i/>
                <w:iCs/>
                <w:snapToGrid w:val="0"/>
              </w:rPr>
              <w:lastRenderedPageBreak/>
              <w:t>nr-</w:t>
            </w:r>
            <w:r w:rsidRPr="00B84A38">
              <w:rPr>
                <w:b/>
                <w:bCs/>
                <w:i/>
                <w:iCs/>
              </w:rPr>
              <w:t>los-nlos-AssistanceDataSupport</w:t>
            </w:r>
          </w:p>
          <w:p w14:paraId="4750B065" w14:textId="77777777" w:rsidR="0001462F" w:rsidRPr="00B84A38" w:rsidRDefault="0001462F" w:rsidP="0001462F">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7D8BDFF0" w14:textId="77777777" w:rsidR="0001462F" w:rsidRPr="00B84A38" w:rsidRDefault="0001462F" w:rsidP="0001462F">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85A7B24" w14:textId="7A1B04CD" w:rsidR="0001462F" w:rsidRPr="00B97C7C" w:rsidRDefault="0001462F" w:rsidP="00E529B7">
            <w:pPr>
              <w:pStyle w:val="B1"/>
              <w:spacing w:after="0"/>
              <w:rPr>
                <w:rFonts w:cs="Arial"/>
                <w:b/>
                <w:snapToGrid w:val="0"/>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i/>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snapToGrid w:val="0"/>
                <w:sz w:val="18"/>
                <w:szCs w:val="18"/>
              </w:rPr>
              <w:t>nr-los-nlos-indicator</w:t>
            </w:r>
            <w:r w:rsidRPr="00E529B7">
              <w:rPr>
                <w:rFonts w:ascii="Arial" w:hAnsi="Arial" w:cs="Arial"/>
                <w:snapToGrid w:val="0"/>
                <w:sz w:val="18"/>
                <w:szCs w:val="18"/>
              </w:rPr>
              <w:t xml:space="preserve"> in IE </w:t>
            </w:r>
            <w:r w:rsidRPr="00E529B7">
              <w:rPr>
                <w:rFonts w:ascii="Arial" w:hAnsi="Arial" w:cs="Arial"/>
                <w:i/>
                <w:iCs/>
                <w:sz w:val="18"/>
                <w:szCs w:val="18"/>
              </w:rPr>
              <w:t>NR-DL-PRS-Expected-LOS-NLOS-Assistance</w:t>
            </w:r>
            <w:r w:rsidRPr="00E529B7">
              <w:rPr>
                <w:rFonts w:ascii="Arial" w:hAnsi="Arial" w:cs="Arial"/>
                <w:sz w:val="18"/>
                <w:szCs w:val="18"/>
              </w:rPr>
              <w:t xml:space="preserve"> '</w:t>
            </w:r>
            <w:r w:rsidRPr="00E529B7">
              <w:rPr>
                <w:rFonts w:ascii="Arial" w:hAnsi="Arial" w:cs="Arial"/>
                <w:i/>
                <w:sz w:val="18"/>
                <w:szCs w:val="18"/>
              </w:rPr>
              <w:t>per-trp</w:t>
            </w:r>
            <w:r w:rsidRPr="00E529B7">
              <w:rPr>
                <w:rFonts w:ascii="Arial" w:hAnsi="Arial" w:cs="Arial"/>
                <w:iCs/>
                <w:sz w:val="18"/>
                <w:szCs w:val="18"/>
              </w:rPr>
              <w:t>'</w:t>
            </w:r>
            <w:r w:rsidRPr="00E529B7">
              <w:rPr>
                <w:rFonts w:ascii="Arial" w:hAnsi="Arial" w:cs="Arial"/>
                <w:sz w:val="18"/>
                <w:szCs w:val="18"/>
              </w:rPr>
              <w:t>, '</w:t>
            </w:r>
            <w:r w:rsidRPr="00E529B7">
              <w:rPr>
                <w:rFonts w:ascii="Arial" w:hAnsi="Arial" w:cs="Arial"/>
                <w:i/>
                <w:sz w:val="18"/>
                <w:szCs w:val="18"/>
              </w:rPr>
              <w:t>per-resource</w:t>
            </w:r>
            <w:r w:rsidRPr="00E529B7">
              <w:rPr>
                <w:rFonts w:ascii="Arial" w:hAnsi="Arial" w:cs="Arial"/>
                <w:iCs/>
                <w:sz w:val="18"/>
                <w:szCs w:val="18"/>
              </w:rPr>
              <w:t>'</w:t>
            </w:r>
            <w:r w:rsidRPr="00E529B7">
              <w:rPr>
                <w:rFonts w:ascii="Arial" w:hAnsi="Arial" w:cs="Arial"/>
                <w:sz w:val="18"/>
                <w:szCs w:val="18"/>
              </w:rPr>
              <w:t>, or both.</w:t>
            </w:r>
          </w:p>
        </w:tc>
      </w:tr>
      <w:tr w:rsidR="0001462F" w:rsidRPr="00073C73" w14:paraId="23D44744" w14:textId="77777777" w:rsidTr="00DE17D8">
        <w:trPr>
          <w:cantSplit/>
        </w:trPr>
        <w:tc>
          <w:tcPr>
            <w:tcW w:w="9639" w:type="dxa"/>
          </w:tcPr>
          <w:p w14:paraId="79942E2C" w14:textId="77777777" w:rsidR="0001462F" w:rsidRDefault="0001462F" w:rsidP="0001462F">
            <w:pPr>
              <w:pStyle w:val="TAL"/>
              <w:rPr>
                <w:b/>
                <w:bCs/>
                <w:i/>
                <w:iCs/>
              </w:rPr>
            </w:pPr>
            <w:r w:rsidRPr="007373D3">
              <w:rPr>
                <w:b/>
                <w:bCs/>
                <w:i/>
                <w:iCs/>
              </w:rPr>
              <w:t>nr-DL-TDOA-On-Demand-DL-PRS-Support</w:t>
            </w:r>
            <w:r w:rsidRPr="001D53CC">
              <w:rPr>
                <w:b/>
                <w:bCs/>
                <w:i/>
                <w:iCs/>
              </w:rPr>
              <w:t xml:space="preserve"> </w:t>
            </w:r>
          </w:p>
          <w:p w14:paraId="0A8B7A02" w14:textId="44BC3802"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on-demand DL-PRS requests. </w:t>
            </w:r>
          </w:p>
        </w:tc>
      </w:tr>
      <w:tr w:rsidR="0001462F" w:rsidRPr="00073C73" w14:paraId="4DCBB15F" w14:textId="77777777" w:rsidTr="00DE17D8">
        <w:trPr>
          <w:cantSplit/>
        </w:trPr>
        <w:tc>
          <w:tcPr>
            <w:tcW w:w="9639" w:type="dxa"/>
          </w:tcPr>
          <w:p w14:paraId="03BD7F78" w14:textId="77777777" w:rsidR="0001462F" w:rsidRPr="001C74CD" w:rsidRDefault="0001462F" w:rsidP="0001462F">
            <w:pPr>
              <w:pStyle w:val="TAL"/>
              <w:rPr>
                <w:b/>
                <w:bCs/>
                <w:i/>
                <w:iCs/>
              </w:rPr>
            </w:pPr>
            <w:r w:rsidRPr="001C74CD">
              <w:rPr>
                <w:b/>
                <w:bCs/>
                <w:i/>
                <w:iCs/>
                <w:snapToGrid w:val="0"/>
              </w:rPr>
              <w:t>nr-</w:t>
            </w:r>
            <w:r w:rsidRPr="001C74CD">
              <w:rPr>
                <w:b/>
                <w:bCs/>
                <w:i/>
                <w:iCs/>
              </w:rPr>
              <w:t>los-nlos-IndicatorSupport</w:t>
            </w:r>
          </w:p>
          <w:p w14:paraId="17CFD0CC" w14:textId="4E7F2993" w:rsidR="0001462F" w:rsidRDefault="0001462F" w:rsidP="0001462F">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w:t>
            </w:r>
          </w:p>
          <w:p w14:paraId="1A89F069" w14:textId="77777777" w:rsidR="0001462F" w:rsidRPr="00ED014E" w:rsidRDefault="0001462F" w:rsidP="0001462F">
            <w:pPr>
              <w:pStyle w:val="B1"/>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4BA9D7E1" w14:textId="38D8BEDE"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i/>
                <w:iCs/>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iCs/>
                <w:snapToGrid w:val="0"/>
                <w:sz w:val="18"/>
                <w:szCs w:val="18"/>
              </w:rPr>
              <w:t>LOS-NLOS-Indicator</w:t>
            </w:r>
            <w:r w:rsidRPr="00E529B7">
              <w:rPr>
                <w:rFonts w:ascii="Arial" w:hAnsi="Arial" w:cs="Arial"/>
                <w:snapToGrid w:val="0"/>
                <w:sz w:val="18"/>
                <w:szCs w:val="18"/>
              </w:rPr>
              <w:t xml:space="preserve"> reporting per TRP, per DL-PRS Resource, or both.</w:t>
            </w:r>
          </w:p>
        </w:tc>
      </w:tr>
      <w:tr w:rsidR="0001462F" w:rsidRPr="00073C73" w14:paraId="32CEB7EA" w14:textId="77777777" w:rsidTr="00DE17D8">
        <w:trPr>
          <w:cantSplit/>
        </w:trPr>
        <w:tc>
          <w:tcPr>
            <w:tcW w:w="9639" w:type="dxa"/>
          </w:tcPr>
          <w:p w14:paraId="6E1F1281" w14:textId="77777777" w:rsidR="0001462F" w:rsidRDefault="0001462F" w:rsidP="0001462F">
            <w:pPr>
              <w:pStyle w:val="TAL"/>
              <w:rPr>
                <w:b/>
                <w:bCs/>
                <w:i/>
                <w:iCs/>
                <w:snapToGrid w:val="0"/>
              </w:rPr>
            </w:pPr>
            <w:r w:rsidRPr="007721EB">
              <w:rPr>
                <w:b/>
                <w:bCs/>
                <w:i/>
                <w:iCs/>
                <w:snapToGrid w:val="0"/>
              </w:rPr>
              <w:t>additionalPathsExtSupport</w:t>
            </w:r>
          </w:p>
          <w:p w14:paraId="31C37791" w14:textId="3915C01F"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The enumerated value indicates the number of additional paths supported by the target device,</w:t>
            </w:r>
          </w:p>
        </w:tc>
      </w:tr>
      <w:tr w:rsidR="0001462F" w:rsidRPr="00073C73" w14:paraId="3D351832" w14:textId="77777777" w:rsidTr="00DE17D8">
        <w:trPr>
          <w:cantSplit/>
        </w:trPr>
        <w:tc>
          <w:tcPr>
            <w:tcW w:w="9639" w:type="dxa"/>
          </w:tcPr>
          <w:p w14:paraId="1278366A" w14:textId="77777777" w:rsidR="0001462F" w:rsidRDefault="0001462F" w:rsidP="0001462F">
            <w:pPr>
              <w:pStyle w:val="TAL"/>
              <w:rPr>
                <w:b/>
                <w:bCs/>
                <w:i/>
                <w:iCs/>
                <w:snapToGrid w:val="0"/>
              </w:rPr>
            </w:pPr>
            <w:r>
              <w:rPr>
                <w:b/>
                <w:bCs/>
                <w:i/>
                <w:iCs/>
                <w:snapToGrid w:val="0"/>
              </w:rPr>
              <w:t>additionalPathsPowerSupport</w:t>
            </w:r>
          </w:p>
          <w:p w14:paraId="37E73DA8" w14:textId="28CC291F" w:rsidR="0001462F" w:rsidRPr="00073C73" w:rsidRDefault="0001462F" w:rsidP="0001462F">
            <w:pPr>
              <w:pStyle w:val="TAL"/>
              <w:keepNext w:val="0"/>
              <w:keepLines w:val="0"/>
              <w:widowControl w:val="0"/>
              <w:rPr>
                <w:b/>
                <w:i/>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1462F" w:rsidRPr="00073C73" w14:paraId="25683652" w14:textId="77777777" w:rsidTr="00DE17D8">
        <w:trPr>
          <w:cantSplit/>
        </w:trPr>
        <w:tc>
          <w:tcPr>
            <w:tcW w:w="9639" w:type="dxa"/>
          </w:tcPr>
          <w:p w14:paraId="3B524EF9" w14:textId="77777777" w:rsidR="0001462F" w:rsidRPr="00EE3E33" w:rsidRDefault="0001462F" w:rsidP="0001462F">
            <w:pPr>
              <w:pStyle w:val="TAL"/>
              <w:keepNext w:val="0"/>
              <w:keepLines w:val="0"/>
              <w:widowControl w:val="0"/>
              <w:rPr>
                <w:b/>
                <w:bCs/>
                <w:i/>
                <w:iCs/>
              </w:rPr>
            </w:pPr>
            <w:r w:rsidRPr="00EE3E33">
              <w:rPr>
                <w:b/>
                <w:bCs/>
                <w:i/>
                <w:iCs/>
              </w:rPr>
              <w:t xml:space="preserve">scheduledLocationRequest </w:t>
            </w:r>
          </w:p>
          <w:p w14:paraId="288585BC" w14:textId="5FAC6F96" w:rsidR="0001462F" w:rsidRPr="00073C73" w:rsidRDefault="0001462F" w:rsidP="0001462F">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01462F" w:rsidRPr="00073C73" w14:paraId="23E8FAE5" w14:textId="77777777" w:rsidTr="00DE17D8">
        <w:trPr>
          <w:cantSplit/>
        </w:trPr>
        <w:tc>
          <w:tcPr>
            <w:tcW w:w="9639" w:type="dxa"/>
          </w:tcPr>
          <w:p w14:paraId="7541B21E" w14:textId="77777777" w:rsidR="0001462F" w:rsidRDefault="0001462F" w:rsidP="0001462F">
            <w:pPr>
              <w:pStyle w:val="TAL"/>
              <w:keepNext w:val="0"/>
              <w:keepLines w:val="0"/>
              <w:widowControl w:val="0"/>
              <w:rPr>
                <w:b/>
                <w:bCs/>
                <w:i/>
                <w:iCs/>
              </w:rPr>
            </w:pPr>
            <w:bookmarkStart w:id="3809" w:name="_Hlk93958202"/>
            <w:r w:rsidRPr="008B3029">
              <w:rPr>
                <w:b/>
                <w:bCs/>
                <w:i/>
                <w:iCs/>
              </w:rPr>
              <w:t>nr-dl-prs-AssistanceDataValidity</w:t>
            </w:r>
          </w:p>
          <w:p w14:paraId="745B26ED" w14:textId="77777777" w:rsidR="0001462F" w:rsidRDefault="0001462F" w:rsidP="0001462F">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96DC9F2" w14:textId="67F14004" w:rsidR="0001462F" w:rsidRPr="00E529B7"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 xml:space="preserve">area-validity </w:t>
            </w:r>
            <w:r w:rsidRPr="00E529B7">
              <w:rPr>
                <w:rFonts w:ascii="Arial" w:hAnsi="Arial" w:cs="Arial"/>
                <w:noProof/>
                <w:sz w:val="18"/>
                <w:szCs w:val="18"/>
              </w:rPr>
              <w:t>indicates that the target device supports pre-configured assistance data with area validity. The integer number indicates the maximum number of area IDs the target device supports</w:t>
            </w:r>
            <w:bookmarkEnd w:id="3809"/>
            <w:r w:rsidRPr="00E529B7">
              <w:rPr>
                <w:rFonts w:ascii="Arial" w:hAnsi="Arial" w:cs="Arial"/>
                <w:i/>
                <w:noProof/>
                <w:sz w:val="18"/>
                <w:szCs w:val="18"/>
              </w:rPr>
              <w:t>.</w:t>
            </w:r>
          </w:p>
        </w:tc>
      </w:tr>
      <w:tr w:rsidR="0001462F" w:rsidRPr="00073C73" w14:paraId="3C3A4B2C" w14:textId="77777777" w:rsidTr="00DE17D8">
        <w:trPr>
          <w:cantSplit/>
        </w:trPr>
        <w:tc>
          <w:tcPr>
            <w:tcW w:w="9639" w:type="dxa"/>
          </w:tcPr>
          <w:p w14:paraId="2D31C547" w14:textId="77777777" w:rsidR="0001462F" w:rsidRPr="00B6372C" w:rsidRDefault="0001462F" w:rsidP="0001462F">
            <w:pPr>
              <w:pStyle w:val="TAL"/>
              <w:keepNext w:val="0"/>
              <w:keepLines w:val="0"/>
              <w:widowControl w:val="0"/>
              <w:rPr>
                <w:b/>
                <w:bCs/>
                <w:i/>
                <w:iCs/>
                <w:snapToGrid w:val="0"/>
              </w:rPr>
            </w:pPr>
            <w:r w:rsidRPr="00B6372C">
              <w:rPr>
                <w:b/>
                <w:bCs/>
                <w:i/>
                <w:iCs/>
                <w:snapToGrid w:val="0"/>
              </w:rPr>
              <w:t>multiMeasInSameMeasReport</w:t>
            </w:r>
          </w:p>
          <w:p w14:paraId="1C1712D6" w14:textId="6969F6E1" w:rsidR="0001462F" w:rsidRPr="00073C73" w:rsidRDefault="0001462F" w:rsidP="0001462F">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01462F" w:rsidRPr="00073C73" w14:paraId="595CEBBD" w14:textId="77777777" w:rsidTr="00DE17D8">
        <w:trPr>
          <w:cantSplit/>
        </w:trPr>
        <w:tc>
          <w:tcPr>
            <w:tcW w:w="9639" w:type="dxa"/>
          </w:tcPr>
          <w:p w14:paraId="2130F786" w14:textId="77777777" w:rsidR="0001462F" w:rsidRDefault="0001462F" w:rsidP="0001462F">
            <w:pPr>
              <w:pStyle w:val="TAL"/>
              <w:keepNext w:val="0"/>
              <w:keepLines w:val="0"/>
              <w:widowControl w:val="0"/>
              <w:rPr>
                <w:b/>
                <w:bCs/>
                <w:i/>
                <w:iCs/>
                <w:snapToGrid w:val="0"/>
              </w:rPr>
            </w:pPr>
            <w:r w:rsidRPr="00CF1070">
              <w:rPr>
                <w:b/>
                <w:bCs/>
                <w:i/>
                <w:iCs/>
                <w:snapToGrid w:val="0"/>
              </w:rPr>
              <w:t>mg-ActivationRequest</w:t>
            </w:r>
          </w:p>
          <w:p w14:paraId="365E43D4" w14:textId="6E9484BA" w:rsidR="0001462F" w:rsidRPr="00073C73" w:rsidRDefault="0001462F" w:rsidP="0001462F">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01462F" w:rsidRPr="00073C73" w14:paraId="4AF5B7E4" w14:textId="77777777" w:rsidTr="00DE17D8">
        <w:trPr>
          <w:cantSplit/>
        </w:trPr>
        <w:tc>
          <w:tcPr>
            <w:tcW w:w="9639" w:type="dxa"/>
          </w:tcPr>
          <w:p w14:paraId="52B4C47D" w14:textId="77777777" w:rsidR="0001462F" w:rsidRPr="00A71AB6" w:rsidRDefault="0001462F" w:rsidP="0001462F">
            <w:pPr>
              <w:pStyle w:val="TAL"/>
              <w:keepNext w:val="0"/>
              <w:keepLines w:val="0"/>
              <w:widowControl w:val="0"/>
              <w:rPr>
                <w:b/>
                <w:bCs/>
                <w:i/>
                <w:iCs/>
              </w:rPr>
            </w:pPr>
            <w:r w:rsidRPr="00A71AB6">
              <w:rPr>
                <w:b/>
                <w:bCs/>
                <w:i/>
                <w:iCs/>
              </w:rPr>
              <w:t>nr-DL-PRS-ProcessingRRC-Inactive</w:t>
            </w:r>
          </w:p>
          <w:p w14:paraId="5552222B" w14:textId="7BE2BF0E" w:rsidR="0001462F" w:rsidRPr="00073C73" w:rsidRDefault="0001462F" w:rsidP="0001462F">
            <w:pPr>
              <w:pStyle w:val="TAL"/>
              <w:keepNext w:val="0"/>
              <w:keepLines w:val="0"/>
              <w:widowControl w:val="0"/>
              <w:rPr>
                <w:b/>
                <w:i/>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464BF6F3" w14:textId="31A8F1D9" w:rsidR="00897986" w:rsidRDefault="00897986" w:rsidP="00C614E7"/>
    <w:p w14:paraId="3952DFAF" w14:textId="78A5F14F" w:rsidR="0001462F" w:rsidRPr="00073C73" w:rsidRDefault="0001462F" w:rsidP="00E529B7">
      <w:pPr>
        <w:pStyle w:val="4"/>
      </w:pPr>
      <w:r w:rsidRPr="00A85E9E">
        <w:t>6.5.10</w:t>
      </w:r>
      <w:r>
        <w:t>.6a</w:t>
      </w:r>
      <w:r w:rsidRPr="00A85E9E">
        <w:tab/>
        <w:t>NR DL-TDOA Capability Information Elements</w:t>
      </w:r>
    </w:p>
    <w:p w14:paraId="6B4D8F9B" w14:textId="77777777" w:rsidR="00897986" w:rsidRPr="00073C73" w:rsidRDefault="00897986" w:rsidP="00897986">
      <w:pPr>
        <w:pStyle w:val="4"/>
        <w:rPr>
          <w:i/>
          <w:iCs/>
          <w:noProof/>
        </w:rPr>
      </w:pPr>
      <w:bookmarkStart w:id="3810" w:name="_Toc46486774"/>
      <w:bookmarkStart w:id="3811" w:name="_Toc52547119"/>
      <w:bookmarkStart w:id="3812" w:name="_Toc52547649"/>
      <w:bookmarkStart w:id="3813" w:name="_Toc52548179"/>
      <w:bookmarkStart w:id="3814" w:name="_Toc52548709"/>
      <w:bookmarkStart w:id="3815" w:name="_Toc90719955"/>
      <w:r w:rsidRPr="00073C73">
        <w:rPr>
          <w:i/>
          <w:iCs/>
        </w:rPr>
        <w:t>–</w:t>
      </w:r>
      <w:r w:rsidRPr="00073C73">
        <w:rPr>
          <w:i/>
          <w:iCs/>
        </w:rPr>
        <w:tab/>
      </w:r>
      <w:r w:rsidRPr="00073C73">
        <w:rPr>
          <w:i/>
          <w:iCs/>
          <w:noProof/>
        </w:rPr>
        <w:t>NR-DL-TDOA-MeasurementCapability</w:t>
      </w:r>
      <w:bookmarkEnd w:id="3810"/>
      <w:bookmarkEnd w:id="3811"/>
      <w:bookmarkEnd w:id="3812"/>
      <w:bookmarkEnd w:id="3813"/>
      <w:bookmarkEnd w:id="3814"/>
      <w:bookmarkEnd w:id="3815"/>
    </w:p>
    <w:p w14:paraId="198B2A84" w14:textId="1DD907DB"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r w:rsidR="0001462F">
        <w:t>.</w:t>
      </w:r>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CED5AE0" w14:textId="44E62490" w:rsidR="0001462F" w:rsidRDefault="00897986" w:rsidP="0001462F">
      <w:pPr>
        <w:pStyle w:val="PL"/>
        <w:shd w:val="clear" w:color="auto" w:fill="E6E6E6"/>
        <w:rPr>
          <w:snapToGrid w:val="0"/>
        </w:rPr>
      </w:pPr>
      <w:r w:rsidRPr="00073C73">
        <w:rPr>
          <w:snapToGrid w:val="0"/>
        </w:rPr>
        <w:tab/>
        <w:t>...</w:t>
      </w:r>
      <w:r w:rsidR="0001462F">
        <w:rPr>
          <w:snapToGrid w:val="0"/>
        </w:rPr>
        <w:t>,</w:t>
      </w:r>
    </w:p>
    <w:p w14:paraId="48C423BC" w14:textId="77777777" w:rsidR="0001462F" w:rsidRPr="00E0504C" w:rsidRDefault="0001462F" w:rsidP="0001462F">
      <w:pPr>
        <w:pStyle w:val="PL"/>
        <w:shd w:val="clear" w:color="auto" w:fill="E6E6E6"/>
        <w:rPr>
          <w:snapToGrid w:val="0"/>
        </w:rPr>
      </w:pPr>
      <w:r>
        <w:rPr>
          <w:snapToGrid w:val="0"/>
        </w:rPr>
        <w:tab/>
      </w:r>
      <w:r w:rsidRPr="00E0504C">
        <w:rPr>
          <w:snapToGrid w:val="0"/>
        </w:rPr>
        <w:t>[[</w:t>
      </w:r>
    </w:p>
    <w:p w14:paraId="279BAD67" w14:textId="77777777" w:rsidR="0001462F" w:rsidRDefault="0001462F" w:rsidP="0001462F">
      <w:pPr>
        <w:pStyle w:val="PL"/>
        <w:shd w:val="clear" w:color="auto" w:fill="E6E6E6"/>
        <w:rPr>
          <w:snapToGrid w:val="0"/>
        </w:rPr>
      </w:pPr>
      <w:commentRangeStart w:id="3816"/>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p>
    <w:p w14:paraId="1A58148C" w14:textId="77777777" w:rsidR="0001462F" w:rsidRDefault="0001462F" w:rsidP="0001462F">
      <w:pPr>
        <w:pStyle w:val="PL"/>
        <w:shd w:val="clear" w:color="auto" w:fill="E6E6E6"/>
        <w:rPr>
          <w:snapToGrid w:val="0"/>
        </w:rPr>
      </w:pPr>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commentRangeEnd w:id="3816"/>
      <w:r w:rsidR="00CA2199">
        <w:rPr>
          <w:rStyle w:val="af5"/>
          <w:rFonts w:ascii="Times New Roman" w:hAnsi="Times New Roman"/>
          <w:noProof w:val="0"/>
        </w:rPr>
        <w:commentReference w:id="3816"/>
      </w:r>
    </w:p>
    <w:p w14:paraId="40190751" w14:textId="77777777" w:rsidR="0001462F" w:rsidRDefault="0001462F" w:rsidP="0001462F">
      <w:pPr>
        <w:pStyle w:val="PL"/>
        <w:shd w:val="clear" w:color="auto" w:fill="E6E6E6"/>
      </w:pPr>
      <w:r>
        <w:tab/>
        <w:t>nr</w:t>
      </w:r>
      <w:r w:rsidRPr="00B371D7">
        <w:t>-UE-TEG-Capability-r17</w:t>
      </w:r>
      <w:r>
        <w:tab/>
      </w:r>
      <w:r>
        <w:tab/>
      </w:r>
      <w:r>
        <w:tab/>
      </w:r>
      <w:r>
        <w:tab/>
      </w:r>
      <w:r>
        <w:tab/>
      </w:r>
      <w:r>
        <w:tab/>
      </w:r>
      <w:r w:rsidRPr="00B371D7">
        <w:t>NR-UE-TEG-Capability-r17</w:t>
      </w:r>
      <w:r>
        <w:tab/>
      </w:r>
      <w:r>
        <w:tab/>
      </w:r>
      <w:r>
        <w:tab/>
        <w:t>OPTIONAL,</w:t>
      </w:r>
    </w:p>
    <w:p w14:paraId="1B3A7AB5" w14:textId="77777777" w:rsidR="0001462F" w:rsidRPr="0061114F" w:rsidRDefault="0001462F" w:rsidP="0001462F">
      <w:pPr>
        <w:pStyle w:val="PL"/>
        <w:shd w:val="clear" w:color="auto" w:fill="E6E6E6"/>
      </w:pPr>
      <w:commentRangeStart w:id="3817"/>
      <w:r>
        <w:tab/>
        <w:t>dl-PRS-MeasRRC-Inactive-r17</w:t>
      </w:r>
      <w:r>
        <w:tab/>
      </w:r>
      <w:r>
        <w:tab/>
      </w:r>
      <w:r>
        <w:tab/>
      </w:r>
      <w:r>
        <w:tab/>
      </w:r>
      <w:r>
        <w:tab/>
      </w:r>
      <w:r>
        <w:tab/>
        <w:t>ENUMERATED { supported }</w:t>
      </w:r>
      <w:r>
        <w:tab/>
      </w:r>
      <w:r>
        <w:tab/>
      </w:r>
      <w:r>
        <w:tab/>
        <w:t>OPTIONAL</w:t>
      </w:r>
      <w:commentRangeEnd w:id="3817"/>
      <w:r w:rsidR="00014D02">
        <w:rPr>
          <w:rStyle w:val="af5"/>
          <w:rFonts w:ascii="Times New Roman" w:hAnsi="Times New Roman"/>
          <w:noProof w:val="0"/>
        </w:rPr>
        <w:commentReference w:id="3817"/>
      </w:r>
    </w:p>
    <w:p w14:paraId="1FB08831" w14:textId="2D8221C9" w:rsidR="00897986" w:rsidRPr="00073C73" w:rsidRDefault="0001462F" w:rsidP="0001462F">
      <w:pPr>
        <w:pStyle w:val="PL"/>
        <w:shd w:val="clear" w:color="auto" w:fill="E6E6E6"/>
        <w:rPr>
          <w:snapToGrid w:val="0"/>
        </w:rPr>
      </w:pPr>
      <w:r w:rsidRPr="002744E4">
        <w:tab/>
        <w:t>]]</w:t>
      </w:r>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0019F372" w14:textId="77777777" w:rsidR="0001462F" w:rsidRPr="00073C7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lastRenderedPageBreak/>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01462F" w:rsidRPr="00073C73" w14:paraId="578580F6" w14:textId="77777777" w:rsidTr="00DE17D8">
        <w:trPr>
          <w:cantSplit/>
        </w:trPr>
        <w:tc>
          <w:tcPr>
            <w:tcW w:w="9639" w:type="dxa"/>
          </w:tcPr>
          <w:p w14:paraId="1C0DB04F"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27CBFBBE" w14:textId="54318FE7"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FR1.</w:t>
            </w:r>
          </w:p>
        </w:tc>
      </w:tr>
      <w:tr w:rsidR="0001462F" w:rsidRPr="00073C73" w14:paraId="787FEA56" w14:textId="77777777" w:rsidTr="00DE17D8">
        <w:trPr>
          <w:cantSplit/>
        </w:trPr>
        <w:tc>
          <w:tcPr>
            <w:tcW w:w="9639" w:type="dxa"/>
          </w:tcPr>
          <w:p w14:paraId="0C6A7C85"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2325B43A" w14:textId="6C37A77F"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FR2.</w:t>
            </w:r>
          </w:p>
        </w:tc>
      </w:tr>
      <w:tr w:rsidR="0001462F" w:rsidRPr="00073C73" w14:paraId="05DCB939" w14:textId="77777777" w:rsidTr="00DE17D8">
        <w:trPr>
          <w:cantSplit/>
        </w:trPr>
        <w:tc>
          <w:tcPr>
            <w:tcW w:w="9639" w:type="dxa"/>
          </w:tcPr>
          <w:p w14:paraId="2E21A148" w14:textId="1F220061" w:rsidR="0001462F" w:rsidRDefault="0001462F" w:rsidP="0001462F">
            <w:pPr>
              <w:pStyle w:val="TAL"/>
              <w:keepNext w:val="0"/>
              <w:keepLines w:val="0"/>
              <w:widowControl w:val="0"/>
              <w:rPr>
                <w:b/>
                <w:bCs/>
                <w:i/>
                <w:iCs/>
                <w:snapToGrid w:val="0"/>
              </w:rPr>
            </w:pPr>
            <w:r w:rsidRPr="005E61EC">
              <w:rPr>
                <w:b/>
                <w:bCs/>
                <w:i/>
                <w:iCs/>
                <w:snapToGrid w:val="0"/>
              </w:rPr>
              <w:t>nr-UE-TEG-Capability</w:t>
            </w:r>
          </w:p>
          <w:p w14:paraId="54D837AD" w14:textId="5B352198" w:rsidR="0001462F" w:rsidRPr="00073C73" w:rsidRDefault="0001462F" w:rsidP="0001462F">
            <w:pPr>
              <w:pStyle w:val="TAL"/>
              <w:keepNext w:val="0"/>
              <w:keepLines w:val="0"/>
              <w:widowControl w:val="0"/>
              <w:rPr>
                <w:b/>
                <w:i/>
                <w:noProof/>
              </w:rPr>
            </w:pPr>
            <w:r>
              <w:rPr>
                <w:snapToGrid w:val="0"/>
              </w:rPr>
              <w:t>Indicates the UE TEG capability.</w:t>
            </w:r>
          </w:p>
        </w:tc>
      </w:tr>
      <w:tr w:rsidR="0001462F" w:rsidRPr="00073C73" w14:paraId="53B9D900" w14:textId="77777777" w:rsidTr="00DE17D8">
        <w:trPr>
          <w:cantSplit/>
        </w:trPr>
        <w:tc>
          <w:tcPr>
            <w:tcW w:w="9639" w:type="dxa"/>
          </w:tcPr>
          <w:p w14:paraId="2056A747" w14:textId="77777777" w:rsidR="0001462F" w:rsidRPr="004F7640" w:rsidRDefault="0001462F" w:rsidP="0001462F">
            <w:pPr>
              <w:pStyle w:val="TAL"/>
              <w:keepNext w:val="0"/>
              <w:keepLines w:val="0"/>
              <w:widowControl w:val="0"/>
              <w:rPr>
                <w:b/>
                <w:bCs/>
                <w:i/>
                <w:iCs/>
              </w:rPr>
            </w:pPr>
            <w:r w:rsidRPr="004F7640">
              <w:rPr>
                <w:b/>
                <w:bCs/>
                <w:i/>
                <w:iCs/>
              </w:rPr>
              <w:t>dl-PRS-MeasRRC-Inactive</w:t>
            </w:r>
          </w:p>
          <w:p w14:paraId="49621B30" w14:textId="375C0737" w:rsidR="0001462F" w:rsidRPr="00073C73" w:rsidRDefault="0001462F" w:rsidP="0001462F">
            <w:pPr>
              <w:pStyle w:val="TAL"/>
              <w:keepNext w:val="0"/>
              <w:keepLines w:val="0"/>
              <w:widowControl w:val="0"/>
              <w:rPr>
                <w:b/>
                <w:i/>
                <w:noProof/>
              </w:rPr>
            </w:pPr>
            <w:r w:rsidRPr="004F7640">
              <w:rPr>
                <w:snapToGrid w:val="0"/>
              </w:rPr>
              <w:t xml:space="preserve">This field, if present, indicates that the target </w:t>
            </w:r>
            <w:commentRangeStart w:id="3818"/>
            <w:r w:rsidRPr="004F7640">
              <w:rPr>
                <w:snapToGrid w:val="0"/>
              </w:rPr>
              <w:t>device</w:t>
            </w:r>
            <w:commentRangeEnd w:id="3818"/>
            <w:r w:rsidR="00A4286A">
              <w:rPr>
                <w:rStyle w:val="af5"/>
                <w:rFonts w:ascii="Times New Roman" w:hAnsi="Times New Roman"/>
              </w:rPr>
              <w:commentReference w:id="3818"/>
            </w:r>
            <w:r w:rsidRPr="004F7640">
              <w:rPr>
                <w:snapToGrid w:val="0"/>
              </w:rPr>
              <w:t xml:space="preserve"> supports DL-PRS measurement in RRC_INACTIVE state.</w:t>
            </w:r>
          </w:p>
        </w:tc>
      </w:tr>
    </w:tbl>
    <w:p w14:paraId="57C19590" w14:textId="491BA624" w:rsidR="009E61AC" w:rsidRDefault="009E61AC" w:rsidP="009E61AC"/>
    <w:p w14:paraId="5FF18D3A" w14:textId="77777777" w:rsidR="002511CB" w:rsidRPr="0001462F" w:rsidRDefault="002511CB" w:rsidP="002511CB">
      <w:pPr>
        <w:pStyle w:val="EditorsNote"/>
      </w:pPr>
      <w:r w:rsidRPr="0004419C">
        <w:t>Editor's Note: Measurement Capabilities are FFS and require further RAN1 input.</w:t>
      </w:r>
    </w:p>
    <w:p w14:paraId="50C3C423" w14:textId="77777777" w:rsidR="002511CB" w:rsidRDefault="002511CB" w:rsidP="002511CB">
      <w:pPr>
        <w:pStyle w:val="EditorsNote"/>
      </w:pPr>
      <w:r w:rsidRPr="0004419C">
        <w:t>Editor's Note: FFS on FR1/FR2 differentiation for RSRPP.</w:t>
      </w:r>
    </w:p>
    <w:p w14:paraId="44C196E2" w14:textId="77777777" w:rsidR="002511CB" w:rsidRPr="00073C73" w:rsidRDefault="002511CB" w:rsidP="009E61AC"/>
    <w:p w14:paraId="389388A2" w14:textId="77777777" w:rsidR="009E61AC" w:rsidRPr="00073C73" w:rsidRDefault="005314F9" w:rsidP="009E61AC">
      <w:pPr>
        <w:pStyle w:val="4"/>
      </w:pPr>
      <w:bookmarkStart w:id="3819" w:name="_Toc12618290"/>
      <w:bookmarkStart w:id="3820" w:name="_Toc37681202"/>
      <w:bookmarkStart w:id="3821" w:name="_Toc46486775"/>
      <w:bookmarkStart w:id="3822" w:name="_Toc52547120"/>
      <w:bookmarkStart w:id="3823" w:name="_Toc52547650"/>
      <w:bookmarkStart w:id="3824" w:name="_Toc52548180"/>
      <w:bookmarkStart w:id="3825" w:name="_Toc52548710"/>
      <w:bookmarkStart w:id="3826"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3819"/>
      <w:bookmarkEnd w:id="3820"/>
      <w:bookmarkEnd w:id="3821"/>
      <w:bookmarkEnd w:id="3822"/>
      <w:bookmarkEnd w:id="3823"/>
      <w:bookmarkEnd w:id="3824"/>
      <w:bookmarkEnd w:id="3825"/>
      <w:bookmarkEnd w:id="3826"/>
    </w:p>
    <w:p w14:paraId="0EED8818" w14:textId="77777777" w:rsidR="009E61AC" w:rsidRPr="00073C73" w:rsidRDefault="009E61AC" w:rsidP="009E61AC">
      <w:pPr>
        <w:pStyle w:val="4"/>
      </w:pPr>
      <w:bookmarkStart w:id="3827" w:name="_Toc12618291"/>
      <w:bookmarkStart w:id="3828" w:name="_Toc37681203"/>
      <w:bookmarkStart w:id="3829" w:name="_Toc46486776"/>
      <w:bookmarkStart w:id="3830" w:name="_Toc52547121"/>
      <w:bookmarkStart w:id="3831" w:name="_Toc52547651"/>
      <w:bookmarkStart w:id="3832" w:name="_Toc52548181"/>
      <w:bookmarkStart w:id="3833" w:name="_Toc52548711"/>
      <w:bookmarkStart w:id="3834" w:name="_Toc90719957"/>
      <w:r w:rsidRPr="00073C73">
        <w:t>–</w:t>
      </w:r>
      <w:r w:rsidRPr="00073C73">
        <w:tab/>
      </w:r>
      <w:r w:rsidRPr="00073C73">
        <w:rPr>
          <w:i/>
        </w:rPr>
        <w:t>NR-DL-TDOA-Request</w:t>
      </w:r>
      <w:r w:rsidRPr="00073C73">
        <w:rPr>
          <w:i/>
          <w:noProof/>
        </w:rPr>
        <w:t>Capabilities</w:t>
      </w:r>
      <w:bookmarkEnd w:id="3827"/>
      <w:bookmarkEnd w:id="3828"/>
      <w:bookmarkEnd w:id="3829"/>
      <w:bookmarkEnd w:id="3830"/>
      <w:bookmarkEnd w:id="3831"/>
      <w:bookmarkEnd w:id="3832"/>
      <w:bookmarkEnd w:id="3833"/>
      <w:bookmarkEnd w:id="3834"/>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4"/>
      </w:pPr>
      <w:bookmarkStart w:id="3835" w:name="_Toc12618292"/>
      <w:bookmarkStart w:id="3836" w:name="_Toc37681204"/>
      <w:bookmarkStart w:id="3837" w:name="_Toc46486777"/>
      <w:bookmarkStart w:id="3838" w:name="_Toc52547122"/>
      <w:bookmarkStart w:id="3839" w:name="_Toc52547652"/>
      <w:bookmarkStart w:id="3840" w:name="_Toc52548182"/>
      <w:bookmarkStart w:id="3841" w:name="_Toc52548712"/>
      <w:bookmarkStart w:id="3842"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3835"/>
      <w:bookmarkEnd w:id="3836"/>
      <w:bookmarkEnd w:id="3837"/>
      <w:bookmarkEnd w:id="3838"/>
      <w:bookmarkEnd w:id="3839"/>
      <w:bookmarkEnd w:id="3840"/>
      <w:bookmarkEnd w:id="3841"/>
      <w:bookmarkEnd w:id="3842"/>
    </w:p>
    <w:p w14:paraId="1A94DD23" w14:textId="77777777" w:rsidR="009E61AC" w:rsidRPr="00073C73" w:rsidRDefault="009E61AC" w:rsidP="009E61AC">
      <w:pPr>
        <w:pStyle w:val="4"/>
      </w:pPr>
      <w:bookmarkStart w:id="3843" w:name="_Toc12618293"/>
      <w:bookmarkStart w:id="3844" w:name="_Toc37681205"/>
      <w:bookmarkStart w:id="3845" w:name="_Toc46486778"/>
      <w:bookmarkStart w:id="3846" w:name="_Toc52547123"/>
      <w:bookmarkStart w:id="3847" w:name="_Toc52547653"/>
      <w:bookmarkStart w:id="3848" w:name="_Toc52548183"/>
      <w:bookmarkStart w:id="3849" w:name="_Toc52548713"/>
      <w:bookmarkStart w:id="3850" w:name="_Toc90719959"/>
      <w:r w:rsidRPr="00073C73">
        <w:t>–</w:t>
      </w:r>
      <w:r w:rsidRPr="00073C73">
        <w:tab/>
      </w:r>
      <w:r w:rsidRPr="00073C73">
        <w:rPr>
          <w:i/>
        </w:rPr>
        <w:t>NR-DL-TDOA-Error</w:t>
      </w:r>
      <w:bookmarkEnd w:id="3843"/>
      <w:bookmarkEnd w:id="3844"/>
      <w:bookmarkEnd w:id="3845"/>
      <w:bookmarkEnd w:id="3846"/>
      <w:bookmarkEnd w:id="3847"/>
      <w:bookmarkEnd w:id="3848"/>
      <w:bookmarkEnd w:id="3849"/>
      <w:bookmarkEnd w:id="3850"/>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4"/>
      </w:pPr>
      <w:bookmarkStart w:id="3851" w:name="_Toc12618294"/>
      <w:bookmarkStart w:id="3852" w:name="_Toc37681206"/>
      <w:bookmarkStart w:id="3853" w:name="_Toc46486779"/>
      <w:bookmarkStart w:id="3854" w:name="_Toc52547124"/>
      <w:bookmarkStart w:id="3855" w:name="_Toc52547654"/>
      <w:bookmarkStart w:id="3856" w:name="_Toc52548184"/>
      <w:bookmarkStart w:id="3857" w:name="_Toc52548714"/>
      <w:bookmarkStart w:id="3858" w:name="_Toc90719960"/>
      <w:r w:rsidRPr="00073C73">
        <w:t>–</w:t>
      </w:r>
      <w:r w:rsidRPr="00073C73">
        <w:tab/>
      </w:r>
      <w:r w:rsidRPr="00073C73">
        <w:rPr>
          <w:i/>
        </w:rPr>
        <w:t>NR-DL-TDOA-</w:t>
      </w:r>
      <w:r w:rsidRPr="00073C73">
        <w:rPr>
          <w:i/>
          <w:noProof/>
        </w:rPr>
        <w:t>LocationServerErrorCauses</w:t>
      </w:r>
      <w:bookmarkEnd w:id="3851"/>
      <w:bookmarkEnd w:id="3852"/>
      <w:bookmarkEnd w:id="3853"/>
      <w:bookmarkEnd w:id="3854"/>
      <w:bookmarkEnd w:id="3855"/>
      <w:bookmarkEnd w:id="3856"/>
      <w:bookmarkEnd w:id="3857"/>
      <w:bookmarkEnd w:id="3858"/>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lastRenderedPageBreak/>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31F45D37" w14:textId="6892D774" w:rsidR="0001462F" w:rsidRDefault="00897986" w:rsidP="0001462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r w:rsidR="0001462F">
        <w:rPr>
          <w:snapToGrid w:val="0"/>
        </w:rPr>
        <w:t>,</w:t>
      </w:r>
    </w:p>
    <w:p w14:paraId="06A8CCA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3859"/>
      <w:r>
        <w:rPr>
          <w:snapToGrid w:val="0"/>
        </w:rPr>
        <w:t>r17</w:t>
      </w:r>
      <w:commentRangeEnd w:id="3859"/>
      <w:r w:rsidR="007167C5">
        <w:rPr>
          <w:rStyle w:val="af5"/>
          <w:rFonts w:ascii="Times New Roman" w:hAnsi="Times New Roman"/>
          <w:noProof w:val="0"/>
        </w:rPr>
        <w:commentReference w:id="3859"/>
      </w:r>
      <w:r w:rsidRPr="00B62E75">
        <w:rPr>
          <w:snapToGrid w:val="0"/>
        </w:rPr>
        <w:t>,</w:t>
      </w:r>
    </w:p>
    <w:p w14:paraId="5BC929C1" w14:textId="14C06CC1" w:rsidR="009E61AC" w:rsidRPr="00073C73"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4"/>
      </w:pPr>
      <w:bookmarkStart w:id="3860" w:name="_Toc12618295"/>
      <w:bookmarkStart w:id="3861" w:name="_Toc37681207"/>
      <w:bookmarkStart w:id="3862" w:name="_Toc46486780"/>
      <w:bookmarkStart w:id="3863" w:name="_Toc52547125"/>
      <w:bookmarkStart w:id="3864" w:name="_Toc52547655"/>
      <w:bookmarkStart w:id="3865" w:name="_Toc52548185"/>
      <w:bookmarkStart w:id="3866" w:name="_Toc52548715"/>
      <w:bookmarkStart w:id="3867" w:name="_Toc90719961"/>
      <w:r w:rsidRPr="00073C73">
        <w:t>–</w:t>
      </w:r>
      <w:r w:rsidRPr="00073C73">
        <w:tab/>
      </w:r>
      <w:r w:rsidRPr="00073C73">
        <w:rPr>
          <w:i/>
        </w:rPr>
        <w:t>NR-DL-TDOA-</w:t>
      </w:r>
      <w:r w:rsidRPr="00073C73">
        <w:rPr>
          <w:i/>
          <w:noProof/>
        </w:rPr>
        <w:t>TargetDeviceErrorCauses</w:t>
      </w:r>
      <w:bookmarkEnd w:id="3860"/>
      <w:bookmarkEnd w:id="3861"/>
      <w:bookmarkEnd w:id="3862"/>
      <w:bookmarkEnd w:id="3863"/>
      <w:bookmarkEnd w:id="3864"/>
      <w:bookmarkEnd w:id="3865"/>
      <w:bookmarkEnd w:id="3866"/>
      <w:bookmarkEnd w:id="3867"/>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30"/>
      </w:pPr>
      <w:bookmarkStart w:id="3868" w:name="_Toc37681208"/>
      <w:bookmarkStart w:id="3869" w:name="_Toc46486781"/>
      <w:bookmarkStart w:id="3870" w:name="_Toc52547126"/>
      <w:bookmarkStart w:id="3871" w:name="_Toc52547656"/>
      <w:bookmarkStart w:id="3872" w:name="_Toc52548186"/>
      <w:bookmarkStart w:id="3873" w:name="_Toc52548716"/>
      <w:bookmarkStart w:id="3874"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3868"/>
      <w:bookmarkEnd w:id="3869"/>
      <w:bookmarkEnd w:id="3870"/>
      <w:bookmarkEnd w:id="3871"/>
      <w:bookmarkEnd w:id="3872"/>
      <w:bookmarkEnd w:id="3873"/>
      <w:bookmarkEnd w:id="3874"/>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4"/>
      </w:pPr>
      <w:bookmarkStart w:id="3875" w:name="_Toc37681209"/>
      <w:bookmarkStart w:id="3876" w:name="_Toc46486782"/>
      <w:bookmarkStart w:id="3877" w:name="_Toc52547127"/>
      <w:bookmarkStart w:id="3878" w:name="_Toc52547657"/>
      <w:bookmarkStart w:id="3879" w:name="_Toc52548187"/>
      <w:bookmarkStart w:id="3880" w:name="_Toc52548717"/>
      <w:bookmarkStart w:id="3881"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3875"/>
      <w:bookmarkEnd w:id="3876"/>
      <w:bookmarkEnd w:id="3877"/>
      <w:bookmarkEnd w:id="3878"/>
      <w:bookmarkEnd w:id="3879"/>
      <w:bookmarkEnd w:id="3880"/>
      <w:bookmarkEnd w:id="3881"/>
    </w:p>
    <w:p w14:paraId="50D4013B" w14:textId="77777777" w:rsidR="009E61AC" w:rsidRPr="00073C73" w:rsidRDefault="009E61AC" w:rsidP="009E61AC">
      <w:pPr>
        <w:pStyle w:val="4"/>
      </w:pPr>
      <w:bookmarkStart w:id="3882" w:name="_Toc37681210"/>
      <w:bookmarkStart w:id="3883" w:name="_Toc46486783"/>
      <w:bookmarkStart w:id="3884" w:name="_Toc52547128"/>
      <w:bookmarkStart w:id="3885" w:name="_Toc52547658"/>
      <w:bookmarkStart w:id="3886" w:name="_Toc52548188"/>
      <w:bookmarkStart w:id="3887" w:name="_Toc52548718"/>
      <w:bookmarkStart w:id="3888" w:name="_Toc90719964"/>
      <w:r w:rsidRPr="00073C73">
        <w:t>–</w:t>
      </w:r>
      <w:r w:rsidRPr="00073C73">
        <w:tab/>
      </w:r>
      <w:r w:rsidRPr="00073C73">
        <w:rPr>
          <w:i/>
        </w:rPr>
        <w:t>NR-DL-AoD-Provide</w:t>
      </w:r>
      <w:r w:rsidRPr="00073C73">
        <w:rPr>
          <w:i/>
          <w:noProof/>
        </w:rPr>
        <w:t>AssistanceData</w:t>
      </w:r>
      <w:bookmarkEnd w:id="3882"/>
      <w:bookmarkEnd w:id="3883"/>
      <w:bookmarkEnd w:id="3884"/>
      <w:bookmarkEnd w:id="3885"/>
      <w:bookmarkEnd w:id="3886"/>
      <w:bookmarkEnd w:id="3887"/>
      <w:bookmarkEnd w:id="3888"/>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3B62EB8"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462F">
        <w:rPr>
          <w:snapToGrid w:val="0"/>
        </w:rPr>
        <w:tab/>
      </w:r>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3FE062F7" w14:textId="6D3F7653" w:rsidR="0001462F" w:rsidRDefault="009E61AC" w:rsidP="0001462F">
      <w:pPr>
        <w:pStyle w:val="PL"/>
        <w:shd w:val="clear" w:color="auto" w:fill="E6E6E6"/>
        <w:rPr>
          <w:snapToGrid w:val="0"/>
        </w:rPr>
      </w:pPr>
      <w:r w:rsidRPr="00073C73">
        <w:rPr>
          <w:snapToGrid w:val="0"/>
        </w:rPr>
        <w:tab/>
        <w:t>...</w:t>
      </w:r>
      <w:r w:rsidR="0001462F">
        <w:rPr>
          <w:snapToGrid w:val="0"/>
        </w:rPr>
        <w:t>,</w:t>
      </w:r>
    </w:p>
    <w:p w14:paraId="36AB3B66" w14:textId="01919FCF" w:rsidR="0001462F" w:rsidRDefault="0001462F" w:rsidP="0001462F">
      <w:pPr>
        <w:pStyle w:val="PL"/>
        <w:shd w:val="clear" w:color="auto" w:fill="E6E6E6"/>
        <w:rPr>
          <w:snapToGrid w:val="0"/>
        </w:rPr>
      </w:pPr>
      <w:r>
        <w:rPr>
          <w:snapToGrid w:val="0"/>
        </w:rPr>
        <w:tab/>
        <w:t>[[</w:t>
      </w:r>
    </w:p>
    <w:p w14:paraId="1E41655D" w14:textId="77777777" w:rsidR="0001462F" w:rsidRDefault="0001462F" w:rsidP="0001462F">
      <w:pPr>
        <w:pStyle w:val="PL"/>
        <w:shd w:val="clear" w:color="auto" w:fill="E6E6E6"/>
      </w:pPr>
      <w:r>
        <w:tab/>
      </w:r>
      <w:r w:rsidRPr="00A85E9E">
        <w:t>nr-DL-PRS-</w:t>
      </w:r>
      <w:commentRangeStart w:id="3889"/>
      <w:r w:rsidRPr="00A85E9E">
        <w:t>BeamInfo</w:t>
      </w:r>
      <w:commentRangeEnd w:id="3889"/>
      <w:r w:rsidR="00295037">
        <w:rPr>
          <w:rStyle w:val="af5"/>
          <w:rFonts w:ascii="Times New Roman" w:hAnsi="Times New Roman"/>
          <w:noProof w:val="0"/>
        </w:rPr>
        <w:commentReference w:id="3889"/>
      </w:r>
      <w:r w:rsidRPr="00A85E9E">
        <w:t>-r1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p>
    <w:p w14:paraId="4DDA6D23" w14:textId="77777777" w:rsidR="0001462F" w:rsidRDefault="0001462F" w:rsidP="0001462F">
      <w:pPr>
        <w:pStyle w:val="PL"/>
        <w:shd w:val="clear" w:color="auto" w:fill="E6E6E6"/>
        <w:rPr>
          <w:snapToGrid w:val="0"/>
        </w:rPr>
      </w:pPr>
      <w:r>
        <w:rPr>
          <w:snapToGrid w:val="0"/>
        </w:rPr>
        <w:tab/>
        <w:t>nr</w:t>
      </w:r>
      <w:r w:rsidRPr="006E6D43">
        <w:rPr>
          <w:snapToGrid w:val="0"/>
        </w:rPr>
        <w:t>-On-Demand-DL-PRS-Configurations</w:t>
      </w:r>
      <w:r>
        <w:rPr>
          <w:snapToGrid w:val="0"/>
        </w:rPr>
        <w:t>-r17</w:t>
      </w:r>
    </w:p>
    <w:p w14:paraId="4F99B51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C4802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4B763C3A" w14:textId="77777777" w:rsidR="0001462F" w:rsidRDefault="0001462F" w:rsidP="0001462F">
      <w:pPr>
        <w:pStyle w:val="PL"/>
        <w:shd w:val="clear" w:color="auto" w:fill="E6E6E6"/>
        <w:rPr>
          <w:snapToGrid w:val="0"/>
        </w:rPr>
      </w:pP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11F15CE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7385EFF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7453E611" w14:textId="77777777" w:rsidR="0001462F" w:rsidRDefault="0001462F" w:rsidP="0001462F">
      <w:pPr>
        <w:pStyle w:val="PL"/>
        <w:shd w:val="clear" w:color="auto" w:fill="E6E6E6"/>
        <w:rPr>
          <w:snapToGrid w:val="0"/>
        </w:rPr>
      </w:pPr>
      <w:r>
        <w:rPr>
          <w:snapToGrid w:val="0"/>
        </w:rPr>
        <w:tab/>
      </w:r>
      <w:r>
        <w:t>area-ID-CellList-r17</w:t>
      </w:r>
      <w:r>
        <w:tab/>
      </w:r>
      <w:r>
        <w:tab/>
      </w:r>
      <w:r>
        <w:tab/>
      </w:r>
      <w:r>
        <w:tab/>
        <w:t>Area-ID-CellList-r17</w:t>
      </w:r>
      <w:r>
        <w:tab/>
      </w:r>
      <w:r>
        <w:tab/>
      </w:r>
      <w:r>
        <w:tab/>
      </w:r>
      <w:r>
        <w:tab/>
        <w:t>OPTIONAL</w:t>
      </w:r>
      <w:r>
        <w:tab/>
        <w:t>-- Need ON</w:t>
      </w:r>
    </w:p>
    <w:p w14:paraId="01570400" w14:textId="51AE0672" w:rsidR="009E61AC" w:rsidRPr="00073C73" w:rsidRDefault="0001462F" w:rsidP="0001462F">
      <w:pPr>
        <w:pStyle w:val="PL"/>
        <w:shd w:val="clear" w:color="auto" w:fill="E6E6E6"/>
        <w:rPr>
          <w:snapToGrid w:val="0"/>
        </w:rPr>
      </w:pPr>
      <w:r>
        <w:rPr>
          <w:snapToGrid w:val="0"/>
        </w:rPr>
        <w:tab/>
        <w:t>]]</w:t>
      </w:r>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4C0ED954"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897986" w:rsidRPr="00073C73">
              <w:rPr>
                <w:bCs/>
                <w:noProof/>
              </w:rPr>
              <w:t>NR DL-AoD</w:t>
            </w:r>
            <w:r w:rsidRPr="00073C73">
              <w:t>; otherwise it is not present.</w:t>
            </w:r>
          </w:p>
        </w:tc>
      </w:tr>
      <w:tr w:rsidR="0001462F" w:rsidRPr="00A85E9E"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A85E9E" w:rsidRDefault="0001462F" w:rsidP="005F76BA">
            <w:pPr>
              <w:pStyle w:val="TAL"/>
              <w:rPr>
                <w:i/>
                <w:noProof/>
              </w:rPr>
            </w:pPr>
            <w:r w:rsidRPr="00A85E9E">
              <w:rPr>
                <w:i/>
                <w:noProof/>
              </w:rPr>
              <w:t>UE</w:t>
            </w:r>
            <w:r>
              <w:rPr>
                <w:i/>
                <w:noProof/>
              </w:rPr>
              <w:t>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A85E9E" w:rsidRDefault="0001462F" w:rsidP="005F76BA">
            <w:pPr>
              <w:pStyle w:val="TAL"/>
            </w:pPr>
            <w:r w:rsidRPr="00A85E9E">
              <w:t xml:space="preserve">The field is optionally present, need ON, </w:t>
            </w:r>
            <w:r w:rsidRPr="0001462F">
              <w:t>for UE-assisted NR DL-AoD</w:t>
            </w:r>
            <w:r w:rsidRPr="00A85E9E">
              <w:t>; otherwise it is not present.</w:t>
            </w:r>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01462F" w:rsidRPr="00073C73" w14:paraId="472773A2" w14:textId="77777777" w:rsidTr="00DE17D8">
        <w:trPr>
          <w:cantSplit/>
        </w:trPr>
        <w:tc>
          <w:tcPr>
            <w:tcW w:w="9639" w:type="dxa"/>
          </w:tcPr>
          <w:p w14:paraId="21985A1D" w14:textId="77777777" w:rsidR="0001462F" w:rsidRPr="007E5319" w:rsidRDefault="0001462F" w:rsidP="0001462F">
            <w:pPr>
              <w:pStyle w:val="TAL"/>
              <w:keepNext w:val="0"/>
              <w:keepLines w:val="0"/>
              <w:widowControl w:val="0"/>
              <w:rPr>
                <w:b/>
                <w:bCs/>
                <w:i/>
                <w:iCs/>
              </w:rPr>
            </w:pPr>
            <w:r w:rsidRPr="007E5319">
              <w:rPr>
                <w:b/>
                <w:bCs/>
                <w:i/>
                <w:iCs/>
              </w:rPr>
              <w:t>nr-DL-PRS-BeamInfo</w:t>
            </w:r>
          </w:p>
          <w:p w14:paraId="5F9A8D31" w14:textId="6CC5CEB8" w:rsidR="0001462F" w:rsidRPr="00073C73" w:rsidRDefault="0001462F" w:rsidP="0001462F">
            <w:pPr>
              <w:pStyle w:val="TAL"/>
              <w:keepNext w:val="0"/>
              <w:keepLines w:val="0"/>
              <w:widowControl w:val="0"/>
              <w:rPr>
                <w:b/>
                <w:i/>
                <w:snapToGrid w:val="0"/>
              </w:rPr>
            </w:pPr>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p>
        </w:tc>
      </w:tr>
      <w:tr w:rsidR="0001462F" w:rsidRPr="00073C73" w14:paraId="74D8B809" w14:textId="77777777" w:rsidTr="00DE17D8">
        <w:trPr>
          <w:cantSplit/>
        </w:trPr>
        <w:tc>
          <w:tcPr>
            <w:tcW w:w="9639" w:type="dxa"/>
          </w:tcPr>
          <w:p w14:paraId="7B984DEB" w14:textId="77777777" w:rsidR="0001462F" w:rsidRDefault="0001462F" w:rsidP="0001462F">
            <w:pPr>
              <w:pStyle w:val="TAL"/>
              <w:keepNext w:val="0"/>
              <w:keepLines w:val="0"/>
              <w:widowControl w:val="0"/>
              <w:rPr>
                <w:b/>
                <w:bCs/>
                <w:i/>
                <w:iCs/>
                <w:snapToGrid w:val="0"/>
              </w:rPr>
            </w:pPr>
            <w:r w:rsidRPr="006E6D43">
              <w:rPr>
                <w:b/>
                <w:bCs/>
                <w:i/>
                <w:iCs/>
                <w:snapToGrid w:val="0"/>
              </w:rPr>
              <w:t xml:space="preserve">nr-On-Demand-DL-PRS-Configurations </w:t>
            </w:r>
          </w:p>
          <w:p w14:paraId="1CF231ED" w14:textId="77777777" w:rsidR="0001462F" w:rsidRDefault="0001462F" w:rsidP="0001462F">
            <w:pPr>
              <w:pStyle w:val="TAL"/>
              <w:keepNext w:val="0"/>
              <w:keepLines w:val="0"/>
              <w:widowControl w:val="0"/>
              <w:rPr>
                <w:snapToGrid w:val="0"/>
              </w:rPr>
            </w:pPr>
            <w:r>
              <w:rPr>
                <w:snapToGrid w:val="0"/>
              </w:rPr>
              <w:t>This field provides a set of available DL-PRS configurations which can be requested by the target device on-demand.</w:t>
            </w:r>
          </w:p>
          <w:p w14:paraId="127206D3" w14:textId="77777777" w:rsidR="0001462F" w:rsidRDefault="0001462F" w:rsidP="0001462F">
            <w:pPr>
              <w:pStyle w:val="TAN"/>
              <w:rPr>
                <w:snapToGrid w:val="0"/>
              </w:rPr>
            </w:pPr>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w:t>
            </w:r>
            <w:commentRangeStart w:id="3890"/>
            <w:r w:rsidRPr="003911B1">
              <w:rPr>
                <w:i/>
                <w:iCs/>
                <w:snapToGrid w:val="0"/>
              </w:rPr>
              <w:t>PRS</w:t>
            </w:r>
            <w:commentRangeEnd w:id="3890"/>
            <w:r w:rsidR="00432AFA">
              <w:rPr>
                <w:rStyle w:val="af5"/>
                <w:rFonts w:ascii="Times New Roman" w:hAnsi="Times New Roman"/>
              </w:rPr>
              <w:commentReference w:id="3890"/>
            </w:r>
            <w:r w:rsidRPr="003911B1">
              <w:rPr>
                <w:i/>
                <w:iCs/>
                <w:snapToGrid w:val="0"/>
              </w:rPr>
              <w:t>-Configurations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p>
          <w:p w14:paraId="392C557F" w14:textId="3B7C8932" w:rsidR="0001462F" w:rsidRPr="00073C73" w:rsidRDefault="0001462F" w:rsidP="00E529B7">
            <w:pPr>
              <w:pStyle w:val="TAN"/>
              <w:rPr>
                <w:b/>
                <w:snapToGrid w:val="0"/>
              </w:rPr>
            </w:pPr>
            <w:r>
              <w:rPr>
                <w:snapToGrid w:val="0"/>
              </w:rPr>
              <w:t>NOTE 2:</w:t>
            </w:r>
            <w:r>
              <w:t xml:space="preserve"> </w:t>
            </w:r>
            <w:r>
              <w:tab/>
              <w:t>If</w:t>
            </w:r>
            <w:r w:rsidRPr="00297472">
              <w:t xml:space="preserve"> this field is absent but the </w:t>
            </w:r>
            <w:r w:rsidRPr="00E529B7">
              <w:rPr>
                <w:i/>
                <w:iCs/>
              </w:rPr>
              <w:t xml:space="preserve">nr-On-Demand-DL-PRS-Configurations-Selected-IndexList </w:t>
            </w:r>
            <w:r w:rsidRPr="00297472">
              <w:t xml:space="preserve">is present, the </w:t>
            </w:r>
            <w:r w:rsidRPr="00E529B7">
              <w:rPr>
                <w:i/>
                <w:iCs/>
              </w:rPr>
              <w:t>nr-On-Demand-DL-PRS-Configurations</w:t>
            </w:r>
            <w:r w:rsidRPr="00297472">
              <w:t xml:space="preserve"> may be provided in IE </w:t>
            </w:r>
            <w:r w:rsidRPr="00E529B7">
              <w:rPr>
                <w:i/>
                <w:iCs/>
              </w:rPr>
              <w:t>NR-Multi-RTT-ProvideAssistanceData</w:t>
            </w:r>
            <w:r w:rsidRPr="00297472">
              <w:t xml:space="preserve"> or </w:t>
            </w:r>
            <w:r w:rsidRPr="00E529B7">
              <w:rPr>
                <w:i/>
                <w:iCs/>
              </w:rPr>
              <w:t>NR-DL-TDOA-ProvideAssistanceData</w:t>
            </w:r>
            <w:r w:rsidRPr="00297472">
              <w:t>.</w:t>
            </w:r>
          </w:p>
        </w:tc>
      </w:tr>
      <w:tr w:rsidR="0001462F" w:rsidRPr="00073C73" w14:paraId="1C150F7B" w14:textId="77777777" w:rsidTr="00DE17D8">
        <w:trPr>
          <w:cantSplit/>
        </w:trPr>
        <w:tc>
          <w:tcPr>
            <w:tcW w:w="9639" w:type="dxa"/>
          </w:tcPr>
          <w:p w14:paraId="33A81403" w14:textId="77777777" w:rsidR="0001462F" w:rsidRDefault="0001462F" w:rsidP="0001462F">
            <w:pPr>
              <w:pStyle w:val="TAL"/>
              <w:keepNext w:val="0"/>
              <w:keepLines w:val="0"/>
              <w:widowControl w:val="0"/>
              <w:rPr>
                <w:b/>
                <w:bCs/>
                <w:i/>
                <w:iCs/>
                <w:snapToGrid w:val="0"/>
              </w:rPr>
            </w:pPr>
            <w:r w:rsidRPr="0043232E">
              <w:rPr>
                <w:b/>
                <w:bCs/>
                <w:i/>
                <w:iCs/>
                <w:snapToGrid w:val="0"/>
              </w:rPr>
              <w:t>nr-On-Demand-DL-PRS-Configurations-Selected-IndexList</w:t>
            </w:r>
          </w:p>
          <w:p w14:paraId="76EDCE6C" w14:textId="5214908E" w:rsidR="0001462F" w:rsidRPr="00073C73" w:rsidRDefault="0001462F" w:rsidP="0001462F">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r>
              <w:rPr>
                <w:i/>
                <w:iCs/>
                <w:snapToGrid w:val="0"/>
              </w:rPr>
              <w:t>AoD</w:t>
            </w:r>
            <w:r w:rsidRPr="003911B1">
              <w:rPr>
                <w:i/>
                <w:iCs/>
                <w:snapToGrid w:val="0"/>
              </w:rPr>
              <w:t>-ProvideAssistanceData message</w:t>
            </w:r>
            <w:r w:rsidRPr="000C056A">
              <w:rPr>
                <w:snapToGrid w:val="0"/>
              </w:rPr>
              <w:t>.</w:t>
            </w:r>
          </w:p>
        </w:tc>
      </w:tr>
      <w:tr w:rsidR="0001462F" w:rsidRPr="00073C73" w14:paraId="6A73CED9" w14:textId="77777777" w:rsidTr="00DE17D8">
        <w:trPr>
          <w:cantSplit/>
        </w:trPr>
        <w:tc>
          <w:tcPr>
            <w:tcW w:w="9639" w:type="dxa"/>
          </w:tcPr>
          <w:p w14:paraId="79FA6CC7" w14:textId="77777777" w:rsidR="0001462F" w:rsidRDefault="0001462F" w:rsidP="0001462F">
            <w:pPr>
              <w:pStyle w:val="TAL"/>
              <w:keepNext w:val="0"/>
              <w:keepLines w:val="0"/>
              <w:widowControl w:val="0"/>
              <w:rPr>
                <w:b/>
                <w:bCs/>
                <w:i/>
                <w:iCs/>
                <w:snapToGrid w:val="0"/>
              </w:rPr>
            </w:pPr>
            <w:r w:rsidRPr="001A369C">
              <w:rPr>
                <w:b/>
                <w:bCs/>
                <w:i/>
                <w:iCs/>
                <w:snapToGrid w:val="0"/>
              </w:rPr>
              <w:t>area-ID-CellList</w:t>
            </w:r>
          </w:p>
          <w:p w14:paraId="192CE5AD" w14:textId="172BFC4A" w:rsidR="0001462F" w:rsidRPr="00073C73" w:rsidRDefault="0001462F" w:rsidP="0001462F">
            <w:pPr>
              <w:pStyle w:val="TAL"/>
              <w:keepNext w:val="0"/>
              <w:keepLines w:val="0"/>
              <w:widowControl w:val="0"/>
              <w:rPr>
                <w:b/>
                <w:i/>
                <w:snapToGrid w:val="0"/>
              </w:rPr>
            </w:pPr>
            <w:r>
              <w:rPr>
                <w:snapToGrid w:val="0"/>
              </w:rPr>
              <w:t xml:space="preserve">This field specifies the network area for which this </w:t>
            </w:r>
            <w:r w:rsidRPr="007B1668">
              <w:rPr>
                <w:i/>
                <w:iCs/>
                <w:snapToGrid w:val="0"/>
              </w:rPr>
              <w:t xml:space="preserve">NR-DL-AoD-ProvideAssistanceData </w:t>
            </w:r>
            <w:r>
              <w:rPr>
                <w:snapToGrid w:val="0"/>
              </w:rPr>
              <w:t>message is valid.</w:t>
            </w:r>
          </w:p>
        </w:tc>
      </w:tr>
    </w:tbl>
    <w:p w14:paraId="10E02C0E" w14:textId="77777777" w:rsidR="009E61AC" w:rsidRPr="00073C73" w:rsidRDefault="009E61AC" w:rsidP="009E61AC"/>
    <w:p w14:paraId="0306C38C" w14:textId="77777777" w:rsidR="009E61AC" w:rsidRPr="00073C73" w:rsidRDefault="005314F9" w:rsidP="009E61AC">
      <w:pPr>
        <w:pStyle w:val="4"/>
      </w:pPr>
      <w:bookmarkStart w:id="3891" w:name="_Toc37681211"/>
      <w:bookmarkStart w:id="3892" w:name="_Toc46486784"/>
      <w:bookmarkStart w:id="3893" w:name="_Toc52547129"/>
      <w:bookmarkStart w:id="3894" w:name="_Toc52547659"/>
      <w:bookmarkStart w:id="3895" w:name="_Toc52548189"/>
      <w:bookmarkStart w:id="3896" w:name="_Toc52548719"/>
      <w:bookmarkStart w:id="3897"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3891"/>
      <w:bookmarkEnd w:id="3892"/>
      <w:bookmarkEnd w:id="3893"/>
      <w:bookmarkEnd w:id="3894"/>
      <w:bookmarkEnd w:id="3895"/>
      <w:bookmarkEnd w:id="3896"/>
      <w:bookmarkEnd w:id="3897"/>
    </w:p>
    <w:p w14:paraId="358876A6" w14:textId="77777777" w:rsidR="009E61AC" w:rsidRPr="00073C73" w:rsidRDefault="009E61AC" w:rsidP="009E61AC">
      <w:pPr>
        <w:pStyle w:val="4"/>
      </w:pPr>
      <w:bookmarkStart w:id="3898" w:name="_Toc37681212"/>
      <w:bookmarkStart w:id="3899" w:name="_Toc46486785"/>
      <w:bookmarkStart w:id="3900" w:name="_Toc52547130"/>
      <w:bookmarkStart w:id="3901" w:name="_Toc52547660"/>
      <w:bookmarkStart w:id="3902" w:name="_Toc52548190"/>
      <w:bookmarkStart w:id="3903" w:name="_Toc52548720"/>
      <w:bookmarkStart w:id="3904" w:name="_Toc90719966"/>
      <w:r w:rsidRPr="00073C73">
        <w:t>–</w:t>
      </w:r>
      <w:r w:rsidRPr="00073C73">
        <w:tab/>
      </w:r>
      <w:r w:rsidRPr="00073C73">
        <w:rPr>
          <w:i/>
        </w:rPr>
        <w:t>NR-DL-AoD-Request</w:t>
      </w:r>
      <w:r w:rsidRPr="00073C73">
        <w:rPr>
          <w:i/>
          <w:noProof/>
        </w:rPr>
        <w:t>AssistanceData</w:t>
      </w:r>
      <w:bookmarkEnd w:id="3898"/>
      <w:bookmarkEnd w:id="3899"/>
      <w:bookmarkEnd w:id="3900"/>
      <w:bookmarkEnd w:id="3901"/>
      <w:bookmarkEnd w:id="3902"/>
      <w:bookmarkEnd w:id="3903"/>
      <w:bookmarkEnd w:id="3904"/>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6BFB832D" w14:textId="4942ED21" w:rsidR="0001462F" w:rsidRDefault="009E61AC" w:rsidP="0001462F">
      <w:pPr>
        <w:pStyle w:val="PL"/>
        <w:shd w:val="clear" w:color="auto" w:fill="E6E6E6"/>
        <w:rPr>
          <w:snapToGrid w:val="0"/>
        </w:rPr>
      </w:pPr>
      <w:r w:rsidRPr="00073C73">
        <w:rPr>
          <w:snapToGrid w:val="0"/>
        </w:rPr>
        <w:tab/>
        <w:t>...</w:t>
      </w:r>
      <w:r w:rsidR="0001462F">
        <w:rPr>
          <w:snapToGrid w:val="0"/>
        </w:rPr>
        <w:t>,</w:t>
      </w:r>
    </w:p>
    <w:p w14:paraId="2AE43E40" w14:textId="77777777" w:rsidR="0001462F" w:rsidRDefault="0001462F" w:rsidP="0001462F">
      <w:pPr>
        <w:pStyle w:val="PL"/>
        <w:shd w:val="clear" w:color="auto" w:fill="E6E6E6"/>
        <w:rPr>
          <w:snapToGrid w:val="0"/>
        </w:rPr>
      </w:pPr>
      <w:r>
        <w:rPr>
          <w:snapToGrid w:val="0"/>
        </w:rPr>
        <w:tab/>
        <w:t>[[</w:t>
      </w:r>
    </w:p>
    <w:p w14:paraId="1134DC1E" w14:textId="77777777" w:rsidR="0001462F" w:rsidRDefault="0001462F" w:rsidP="0001462F">
      <w:pPr>
        <w:pStyle w:val="PL"/>
        <w:shd w:val="clear" w:color="auto" w:fill="E6E6E6"/>
        <w:rPr>
          <w:snapToGrid w:val="0"/>
        </w:rPr>
      </w:pPr>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p>
    <w:p w14:paraId="33ED2D9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p>
    <w:p w14:paraId="2CFAA04C"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p>
    <w:p w14:paraId="25E43E0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p>
    <w:p w14:paraId="402D6CA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p>
    <w:p w14:paraId="29AD82F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p>
    <w:p w14:paraId="0086A1E4"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p>
    <w:p w14:paraId="47FD5EFA" w14:textId="77777777" w:rsidR="0001462F" w:rsidRDefault="0001462F" w:rsidP="0001462F">
      <w:pPr>
        <w:pStyle w:val="PL"/>
        <w:shd w:val="clear" w:color="auto" w:fill="E6E6E6"/>
        <w:rPr>
          <w:snapToGrid w:val="0"/>
        </w:rPr>
      </w:pPr>
      <w:r>
        <w:rPr>
          <w:snapToGrid w:val="0"/>
        </w:rPr>
        <w:tab/>
      </w:r>
      <w:r w:rsidRPr="00BA3FD8">
        <w:rPr>
          <w:snapToGrid w:val="0"/>
        </w:rPr>
        <w:t>nr-DL-PRS-ExpectedAoD-or-AoA</w:t>
      </w:r>
      <w:r>
        <w:rPr>
          <w:snapToGrid w:val="0"/>
        </w:rPr>
        <w:t>-Req-r17</w:t>
      </w:r>
      <w:r>
        <w:rPr>
          <w:snapToGrid w:val="0"/>
        </w:rPr>
        <w:tab/>
      </w:r>
      <w:r>
        <w:rPr>
          <w:snapToGrid w:val="0"/>
        </w:rPr>
        <w:tab/>
        <w:t>ENUMERATED { eAoD, eAoA }</w:t>
      </w:r>
      <w:r>
        <w:rPr>
          <w:snapToGrid w:val="0"/>
        </w:rPr>
        <w:tab/>
      </w:r>
      <w:r>
        <w:rPr>
          <w:snapToGrid w:val="0"/>
        </w:rPr>
        <w:tab/>
      </w:r>
      <w:r>
        <w:rPr>
          <w:snapToGrid w:val="0"/>
        </w:rPr>
        <w:tab/>
        <w:t>OPTIONAL,</w:t>
      </w:r>
    </w:p>
    <w:p w14:paraId="5E316AAC" w14:textId="77777777" w:rsidR="0001462F" w:rsidRDefault="0001462F" w:rsidP="0001462F">
      <w:pPr>
        <w:pStyle w:val="PL"/>
        <w:shd w:val="clear" w:color="auto" w:fill="E6E6E6"/>
      </w:pPr>
      <w:r>
        <w:tab/>
      </w:r>
      <w:r w:rsidRPr="00A85E9E">
        <w:t>nr-DL-PRS-</w:t>
      </w:r>
      <w:commentRangeStart w:id="3905"/>
      <w:r w:rsidRPr="00A85E9E">
        <w:t>BeamInfo</w:t>
      </w:r>
      <w:r>
        <w:t>Req</w:t>
      </w:r>
      <w:commentRangeEnd w:id="3905"/>
      <w:r w:rsidR="00D87037">
        <w:rPr>
          <w:rStyle w:val="af5"/>
          <w:rFonts w:ascii="Times New Roman" w:hAnsi="Times New Roman"/>
          <w:noProof w:val="0"/>
        </w:rPr>
        <w:commentReference w:id="3905"/>
      </w:r>
      <w:r>
        <w:t>-r17</w:t>
      </w:r>
      <w:r>
        <w:tab/>
      </w:r>
      <w:r>
        <w:tab/>
      </w:r>
      <w:r>
        <w:tab/>
      </w:r>
      <w:r>
        <w:tab/>
      </w:r>
      <w:r>
        <w:tab/>
        <w:t>ENUMERATED { requested }</w:t>
      </w:r>
      <w:r>
        <w:tab/>
      </w:r>
      <w:r>
        <w:tab/>
      </w:r>
      <w:r>
        <w:tab/>
        <w:t>OPTIONAL,</w:t>
      </w:r>
    </w:p>
    <w:p w14:paraId="28D62339" w14:textId="77777777" w:rsidR="0001462F" w:rsidRDefault="0001462F" w:rsidP="0001462F">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p>
    <w:p w14:paraId="07A84EF7" w14:textId="3A121A46" w:rsidR="009E61AC" w:rsidRPr="00073C73" w:rsidRDefault="0001462F" w:rsidP="0001462F">
      <w:pPr>
        <w:pStyle w:val="PL"/>
        <w:shd w:val="clear" w:color="auto" w:fill="E6E6E6"/>
        <w:rPr>
          <w:snapToGrid w:val="0"/>
        </w:rPr>
      </w:pPr>
      <w:r>
        <w:rPr>
          <w:snapToGrid w:val="0"/>
        </w:rPr>
        <w:tab/>
        <w:t>]]</w:t>
      </w:r>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01462F" w:rsidRPr="00073C73" w14:paraId="7C537F5F" w14:textId="77777777" w:rsidTr="00557BF2">
        <w:trPr>
          <w:cantSplit/>
        </w:trPr>
        <w:tc>
          <w:tcPr>
            <w:tcW w:w="9639" w:type="dxa"/>
          </w:tcPr>
          <w:p w14:paraId="12F84102" w14:textId="77777777" w:rsidR="0001462F" w:rsidRPr="001C2684" w:rsidRDefault="0001462F" w:rsidP="0001462F">
            <w:pPr>
              <w:pStyle w:val="TAL"/>
              <w:keepNext w:val="0"/>
              <w:keepLines w:val="0"/>
              <w:widowControl w:val="0"/>
              <w:rPr>
                <w:b/>
                <w:bCs/>
                <w:i/>
                <w:iCs/>
                <w:snapToGrid w:val="0"/>
              </w:rPr>
            </w:pPr>
            <w:r w:rsidRPr="001C2684">
              <w:rPr>
                <w:b/>
                <w:bCs/>
                <w:i/>
                <w:iCs/>
                <w:snapToGrid w:val="0"/>
              </w:rPr>
              <w:t>nr-PosCalcAssistanceRequest</w:t>
            </w:r>
          </w:p>
          <w:p w14:paraId="58E2B5ED" w14:textId="77777777" w:rsidR="0001462F" w:rsidRDefault="0001462F" w:rsidP="0001462F">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C6A3AE3" w14:textId="77777777" w:rsidR="0001462F" w:rsidRPr="000C1BAF" w:rsidRDefault="0001462F" w:rsidP="0001462F">
            <w:pPr>
              <w:pStyle w:val="B1"/>
              <w:spacing w:after="0"/>
              <w:rPr>
                <w:rFonts w:ascii="Arial" w:hAnsi="Arial" w:cs="Arial"/>
                <w:iCs/>
                <w:noProof/>
                <w:sz w:val="18"/>
                <w:szCs w:val="18"/>
              </w:rPr>
            </w:pPr>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p>
          <w:p w14:paraId="6261DE9E" w14:textId="77777777" w:rsidR="0001462F" w:rsidRPr="000C1BAF" w:rsidRDefault="0001462F" w:rsidP="0001462F">
            <w:pPr>
              <w:pStyle w:val="B1"/>
              <w:spacing w:after="0"/>
              <w:rPr>
                <w:rFonts w:ascii="Arial" w:hAnsi="Arial" w:cs="Arial"/>
                <w:iCs/>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FA65087" w14:textId="77777777" w:rsidR="0001462F" w:rsidRPr="00FB534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0A6C31EC" w14:textId="77777777" w:rsidR="0001462F" w:rsidRPr="000C1BAF" w:rsidRDefault="0001462F" w:rsidP="0001462F">
            <w:pPr>
              <w:pStyle w:val="B1"/>
              <w:spacing w:after="0"/>
              <w:rPr>
                <w:rFonts w:ascii="Arial" w:hAnsi="Arial" w:cs="Arial"/>
                <w:noProof/>
                <w:sz w:val="18"/>
                <w:szCs w:val="18"/>
              </w:rPr>
            </w:pPr>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73C3ED45"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p>
          <w:p w14:paraId="3E72554C"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39E55EE" w14:textId="433F075F" w:rsidR="0001462F" w:rsidRPr="00073C73" w:rsidRDefault="0001462F" w:rsidP="0001462F">
            <w:pPr>
              <w:pStyle w:val="TAL"/>
              <w:keepNext w:val="0"/>
              <w:keepLines w:val="0"/>
              <w:widowControl w:val="0"/>
              <w:rPr>
                <w:b/>
                <w:i/>
                <w:noProof/>
              </w:rPr>
            </w:pPr>
            <w:commentRangeStart w:id="3906"/>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commentRangeEnd w:id="3906"/>
            <w:r w:rsidR="0004667A">
              <w:rPr>
                <w:rStyle w:val="af5"/>
                <w:rFonts w:ascii="Times New Roman" w:hAnsi="Times New Roman"/>
              </w:rPr>
              <w:commentReference w:id="3906"/>
            </w:r>
          </w:p>
        </w:tc>
      </w:tr>
      <w:tr w:rsidR="0001462F" w:rsidRPr="00073C73" w14:paraId="390DE6DD" w14:textId="77777777" w:rsidTr="00557BF2">
        <w:trPr>
          <w:cantSplit/>
        </w:trPr>
        <w:tc>
          <w:tcPr>
            <w:tcW w:w="9639" w:type="dxa"/>
          </w:tcPr>
          <w:p w14:paraId="640A9B48" w14:textId="77777777" w:rsidR="0001462F" w:rsidRDefault="0001462F" w:rsidP="0001462F">
            <w:pPr>
              <w:pStyle w:val="TAL"/>
              <w:keepNext w:val="0"/>
              <w:keepLines w:val="0"/>
              <w:widowControl w:val="0"/>
              <w:rPr>
                <w:b/>
                <w:bCs/>
                <w:i/>
                <w:iCs/>
                <w:snapToGrid w:val="0"/>
              </w:rPr>
            </w:pPr>
            <w:r w:rsidRPr="00BA3FD8">
              <w:rPr>
                <w:b/>
                <w:bCs/>
                <w:i/>
                <w:iCs/>
                <w:snapToGrid w:val="0"/>
              </w:rPr>
              <w:t>nr-DL-PRS-ExpectedAoD-or-AoA-Req</w:t>
            </w:r>
          </w:p>
          <w:p w14:paraId="05F3F5D9" w14:textId="77777777" w:rsidR="0001462F" w:rsidRDefault="0001462F" w:rsidP="0001462F">
            <w:pPr>
              <w:pStyle w:val="TAL"/>
              <w:keepNext w:val="0"/>
              <w:keepLines w:val="0"/>
              <w:widowControl w:val="0"/>
              <w:rPr>
                <w:snapToGrid w:val="0"/>
              </w:rPr>
            </w:pPr>
            <w:r>
              <w:rPr>
                <w:snapToGrid w:val="0"/>
              </w:rPr>
              <w:t xml:space="preserve">This field, if present, indicates that the IE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p>
          <w:p w14:paraId="2B06A5A8" w14:textId="7B2B2D64" w:rsidR="0001462F" w:rsidRPr="00073C73" w:rsidRDefault="0001462F" w:rsidP="0001462F">
            <w:pPr>
              <w:pStyle w:val="TAL"/>
              <w:keepNext w:val="0"/>
              <w:keepLines w:val="0"/>
              <w:widowControl w:val="0"/>
              <w:rPr>
                <w:b/>
                <w:i/>
                <w:noProof/>
              </w:rPr>
            </w:pPr>
            <w:r>
              <w:rPr>
                <w:bCs/>
                <w:iCs/>
                <w:noProof/>
              </w:rPr>
              <w:t xml:space="preserve">This field may only be present if </w:t>
            </w:r>
            <w:r>
              <w:rPr>
                <w:snapToGrid w:val="0"/>
              </w:rPr>
              <w:t>the '</w:t>
            </w:r>
            <w:r w:rsidRPr="002335A1">
              <w:rPr>
                <w:i/>
                <w:iCs/>
                <w:snapToGrid w:val="0"/>
              </w:rPr>
              <w:t>dl-prs</w:t>
            </w:r>
            <w:r>
              <w:rPr>
                <w:snapToGrid w:val="0"/>
              </w:rPr>
              <w:t xml:space="preserve">' bit in </w:t>
            </w:r>
            <w:r w:rsidRPr="004C53DC">
              <w:rPr>
                <w:i/>
                <w:iCs/>
                <w:snapToGrid w:val="0"/>
              </w:rPr>
              <w:t>nr-AdType</w:t>
            </w:r>
            <w:r>
              <w:rPr>
                <w:snapToGrid w:val="0"/>
              </w:rPr>
              <w:t xml:space="preserve"> is set to value '1'.</w:t>
            </w:r>
          </w:p>
        </w:tc>
      </w:tr>
      <w:tr w:rsidR="0001462F" w:rsidRPr="00073C73" w14:paraId="5FCE7A6C" w14:textId="77777777" w:rsidTr="00557BF2">
        <w:trPr>
          <w:cantSplit/>
        </w:trPr>
        <w:tc>
          <w:tcPr>
            <w:tcW w:w="9639" w:type="dxa"/>
          </w:tcPr>
          <w:p w14:paraId="427951EF" w14:textId="77777777" w:rsidR="0001462F" w:rsidRDefault="0001462F" w:rsidP="0001462F">
            <w:pPr>
              <w:pStyle w:val="TAL"/>
              <w:keepNext w:val="0"/>
              <w:keepLines w:val="0"/>
              <w:widowControl w:val="0"/>
              <w:rPr>
                <w:b/>
                <w:bCs/>
                <w:i/>
                <w:iCs/>
                <w:snapToGrid w:val="0"/>
              </w:rPr>
            </w:pPr>
            <w:r w:rsidRPr="0031615B">
              <w:rPr>
                <w:b/>
                <w:bCs/>
                <w:i/>
                <w:iCs/>
                <w:snapToGrid w:val="0"/>
              </w:rPr>
              <w:t>nr-DL-PRS-BeamInfoReq</w:t>
            </w:r>
          </w:p>
          <w:p w14:paraId="5E07798A" w14:textId="43491A5C" w:rsidR="0001462F" w:rsidRPr="00073C73" w:rsidRDefault="0001462F" w:rsidP="0001462F">
            <w:pPr>
              <w:pStyle w:val="TAL"/>
              <w:keepNext w:val="0"/>
              <w:keepLines w:val="0"/>
              <w:widowControl w:val="0"/>
              <w:rPr>
                <w:b/>
                <w:i/>
                <w:noProof/>
              </w:rPr>
            </w:pPr>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p>
        </w:tc>
      </w:tr>
      <w:tr w:rsidR="0001462F" w:rsidRPr="00073C73" w14:paraId="1B32AD3A" w14:textId="77777777" w:rsidTr="00557BF2">
        <w:trPr>
          <w:cantSplit/>
        </w:trPr>
        <w:tc>
          <w:tcPr>
            <w:tcW w:w="9639" w:type="dxa"/>
          </w:tcPr>
          <w:p w14:paraId="668521C6" w14:textId="77777777" w:rsidR="0001462F" w:rsidRDefault="0001462F" w:rsidP="0001462F">
            <w:pPr>
              <w:pStyle w:val="TAL"/>
              <w:keepNext w:val="0"/>
              <w:keepLines w:val="0"/>
              <w:widowControl w:val="0"/>
              <w:rPr>
                <w:b/>
                <w:bCs/>
                <w:i/>
                <w:iCs/>
              </w:rPr>
            </w:pPr>
            <w:r w:rsidRPr="009C4AD4">
              <w:rPr>
                <w:b/>
                <w:bCs/>
                <w:i/>
                <w:iCs/>
              </w:rPr>
              <w:t>nr-on-demand-DL-PRS-Request</w:t>
            </w:r>
          </w:p>
          <w:p w14:paraId="141F98B9" w14:textId="1C6D876B" w:rsidR="0001462F" w:rsidRPr="00073C73" w:rsidRDefault="0001462F" w:rsidP="0001462F">
            <w:pPr>
              <w:pStyle w:val="TAL"/>
              <w:keepNext w:val="0"/>
              <w:keepLines w:val="0"/>
              <w:widowControl w:val="0"/>
              <w:rPr>
                <w:b/>
                <w:i/>
                <w:noProof/>
              </w:rPr>
            </w:pPr>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1559FD45" w14:textId="77777777" w:rsidR="009E61AC" w:rsidRPr="00073C73" w:rsidRDefault="009E61AC" w:rsidP="009E61AC"/>
    <w:p w14:paraId="385604DA" w14:textId="77777777" w:rsidR="009E61AC" w:rsidRPr="00073C73" w:rsidRDefault="005314F9" w:rsidP="009E61AC">
      <w:pPr>
        <w:pStyle w:val="4"/>
      </w:pPr>
      <w:bookmarkStart w:id="3907" w:name="_Toc37681213"/>
      <w:bookmarkStart w:id="3908" w:name="_Toc46486786"/>
      <w:bookmarkStart w:id="3909" w:name="_Toc52547131"/>
      <w:bookmarkStart w:id="3910" w:name="_Toc52547661"/>
      <w:bookmarkStart w:id="3911" w:name="_Toc52548191"/>
      <w:bookmarkStart w:id="3912" w:name="_Toc52548721"/>
      <w:bookmarkStart w:id="3913"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3907"/>
      <w:bookmarkEnd w:id="3908"/>
      <w:bookmarkEnd w:id="3909"/>
      <w:bookmarkEnd w:id="3910"/>
      <w:bookmarkEnd w:id="3911"/>
      <w:bookmarkEnd w:id="3912"/>
      <w:bookmarkEnd w:id="3913"/>
    </w:p>
    <w:p w14:paraId="5704EF4B" w14:textId="77777777" w:rsidR="009E61AC" w:rsidRPr="00073C73" w:rsidRDefault="009E61AC" w:rsidP="009E61AC">
      <w:pPr>
        <w:pStyle w:val="4"/>
      </w:pPr>
      <w:bookmarkStart w:id="3914" w:name="_Toc37681214"/>
      <w:bookmarkStart w:id="3915" w:name="_Toc46486787"/>
      <w:bookmarkStart w:id="3916" w:name="_Toc52547132"/>
      <w:bookmarkStart w:id="3917" w:name="_Toc52547662"/>
      <w:bookmarkStart w:id="3918" w:name="_Toc52548192"/>
      <w:bookmarkStart w:id="3919" w:name="_Toc52548722"/>
      <w:bookmarkStart w:id="3920" w:name="_Toc90719968"/>
      <w:r w:rsidRPr="00073C73">
        <w:t>–</w:t>
      </w:r>
      <w:r w:rsidRPr="00073C73">
        <w:tab/>
      </w:r>
      <w:r w:rsidRPr="00073C73">
        <w:rPr>
          <w:i/>
        </w:rPr>
        <w:t>NR-DL-AoD-Provide</w:t>
      </w:r>
      <w:r w:rsidRPr="00073C73">
        <w:rPr>
          <w:i/>
          <w:noProof/>
        </w:rPr>
        <w:t>LocationInformation</w:t>
      </w:r>
      <w:bookmarkEnd w:id="3914"/>
      <w:bookmarkEnd w:id="3915"/>
      <w:bookmarkEnd w:id="3916"/>
      <w:bookmarkEnd w:id="3917"/>
      <w:bookmarkEnd w:id="3918"/>
      <w:bookmarkEnd w:id="3919"/>
      <w:bookmarkEnd w:id="3920"/>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4"/>
      </w:pPr>
      <w:bookmarkStart w:id="3921" w:name="_Toc37681215"/>
      <w:bookmarkStart w:id="3922" w:name="_Toc46486788"/>
      <w:bookmarkStart w:id="3923" w:name="_Toc52547133"/>
      <w:bookmarkStart w:id="3924" w:name="_Toc52547663"/>
      <w:bookmarkStart w:id="3925" w:name="_Toc52548193"/>
      <w:bookmarkStart w:id="3926" w:name="_Toc52548723"/>
      <w:bookmarkStart w:id="3927"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3921"/>
      <w:bookmarkEnd w:id="3922"/>
      <w:bookmarkEnd w:id="3923"/>
      <w:bookmarkEnd w:id="3924"/>
      <w:bookmarkEnd w:id="3925"/>
      <w:bookmarkEnd w:id="3926"/>
      <w:bookmarkEnd w:id="3927"/>
    </w:p>
    <w:p w14:paraId="07AF8D42" w14:textId="77777777" w:rsidR="009E61AC" w:rsidRPr="00073C73" w:rsidRDefault="009E61AC" w:rsidP="009E61AC">
      <w:pPr>
        <w:pStyle w:val="4"/>
        <w:rPr>
          <w:i/>
        </w:rPr>
      </w:pPr>
      <w:bookmarkStart w:id="3928" w:name="_Toc37681216"/>
      <w:bookmarkStart w:id="3929" w:name="_Toc46486789"/>
      <w:bookmarkStart w:id="3930" w:name="_Toc52547134"/>
      <w:bookmarkStart w:id="3931" w:name="_Toc52547664"/>
      <w:bookmarkStart w:id="3932" w:name="_Toc52548194"/>
      <w:bookmarkStart w:id="3933" w:name="_Toc52548724"/>
      <w:bookmarkStart w:id="3934" w:name="_Toc90719970"/>
      <w:r w:rsidRPr="00073C73">
        <w:t>–</w:t>
      </w:r>
      <w:r w:rsidRPr="00073C73">
        <w:tab/>
      </w:r>
      <w:r w:rsidRPr="00073C73">
        <w:rPr>
          <w:i/>
        </w:rPr>
        <w:t>NR-DL-AoD-SignalMeasurementInformation</w:t>
      </w:r>
      <w:bookmarkEnd w:id="3928"/>
      <w:bookmarkEnd w:id="3929"/>
      <w:bookmarkEnd w:id="3930"/>
      <w:bookmarkEnd w:id="3931"/>
      <w:bookmarkEnd w:id="3932"/>
      <w:bookmarkEnd w:id="3933"/>
      <w:bookmarkEnd w:id="3934"/>
    </w:p>
    <w:p w14:paraId="0D93401F" w14:textId="29A6EE3B" w:rsidR="0001462F" w:rsidRDefault="009E61AC" w:rsidP="0001462F">
      <w:pPr>
        <w:keepLines/>
        <w:rPr>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AoD measurements to the location server.</w:t>
      </w:r>
    </w:p>
    <w:p w14:paraId="650FA4F3" w14:textId="77777777" w:rsidR="0001462F" w:rsidRPr="00E529B7" w:rsidRDefault="0001462F" w:rsidP="0001462F">
      <w:pPr>
        <w:pStyle w:val="EditorsNote"/>
        <w:spacing w:after="0"/>
        <w:rPr>
          <w:lang w:eastAsia="ko-KR"/>
        </w:rPr>
      </w:pPr>
      <w:r w:rsidRPr="00E529B7">
        <w:rPr>
          <w:lang w:eastAsia="ko-KR"/>
        </w:rPr>
        <w:lastRenderedPageBreak/>
        <w:t>Editor's Note: FFS on "multiple measurement instances":</w:t>
      </w:r>
      <w:r w:rsidRPr="00E529B7">
        <w:rPr>
          <w:lang w:eastAsia="ko-KR"/>
        </w:rPr>
        <w:br/>
        <w:t>Agreement: Support enabling</w:t>
      </w:r>
    </w:p>
    <w:p w14:paraId="2437E741"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0FAF6E73"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582CF057"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F0D2D25"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4789C1BA"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0AD9DBE2"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62D52260"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25949C56"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513E5274"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5EEE035B"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6C03A461" w14:textId="77777777" w:rsidR="0001462F" w:rsidRPr="00E529B7" w:rsidRDefault="0001462F" w:rsidP="0001462F">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62C613C6" w14:textId="77777777" w:rsidR="0001462F" w:rsidRPr="008E5CF5" w:rsidRDefault="0001462F" w:rsidP="0001462F">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74CAC3C9" w14:textId="63F17A8E"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af5"/>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8E02770" w14:textId="445241A8" w:rsidR="0001462F" w:rsidRDefault="009E61AC" w:rsidP="0001462F">
      <w:pPr>
        <w:pStyle w:val="PL"/>
        <w:shd w:val="clear" w:color="auto" w:fill="E6E6E6"/>
        <w:rPr>
          <w:snapToGrid w:val="0"/>
        </w:rPr>
      </w:pPr>
      <w:r w:rsidRPr="00073C73">
        <w:rPr>
          <w:snapToGrid w:val="0"/>
        </w:rPr>
        <w:tab/>
        <w:t>...</w:t>
      </w:r>
      <w:r w:rsidR="0001462F">
        <w:rPr>
          <w:snapToGrid w:val="0"/>
        </w:rPr>
        <w:t>,</w:t>
      </w:r>
    </w:p>
    <w:p w14:paraId="2A55E235" w14:textId="77777777" w:rsidR="0001462F" w:rsidRDefault="0001462F" w:rsidP="0001462F">
      <w:pPr>
        <w:pStyle w:val="PL"/>
        <w:shd w:val="clear" w:color="auto" w:fill="E6E6E6"/>
        <w:rPr>
          <w:snapToGrid w:val="0"/>
        </w:rPr>
      </w:pPr>
      <w:r>
        <w:rPr>
          <w:snapToGrid w:val="0"/>
        </w:rPr>
        <w:tab/>
        <w:t>[[</w:t>
      </w:r>
    </w:p>
    <w:p w14:paraId="3BD3E205"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-Result-r1</w:t>
      </w:r>
      <w:r>
        <w:t>7</w:t>
      </w:r>
    </w:p>
    <w:p w14:paraId="4A92C0B1" w14:textId="77777777" w:rsidR="0001462F" w:rsidRDefault="0001462F" w:rsidP="0001462F">
      <w:pPr>
        <w:pStyle w:val="PL"/>
        <w:shd w:val="clear" w:color="auto" w:fill="E6E6E6"/>
      </w:pPr>
      <w:r>
        <w:tab/>
      </w:r>
      <w:r>
        <w:tab/>
      </w:r>
      <w:r>
        <w:tab/>
      </w:r>
      <w:r>
        <w:tab/>
      </w:r>
      <w:r>
        <w:tab/>
      </w:r>
      <w:r>
        <w:tab/>
      </w:r>
      <w:r>
        <w:tab/>
      </w:r>
      <w:r>
        <w:tab/>
      </w:r>
      <w:r>
        <w:tab/>
        <w:t>I</w:t>
      </w:r>
      <w:r w:rsidRPr="00A85E9E">
        <w:t>NTEGER (0..</w:t>
      </w:r>
      <w:r w:rsidRPr="002A18A0">
        <w:t>126</w:t>
      </w:r>
      <w:r w:rsidRPr="00A85E9E">
        <w:t>)</w:t>
      </w:r>
      <w:r>
        <w:tab/>
      </w:r>
      <w:r>
        <w:tab/>
      </w:r>
      <w:r>
        <w:tab/>
      </w:r>
      <w:r>
        <w:tab/>
      </w:r>
      <w:r>
        <w:tab/>
      </w:r>
      <w:r>
        <w:tab/>
        <w:t>OPTIONAL,</w:t>
      </w:r>
    </w:p>
    <w:p w14:paraId="7AF72F3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77DA9CC1" w14:textId="77777777" w:rsidR="0001462F" w:rsidRPr="00A85E9E" w:rsidRDefault="0001462F" w:rsidP="0001462F">
      <w:pPr>
        <w:pStyle w:val="PL"/>
        <w:shd w:val="clear" w:color="auto" w:fill="E6E6E6"/>
      </w:pPr>
      <w:r w:rsidRPr="00A85E9E">
        <w:tab/>
        <w:t>nr-DL-AoD-AdditionalMeasurements</w:t>
      </w:r>
      <w:r>
        <w:t>Ext</w:t>
      </w:r>
      <w:r w:rsidRPr="00A85E9E">
        <w:t>-r1</w:t>
      </w:r>
      <w:r>
        <w:t>7</w:t>
      </w:r>
    </w:p>
    <w:p w14:paraId="18BC813E" w14:textId="77777777" w:rsidR="0001462F" w:rsidRDefault="0001462F" w:rsidP="0001462F">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p>
    <w:p w14:paraId="250733A3" w14:textId="2D1DF9E6" w:rsidR="009E61AC" w:rsidRPr="00073C73" w:rsidRDefault="0001462F" w:rsidP="009E61AC">
      <w:pPr>
        <w:pStyle w:val="PL"/>
        <w:shd w:val="clear" w:color="auto" w:fill="E6E6E6"/>
        <w:rPr>
          <w:snapToGrid w:val="0"/>
        </w:rPr>
      </w:pPr>
      <w:r>
        <w:tab/>
        <w:t>]]</w:t>
      </w:r>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1C842E8" w14:textId="1C96784D" w:rsidR="0001462F" w:rsidRDefault="00897986" w:rsidP="0001462F">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ABB883D" w14:textId="77777777" w:rsidR="0001462F" w:rsidRPr="00A85E9E" w:rsidRDefault="0001462F" w:rsidP="0001462F">
      <w:pPr>
        <w:pStyle w:val="PL"/>
        <w:shd w:val="clear" w:color="auto" w:fill="E6E6E6"/>
        <w:rPr>
          <w:snapToGrid w:val="0"/>
        </w:rPr>
      </w:pPr>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p>
    <w:p w14:paraId="2E8121BB" w14:textId="5131BEA6" w:rsidR="009E61AC" w:rsidRPr="00073C73" w:rsidRDefault="0001462F" w:rsidP="009E61AC">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6ED0D644" w14:textId="6CFE878E" w:rsidR="0001462F" w:rsidRDefault="009E61AC" w:rsidP="0001462F">
      <w:pPr>
        <w:pStyle w:val="PL"/>
        <w:shd w:val="clear" w:color="auto" w:fill="E6E6E6"/>
        <w:rPr>
          <w:snapToGrid w:val="0"/>
        </w:rPr>
      </w:pPr>
      <w:r w:rsidRPr="00073C73">
        <w:rPr>
          <w:snapToGrid w:val="0"/>
        </w:rPr>
        <w:tab/>
        <w:t>...</w:t>
      </w:r>
      <w:r w:rsidR="0001462F">
        <w:rPr>
          <w:snapToGrid w:val="0"/>
        </w:rPr>
        <w:t>,</w:t>
      </w:r>
    </w:p>
    <w:p w14:paraId="5CB8E4CA" w14:textId="77777777" w:rsidR="0001462F" w:rsidRDefault="0001462F" w:rsidP="0001462F">
      <w:pPr>
        <w:pStyle w:val="PL"/>
        <w:shd w:val="clear" w:color="auto" w:fill="E6E6E6"/>
        <w:rPr>
          <w:snapToGrid w:val="0"/>
        </w:rPr>
      </w:pPr>
      <w:r>
        <w:rPr>
          <w:snapToGrid w:val="0"/>
        </w:rPr>
        <w:tab/>
        <w:t>[[</w:t>
      </w:r>
    </w:p>
    <w:p w14:paraId="3C2DFD6A"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4B5F91CA" w14:textId="77777777" w:rsidR="0001462F" w:rsidRDefault="0001462F" w:rsidP="0001462F">
      <w:pPr>
        <w:pStyle w:val="PL"/>
        <w:shd w:val="clear" w:color="auto" w:fill="E6E6E6"/>
      </w:pPr>
      <w:r>
        <w:tab/>
      </w:r>
      <w:r>
        <w:tab/>
      </w:r>
      <w:r>
        <w:tab/>
      </w:r>
      <w:r>
        <w:tab/>
      </w:r>
      <w:r>
        <w:tab/>
      </w:r>
      <w:r>
        <w:tab/>
      </w:r>
      <w:r>
        <w:tab/>
      </w:r>
      <w:r>
        <w:tab/>
      </w:r>
      <w:r>
        <w:tab/>
        <w:t>I</w:t>
      </w:r>
      <w:r w:rsidRPr="00A85E9E">
        <w:t>NTEGER (0..</w:t>
      </w:r>
      <w:r>
        <w:t>30</w:t>
      </w:r>
      <w:r w:rsidRPr="00A85E9E">
        <w:t>)</w:t>
      </w:r>
      <w:r>
        <w:tab/>
      </w:r>
      <w:r>
        <w:tab/>
      </w:r>
      <w:r>
        <w:tab/>
      </w:r>
      <w:r>
        <w:tab/>
      </w:r>
      <w:r>
        <w:tab/>
      </w:r>
      <w:r>
        <w:tab/>
      </w:r>
      <w:r>
        <w:tab/>
        <w:t>OPTIONAL,</w:t>
      </w:r>
    </w:p>
    <w:p w14:paraId="2C68DAC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2B02B908" w14:textId="31151A4B" w:rsidR="009E61AC" w:rsidRPr="00073C73" w:rsidRDefault="0001462F" w:rsidP="009E61AC">
      <w:pPr>
        <w:pStyle w:val="PL"/>
        <w:shd w:val="clear" w:color="auto" w:fill="E6E6E6"/>
        <w:rPr>
          <w:snapToGrid w:val="0"/>
        </w:rPr>
      </w:pPr>
      <w:r>
        <w:tab/>
        <w:t>]]</w:t>
      </w:r>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B710B8" w:rsidRPr="00073C73" w14:paraId="5B0468AF" w14:textId="77777777" w:rsidTr="00DE17D8">
        <w:trPr>
          <w:cantSplit/>
        </w:trPr>
        <w:tc>
          <w:tcPr>
            <w:tcW w:w="9639" w:type="dxa"/>
          </w:tcPr>
          <w:p w14:paraId="67EC8969"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w:t>
            </w:r>
          </w:p>
          <w:p w14:paraId="22EF8D17" w14:textId="78607881" w:rsidR="00B710B8" w:rsidRPr="00073C73" w:rsidRDefault="00B710B8" w:rsidP="00B710B8">
            <w:pPr>
              <w:pStyle w:val="TAL"/>
              <w:keepNext w:val="0"/>
              <w:keepLines w:val="0"/>
              <w:widowControl w:val="0"/>
              <w:rPr>
                <w:b/>
                <w:i/>
                <w:noProof/>
                <w:lang w:eastAsia="zh-CN"/>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B710B8" w:rsidRPr="00073C73" w14:paraId="698FB7A3" w14:textId="77777777" w:rsidTr="00DE17D8">
        <w:trPr>
          <w:cantSplit/>
        </w:trPr>
        <w:tc>
          <w:tcPr>
            <w:tcW w:w="9639" w:type="dxa"/>
          </w:tcPr>
          <w:p w14:paraId="27FBD444" w14:textId="77777777" w:rsidR="00B710B8" w:rsidRDefault="00B710B8" w:rsidP="00B710B8">
            <w:pPr>
              <w:pStyle w:val="TAL"/>
              <w:keepNext w:val="0"/>
              <w:keepLines w:val="0"/>
              <w:widowControl w:val="0"/>
              <w:rPr>
                <w:b/>
                <w:bCs/>
                <w:i/>
                <w:iCs/>
                <w:snapToGrid w:val="0"/>
              </w:rPr>
            </w:pPr>
            <w:r w:rsidRPr="00915AE8">
              <w:rPr>
                <w:b/>
                <w:bCs/>
                <w:i/>
                <w:iCs/>
                <w:snapToGrid w:val="0"/>
              </w:rPr>
              <w:t>nr-los-nlos-Indicator</w:t>
            </w:r>
          </w:p>
          <w:p w14:paraId="7F793FC0" w14:textId="030B01A9" w:rsidR="00B710B8" w:rsidRPr="00073C73" w:rsidRDefault="00B710B8" w:rsidP="00B710B8">
            <w:pPr>
              <w:pStyle w:val="TAL"/>
              <w:keepNext w:val="0"/>
              <w:keepLines w:val="0"/>
              <w:widowControl w:val="0"/>
              <w:rPr>
                <w:b/>
                <w:i/>
                <w:noProof/>
                <w:lang w:eastAsia="zh-CN"/>
              </w:rPr>
            </w:pPr>
            <w:r>
              <w:rPr>
                <w:snapToGrid w:val="0"/>
              </w:rPr>
              <w:t xml:space="preserve">This field specifies the target device's best estimate of the LOS or NLOS of the RSRP or First Path-RSRP measurement </w:t>
            </w:r>
            <w:r w:rsidRPr="00073C73">
              <w:rPr>
                <w:noProof/>
              </w:rPr>
              <w:t>for the TRP or resource</w:t>
            </w:r>
            <w:r>
              <w:rPr>
                <w:snapToGrid w:val="0"/>
              </w:rPr>
              <w:t>.</w:t>
            </w:r>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01462F" w:rsidRPr="00073C73" w14:paraId="5688781F" w14:textId="77777777" w:rsidTr="00DE17D8">
        <w:trPr>
          <w:cantSplit/>
        </w:trPr>
        <w:tc>
          <w:tcPr>
            <w:tcW w:w="9639" w:type="dxa"/>
          </w:tcPr>
          <w:p w14:paraId="4DAA4C22"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-ResultDiff</w:t>
            </w:r>
          </w:p>
          <w:p w14:paraId="5D7B195A" w14:textId="19379131" w:rsidR="0001462F" w:rsidRPr="00073C73" w:rsidRDefault="00B710B8" w:rsidP="00B710B8">
            <w:pPr>
              <w:pStyle w:val="TAL"/>
              <w:keepNext w:val="0"/>
              <w:keepLines w:val="0"/>
              <w:widowControl w:val="0"/>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28140E98" w14:textId="77777777" w:rsidR="009E61AC" w:rsidRPr="00073C73" w:rsidRDefault="009E61AC" w:rsidP="009E61AC"/>
    <w:p w14:paraId="2480A407" w14:textId="77777777" w:rsidR="009E61AC" w:rsidRPr="00073C73" w:rsidRDefault="009E61AC" w:rsidP="009E61AC">
      <w:pPr>
        <w:pStyle w:val="4"/>
        <w:rPr>
          <w:i/>
        </w:rPr>
      </w:pPr>
      <w:bookmarkStart w:id="3935" w:name="_Toc37681217"/>
      <w:bookmarkStart w:id="3936" w:name="_Toc46486790"/>
      <w:bookmarkStart w:id="3937" w:name="_Toc52547135"/>
      <w:bookmarkStart w:id="3938" w:name="_Toc52547665"/>
      <w:bookmarkStart w:id="3939" w:name="_Toc52548195"/>
      <w:bookmarkStart w:id="3940" w:name="_Toc52548725"/>
      <w:bookmarkStart w:id="3941" w:name="_Toc90719971"/>
      <w:r w:rsidRPr="00073C73">
        <w:t>–</w:t>
      </w:r>
      <w:r w:rsidRPr="00073C73">
        <w:tab/>
      </w:r>
      <w:r w:rsidRPr="00073C73">
        <w:rPr>
          <w:i/>
        </w:rPr>
        <w:t>NR-DL-AoD-LocationInformation</w:t>
      </w:r>
      <w:bookmarkEnd w:id="3935"/>
      <w:bookmarkEnd w:id="3936"/>
      <w:bookmarkEnd w:id="3937"/>
      <w:bookmarkEnd w:id="3938"/>
      <w:bookmarkEnd w:id="3939"/>
      <w:bookmarkEnd w:id="3940"/>
      <w:bookmarkEnd w:id="3941"/>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4"/>
      </w:pPr>
      <w:bookmarkStart w:id="3942" w:name="_Toc37681218"/>
      <w:bookmarkStart w:id="3943" w:name="_Toc46486791"/>
      <w:bookmarkStart w:id="3944" w:name="_Toc52547136"/>
      <w:bookmarkStart w:id="3945" w:name="_Toc52547666"/>
      <w:bookmarkStart w:id="3946" w:name="_Toc52548196"/>
      <w:bookmarkStart w:id="3947" w:name="_Toc52548726"/>
      <w:bookmarkStart w:id="3948" w:name="_Toc90719972"/>
      <w:r w:rsidRPr="00073C73">
        <w:lastRenderedPageBreak/>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3942"/>
      <w:bookmarkEnd w:id="3943"/>
      <w:bookmarkEnd w:id="3944"/>
      <w:bookmarkEnd w:id="3945"/>
      <w:bookmarkEnd w:id="3946"/>
      <w:bookmarkEnd w:id="3947"/>
      <w:bookmarkEnd w:id="3948"/>
    </w:p>
    <w:p w14:paraId="47551816" w14:textId="77777777" w:rsidR="009E61AC" w:rsidRPr="00073C73" w:rsidRDefault="009E61AC" w:rsidP="009E61AC">
      <w:pPr>
        <w:pStyle w:val="4"/>
      </w:pPr>
      <w:bookmarkStart w:id="3949" w:name="_Toc37681219"/>
      <w:bookmarkStart w:id="3950" w:name="_Toc46486792"/>
      <w:bookmarkStart w:id="3951" w:name="_Toc52547137"/>
      <w:bookmarkStart w:id="3952" w:name="_Toc52547667"/>
      <w:bookmarkStart w:id="3953" w:name="_Toc52548197"/>
      <w:bookmarkStart w:id="3954" w:name="_Toc52548727"/>
      <w:bookmarkStart w:id="3955" w:name="_Toc90719973"/>
      <w:r w:rsidRPr="00073C73">
        <w:t>–</w:t>
      </w:r>
      <w:r w:rsidRPr="00073C73">
        <w:tab/>
      </w:r>
      <w:r w:rsidRPr="00073C73">
        <w:rPr>
          <w:i/>
        </w:rPr>
        <w:t>NR-DL-AoD-Request</w:t>
      </w:r>
      <w:r w:rsidRPr="00073C73">
        <w:rPr>
          <w:i/>
          <w:noProof/>
        </w:rPr>
        <w:t>LocationInformation</w:t>
      </w:r>
      <w:bookmarkEnd w:id="3949"/>
      <w:bookmarkEnd w:id="3950"/>
      <w:bookmarkEnd w:id="3951"/>
      <w:bookmarkEnd w:id="3952"/>
      <w:bookmarkEnd w:id="3953"/>
      <w:bookmarkEnd w:id="3954"/>
      <w:bookmarkEnd w:id="3955"/>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4FC39CDD" w14:textId="0E5235EB" w:rsidR="00B710B8" w:rsidRDefault="00897986" w:rsidP="00B710B8">
      <w:pPr>
        <w:pStyle w:val="PL"/>
        <w:shd w:val="clear" w:color="auto" w:fill="E6E6E6"/>
      </w:pPr>
      <w:r w:rsidRPr="00073C73">
        <w:tab/>
        <w:t>...</w:t>
      </w:r>
      <w:r w:rsidR="00B710B8">
        <w:t>,</w:t>
      </w:r>
    </w:p>
    <w:p w14:paraId="1E659FDB" w14:textId="77777777" w:rsidR="00B710B8" w:rsidRDefault="00B710B8" w:rsidP="00B710B8">
      <w:pPr>
        <w:pStyle w:val="PL"/>
        <w:shd w:val="clear" w:color="auto" w:fill="E6E6E6"/>
      </w:pPr>
      <w:r>
        <w:tab/>
        <w:t>[[</w:t>
      </w:r>
    </w:p>
    <w:p w14:paraId="3BB258AB" w14:textId="77777777" w:rsidR="00B710B8" w:rsidRDefault="00B710B8" w:rsidP="00B710B8">
      <w:pPr>
        <w:pStyle w:val="PL"/>
        <w:shd w:val="clear" w:color="auto" w:fill="E6E6E6"/>
      </w:pPr>
      <w:r>
        <w:tab/>
      </w:r>
      <w:r w:rsidRPr="00A85E9E">
        <w:rPr>
          <w:snapToGrid w:val="0"/>
        </w:rPr>
        <w:t>maxDL-PRS-RSRP-MeasurementsPerTRP-r1</w:t>
      </w:r>
      <w:r>
        <w:rPr>
          <w:snapToGrid w:val="0"/>
        </w:rPr>
        <w:t>7</w:t>
      </w:r>
      <w:r w:rsidRPr="00A85E9E">
        <w:rPr>
          <w:snapToGrid w:val="0"/>
        </w:rPr>
        <w:tab/>
      </w:r>
      <w:r w:rsidRPr="00A85E9E">
        <w:rPr>
          <w:snapToGrid w:val="0"/>
        </w:rPr>
        <w:tab/>
      </w:r>
      <w:commentRangeStart w:id="3956"/>
      <w:r w:rsidRPr="00A85E9E">
        <w:rPr>
          <w:snapToGrid w:val="0"/>
        </w:rPr>
        <w:t>INTEGER</w:t>
      </w:r>
      <w:commentRangeEnd w:id="3956"/>
      <w:r w:rsidR="002C2A4E">
        <w:rPr>
          <w:rStyle w:val="af5"/>
          <w:rFonts w:ascii="Times New Roman" w:hAnsi="Times New Roman"/>
          <w:noProof w:val="0"/>
        </w:rPr>
        <w:commentReference w:id="3956"/>
      </w:r>
      <w:r w:rsidRPr="00A85E9E">
        <w:rPr>
          <w:snapToGrid w:val="0"/>
        </w:rPr>
        <w:t xml:space="preserve">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p>
    <w:p w14:paraId="4400763B" w14:textId="77777777" w:rsidR="00B710B8" w:rsidRDefault="00B710B8" w:rsidP="00B710B8">
      <w:pPr>
        <w:pStyle w:val="PL"/>
        <w:shd w:val="clear" w:color="auto" w:fill="E6E6E6"/>
      </w:pPr>
      <w:r>
        <w:tab/>
        <w:t>firstPathRSRP-MeasurementReq-r17</w:t>
      </w:r>
      <w:r>
        <w:tab/>
      </w:r>
      <w:r>
        <w:tab/>
      </w:r>
      <w:r>
        <w:tab/>
        <w:t>ENUMERATED { requested }</w:t>
      </w:r>
      <w:r>
        <w:tab/>
        <w:t>OPTIONAL, -- Need ON</w:t>
      </w:r>
    </w:p>
    <w:p w14:paraId="60C494AA" w14:textId="77777777" w:rsidR="00B710B8" w:rsidRDefault="00B710B8" w:rsidP="00B710B8">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708838CA" w14:textId="77777777" w:rsidR="00B710B8" w:rsidRDefault="00B710B8" w:rsidP="00B710B8">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34F780F7" w14:textId="77777777" w:rsidR="00B710B8" w:rsidRDefault="00B710B8" w:rsidP="00B710B8">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161B46A5" w14:textId="77777777" w:rsidR="00B710B8" w:rsidRDefault="00B710B8" w:rsidP="00B710B8">
      <w:pPr>
        <w:pStyle w:val="PL"/>
        <w:shd w:val="clear" w:color="auto" w:fill="E6E6E6"/>
      </w:pPr>
      <w:r>
        <w:tab/>
      </w:r>
      <w:r>
        <w:tab/>
      </w:r>
      <w:r>
        <w:tab/>
      </w:r>
      <w:r>
        <w:tab/>
      </w:r>
      <w:r>
        <w:tab/>
      </w:r>
      <w:r>
        <w:tab/>
      </w:r>
      <w:r>
        <w:tab/>
      </w:r>
      <w:r>
        <w:tab/>
      </w:r>
      <w:r>
        <w:tab/>
      </w:r>
      <w:r>
        <w:tab/>
        <w:t>...</w:t>
      </w:r>
    </w:p>
    <w:p w14:paraId="2F71E349" w14:textId="77777777" w:rsidR="00B710B8" w:rsidRDefault="00B710B8" w:rsidP="00B710B8">
      <w:pPr>
        <w:pStyle w:val="PL"/>
        <w:shd w:val="clear" w:color="auto" w:fill="E6E6E6"/>
      </w:pPr>
      <w:r>
        <w:tab/>
      </w:r>
      <w:r>
        <w:tab/>
      </w:r>
      <w:r>
        <w:tab/>
      </w:r>
      <w:r>
        <w:tab/>
      </w:r>
      <w:r>
        <w:tab/>
      </w:r>
      <w:r>
        <w:tab/>
      </w:r>
      <w:r>
        <w:tab/>
      </w:r>
      <w:r>
        <w:tab/>
      </w:r>
      <w:r>
        <w:tab/>
      </w:r>
      <w:r>
        <w:tab/>
        <w:t>}</w:t>
      </w:r>
      <w:r>
        <w:tab/>
      </w:r>
      <w:r>
        <w:tab/>
      </w:r>
      <w:r>
        <w:tab/>
      </w:r>
      <w:r>
        <w:tab/>
      </w:r>
      <w:r>
        <w:tab/>
      </w:r>
      <w:r>
        <w:tab/>
      </w:r>
      <w:r>
        <w:tab/>
      </w:r>
      <w:r>
        <w:tab/>
      </w:r>
      <w:r>
        <w:tab/>
        <w:t>OPTIONAL, -- Need ON</w:t>
      </w:r>
    </w:p>
    <w:p w14:paraId="3F293BF7" w14:textId="77777777" w:rsidR="00B710B8" w:rsidRPr="0003652A" w:rsidRDefault="00B710B8" w:rsidP="00B710B8">
      <w:pPr>
        <w:pStyle w:val="PL"/>
        <w:shd w:val="clear" w:color="auto" w:fill="E6E6E6"/>
        <w:rPr>
          <w:snapToGrid w:val="0"/>
        </w:rPr>
      </w:pPr>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p>
    <w:p w14:paraId="668FE919" w14:textId="2BEE4168" w:rsidR="00897986" w:rsidRPr="00073C73" w:rsidRDefault="00B710B8" w:rsidP="00B710B8">
      <w:pPr>
        <w:pStyle w:val="PL"/>
        <w:shd w:val="clear" w:color="auto" w:fill="E6E6E6"/>
      </w:pPr>
      <w:r>
        <w:tab/>
        <w:t>]]</w:t>
      </w:r>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B710B8" w:rsidRPr="00073C73" w14:paraId="61F3E9E9" w14:textId="77777777" w:rsidTr="00557BF2">
        <w:trPr>
          <w:cantSplit/>
        </w:trPr>
        <w:tc>
          <w:tcPr>
            <w:tcW w:w="9639" w:type="dxa"/>
          </w:tcPr>
          <w:p w14:paraId="6E1F1DC0" w14:textId="77777777" w:rsidR="00B710B8" w:rsidRDefault="00B710B8" w:rsidP="00B710B8">
            <w:pPr>
              <w:pStyle w:val="TAL"/>
              <w:keepNext w:val="0"/>
              <w:keepLines w:val="0"/>
              <w:widowControl w:val="0"/>
              <w:rPr>
                <w:b/>
                <w:i/>
                <w:noProof/>
              </w:rPr>
            </w:pPr>
            <w:r w:rsidRPr="001D3C72">
              <w:rPr>
                <w:b/>
                <w:i/>
                <w:noProof/>
              </w:rPr>
              <w:t>firstPathRSRP-MeasurementReq</w:t>
            </w:r>
          </w:p>
          <w:p w14:paraId="75087EC3" w14:textId="3AC52FDC" w:rsidR="00B710B8" w:rsidRPr="00073C73" w:rsidRDefault="00B710B8" w:rsidP="00B710B8">
            <w:pPr>
              <w:pStyle w:val="TAL"/>
              <w:keepNext w:val="0"/>
              <w:keepLines w:val="0"/>
              <w:widowControl w:val="0"/>
              <w:rPr>
                <w:b/>
                <w:i/>
                <w:noProof/>
              </w:rPr>
            </w:pPr>
            <w:r>
              <w:rPr>
                <w:bCs/>
                <w:iCs/>
                <w:noProof/>
              </w:rPr>
              <w:t>This field, if present, indicates that the target device is requested to</w:t>
            </w:r>
            <w:r w:rsidRPr="00C2074D">
              <w:rPr>
                <w:bCs/>
                <w:iCs/>
                <w:noProof/>
              </w:rPr>
              <w:t xml:space="preserve"> measure the PRS RSRP of the first path</w:t>
            </w:r>
            <w:r>
              <w:rPr>
                <w:bCs/>
                <w:iCs/>
                <w:noProof/>
              </w:rPr>
              <w:t>.</w:t>
            </w:r>
          </w:p>
        </w:tc>
      </w:tr>
      <w:tr w:rsidR="00B710B8" w:rsidRPr="00073C73" w14:paraId="5650571C" w14:textId="77777777" w:rsidTr="00557BF2">
        <w:trPr>
          <w:cantSplit/>
        </w:trPr>
        <w:tc>
          <w:tcPr>
            <w:tcW w:w="9639" w:type="dxa"/>
          </w:tcPr>
          <w:p w14:paraId="39C9CDFC" w14:textId="77777777" w:rsidR="00B710B8" w:rsidRPr="00B04527" w:rsidRDefault="00B710B8" w:rsidP="00B710B8">
            <w:pPr>
              <w:pStyle w:val="TAL"/>
              <w:rPr>
                <w:b/>
                <w:bCs/>
                <w:i/>
                <w:iCs/>
              </w:rPr>
            </w:pPr>
            <w:r w:rsidRPr="00B04527">
              <w:rPr>
                <w:b/>
                <w:bCs/>
                <w:i/>
                <w:iCs/>
                <w:snapToGrid w:val="0"/>
              </w:rPr>
              <w:t>nr-</w:t>
            </w:r>
            <w:r w:rsidRPr="00B04527">
              <w:rPr>
                <w:b/>
                <w:bCs/>
                <w:i/>
                <w:iCs/>
              </w:rPr>
              <w:t>los-nlos-IndicatorRequest</w:t>
            </w:r>
          </w:p>
          <w:p w14:paraId="7D3ADD7F" w14:textId="0DF005D5" w:rsidR="00B710B8" w:rsidRPr="00073C73" w:rsidRDefault="00B710B8" w:rsidP="00B710B8">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NR-DL-AoD-SignalMeasurementInformation</w:t>
            </w:r>
            <w:r>
              <w:rPr>
                <w:snapToGrid w:val="0"/>
              </w:rPr>
              <w:t>.</w:t>
            </w:r>
          </w:p>
        </w:tc>
      </w:tr>
      <w:tr w:rsidR="00B710B8" w:rsidRPr="00073C73" w14:paraId="78FDDDD7" w14:textId="77777777" w:rsidTr="00557BF2">
        <w:trPr>
          <w:cantSplit/>
        </w:trPr>
        <w:tc>
          <w:tcPr>
            <w:tcW w:w="9639" w:type="dxa"/>
          </w:tcPr>
          <w:p w14:paraId="4C1C6238" w14:textId="77777777" w:rsidR="00B710B8" w:rsidRPr="00515E7B" w:rsidRDefault="00B710B8" w:rsidP="00B710B8">
            <w:pPr>
              <w:pStyle w:val="TAL"/>
              <w:rPr>
                <w:b/>
                <w:bCs/>
                <w:i/>
                <w:iCs/>
                <w:snapToGrid w:val="0"/>
              </w:rPr>
            </w:pPr>
            <w:r w:rsidRPr="00515E7B">
              <w:rPr>
                <w:b/>
                <w:bCs/>
                <w:i/>
                <w:iCs/>
                <w:snapToGrid w:val="0"/>
              </w:rPr>
              <w:t>requestedDL-PRS-ProcessingSamples</w:t>
            </w:r>
          </w:p>
          <w:p w14:paraId="11154B7E" w14:textId="77F0CDC4" w:rsidR="00B710B8" w:rsidRPr="00073C73" w:rsidRDefault="00B710B8" w:rsidP="00B710B8">
            <w:pPr>
              <w:pStyle w:val="TAL"/>
              <w:keepNext w:val="0"/>
              <w:keepLines w:val="0"/>
              <w:widowControl w:val="0"/>
              <w:rPr>
                <w:b/>
                <w:i/>
                <w:noProof/>
              </w:rPr>
            </w:pPr>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r>
              <w:rPr>
                <w:snapToGrid w:val="0"/>
              </w:rPr>
              <w:t xml:space="preserve"> </w:t>
            </w:r>
            <w:r w:rsidRPr="00515E7B">
              <w:rPr>
                <w:snapToGrid w:val="0"/>
              </w:rPr>
              <w:t xml:space="preserve">as </w:t>
            </w:r>
            <w:r w:rsidRPr="00515E7B">
              <w:rPr>
                <w:color w:val="000000" w:themeColor="text1"/>
              </w:rPr>
              <w:t>defined in TS 38.133 [46].</w:t>
            </w:r>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4"/>
      </w:pPr>
      <w:bookmarkStart w:id="3957" w:name="_Toc37681220"/>
      <w:bookmarkStart w:id="3958" w:name="_Toc46486793"/>
      <w:bookmarkStart w:id="3959" w:name="_Toc52547138"/>
      <w:bookmarkStart w:id="3960" w:name="_Toc52547668"/>
      <w:bookmarkStart w:id="3961" w:name="_Toc52548198"/>
      <w:bookmarkStart w:id="3962" w:name="_Toc52548728"/>
      <w:bookmarkStart w:id="3963"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3957"/>
      <w:bookmarkEnd w:id="3958"/>
      <w:bookmarkEnd w:id="3959"/>
      <w:bookmarkEnd w:id="3960"/>
      <w:bookmarkEnd w:id="3961"/>
      <w:bookmarkEnd w:id="3962"/>
      <w:bookmarkEnd w:id="3963"/>
    </w:p>
    <w:p w14:paraId="12F458C6" w14:textId="77777777" w:rsidR="009E61AC" w:rsidRPr="00073C73" w:rsidRDefault="009E61AC" w:rsidP="009E61AC">
      <w:pPr>
        <w:pStyle w:val="4"/>
      </w:pPr>
      <w:bookmarkStart w:id="3964" w:name="_Toc37681221"/>
      <w:bookmarkStart w:id="3965" w:name="_Toc46486794"/>
      <w:bookmarkStart w:id="3966" w:name="_Toc52547139"/>
      <w:bookmarkStart w:id="3967" w:name="_Toc52547669"/>
      <w:bookmarkStart w:id="3968" w:name="_Toc52548199"/>
      <w:bookmarkStart w:id="3969" w:name="_Toc52548729"/>
      <w:bookmarkStart w:id="3970" w:name="_Toc90719975"/>
      <w:r w:rsidRPr="00073C73">
        <w:t>–</w:t>
      </w:r>
      <w:r w:rsidRPr="00073C73">
        <w:tab/>
      </w:r>
      <w:r w:rsidRPr="00073C73">
        <w:rPr>
          <w:i/>
        </w:rPr>
        <w:t>NR-DL-AoD-Provide</w:t>
      </w:r>
      <w:r w:rsidRPr="00073C73">
        <w:rPr>
          <w:i/>
          <w:noProof/>
        </w:rPr>
        <w:t>Capabilities</w:t>
      </w:r>
      <w:bookmarkEnd w:id="3964"/>
      <w:bookmarkEnd w:id="3965"/>
      <w:bookmarkEnd w:id="3966"/>
      <w:bookmarkEnd w:id="3967"/>
      <w:bookmarkEnd w:id="3968"/>
      <w:bookmarkEnd w:id="3969"/>
      <w:bookmarkEnd w:id="3970"/>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F85B185" w14:textId="77F912AB" w:rsidR="00B710B8" w:rsidRDefault="009E61AC" w:rsidP="00B710B8">
      <w:pPr>
        <w:pStyle w:val="PL"/>
        <w:shd w:val="clear" w:color="auto" w:fill="E6E6E6"/>
        <w:rPr>
          <w:snapToGrid w:val="0"/>
        </w:rPr>
      </w:pPr>
      <w:r w:rsidRPr="00073C73">
        <w:rPr>
          <w:snapToGrid w:val="0"/>
        </w:rPr>
        <w:tab/>
        <w:t>...</w:t>
      </w:r>
      <w:r w:rsidR="00B710B8">
        <w:rPr>
          <w:snapToGrid w:val="0"/>
        </w:rPr>
        <w:t>,</w:t>
      </w:r>
    </w:p>
    <w:p w14:paraId="66F810E2" w14:textId="77777777" w:rsidR="00B710B8" w:rsidRDefault="00B710B8" w:rsidP="00B710B8">
      <w:pPr>
        <w:pStyle w:val="PL"/>
        <w:shd w:val="clear" w:color="auto" w:fill="E6E6E6"/>
        <w:rPr>
          <w:snapToGrid w:val="0"/>
        </w:rPr>
      </w:pPr>
      <w:r>
        <w:rPr>
          <w:snapToGrid w:val="0"/>
        </w:rPr>
        <w:tab/>
        <w:t>[[</w:t>
      </w:r>
    </w:p>
    <w:p w14:paraId="55AC9893" w14:textId="77777777" w:rsidR="00B710B8" w:rsidRDefault="00B710B8" w:rsidP="00B710B8">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9661D83" w14:textId="77777777" w:rsidR="00B710B8" w:rsidRDefault="00B710B8" w:rsidP="00B710B8">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3D8709D3" w14:textId="77777777" w:rsidR="00B710B8" w:rsidRDefault="00B710B8" w:rsidP="00B710B8">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0090B85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4AFC055E"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p>
    <w:p w14:paraId="4166D05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2053CC89" w14:textId="77777777" w:rsidR="00B710B8" w:rsidRDefault="00B710B8" w:rsidP="00B710B8">
      <w:pPr>
        <w:pStyle w:val="PL"/>
        <w:shd w:val="clear" w:color="auto" w:fill="E6E6E6"/>
        <w:rPr>
          <w:snapToGrid w:val="0"/>
        </w:rPr>
      </w:pPr>
      <w:commentRangeStart w:id="3971"/>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commentRangeEnd w:id="3971"/>
      <w:r w:rsidR="004E3D91">
        <w:rPr>
          <w:rStyle w:val="af5"/>
          <w:rFonts w:ascii="Times New Roman" w:hAnsi="Times New Roman"/>
          <w:noProof w:val="0"/>
        </w:rPr>
        <w:commentReference w:id="3971"/>
      </w:r>
    </w:p>
    <w:p w14:paraId="49DA745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5CAD2B61" w14:textId="77777777" w:rsidR="00B710B8" w:rsidRDefault="00B710B8" w:rsidP="00B710B8">
      <w:pPr>
        <w:pStyle w:val="PL"/>
        <w:shd w:val="clear" w:color="auto" w:fill="E6E6E6"/>
      </w:pPr>
      <w:r>
        <w:tab/>
      </w:r>
      <w:r>
        <w:rPr>
          <w:snapToGrid w:val="0"/>
        </w:rPr>
        <w:t>nr-</w:t>
      </w:r>
      <w:r>
        <w:t>los</w:t>
      </w:r>
      <w:r w:rsidRPr="007E32DE">
        <w:t>-</w:t>
      </w:r>
      <w:r>
        <w:t>nlos</w:t>
      </w:r>
      <w:r w:rsidRPr="007E32DE">
        <w:t>-</w:t>
      </w:r>
      <w:r>
        <w:t>AssistanceDataSupport-r17</w:t>
      </w:r>
      <w:r>
        <w:tab/>
        <w:t>SEQUENCE {</w:t>
      </w:r>
    </w:p>
    <w:p w14:paraId="7A660DEA"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3830B681"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3FD64D4D" w14:textId="77777777" w:rsidR="00B710B8" w:rsidRDefault="00B710B8" w:rsidP="00B710B8">
      <w:pPr>
        <w:pStyle w:val="PL"/>
        <w:shd w:val="clear" w:color="auto" w:fill="E6E6E6"/>
      </w:pPr>
      <w:r>
        <w:tab/>
      </w:r>
      <w:r>
        <w:tab/>
      </w:r>
      <w:r>
        <w:tab/>
      </w:r>
      <w:r>
        <w:tab/>
      </w:r>
      <w:r>
        <w:tab/>
      </w:r>
      <w:r>
        <w:tab/>
      </w:r>
      <w:r>
        <w:tab/>
      </w:r>
      <w:r>
        <w:tab/>
        <w:t>...</w:t>
      </w:r>
    </w:p>
    <w:p w14:paraId="1B606608" w14:textId="77777777" w:rsidR="00B710B8" w:rsidRPr="0038565E"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5C36F953" w14:textId="77777777" w:rsidR="00B710B8" w:rsidRDefault="00B710B8" w:rsidP="00B710B8">
      <w:pPr>
        <w:pStyle w:val="PL"/>
        <w:shd w:val="clear" w:color="auto" w:fill="E6E6E6"/>
        <w:rPr>
          <w:snapToGrid w:val="0"/>
        </w:rPr>
      </w:pPr>
      <w:r>
        <w:rPr>
          <w:snapToGrid w:val="0"/>
        </w:rPr>
        <w:tab/>
      </w:r>
      <w:r w:rsidRPr="00BA3FD8">
        <w:rPr>
          <w:snapToGrid w:val="0"/>
        </w:rPr>
        <w:t>nr-DL-PRS-ExpectedAoD-or-AoA</w:t>
      </w:r>
      <w:r>
        <w:rPr>
          <w:snapToGrid w:val="0"/>
        </w:rPr>
        <w:t>-Sup-r17</w:t>
      </w:r>
      <w:r>
        <w:rPr>
          <w:snapToGrid w:val="0"/>
        </w:rPr>
        <w:tab/>
        <w:t>BIT STRING {</w:t>
      </w:r>
      <w:r>
        <w:rPr>
          <w:snapToGrid w:val="0"/>
        </w:rPr>
        <w:tab/>
        <w:t xml:space="preserve">eAoD </w:t>
      </w:r>
      <w:r>
        <w:rPr>
          <w:snapToGrid w:val="0"/>
        </w:rPr>
        <w:tab/>
      </w:r>
      <w:r>
        <w:rPr>
          <w:snapToGrid w:val="0"/>
        </w:rPr>
        <w:tab/>
        <w:t>(0),</w:t>
      </w:r>
    </w:p>
    <w:p w14:paraId="4407DCBD"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p>
    <w:p w14:paraId="7CAC149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709F3EE5" w14:textId="77777777" w:rsidR="00B710B8" w:rsidRDefault="00B710B8" w:rsidP="00B710B8">
      <w:pPr>
        <w:pStyle w:val="PL"/>
        <w:shd w:val="clear" w:color="auto" w:fill="E6E6E6"/>
      </w:pPr>
      <w:r>
        <w:tab/>
      </w:r>
      <w:r w:rsidRPr="00A85E9E">
        <w:t>nr-DL-PRS-BeamInfo</w:t>
      </w:r>
      <w:r>
        <w:t>Sup</w:t>
      </w:r>
      <w:r w:rsidRPr="00A85E9E">
        <w:t>-r1</w:t>
      </w:r>
      <w:r>
        <w:t>7</w:t>
      </w:r>
      <w:r>
        <w:tab/>
      </w:r>
      <w:r>
        <w:tab/>
      </w:r>
      <w:r>
        <w:tab/>
      </w:r>
      <w:r>
        <w:tab/>
        <w:t>ENUMERATED { supported }</w:t>
      </w:r>
      <w:r>
        <w:tab/>
      </w:r>
      <w:r>
        <w:tab/>
      </w:r>
      <w:r>
        <w:tab/>
      </w:r>
      <w:r>
        <w:tab/>
      </w:r>
      <w:r>
        <w:tab/>
        <w:t>OPTIONAL,</w:t>
      </w:r>
    </w:p>
    <w:p w14:paraId="283CC736" w14:textId="77777777" w:rsidR="00B710B8" w:rsidRDefault="00B710B8" w:rsidP="00B710B8">
      <w:pPr>
        <w:pStyle w:val="PL"/>
        <w:shd w:val="clear" w:color="auto" w:fill="E6E6E6"/>
        <w:rPr>
          <w:snapToGrid w:val="0"/>
        </w:rPr>
      </w:pPr>
      <w:r>
        <w:tab/>
        <w:t>dl</w:t>
      </w:r>
      <w:r w:rsidRPr="005416EF">
        <w:t>-PRS-</w:t>
      </w:r>
      <w:commentRangeStart w:id="3972"/>
      <w:r w:rsidRPr="005416EF">
        <w:t>ResourcePrioritySubset</w:t>
      </w:r>
      <w:commentRangeEnd w:id="3972"/>
      <w:r w:rsidR="004B637D">
        <w:rPr>
          <w:rStyle w:val="af5"/>
          <w:rFonts w:ascii="Times New Roman" w:hAnsi="Times New Roman"/>
          <w:noProof w:val="0"/>
        </w:rPr>
        <w:commentReference w:id="3972"/>
      </w:r>
      <w:r>
        <w:t>-Sup-r17</w:t>
      </w:r>
      <w:r>
        <w:tab/>
        <w:t>ENUMERATED { supported }</w:t>
      </w:r>
      <w:r>
        <w:tab/>
      </w:r>
      <w:r>
        <w:tab/>
      </w:r>
      <w:r>
        <w:tab/>
      </w:r>
      <w:r>
        <w:tab/>
      </w:r>
      <w:r>
        <w:tab/>
        <w:t>OPTIONAL,</w:t>
      </w:r>
    </w:p>
    <w:p w14:paraId="3EB32B5F" w14:textId="77777777" w:rsidR="00B710B8" w:rsidRDefault="00B710B8" w:rsidP="00B710B8">
      <w:pPr>
        <w:pStyle w:val="PL"/>
        <w:shd w:val="clear" w:color="auto" w:fill="E6E6E6"/>
        <w:rPr>
          <w:snapToGrid w:val="0"/>
        </w:rPr>
      </w:pPr>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7A93C3A9" w14:textId="77777777" w:rsidR="00B710B8" w:rsidRDefault="00B710B8" w:rsidP="00B710B8">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11C616AB"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776063BA"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47DECCF5" w14:textId="77777777" w:rsidR="00B710B8" w:rsidRDefault="00B710B8" w:rsidP="00B710B8">
      <w:pPr>
        <w:pStyle w:val="PL"/>
        <w:shd w:val="clear" w:color="auto" w:fill="E6E6E6"/>
      </w:pPr>
      <w:r>
        <w:tab/>
      </w:r>
      <w:r>
        <w:tab/>
      </w:r>
      <w:r>
        <w:tab/>
      </w:r>
      <w:r>
        <w:tab/>
      </w:r>
      <w:r>
        <w:tab/>
      </w:r>
      <w:r>
        <w:tab/>
      </w:r>
      <w:r>
        <w:tab/>
      </w:r>
      <w:r>
        <w:tab/>
        <w:t>...</w:t>
      </w:r>
    </w:p>
    <w:p w14:paraId="4969AC8B" w14:textId="77777777" w:rsidR="00B710B8" w:rsidRPr="00790E88"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760D2CA8" w14:textId="77777777" w:rsidR="00B710B8" w:rsidRDefault="00B710B8" w:rsidP="00B710B8">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727712E7" w14:textId="77777777" w:rsidR="00B710B8" w:rsidRPr="00E9740D" w:rsidRDefault="00B710B8" w:rsidP="00B710B8">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5D1D1B15" w14:textId="77777777" w:rsidR="00B710B8" w:rsidRPr="00E9740D" w:rsidRDefault="00B710B8" w:rsidP="00B710B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0A4D583" w14:textId="77777777" w:rsidR="00B710B8" w:rsidRPr="00E9740D" w:rsidRDefault="00B710B8" w:rsidP="00B710B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0E9FD71D" w14:textId="77777777" w:rsidR="00B710B8" w:rsidRPr="00E9740D" w:rsidRDefault="00B710B8" w:rsidP="00B710B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-Bitmap</w:t>
      </w:r>
    </w:p>
    <w:p w14:paraId="250C22D1" w14:textId="77777777" w:rsidR="00B710B8" w:rsidRPr="00E9740D" w:rsidRDefault="00B710B8" w:rsidP="00B710B8">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p>
    <w:p w14:paraId="5DA07701" w14:textId="77777777" w:rsidR="00B710B8" w:rsidRPr="00E9740D" w:rsidRDefault="00B710B8" w:rsidP="00B710B8">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0023B59" w14:textId="77777777" w:rsidR="00B710B8" w:rsidRDefault="00B710B8" w:rsidP="00B710B8">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ABCB4E" w14:textId="77777777" w:rsidR="00B710B8" w:rsidRDefault="00B710B8" w:rsidP="00B710B8">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9A3407B"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6EDA40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5BA3F09" w14:textId="77777777" w:rsidR="00B710B8" w:rsidRDefault="00B710B8" w:rsidP="00B710B8">
      <w:pPr>
        <w:pStyle w:val="PL"/>
        <w:shd w:val="clear" w:color="auto" w:fill="E6E6E6"/>
        <w:rPr>
          <w:snapToGrid w:val="0"/>
        </w:rPr>
      </w:pPr>
      <w:r>
        <w:rPr>
          <w:snapToGrid w:val="0"/>
        </w:rPr>
        <w:tab/>
        <w:t>nr-dl-prs-AssistanceDataValidity-r17</w:t>
      </w:r>
      <w:r>
        <w:rPr>
          <w:snapToGrid w:val="0"/>
        </w:rPr>
        <w:tab/>
        <w:t>SEQUENCE {</w:t>
      </w:r>
    </w:p>
    <w:p w14:paraId="351139B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233857">
        <w:rPr>
          <w:snapToGrid w:val="0"/>
        </w:rPr>
        <w:t>INTEGER (</w:t>
      </w:r>
      <w:r>
        <w:rPr>
          <w:snapToGrid w:val="0"/>
        </w:rPr>
        <w:t>1</w:t>
      </w:r>
      <w:r w:rsidRPr="00233857">
        <w:rPr>
          <w:snapToGrid w:val="0"/>
        </w:rPr>
        <w:t>..maxAreaIDs-r17)</w:t>
      </w:r>
      <w:r>
        <w:rPr>
          <w:snapToGrid w:val="0"/>
        </w:rPr>
        <w:tab/>
      </w:r>
      <w:r>
        <w:rPr>
          <w:snapToGrid w:val="0"/>
        </w:rPr>
        <w:tab/>
      </w:r>
      <w:r>
        <w:rPr>
          <w:snapToGrid w:val="0"/>
        </w:rPr>
        <w:tab/>
        <w:t>OPTIONAL,</w:t>
      </w:r>
    </w:p>
    <w:p w14:paraId="70DF646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51C0EEC"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0755A76" w14:textId="77777777" w:rsidR="00B710B8" w:rsidRDefault="00B710B8" w:rsidP="00B710B8">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111C3BD5" w14:textId="77777777" w:rsidR="00B710B8" w:rsidRDefault="00B710B8" w:rsidP="00B710B8">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330217D" w14:textId="77777777" w:rsidR="00B710B8" w:rsidRPr="00FA304F" w:rsidRDefault="00B710B8" w:rsidP="00B710B8">
      <w:pPr>
        <w:pStyle w:val="PL"/>
        <w:shd w:val="clear" w:color="auto" w:fill="E6E6E6"/>
      </w:pPr>
      <w:r>
        <w:tab/>
        <w:t>nr-DL-PRS-ProcessingRRC-Inactive-r17</w:t>
      </w:r>
      <w:r>
        <w:tab/>
        <w:t>ENUMERATED { supported }</w:t>
      </w:r>
      <w:r>
        <w:tab/>
      </w:r>
      <w:r>
        <w:tab/>
      </w:r>
      <w:r>
        <w:tab/>
      </w:r>
      <w:r>
        <w:tab/>
      </w:r>
      <w:r>
        <w:tab/>
        <w:t>OPTIONAL</w:t>
      </w:r>
    </w:p>
    <w:p w14:paraId="29F74CD3" w14:textId="68817A58" w:rsidR="009E61AC" w:rsidRPr="00073C73" w:rsidRDefault="00B710B8" w:rsidP="00B710B8">
      <w:pPr>
        <w:pStyle w:val="PL"/>
        <w:shd w:val="clear" w:color="auto" w:fill="E6E6E6"/>
        <w:rPr>
          <w:snapToGrid w:val="0"/>
        </w:rPr>
      </w:pPr>
      <w:r>
        <w:rPr>
          <w:snapToGrid w:val="0"/>
        </w:rPr>
        <w:tab/>
        <w:t>]]</w:t>
      </w:r>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528EC992" w14:textId="77777777" w:rsidR="00B710B8"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10B8" w:rsidRPr="00073C73" w14:paraId="774DE70B" w14:textId="77777777" w:rsidTr="005F76BA">
        <w:trPr>
          <w:cantSplit/>
          <w:tblHeader/>
        </w:trPr>
        <w:tc>
          <w:tcPr>
            <w:tcW w:w="2268" w:type="dxa"/>
          </w:tcPr>
          <w:p w14:paraId="4AD7C31A" w14:textId="77777777" w:rsidR="00B710B8" w:rsidRPr="00073C73" w:rsidRDefault="00B710B8" w:rsidP="005F76BA">
            <w:pPr>
              <w:pStyle w:val="TAH"/>
            </w:pPr>
            <w:r w:rsidRPr="00073C73">
              <w:t>Conditional presence</w:t>
            </w:r>
          </w:p>
        </w:tc>
        <w:tc>
          <w:tcPr>
            <w:tcW w:w="7371" w:type="dxa"/>
          </w:tcPr>
          <w:p w14:paraId="52649250" w14:textId="77777777" w:rsidR="00B710B8" w:rsidRPr="00073C73" w:rsidRDefault="00B710B8" w:rsidP="005F76BA">
            <w:pPr>
              <w:pStyle w:val="TAH"/>
            </w:pPr>
            <w:r w:rsidRPr="00073C73">
              <w:t>Explanation</w:t>
            </w:r>
          </w:p>
        </w:tc>
      </w:tr>
      <w:tr w:rsidR="00B710B8" w:rsidRPr="00073C73" w14:paraId="433DC8BE" w14:textId="77777777" w:rsidTr="005F76BA">
        <w:trPr>
          <w:cantSplit/>
        </w:trPr>
        <w:tc>
          <w:tcPr>
            <w:tcW w:w="2268" w:type="dxa"/>
          </w:tcPr>
          <w:p w14:paraId="02A584FD" w14:textId="77777777" w:rsidR="00B710B8" w:rsidRPr="00073C73" w:rsidRDefault="00B710B8" w:rsidP="005F76BA">
            <w:pPr>
              <w:pStyle w:val="TAL"/>
              <w:rPr>
                <w:i/>
                <w:noProof/>
              </w:rPr>
            </w:pPr>
            <w:r w:rsidRPr="00173F79">
              <w:rPr>
                <w:i/>
                <w:noProof/>
              </w:rPr>
              <w:t>losNlosInfoSup</w:t>
            </w:r>
          </w:p>
        </w:tc>
        <w:tc>
          <w:tcPr>
            <w:tcW w:w="7371" w:type="dxa"/>
          </w:tcPr>
          <w:p w14:paraId="22EB9848" w14:textId="77777777" w:rsidR="00B710B8" w:rsidRPr="00073C73" w:rsidRDefault="00B710B8"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B710B8" w:rsidRPr="00073C73" w14:paraId="4EF1F918" w14:textId="77777777" w:rsidTr="00DE17D8">
        <w:trPr>
          <w:cantSplit/>
        </w:trPr>
        <w:tc>
          <w:tcPr>
            <w:tcW w:w="9639" w:type="dxa"/>
          </w:tcPr>
          <w:p w14:paraId="7DD30E71" w14:textId="77777777" w:rsidR="00B710B8" w:rsidRPr="00B62A4B" w:rsidRDefault="00B710B8" w:rsidP="00B710B8">
            <w:pPr>
              <w:pStyle w:val="TAL"/>
              <w:rPr>
                <w:b/>
                <w:bCs/>
                <w:i/>
                <w:iCs/>
                <w:snapToGrid w:val="0"/>
              </w:rPr>
            </w:pPr>
            <w:r w:rsidRPr="00B62A4B">
              <w:rPr>
                <w:b/>
                <w:bCs/>
                <w:i/>
                <w:iCs/>
                <w:snapToGrid w:val="0"/>
              </w:rPr>
              <w:lastRenderedPageBreak/>
              <w:t>ten-ms-unit-ResponseTime</w:t>
            </w:r>
          </w:p>
          <w:p w14:paraId="736042DC" w14:textId="24DE0CF9" w:rsidR="00B710B8" w:rsidRPr="00073C73" w:rsidRDefault="00B710B8" w:rsidP="00B710B8">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B710B8" w:rsidRPr="00073C73" w14:paraId="09F14B20" w14:textId="77777777" w:rsidTr="00DE17D8">
        <w:trPr>
          <w:cantSplit/>
        </w:trPr>
        <w:tc>
          <w:tcPr>
            <w:tcW w:w="9639" w:type="dxa"/>
          </w:tcPr>
          <w:p w14:paraId="75A4731D" w14:textId="2FEB2B43" w:rsidR="00B710B8" w:rsidRDefault="00B710B8" w:rsidP="00B710B8">
            <w:pPr>
              <w:pStyle w:val="TAL"/>
              <w:keepNext w:val="0"/>
              <w:keepLines w:val="0"/>
              <w:widowControl w:val="0"/>
              <w:rPr>
                <w:b/>
                <w:bCs/>
                <w:i/>
                <w:iCs/>
                <w:snapToGrid w:val="0"/>
              </w:rPr>
            </w:pPr>
            <w:r w:rsidRPr="00DC6BFA">
              <w:rPr>
                <w:b/>
                <w:bCs/>
                <w:i/>
                <w:iCs/>
                <w:snapToGrid w:val="0"/>
              </w:rPr>
              <w:t>nr-PosCalcAssistanceSupport</w:t>
            </w:r>
          </w:p>
          <w:p w14:paraId="40E10464" w14:textId="77777777" w:rsidR="00B710B8" w:rsidRDefault="00B710B8" w:rsidP="00B710B8">
            <w:pPr>
              <w:pStyle w:val="TAL"/>
              <w:keepNext w:val="0"/>
              <w:keepLines w:val="0"/>
              <w:widowControl w:val="0"/>
              <w:rPr>
                <w:snapToGrid w:val="0"/>
              </w:rPr>
            </w:pPr>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137236B0"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FA8C6EC"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8E3FC11"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4D49D1B8"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3FF6CDE"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9D1352A" w14:textId="19003F24"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noProof/>
                <w:sz w:val="18"/>
              </w:rPr>
              <w:t>bit 5 indicates</w:t>
            </w:r>
            <w:r w:rsidRPr="00B710B8">
              <w:rPr>
                <w:rFonts w:ascii="Arial" w:hAnsi="Arial"/>
                <w:noProof/>
                <w:sz w:val="18"/>
              </w:rPr>
              <w:t xml:space="preserve"> whether the field </w:t>
            </w:r>
            <w:r w:rsidRPr="00E529B7">
              <w:rPr>
                <w:rFonts w:ascii="Arial" w:hAnsi="Arial"/>
                <w:i/>
                <w:iCs/>
                <w:noProof/>
                <w:sz w:val="18"/>
              </w:rPr>
              <w:t>nr-DL-PRS-TRP-TEG-Info</w:t>
            </w:r>
            <w:r w:rsidRPr="00B710B8">
              <w:rPr>
                <w:rFonts w:ascii="Arial" w:hAnsi="Arial"/>
                <w:noProof/>
                <w:sz w:val="18"/>
              </w:rPr>
              <w:t xml:space="preserve"> in IE </w:t>
            </w:r>
            <w:r w:rsidRPr="00E529B7">
              <w:rPr>
                <w:rFonts w:ascii="Arial" w:hAnsi="Arial"/>
                <w:i/>
                <w:iCs/>
                <w:noProof/>
                <w:sz w:val="18"/>
              </w:rPr>
              <w:t>NR-PositionCalculationAssistance</w:t>
            </w:r>
            <w:r w:rsidRPr="00B710B8">
              <w:rPr>
                <w:rFonts w:ascii="Arial" w:hAnsi="Arial"/>
                <w:noProof/>
                <w:sz w:val="18"/>
              </w:rPr>
              <w:t xml:space="preserve"> is supported or not.</w:t>
            </w:r>
          </w:p>
        </w:tc>
      </w:tr>
      <w:tr w:rsidR="00B710B8" w:rsidRPr="00073C73" w14:paraId="235B7B4C" w14:textId="77777777" w:rsidTr="00DE17D8">
        <w:trPr>
          <w:cantSplit/>
        </w:trPr>
        <w:tc>
          <w:tcPr>
            <w:tcW w:w="9639" w:type="dxa"/>
          </w:tcPr>
          <w:p w14:paraId="39830E49" w14:textId="77777777" w:rsidR="00B710B8" w:rsidRPr="00B84A38" w:rsidRDefault="00B710B8" w:rsidP="00B710B8">
            <w:pPr>
              <w:pStyle w:val="TAL"/>
              <w:keepNext w:val="0"/>
              <w:keepLines w:val="0"/>
              <w:widowControl w:val="0"/>
              <w:rPr>
                <w:b/>
                <w:bCs/>
                <w:i/>
                <w:iCs/>
              </w:rPr>
            </w:pPr>
            <w:r w:rsidRPr="00B84A38">
              <w:rPr>
                <w:b/>
                <w:bCs/>
                <w:i/>
                <w:iCs/>
                <w:snapToGrid w:val="0"/>
              </w:rPr>
              <w:t>nr-</w:t>
            </w:r>
            <w:r w:rsidRPr="00B84A38">
              <w:rPr>
                <w:b/>
                <w:bCs/>
                <w:i/>
                <w:iCs/>
              </w:rPr>
              <w:t>los-nlos-AssistanceDataSupport</w:t>
            </w:r>
          </w:p>
          <w:p w14:paraId="73C7E7EC" w14:textId="77777777" w:rsidR="00B710B8" w:rsidRPr="00B84A38" w:rsidRDefault="00B710B8" w:rsidP="00B710B8">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57194E08" w14:textId="77777777" w:rsidR="00B710B8" w:rsidRDefault="00B710B8" w:rsidP="00B710B8">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6F30033" w14:textId="00D36825" w:rsidR="00B710B8" w:rsidRPr="00E529B7" w:rsidRDefault="00B710B8" w:rsidP="00E529B7">
            <w:pPr>
              <w:pStyle w:val="B1"/>
              <w:spacing w:after="0"/>
              <w:rPr>
                <w:snapToGrid w:val="0"/>
              </w:rPr>
            </w:pPr>
            <w:r w:rsidRPr="00B710B8">
              <w:rPr>
                <w:rFonts w:ascii="Arial" w:hAnsi="Arial"/>
                <w:snapToGrid w:val="0"/>
                <w:sz w:val="18"/>
              </w:rPr>
              <w:t>-</w:t>
            </w:r>
            <w:r w:rsidRPr="00B710B8">
              <w:rPr>
                <w:rFonts w:ascii="Arial" w:hAnsi="Arial"/>
                <w:snapToGrid w:val="0"/>
                <w:sz w:val="18"/>
              </w:rPr>
              <w:tab/>
            </w:r>
            <w:r w:rsidRPr="00E529B7">
              <w:rPr>
                <w:rFonts w:ascii="Arial" w:hAnsi="Arial"/>
                <w:i/>
                <w:iCs/>
                <w:snapToGrid w:val="0"/>
                <w:sz w:val="18"/>
              </w:rPr>
              <w:t>granularity</w:t>
            </w:r>
            <w:r w:rsidRPr="00B710B8">
              <w:rPr>
                <w:rFonts w:ascii="Arial" w:hAnsi="Arial"/>
                <w:snapToGrid w:val="0"/>
                <w:sz w:val="18"/>
              </w:rPr>
              <w:t xml:space="preserve"> indicates whether the target device supports </w:t>
            </w:r>
            <w:r w:rsidRPr="00E529B7">
              <w:rPr>
                <w:rFonts w:ascii="Arial" w:hAnsi="Arial"/>
                <w:i/>
                <w:iCs/>
                <w:snapToGrid w:val="0"/>
                <w:sz w:val="18"/>
              </w:rPr>
              <w:t>nr-los-nlos-indicator</w:t>
            </w:r>
            <w:r w:rsidRPr="00B710B8">
              <w:rPr>
                <w:rFonts w:ascii="Arial" w:hAnsi="Arial"/>
                <w:snapToGrid w:val="0"/>
                <w:sz w:val="18"/>
              </w:rPr>
              <w:t xml:space="preserve"> in IE </w:t>
            </w:r>
            <w:r w:rsidRPr="00E529B7">
              <w:rPr>
                <w:rFonts w:ascii="Arial" w:hAnsi="Arial"/>
                <w:i/>
                <w:iCs/>
                <w:sz w:val="18"/>
              </w:rPr>
              <w:t>NR-DL-PRS-Expected-LOS-NLOS-Assistanc</w:t>
            </w:r>
            <w:r w:rsidRPr="00B710B8">
              <w:rPr>
                <w:rFonts w:ascii="Arial" w:hAnsi="Arial"/>
                <w:sz w:val="18"/>
              </w:rPr>
              <w:t>e '</w:t>
            </w:r>
            <w:r w:rsidRPr="00E529B7">
              <w:rPr>
                <w:rFonts w:ascii="Arial" w:hAnsi="Arial"/>
                <w:sz w:val="18"/>
              </w:rPr>
              <w:t>per-trp'</w:t>
            </w:r>
            <w:r w:rsidRPr="00B710B8">
              <w:rPr>
                <w:rFonts w:ascii="Arial" w:hAnsi="Arial"/>
                <w:sz w:val="18"/>
              </w:rPr>
              <w:t>, '</w:t>
            </w:r>
            <w:r w:rsidRPr="00E529B7">
              <w:rPr>
                <w:rFonts w:ascii="Arial" w:hAnsi="Arial"/>
                <w:i/>
                <w:iCs/>
                <w:sz w:val="18"/>
              </w:rPr>
              <w:t>per-resource</w:t>
            </w:r>
            <w:r w:rsidRPr="00E529B7">
              <w:rPr>
                <w:rFonts w:ascii="Arial" w:hAnsi="Arial"/>
                <w:sz w:val="18"/>
              </w:rPr>
              <w:t>'</w:t>
            </w:r>
            <w:r w:rsidRPr="00B710B8">
              <w:rPr>
                <w:rFonts w:ascii="Arial" w:hAnsi="Arial"/>
                <w:sz w:val="18"/>
              </w:rPr>
              <w:t>, or both.</w:t>
            </w:r>
          </w:p>
        </w:tc>
      </w:tr>
      <w:tr w:rsidR="00B710B8" w:rsidRPr="00073C73" w14:paraId="6E4E13F2" w14:textId="77777777" w:rsidTr="00DE17D8">
        <w:trPr>
          <w:cantSplit/>
        </w:trPr>
        <w:tc>
          <w:tcPr>
            <w:tcW w:w="9639" w:type="dxa"/>
          </w:tcPr>
          <w:p w14:paraId="494F01BF" w14:textId="77777777" w:rsidR="00B710B8" w:rsidRPr="007E17AE" w:rsidDel="00523F58" w:rsidRDefault="00B710B8" w:rsidP="00B710B8">
            <w:pPr>
              <w:pStyle w:val="TAL"/>
              <w:rPr>
                <w:b/>
                <w:bCs/>
                <w:i/>
                <w:iCs/>
                <w:snapToGrid w:val="0"/>
              </w:rPr>
            </w:pPr>
            <w:r w:rsidRPr="00523F58">
              <w:rPr>
                <w:b/>
                <w:bCs/>
                <w:i/>
                <w:iCs/>
                <w:snapToGrid w:val="0"/>
              </w:rPr>
              <w:t>nr-DL-PRS-ExpectedAoD-or-AoA-Sup</w:t>
            </w:r>
          </w:p>
          <w:p w14:paraId="0715E710" w14:textId="7702DFF7"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i/>
                <w:noProof/>
              </w:rPr>
              <w:t>.</w:t>
            </w:r>
            <w:r>
              <w:rPr>
                <w:iCs/>
                <w:noProof/>
              </w:rPr>
              <w:t xml:space="preserve"> </w:t>
            </w:r>
          </w:p>
        </w:tc>
      </w:tr>
      <w:tr w:rsidR="00B710B8" w:rsidRPr="00073C73" w14:paraId="665A1854" w14:textId="77777777" w:rsidTr="00DE17D8">
        <w:trPr>
          <w:cantSplit/>
        </w:trPr>
        <w:tc>
          <w:tcPr>
            <w:tcW w:w="9639" w:type="dxa"/>
          </w:tcPr>
          <w:p w14:paraId="4456FB65" w14:textId="77777777" w:rsidR="00B710B8" w:rsidRPr="007E17AE" w:rsidRDefault="00B710B8" w:rsidP="00B710B8">
            <w:pPr>
              <w:pStyle w:val="TAL"/>
              <w:rPr>
                <w:b/>
                <w:bCs/>
                <w:i/>
                <w:iCs/>
              </w:rPr>
            </w:pPr>
            <w:r w:rsidRPr="007E17AE">
              <w:rPr>
                <w:b/>
                <w:bCs/>
                <w:i/>
                <w:iCs/>
              </w:rPr>
              <w:t>nr-DL-PRS-BeamInfoSup</w:t>
            </w:r>
          </w:p>
          <w:p w14:paraId="2C94DFCA" w14:textId="57F7247C"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p>
        </w:tc>
      </w:tr>
      <w:tr w:rsidR="00B710B8" w:rsidRPr="00073C73" w14:paraId="500C9E39" w14:textId="77777777" w:rsidTr="00DE17D8">
        <w:trPr>
          <w:cantSplit/>
        </w:trPr>
        <w:tc>
          <w:tcPr>
            <w:tcW w:w="9639" w:type="dxa"/>
          </w:tcPr>
          <w:p w14:paraId="3F3F9E3C" w14:textId="77777777" w:rsidR="00B710B8" w:rsidRPr="007E17AE" w:rsidDel="005416EF" w:rsidRDefault="00B710B8" w:rsidP="00B710B8">
            <w:pPr>
              <w:pStyle w:val="TAL"/>
              <w:rPr>
                <w:b/>
                <w:bCs/>
                <w:i/>
                <w:iCs/>
              </w:rPr>
            </w:pPr>
            <w:r w:rsidRPr="005416EF">
              <w:rPr>
                <w:b/>
                <w:bCs/>
                <w:i/>
                <w:iCs/>
              </w:rPr>
              <w:t>dl-PRS-ResourcePrioritySubset-Sup</w:t>
            </w:r>
          </w:p>
          <w:p w14:paraId="06FA6BF7" w14:textId="06A640F0"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5416EF">
              <w:rPr>
                <w:i/>
              </w:rPr>
              <w:t>DL-PRS-ResourcePrioritySubset</w:t>
            </w:r>
            <w:r>
              <w:rPr>
                <w:i/>
              </w:rPr>
              <w:t xml:space="preserve"> </w:t>
            </w:r>
            <w:r w:rsidRPr="004D72DB">
              <w:rPr>
                <w:iCs/>
              </w:rPr>
              <w:t xml:space="preserve">in </w:t>
            </w:r>
            <w:r w:rsidRPr="00A85E9E">
              <w:t xml:space="preserve">IE </w:t>
            </w:r>
            <w:r w:rsidRPr="00EE4AA4">
              <w:rPr>
                <w:i/>
                <w:iCs/>
                <w:snapToGrid w:val="0"/>
              </w:rPr>
              <w:t>NR-DL-PRS-Info</w:t>
            </w:r>
            <w:r>
              <w:rPr>
                <w:i/>
                <w:noProof/>
              </w:rPr>
              <w:t>.</w:t>
            </w:r>
          </w:p>
        </w:tc>
      </w:tr>
      <w:tr w:rsidR="00B710B8" w:rsidRPr="00073C73" w14:paraId="5F832FE8" w14:textId="77777777" w:rsidTr="00DE17D8">
        <w:trPr>
          <w:cantSplit/>
        </w:trPr>
        <w:tc>
          <w:tcPr>
            <w:tcW w:w="9639" w:type="dxa"/>
          </w:tcPr>
          <w:p w14:paraId="3315E233" w14:textId="77777777" w:rsidR="00B710B8" w:rsidRDefault="00B710B8" w:rsidP="00B710B8">
            <w:pPr>
              <w:pStyle w:val="TAL"/>
              <w:rPr>
                <w:b/>
                <w:bCs/>
                <w:i/>
                <w:iCs/>
              </w:rPr>
            </w:pPr>
            <w:r w:rsidRPr="007373D3">
              <w:rPr>
                <w:b/>
                <w:bCs/>
                <w:i/>
                <w:iCs/>
              </w:rPr>
              <w:t>nr-DL-</w:t>
            </w:r>
            <w:r>
              <w:rPr>
                <w:b/>
                <w:bCs/>
                <w:i/>
                <w:iCs/>
              </w:rPr>
              <w:t>AoD</w:t>
            </w:r>
            <w:r w:rsidRPr="007373D3">
              <w:rPr>
                <w:b/>
                <w:bCs/>
                <w:i/>
                <w:iCs/>
              </w:rPr>
              <w:t>-On-Demand-DL-PRS-Support</w:t>
            </w:r>
            <w:r w:rsidRPr="001D53CC">
              <w:rPr>
                <w:b/>
                <w:bCs/>
                <w:i/>
                <w:iCs/>
              </w:rPr>
              <w:t xml:space="preserve"> </w:t>
            </w:r>
          </w:p>
          <w:p w14:paraId="72988069" w14:textId="69937C0B"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on-demand DL-PRS requests.</w:t>
            </w:r>
          </w:p>
        </w:tc>
      </w:tr>
      <w:tr w:rsidR="00B710B8" w:rsidRPr="00073C73" w14:paraId="7750C1BF" w14:textId="77777777" w:rsidTr="00DE17D8">
        <w:trPr>
          <w:cantSplit/>
        </w:trPr>
        <w:tc>
          <w:tcPr>
            <w:tcW w:w="9639" w:type="dxa"/>
          </w:tcPr>
          <w:p w14:paraId="5A0A90B4" w14:textId="77777777" w:rsidR="00B710B8" w:rsidRPr="001C74CD" w:rsidRDefault="00B710B8" w:rsidP="00B710B8">
            <w:pPr>
              <w:pStyle w:val="TAL"/>
              <w:rPr>
                <w:b/>
                <w:bCs/>
                <w:i/>
                <w:iCs/>
              </w:rPr>
            </w:pPr>
            <w:r w:rsidRPr="001C74CD">
              <w:rPr>
                <w:b/>
                <w:bCs/>
                <w:i/>
                <w:iCs/>
                <w:snapToGrid w:val="0"/>
              </w:rPr>
              <w:t>nr-</w:t>
            </w:r>
            <w:r w:rsidRPr="001C74CD">
              <w:rPr>
                <w:b/>
                <w:bCs/>
                <w:i/>
                <w:iCs/>
              </w:rPr>
              <w:t>los-nlos-IndicatorSupport</w:t>
            </w:r>
          </w:p>
          <w:p w14:paraId="625E3A02" w14:textId="77777777" w:rsidR="00B710B8" w:rsidRDefault="00B710B8" w:rsidP="00B710B8">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p>
          <w:p w14:paraId="53E438CA" w14:textId="77777777" w:rsidR="00B710B8" w:rsidRDefault="00B710B8" w:rsidP="00B710B8">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2C3E9116" w14:textId="756383F5"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B710B8">
              <w:rPr>
                <w:rFonts w:ascii="Arial" w:hAnsi="Arial"/>
                <w:i/>
                <w:iCs/>
                <w:snapToGrid w:val="0"/>
                <w:sz w:val="18"/>
              </w:rPr>
              <w:t>granularit</w:t>
            </w:r>
            <w:r w:rsidRPr="00E529B7">
              <w:rPr>
                <w:rFonts w:ascii="Arial" w:hAnsi="Arial"/>
                <w:snapToGrid w:val="0"/>
                <w:sz w:val="18"/>
              </w:rPr>
              <w:t>y</w:t>
            </w:r>
            <w:r w:rsidRPr="00B710B8">
              <w:rPr>
                <w:rFonts w:ascii="Arial" w:hAnsi="Arial"/>
                <w:snapToGrid w:val="0"/>
                <w:sz w:val="18"/>
              </w:rPr>
              <w:t xml:space="preserve"> indicates whether the target device supports </w:t>
            </w:r>
            <w:r w:rsidRPr="00B710B8">
              <w:rPr>
                <w:rFonts w:ascii="Arial" w:hAnsi="Arial"/>
                <w:i/>
                <w:iCs/>
                <w:snapToGrid w:val="0"/>
                <w:sz w:val="18"/>
              </w:rPr>
              <w:t>LOS-NLOS-Indicator</w:t>
            </w:r>
            <w:r w:rsidRPr="00B710B8">
              <w:rPr>
                <w:rFonts w:ascii="Arial" w:hAnsi="Arial"/>
                <w:snapToGrid w:val="0"/>
                <w:sz w:val="18"/>
              </w:rPr>
              <w:t xml:space="preserve"> reporting per TRP, per DL-PRS Resource, or both.</w:t>
            </w:r>
          </w:p>
        </w:tc>
      </w:tr>
      <w:tr w:rsidR="00B710B8" w:rsidRPr="00073C73" w14:paraId="07166ED0" w14:textId="77777777" w:rsidTr="00DE17D8">
        <w:trPr>
          <w:cantSplit/>
        </w:trPr>
        <w:tc>
          <w:tcPr>
            <w:tcW w:w="9639" w:type="dxa"/>
          </w:tcPr>
          <w:p w14:paraId="05CA4166" w14:textId="5900809F" w:rsidR="00B710B8" w:rsidRPr="00EE3E33" w:rsidRDefault="00B710B8" w:rsidP="00B710B8">
            <w:pPr>
              <w:pStyle w:val="TAL"/>
              <w:keepNext w:val="0"/>
              <w:keepLines w:val="0"/>
              <w:widowControl w:val="0"/>
              <w:rPr>
                <w:b/>
                <w:bCs/>
                <w:i/>
                <w:iCs/>
              </w:rPr>
            </w:pPr>
            <w:r w:rsidRPr="00EE3E33">
              <w:rPr>
                <w:b/>
                <w:bCs/>
                <w:i/>
                <w:iCs/>
              </w:rPr>
              <w:t>scheduledLocationRequest</w:t>
            </w:r>
          </w:p>
          <w:p w14:paraId="489B40EC" w14:textId="3B3B8F0B" w:rsidR="00B710B8" w:rsidRPr="00073C73" w:rsidRDefault="00B710B8" w:rsidP="00B710B8">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B710B8" w:rsidRPr="00073C73" w14:paraId="29E52939" w14:textId="77777777" w:rsidTr="00DE17D8">
        <w:trPr>
          <w:cantSplit/>
        </w:trPr>
        <w:tc>
          <w:tcPr>
            <w:tcW w:w="9639" w:type="dxa"/>
          </w:tcPr>
          <w:p w14:paraId="76EB5A2E" w14:textId="77777777" w:rsidR="00B710B8" w:rsidRDefault="00B710B8" w:rsidP="00B710B8">
            <w:pPr>
              <w:pStyle w:val="TAL"/>
              <w:keepNext w:val="0"/>
              <w:keepLines w:val="0"/>
              <w:widowControl w:val="0"/>
              <w:rPr>
                <w:b/>
                <w:bCs/>
                <w:i/>
                <w:iCs/>
              </w:rPr>
            </w:pPr>
            <w:r w:rsidRPr="008B3029">
              <w:rPr>
                <w:b/>
                <w:bCs/>
                <w:i/>
                <w:iCs/>
              </w:rPr>
              <w:t>nr-dl-prs-AssistanceDataValidity</w:t>
            </w:r>
          </w:p>
          <w:p w14:paraId="3DEF97F6" w14:textId="77777777" w:rsidR="00B710B8" w:rsidRDefault="00B710B8" w:rsidP="00B710B8">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D0A2975" w14:textId="2BA59EF2"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b/>
                <w:bCs/>
                <w:i/>
                <w:iCs/>
                <w:noProof/>
                <w:sz w:val="18"/>
              </w:rPr>
              <w:t>area-validity</w:t>
            </w:r>
            <w:r w:rsidRPr="00E529B7">
              <w:rPr>
                <w:rFonts w:ascii="Arial" w:hAnsi="Arial"/>
                <w:noProof/>
                <w:sz w:val="18"/>
              </w:rPr>
              <w:t xml:space="preserve"> </w:t>
            </w:r>
            <w:r w:rsidRPr="00B710B8">
              <w:rPr>
                <w:rFonts w:ascii="Arial" w:hAnsi="Arial"/>
                <w:noProof/>
                <w:sz w:val="18"/>
              </w:rPr>
              <w:t>indicates that the target device supports pre-configured assistance data with area validity. The integer number indicates the maximum number of area IDs the target device supports</w:t>
            </w:r>
            <w:r w:rsidRPr="00E529B7">
              <w:rPr>
                <w:rFonts w:ascii="Arial" w:hAnsi="Arial"/>
                <w:noProof/>
                <w:sz w:val="18"/>
              </w:rPr>
              <w:t>.</w:t>
            </w:r>
          </w:p>
        </w:tc>
      </w:tr>
      <w:tr w:rsidR="00B710B8" w:rsidRPr="00073C73" w14:paraId="46C4E158" w14:textId="77777777" w:rsidTr="00DE17D8">
        <w:trPr>
          <w:cantSplit/>
        </w:trPr>
        <w:tc>
          <w:tcPr>
            <w:tcW w:w="9639" w:type="dxa"/>
          </w:tcPr>
          <w:p w14:paraId="0BCF76F2" w14:textId="77777777" w:rsidR="00B710B8" w:rsidRPr="00B6372C" w:rsidRDefault="00B710B8" w:rsidP="00B710B8">
            <w:pPr>
              <w:pStyle w:val="TAL"/>
              <w:keepNext w:val="0"/>
              <w:keepLines w:val="0"/>
              <w:widowControl w:val="0"/>
              <w:rPr>
                <w:b/>
                <w:bCs/>
                <w:i/>
                <w:iCs/>
                <w:snapToGrid w:val="0"/>
              </w:rPr>
            </w:pPr>
            <w:r w:rsidRPr="00B6372C">
              <w:rPr>
                <w:b/>
                <w:bCs/>
                <w:i/>
                <w:iCs/>
                <w:snapToGrid w:val="0"/>
              </w:rPr>
              <w:t>multiMeasInSameMeasReport</w:t>
            </w:r>
          </w:p>
          <w:p w14:paraId="723DC53E" w14:textId="3112CAE7" w:rsidR="00B710B8" w:rsidRPr="00073C73" w:rsidRDefault="00B710B8" w:rsidP="00B710B8">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B710B8" w:rsidRPr="00073C73" w14:paraId="5CAD8067" w14:textId="77777777" w:rsidTr="00DE17D8">
        <w:trPr>
          <w:cantSplit/>
        </w:trPr>
        <w:tc>
          <w:tcPr>
            <w:tcW w:w="9639" w:type="dxa"/>
          </w:tcPr>
          <w:p w14:paraId="38FEC11B" w14:textId="77777777" w:rsidR="00B710B8" w:rsidRDefault="00B710B8" w:rsidP="00B710B8">
            <w:pPr>
              <w:pStyle w:val="TAL"/>
              <w:keepNext w:val="0"/>
              <w:keepLines w:val="0"/>
              <w:widowControl w:val="0"/>
              <w:rPr>
                <w:b/>
                <w:bCs/>
                <w:i/>
                <w:iCs/>
                <w:snapToGrid w:val="0"/>
              </w:rPr>
            </w:pPr>
            <w:r w:rsidRPr="00CF1070">
              <w:rPr>
                <w:b/>
                <w:bCs/>
                <w:i/>
                <w:iCs/>
                <w:snapToGrid w:val="0"/>
              </w:rPr>
              <w:t>mg-ActivationRequest</w:t>
            </w:r>
          </w:p>
          <w:p w14:paraId="221A0E90" w14:textId="204303B3"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B710B8" w:rsidRPr="00073C73" w14:paraId="508CE079" w14:textId="77777777" w:rsidTr="00DE17D8">
        <w:trPr>
          <w:cantSplit/>
        </w:trPr>
        <w:tc>
          <w:tcPr>
            <w:tcW w:w="9639" w:type="dxa"/>
          </w:tcPr>
          <w:p w14:paraId="6B91726F" w14:textId="77777777" w:rsidR="00B710B8" w:rsidRPr="00A71AB6" w:rsidRDefault="00B710B8" w:rsidP="00B710B8">
            <w:pPr>
              <w:pStyle w:val="TAL"/>
              <w:keepNext w:val="0"/>
              <w:keepLines w:val="0"/>
              <w:widowControl w:val="0"/>
              <w:rPr>
                <w:b/>
                <w:bCs/>
                <w:i/>
                <w:iCs/>
              </w:rPr>
            </w:pPr>
            <w:r w:rsidRPr="00A71AB6">
              <w:rPr>
                <w:b/>
                <w:bCs/>
                <w:i/>
                <w:iCs/>
              </w:rPr>
              <w:t>nr-DL-PRS-ProcessingRRC-Inactive</w:t>
            </w:r>
          </w:p>
          <w:p w14:paraId="328C6F0C" w14:textId="45E005B5" w:rsidR="00B710B8" w:rsidRPr="00CF1070" w:rsidRDefault="00B710B8" w:rsidP="00B710B8">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2669E197" w14:textId="77777777" w:rsidR="00897986" w:rsidRPr="00073C73" w:rsidRDefault="00897986" w:rsidP="00897986"/>
    <w:p w14:paraId="76B15EF7" w14:textId="77777777" w:rsidR="00B710B8" w:rsidRPr="00073C73" w:rsidRDefault="00B710B8" w:rsidP="00B710B8">
      <w:pPr>
        <w:pStyle w:val="4"/>
      </w:pPr>
      <w:bookmarkStart w:id="3973" w:name="_Hlk90267672"/>
      <w:bookmarkStart w:id="3974" w:name="_Toc46486795"/>
      <w:bookmarkStart w:id="3975" w:name="_Toc52547140"/>
      <w:bookmarkStart w:id="3976" w:name="_Toc52547670"/>
      <w:bookmarkStart w:id="3977" w:name="_Toc52548200"/>
      <w:bookmarkStart w:id="3978" w:name="_Toc52548730"/>
      <w:bookmarkStart w:id="3979" w:name="_Toc90719976"/>
      <w:r w:rsidRPr="00A85E9E">
        <w:lastRenderedPageBreak/>
        <w:t>6.5.1</w:t>
      </w:r>
      <w:r>
        <w:t>1.6a</w:t>
      </w:r>
      <w:r w:rsidRPr="00A85E9E">
        <w:tab/>
      </w:r>
      <w:bookmarkStart w:id="3980" w:name="_Hlk90267539"/>
      <w:r w:rsidRPr="00A85E9E">
        <w:t>NR DL-</w:t>
      </w:r>
      <w:r>
        <w:t>AoD</w:t>
      </w:r>
      <w:r w:rsidRPr="00A85E9E">
        <w:t xml:space="preserve"> Capability Information Elements</w:t>
      </w:r>
      <w:bookmarkEnd w:id="3973"/>
      <w:bookmarkEnd w:id="3980"/>
    </w:p>
    <w:p w14:paraId="47001634" w14:textId="77777777" w:rsidR="00897986" w:rsidRPr="00073C73" w:rsidRDefault="00897986" w:rsidP="00897986">
      <w:pPr>
        <w:pStyle w:val="4"/>
        <w:rPr>
          <w:i/>
          <w:iCs/>
          <w:noProof/>
        </w:rPr>
      </w:pPr>
      <w:r w:rsidRPr="00073C73">
        <w:rPr>
          <w:i/>
          <w:iCs/>
        </w:rPr>
        <w:t>–</w:t>
      </w:r>
      <w:r w:rsidRPr="00073C73">
        <w:rPr>
          <w:i/>
          <w:iCs/>
        </w:rPr>
        <w:tab/>
      </w:r>
      <w:r w:rsidRPr="00073C73">
        <w:rPr>
          <w:i/>
          <w:iCs/>
          <w:noProof/>
        </w:rPr>
        <w:t>NR-DL-AoD-MeasurementCapability</w:t>
      </w:r>
      <w:bookmarkEnd w:id="3974"/>
      <w:bookmarkEnd w:id="3975"/>
      <w:bookmarkEnd w:id="3976"/>
      <w:bookmarkEnd w:id="3977"/>
      <w:bookmarkEnd w:id="3978"/>
      <w:bookmarkEnd w:id="3979"/>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126518A5" w14:textId="4DB84DC2" w:rsidR="00B710B8" w:rsidRDefault="00897986" w:rsidP="00B710B8">
      <w:pPr>
        <w:pStyle w:val="PL"/>
        <w:shd w:val="clear" w:color="auto" w:fill="E6E6E6"/>
        <w:rPr>
          <w:snapToGrid w:val="0"/>
        </w:rPr>
      </w:pPr>
      <w:r w:rsidRPr="00073C73">
        <w:rPr>
          <w:snapToGrid w:val="0"/>
        </w:rPr>
        <w:tab/>
        <w:t>...</w:t>
      </w:r>
      <w:r w:rsidR="00B710B8">
        <w:rPr>
          <w:snapToGrid w:val="0"/>
        </w:rPr>
        <w:t>,</w:t>
      </w:r>
    </w:p>
    <w:p w14:paraId="4B6F2EC8" w14:textId="77777777" w:rsidR="00B710B8" w:rsidRDefault="00B710B8" w:rsidP="00B710B8">
      <w:pPr>
        <w:pStyle w:val="PL"/>
        <w:shd w:val="clear" w:color="auto" w:fill="E6E6E6"/>
        <w:rPr>
          <w:snapToGrid w:val="0"/>
        </w:rPr>
      </w:pPr>
      <w:r>
        <w:rPr>
          <w:snapToGrid w:val="0"/>
        </w:rPr>
        <w:tab/>
        <w:t>[[</w:t>
      </w:r>
    </w:p>
    <w:p w14:paraId="03629B62" w14:textId="77777777" w:rsidR="00B710B8" w:rsidRPr="000C1BAF" w:rsidRDefault="00B710B8" w:rsidP="00B710B8">
      <w:pPr>
        <w:pStyle w:val="PL"/>
        <w:shd w:val="clear" w:color="auto" w:fill="E6E6E6"/>
        <w:rPr>
          <w:snapToGrid w:val="0"/>
        </w:rPr>
      </w:pPr>
      <w:commentRangeStart w:id="3981"/>
      <w:r w:rsidRPr="00A85E9E">
        <w:rPr>
          <w:snapToGrid w:val="0"/>
        </w:rPr>
        <w:tab/>
      </w:r>
      <w:r w:rsidRPr="005E4BC1">
        <w:rPr>
          <w:snapToGrid w:val="0"/>
        </w:rPr>
        <w:t>maxDL-PRS-RSRP-MeasurementFR1-r17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p>
    <w:p w14:paraId="78EFA137" w14:textId="77777777" w:rsidR="00B710B8" w:rsidRDefault="00B710B8" w:rsidP="00B710B8">
      <w:pPr>
        <w:pStyle w:val="PL"/>
        <w:shd w:val="clear" w:color="auto" w:fill="E6E6E6"/>
        <w:rPr>
          <w:snapToGrid w:val="0"/>
        </w:rPr>
      </w:pPr>
      <w:r w:rsidRPr="000C1BAF">
        <w:rPr>
          <w:snapToGrid w:val="0"/>
        </w:rPr>
        <w:tab/>
        <w:t>maxDL-PRS-RSRP-MeasurementFR2-r17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commentRangeEnd w:id="3981"/>
      <w:r w:rsidR="00B1306D">
        <w:rPr>
          <w:rStyle w:val="af5"/>
          <w:rFonts w:ascii="Times New Roman" w:hAnsi="Times New Roman"/>
          <w:noProof w:val="0"/>
        </w:rPr>
        <w:commentReference w:id="3981"/>
      </w:r>
    </w:p>
    <w:p w14:paraId="1C08B80A" w14:textId="77777777" w:rsidR="00B710B8" w:rsidRPr="000C1BAF" w:rsidRDefault="00B710B8" w:rsidP="00B710B8">
      <w:pPr>
        <w:pStyle w:val="PL"/>
        <w:shd w:val="clear" w:color="auto" w:fill="E6E6E6"/>
        <w:rPr>
          <w:snapToGrid w:val="0"/>
        </w:rPr>
      </w:pPr>
      <w:r w:rsidRPr="00785526">
        <w:rPr>
          <w:snapToGrid w:val="0"/>
        </w:rPr>
        <w:tab/>
        <w:t>maxDL-PRS-FirstPathRSRP-</w:t>
      </w:r>
      <w:commentRangeStart w:id="3982"/>
      <w:r w:rsidRPr="00785526">
        <w:rPr>
          <w:snapToGrid w:val="0"/>
        </w:rPr>
        <w:t>MeasPerTRP</w:t>
      </w:r>
      <w:commentRangeEnd w:id="3982"/>
      <w:r w:rsidR="002F33EA">
        <w:rPr>
          <w:rStyle w:val="af5"/>
          <w:rFonts w:ascii="Times New Roman" w:hAnsi="Times New Roman"/>
          <w:noProof w:val="0"/>
        </w:rPr>
        <w:commentReference w:id="3982"/>
      </w:r>
      <w:r w:rsidRPr="00785526">
        <w:rPr>
          <w:snapToGrid w:val="0"/>
        </w:rPr>
        <w:t>-r17</w:t>
      </w:r>
      <w:r w:rsidRPr="00785526">
        <w:rPr>
          <w:snapToGrid w:val="0"/>
        </w:rPr>
        <w:tab/>
        <w:t>ENUMERATED { n2, n4, n8, n16, n24 }</w:t>
      </w:r>
      <w:r w:rsidRPr="00785526">
        <w:rPr>
          <w:snapToGrid w:val="0"/>
        </w:rPr>
        <w:tab/>
      </w:r>
      <w:r>
        <w:rPr>
          <w:snapToGrid w:val="0"/>
        </w:rPr>
        <w:tab/>
      </w:r>
      <w:r w:rsidRPr="00785526">
        <w:rPr>
          <w:snapToGrid w:val="0"/>
        </w:rPr>
        <w:t>OPTIONAL,</w:t>
      </w:r>
    </w:p>
    <w:p w14:paraId="15891141" w14:textId="77777777" w:rsidR="00B710B8" w:rsidRPr="000C1BAF" w:rsidRDefault="00B710B8" w:rsidP="00B710B8">
      <w:pPr>
        <w:pStyle w:val="PL"/>
        <w:shd w:val="clear" w:color="auto" w:fill="E6E6E6"/>
      </w:pPr>
      <w:r>
        <w:tab/>
        <w:t>dl-PRS-</w:t>
      </w:r>
      <w:commentRangeStart w:id="3983"/>
      <w:r>
        <w:t>MeasRRC</w:t>
      </w:r>
      <w:commentRangeEnd w:id="3983"/>
      <w:r w:rsidR="007D2DC6">
        <w:rPr>
          <w:rStyle w:val="af5"/>
          <w:rFonts w:ascii="Times New Roman" w:hAnsi="Times New Roman"/>
          <w:noProof w:val="0"/>
        </w:rPr>
        <w:commentReference w:id="3983"/>
      </w:r>
      <w:r>
        <w:t>-Inactive-r17</w:t>
      </w:r>
      <w:r>
        <w:tab/>
      </w:r>
      <w:r>
        <w:tab/>
      </w:r>
      <w:r>
        <w:tab/>
      </w:r>
      <w:r>
        <w:tab/>
        <w:t>ENUMERATED { supported }</w:t>
      </w:r>
      <w:r>
        <w:tab/>
      </w:r>
      <w:r>
        <w:tab/>
      </w:r>
      <w:r>
        <w:tab/>
      </w:r>
      <w:r>
        <w:tab/>
        <w:t>OPTIONAL</w:t>
      </w:r>
    </w:p>
    <w:p w14:paraId="29A72E15" w14:textId="4667B83D" w:rsidR="00897986" w:rsidRPr="00073C73" w:rsidRDefault="00B710B8" w:rsidP="00B710B8">
      <w:pPr>
        <w:pStyle w:val="PL"/>
        <w:shd w:val="clear" w:color="auto" w:fill="E6E6E6"/>
        <w:rPr>
          <w:snapToGrid w:val="0"/>
        </w:rPr>
      </w:pPr>
      <w:r w:rsidRPr="000C1BAF">
        <w:rPr>
          <w:snapToGrid w:val="0"/>
        </w:rPr>
        <w:tab/>
        <w:t>]]</w:t>
      </w:r>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72B89393"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r w:rsidR="00B710B8">
              <w:t xml:space="preserve"> If this field with -r17 suffix is present, the target device should set the field with -r16 suffix to value '8'.</w:t>
            </w:r>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0C2AD93"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r w:rsidR="00B710B8">
              <w:t xml:space="preserve"> If this field with -r17 suffix is present, the target device should set the field with -r16 suffix to value '8'.</w:t>
            </w:r>
          </w:p>
        </w:tc>
      </w:tr>
      <w:tr w:rsidR="00B710B8" w:rsidRPr="00073C73" w14:paraId="59601093" w14:textId="77777777" w:rsidTr="00DE17D8">
        <w:trPr>
          <w:cantSplit/>
        </w:trPr>
        <w:tc>
          <w:tcPr>
            <w:tcW w:w="9639" w:type="dxa"/>
          </w:tcPr>
          <w:p w14:paraId="030AF627" w14:textId="77777777" w:rsidR="00B710B8" w:rsidRDefault="00B710B8" w:rsidP="00B710B8">
            <w:pPr>
              <w:pStyle w:val="TAL"/>
              <w:keepNext w:val="0"/>
              <w:keepLines w:val="0"/>
              <w:widowControl w:val="0"/>
              <w:rPr>
                <w:b/>
                <w:i/>
                <w:noProof/>
              </w:rPr>
            </w:pPr>
            <w:r w:rsidRPr="000E0232">
              <w:rPr>
                <w:b/>
                <w:i/>
                <w:noProof/>
              </w:rPr>
              <w:t>maxDL-PRS-FirstPathRSRP-MeasPerTRP</w:t>
            </w:r>
          </w:p>
          <w:p w14:paraId="322BE795" w14:textId="5691F27C" w:rsidR="00B710B8" w:rsidRPr="00073C73" w:rsidRDefault="00B710B8" w:rsidP="00B710B8">
            <w:pPr>
              <w:pStyle w:val="TAL"/>
              <w:keepNext w:val="0"/>
              <w:keepLines w:val="0"/>
              <w:widowControl w:val="0"/>
              <w:rPr>
                <w:b/>
                <w:i/>
                <w:noProof/>
              </w:rPr>
            </w:pPr>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p>
        </w:tc>
      </w:tr>
      <w:tr w:rsidR="00B710B8" w:rsidRPr="00073C73" w14:paraId="5EC73E2D" w14:textId="77777777" w:rsidTr="00DE17D8">
        <w:trPr>
          <w:cantSplit/>
        </w:trPr>
        <w:tc>
          <w:tcPr>
            <w:tcW w:w="9639" w:type="dxa"/>
          </w:tcPr>
          <w:p w14:paraId="5D2E240B" w14:textId="77777777" w:rsidR="00B710B8" w:rsidRPr="004F7640" w:rsidRDefault="00B710B8" w:rsidP="00B710B8">
            <w:pPr>
              <w:pStyle w:val="TAL"/>
              <w:keepNext w:val="0"/>
              <w:keepLines w:val="0"/>
              <w:widowControl w:val="0"/>
              <w:rPr>
                <w:b/>
                <w:bCs/>
                <w:i/>
                <w:iCs/>
              </w:rPr>
            </w:pPr>
            <w:r w:rsidRPr="004F7640">
              <w:rPr>
                <w:b/>
                <w:bCs/>
                <w:i/>
                <w:iCs/>
              </w:rPr>
              <w:t>dl-PRS-MeasRRC-Inactive</w:t>
            </w:r>
          </w:p>
          <w:p w14:paraId="41471396" w14:textId="4E29B361" w:rsidR="00B710B8" w:rsidRPr="00073C73" w:rsidRDefault="00B710B8" w:rsidP="00B710B8">
            <w:pPr>
              <w:pStyle w:val="TAL"/>
              <w:keepNext w:val="0"/>
              <w:keepLines w:val="0"/>
              <w:widowControl w:val="0"/>
              <w:rPr>
                <w:b/>
                <w:i/>
                <w:noProof/>
              </w:rPr>
            </w:pPr>
            <w:r w:rsidRPr="004F7640">
              <w:rPr>
                <w:snapToGrid w:val="0"/>
              </w:rPr>
              <w:t>This field, if present, indicates that the target device supports DL-PRS measurement in RRC_INACTIVE state.</w:t>
            </w:r>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49D88828" w:rsidR="00897986" w:rsidRPr="00073C73" w:rsidRDefault="00897986" w:rsidP="00DE17D8">
            <w:pPr>
              <w:pStyle w:val="TAL"/>
              <w:keepNext w:val="0"/>
              <w:keepLines w:val="0"/>
              <w:widowControl w:val="0"/>
              <w:rPr>
                <w:b/>
                <w:i/>
                <w:noProof/>
              </w:rPr>
            </w:pPr>
            <w:r w:rsidRPr="00073C73">
              <w:t>Indicates whether the UE supports simultaneous processing for DL-AoD and DL-TD</w:t>
            </w:r>
            <w:r w:rsidR="00750181" w:rsidRPr="00073C73">
              <w:t>O</w:t>
            </w:r>
            <w:r w:rsidRPr="00073C73">
              <w:t>A measurements. The UE can include this field only if the UE supports DL-TDOA and DL-AoD. Otherwise, the UE does not include this field</w:t>
            </w:r>
            <w:r w:rsidR="00B710B8">
              <w:t>.</w:t>
            </w:r>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12EC4F49"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r w:rsidRPr="00073C73">
              <w:t xml:space="preserve">AoD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DL-AoD. Otherwise, the UE does not include this field</w:t>
            </w:r>
            <w:r w:rsidR="00B710B8">
              <w:t>.</w:t>
            </w:r>
          </w:p>
        </w:tc>
      </w:tr>
    </w:tbl>
    <w:p w14:paraId="5F46AAD3" w14:textId="77777777" w:rsidR="00B710B8" w:rsidRDefault="00B710B8" w:rsidP="00B710B8"/>
    <w:p w14:paraId="604E8D4A" w14:textId="1702A021" w:rsidR="009E61AC" w:rsidRDefault="00B710B8" w:rsidP="00B710B8">
      <w:r w:rsidRPr="00E529B7">
        <w:t>Editor's Note: Measurement Capabilities are FFS and require further RAN1 input.</w:t>
      </w:r>
    </w:p>
    <w:p w14:paraId="5AC5CDEE" w14:textId="77777777" w:rsidR="00B710B8" w:rsidRPr="00073C73" w:rsidRDefault="00B710B8" w:rsidP="00B710B8"/>
    <w:p w14:paraId="408F320A" w14:textId="77777777" w:rsidR="009E61AC" w:rsidRPr="00073C73" w:rsidRDefault="005314F9" w:rsidP="009E61AC">
      <w:pPr>
        <w:pStyle w:val="4"/>
      </w:pPr>
      <w:bookmarkStart w:id="3984" w:name="_Toc37681222"/>
      <w:bookmarkStart w:id="3985" w:name="_Toc46486796"/>
      <w:bookmarkStart w:id="3986" w:name="_Toc52547141"/>
      <w:bookmarkStart w:id="3987" w:name="_Toc52547671"/>
      <w:bookmarkStart w:id="3988" w:name="_Toc52548201"/>
      <w:bookmarkStart w:id="3989" w:name="_Toc52548731"/>
      <w:bookmarkStart w:id="3990"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3984"/>
      <w:bookmarkEnd w:id="3985"/>
      <w:bookmarkEnd w:id="3986"/>
      <w:bookmarkEnd w:id="3987"/>
      <w:bookmarkEnd w:id="3988"/>
      <w:bookmarkEnd w:id="3989"/>
      <w:bookmarkEnd w:id="3990"/>
    </w:p>
    <w:p w14:paraId="507F8186" w14:textId="77777777" w:rsidR="009E61AC" w:rsidRPr="00073C73" w:rsidRDefault="009E61AC" w:rsidP="009E61AC">
      <w:pPr>
        <w:pStyle w:val="4"/>
      </w:pPr>
      <w:bookmarkStart w:id="3991" w:name="_Toc37681223"/>
      <w:bookmarkStart w:id="3992" w:name="_Toc46486797"/>
      <w:bookmarkStart w:id="3993" w:name="_Toc52547142"/>
      <w:bookmarkStart w:id="3994" w:name="_Toc52547672"/>
      <w:bookmarkStart w:id="3995" w:name="_Toc52548202"/>
      <w:bookmarkStart w:id="3996" w:name="_Toc52548732"/>
      <w:bookmarkStart w:id="3997" w:name="_Toc90719978"/>
      <w:r w:rsidRPr="00073C73">
        <w:t>–</w:t>
      </w:r>
      <w:r w:rsidRPr="00073C73">
        <w:tab/>
      </w:r>
      <w:r w:rsidRPr="00073C73">
        <w:rPr>
          <w:i/>
        </w:rPr>
        <w:t>NR-DL-AoD-Request</w:t>
      </w:r>
      <w:r w:rsidRPr="00073C73">
        <w:rPr>
          <w:i/>
          <w:noProof/>
        </w:rPr>
        <w:t>Capabilities</w:t>
      </w:r>
      <w:bookmarkEnd w:id="3991"/>
      <w:bookmarkEnd w:id="3992"/>
      <w:bookmarkEnd w:id="3993"/>
      <w:bookmarkEnd w:id="3994"/>
      <w:bookmarkEnd w:id="3995"/>
      <w:bookmarkEnd w:id="3996"/>
      <w:bookmarkEnd w:id="3997"/>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lastRenderedPageBreak/>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4"/>
      </w:pPr>
      <w:bookmarkStart w:id="3998" w:name="_Toc37681224"/>
      <w:bookmarkStart w:id="3999" w:name="_Toc46486798"/>
      <w:bookmarkStart w:id="4000" w:name="_Toc52547143"/>
      <w:bookmarkStart w:id="4001" w:name="_Toc52547673"/>
      <w:bookmarkStart w:id="4002" w:name="_Toc52548203"/>
      <w:bookmarkStart w:id="4003" w:name="_Toc52548733"/>
      <w:bookmarkStart w:id="4004"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3998"/>
      <w:bookmarkEnd w:id="3999"/>
      <w:bookmarkEnd w:id="4000"/>
      <w:bookmarkEnd w:id="4001"/>
      <w:bookmarkEnd w:id="4002"/>
      <w:bookmarkEnd w:id="4003"/>
      <w:bookmarkEnd w:id="4004"/>
    </w:p>
    <w:p w14:paraId="79005C3F" w14:textId="77777777" w:rsidR="009E61AC" w:rsidRPr="00073C73" w:rsidRDefault="009E61AC" w:rsidP="009E61AC">
      <w:pPr>
        <w:pStyle w:val="4"/>
      </w:pPr>
      <w:bookmarkStart w:id="4005" w:name="_Toc37681225"/>
      <w:bookmarkStart w:id="4006" w:name="_Toc46486799"/>
      <w:bookmarkStart w:id="4007" w:name="_Toc52547144"/>
      <w:bookmarkStart w:id="4008" w:name="_Toc52547674"/>
      <w:bookmarkStart w:id="4009" w:name="_Toc52548204"/>
      <w:bookmarkStart w:id="4010" w:name="_Toc52548734"/>
      <w:bookmarkStart w:id="4011" w:name="_Toc90719980"/>
      <w:r w:rsidRPr="00073C73">
        <w:t>–</w:t>
      </w:r>
      <w:r w:rsidRPr="00073C73">
        <w:tab/>
      </w:r>
      <w:r w:rsidRPr="00073C73">
        <w:rPr>
          <w:i/>
        </w:rPr>
        <w:t>NR-DL-AoD-Error</w:t>
      </w:r>
      <w:bookmarkEnd w:id="4005"/>
      <w:bookmarkEnd w:id="4006"/>
      <w:bookmarkEnd w:id="4007"/>
      <w:bookmarkEnd w:id="4008"/>
      <w:bookmarkEnd w:id="4009"/>
      <w:bookmarkEnd w:id="4010"/>
      <w:bookmarkEnd w:id="4011"/>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4"/>
      </w:pPr>
      <w:bookmarkStart w:id="4012" w:name="_Toc37681226"/>
      <w:bookmarkStart w:id="4013" w:name="_Toc46486800"/>
      <w:bookmarkStart w:id="4014" w:name="_Toc52547145"/>
      <w:bookmarkStart w:id="4015" w:name="_Toc52547675"/>
      <w:bookmarkStart w:id="4016" w:name="_Toc52548205"/>
      <w:bookmarkStart w:id="4017" w:name="_Toc52548735"/>
      <w:bookmarkStart w:id="4018" w:name="_Toc90719981"/>
      <w:r w:rsidRPr="00073C73">
        <w:t>–</w:t>
      </w:r>
      <w:r w:rsidRPr="00073C73">
        <w:tab/>
      </w:r>
      <w:r w:rsidRPr="00073C73">
        <w:rPr>
          <w:i/>
        </w:rPr>
        <w:t>NR-DL-AoD-</w:t>
      </w:r>
      <w:r w:rsidRPr="00073C73">
        <w:rPr>
          <w:i/>
          <w:noProof/>
        </w:rPr>
        <w:t>LocationServerErrorCauses</w:t>
      </w:r>
      <w:bookmarkEnd w:id="4012"/>
      <w:bookmarkEnd w:id="4013"/>
      <w:bookmarkEnd w:id="4014"/>
      <w:bookmarkEnd w:id="4015"/>
      <w:bookmarkEnd w:id="4016"/>
      <w:bookmarkEnd w:id="4017"/>
      <w:bookmarkEnd w:id="4018"/>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17D7A16F" w14:textId="4909C664" w:rsidR="00B710B8" w:rsidRDefault="009E61AC" w:rsidP="00B710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B710B8">
        <w:rPr>
          <w:snapToGrid w:val="0"/>
        </w:rPr>
        <w:t>,</w:t>
      </w:r>
    </w:p>
    <w:p w14:paraId="4658CCA8"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4019"/>
      <w:r>
        <w:rPr>
          <w:snapToGrid w:val="0"/>
        </w:rPr>
        <w:t>r17</w:t>
      </w:r>
      <w:commentRangeEnd w:id="4019"/>
      <w:r w:rsidR="00F92DD2">
        <w:rPr>
          <w:rStyle w:val="af5"/>
          <w:rFonts w:ascii="Times New Roman" w:hAnsi="Times New Roman"/>
          <w:noProof w:val="0"/>
        </w:rPr>
        <w:commentReference w:id="4019"/>
      </w:r>
      <w:r w:rsidRPr="00B62E75">
        <w:rPr>
          <w:snapToGrid w:val="0"/>
        </w:rPr>
        <w:t>,</w:t>
      </w:r>
    </w:p>
    <w:p w14:paraId="78B50538" w14:textId="57B01EC0" w:rsidR="009E61AC" w:rsidRPr="00073C73"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4"/>
      </w:pPr>
      <w:bookmarkStart w:id="4020" w:name="_Toc37681227"/>
      <w:bookmarkStart w:id="4021" w:name="_Toc46486801"/>
      <w:bookmarkStart w:id="4022" w:name="_Toc52547146"/>
      <w:bookmarkStart w:id="4023" w:name="_Toc52547676"/>
      <w:bookmarkStart w:id="4024" w:name="_Toc52548206"/>
      <w:bookmarkStart w:id="4025" w:name="_Toc52548736"/>
      <w:bookmarkStart w:id="4026" w:name="_Toc90719982"/>
      <w:r w:rsidRPr="00073C73">
        <w:t>–</w:t>
      </w:r>
      <w:r w:rsidRPr="00073C73">
        <w:tab/>
      </w:r>
      <w:r w:rsidRPr="00073C73">
        <w:rPr>
          <w:i/>
        </w:rPr>
        <w:t>NR-DL-AoD-</w:t>
      </w:r>
      <w:r w:rsidRPr="00073C73">
        <w:rPr>
          <w:i/>
          <w:noProof/>
        </w:rPr>
        <w:t>TargetDeviceErrorCauses</w:t>
      </w:r>
      <w:bookmarkEnd w:id="4020"/>
      <w:bookmarkEnd w:id="4021"/>
      <w:bookmarkEnd w:id="4022"/>
      <w:bookmarkEnd w:id="4023"/>
      <w:bookmarkEnd w:id="4024"/>
      <w:bookmarkEnd w:id="4025"/>
      <w:bookmarkEnd w:id="4026"/>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30"/>
      </w:pPr>
      <w:bookmarkStart w:id="4027" w:name="_Toc37681228"/>
      <w:bookmarkStart w:id="4028" w:name="_Toc46486802"/>
      <w:bookmarkStart w:id="4029" w:name="_Toc52547147"/>
      <w:bookmarkStart w:id="4030" w:name="_Toc52547677"/>
      <w:bookmarkStart w:id="4031" w:name="_Toc52548207"/>
      <w:bookmarkStart w:id="4032" w:name="_Toc52548737"/>
      <w:bookmarkStart w:id="4033" w:name="_Toc90719983"/>
      <w:r w:rsidRPr="00073C73">
        <w:lastRenderedPageBreak/>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4027"/>
      <w:bookmarkEnd w:id="4028"/>
      <w:bookmarkEnd w:id="4029"/>
      <w:bookmarkEnd w:id="4030"/>
      <w:bookmarkEnd w:id="4031"/>
      <w:bookmarkEnd w:id="4032"/>
      <w:bookmarkEnd w:id="4033"/>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4"/>
      </w:pPr>
      <w:bookmarkStart w:id="4034" w:name="_Toc37681229"/>
      <w:bookmarkStart w:id="4035" w:name="_Toc46486803"/>
      <w:bookmarkStart w:id="4036" w:name="_Toc52547148"/>
      <w:bookmarkStart w:id="4037" w:name="_Toc52547678"/>
      <w:bookmarkStart w:id="4038" w:name="_Toc52548208"/>
      <w:bookmarkStart w:id="4039" w:name="_Toc52548738"/>
      <w:bookmarkStart w:id="4040"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4034"/>
      <w:bookmarkEnd w:id="4035"/>
      <w:bookmarkEnd w:id="4036"/>
      <w:bookmarkEnd w:id="4037"/>
      <w:bookmarkEnd w:id="4038"/>
      <w:bookmarkEnd w:id="4039"/>
      <w:bookmarkEnd w:id="4040"/>
    </w:p>
    <w:p w14:paraId="36357398" w14:textId="77777777" w:rsidR="009E61AC" w:rsidRPr="00073C73" w:rsidRDefault="009E61AC" w:rsidP="009E61AC">
      <w:pPr>
        <w:pStyle w:val="4"/>
      </w:pPr>
      <w:bookmarkStart w:id="4041" w:name="_Toc37681230"/>
      <w:bookmarkStart w:id="4042" w:name="_Toc46486804"/>
      <w:bookmarkStart w:id="4043" w:name="_Toc52547149"/>
      <w:bookmarkStart w:id="4044" w:name="_Toc52547679"/>
      <w:bookmarkStart w:id="4045" w:name="_Toc52548209"/>
      <w:bookmarkStart w:id="4046" w:name="_Toc52548739"/>
      <w:bookmarkStart w:id="4047" w:name="_Toc90719985"/>
      <w:r w:rsidRPr="00073C73">
        <w:t>–</w:t>
      </w:r>
      <w:r w:rsidRPr="00073C73">
        <w:tab/>
      </w:r>
      <w:r w:rsidRPr="00073C73">
        <w:rPr>
          <w:i/>
        </w:rPr>
        <w:t>NR-Multi-RTT-Provide</w:t>
      </w:r>
      <w:r w:rsidRPr="00073C73">
        <w:rPr>
          <w:i/>
          <w:noProof/>
        </w:rPr>
        <w:t>AssistanceData</w:t>
      </w:r>
      <w:bookmarkEnd w:id="4041"/>
      <w:bookmarkEnd w:id="4042"/>
      <w:bookmarkEnd w:id="4043"/>
      <w:bookmarkEnd w:id="4044"/>
      <w:bookmarkEnd w:id="4045"/>
      <w:bookmarkEnd w:id="4046"/>
      <w:bookmarkEnd w:id="4047"/>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6A8FE85A" w14:textId="7D2478E2" w:rsidR="00B710B8" w:rsidRDefault="009E61AC" w:rsidP="00B710B8">
      <w:pPr>
        <w:pStyle w:val="PL"/>
        <w:shd w:val="clear" w:color="auto" w:fill="E6E6E6"/>
        <w:rPr>
          <w:snapToGrid w:val="0"/>
        </w:rPr>
      </w:pPr>
      <w:r w:rsidRPr="00073C73">
        <w:rPr>
          <w:snapToGrid w:val="0"/>
        </w:rPr>
        <w:tab/>
        <w:t>...</w:t>
      </w:r>
      <w:r w:rsidR="00B710B8">
        <w:rPr>
          <w:snapToGrid w:val="0"/>
        </w:rPr>
        <w:t>,</w:t>
      </w:r>
    </w:p>
    <w:p w14:paraId="2DD1BA56" w14:textId="77777777" w:rsidR="00B710B8" w:rsidRDefault="00B710B8" w:rsidP="00B710B8">
      <w:pPr>
        <w:pStyle w:val="PL"/>
        <w:shd w:val="clear" w:color="auto" w:fill="E6E6E6"/>
        <w:rPr>
          <w:snapToGrid w:val="0"/>
        </w:rPr>
      </w:pPr>
      <w:r>
        <w:rPr>
          <w:snapToGrid w:val="0"/>
        </w:rPr>
        <w:tab/>
        <w:t>[[ nr</w:t>
      </w:r>
      <w:r w:rsidRPr="006E6D43">
        <w:rPr>
          <w:snapToGrid w:val="0"/>
        </w:rPr>
        <w:t>-On-Demand-DL-PRS-Configurations</w:t>
      </w:r>
      <w:r>
        <w:rPr>
          <w:snapToGrid w:val="0"/>
        </w:rPr>
        <w:t>-r17</w:t>
      </w:r>
    </w:p>
    <w:p w14:paraId="61E62F7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B7A0E0"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5DA39780" w14:textId="1C45B934" w:rsidR="00B710B8" w:rsidRDefault="00B710B8" w:rsidP="00B710B8">
      <w:pPr>
        <w:pStyle w:val="PL"/>
        <w:shd w:val="clear" w:color="auto" w:fill="E6E6E6"/>
        <w:rPr>
          <w:snapToGrid w:val="0"/>
        </w:rPr>
      </w:pPr>
      <w:r>
        <w:rPr>
          <w:snapToGrid w:val="0"/>
        </w:rPr>
        <w:tab/>
      </w: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67F7F97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2F294C2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5E5A4CED" w14:textId="58756414" w:rsidR="00B710B8" w:rsidRPr="00B77FAA" w:rsidRDefault="00B710B8" w:rsidP="00B710B8">
      <w:pPr>
        <w:pStyle w:val="PL"/>
        <w:shd w:val="clear" w:color="auto" w:fill="E6E6E6"/>
      </w:pPr>
      <w:r>
        <w:rPr>
          <w:snapToGrid w:val="0"/>
        </w:rPr>
        <w:tab/>
      </w:r>
      <w:r>
        <w:rPr>
          <w:snapToGrid w:val="0"/>
        </w:rPr>
        <w:tab/>
      </w:r>
      <w:r>
        <w:t>area-ID-CellList-r17</w:t>
      </w:r>
      <w:r>
        <w:tab/>
      </w:r>
      <w:r>
        <w:tab/>
      </w:r>
      <w:r>
        <w:tab/>
      </w:r>
      <w:r>
        <w:tab/>
      </w:r>
      <w:r>
        <w:tab/>
        <w:t>Area-ID-CellList-r17</w:t>
      </w:r>
      <w:r>
        <w:tab/>
      </w:r>
      <w:r>
        <w:tab/>
      </w:r>
      <w:r>
        <w:tab/>
        <w:t>OPTIONAL</w:t>
      </w:r>
      <w:r>
        <w:tab/>
        <w:t>-- Need ON</w:t>
      </w:r>
    </w:p>
    <w:p w14:paraId="5A06E96B" w14:textId="77E6F5BB" w:rsidR="009E61AC" w:rsidRPr="00E529B7" w:rsidRDefault="00B710B8" w:rsidP="009E61AC">
      <w:pPr>
        <w:pStyle w:val="PL"/>
        <w:shd w:val="clear" w:color="auto" w:fill="E6E6E6"/>
      </w:pPr>
      <w:r>
        <w:tab/>
      </w:r>
      <w:r>
        <w:rPr>
          <w:snapToGrid w:val="0"/>
        </w:rPr>
        <w:t>]]</w:t>
      </w:r>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4A215A" w:rsidRPr="00073C73" w14:paraId="5E8C7698" w14:textId="77777777" w:rsidTr="00DE17D8">
        <w:trPr>
          <w:cantSplit/>
        </w:trPr>
        <w:tc>
          <w:tcPr>
            <w:tcW w:w="9639" w:type="dxa"/>
          </w:tcPr>
          <w:p w14:paraId="640C7E44" w14:textId="40AE861A" w:rsidR="004A215A" w:rsidRDefault="004A215A" w:rsidP="004A215A">
            <w:pPr>
              <w:pStyle w:val="TAL"/>
              <w:keepNext w:val="0"/>
              <w:keepLines w:val="0"/>
              <w:widowControl w:val="0"/>
              <w:rPr>
                <w:b/>
                <w:bCs/>
                <w:i/>
                <w:iCs/>
                <w:snapToGrid w:val="0"/>
              </w:rPr>
            </w:pPr>
            <w:r w:rsidRPr="006E6D43">
              <w:rPr>
                <w:b/>
                <w:bCs/>
                <w:i/>
                <w:iCs/>
                <w:snapToGrid w:val="0"/>
              </w:rPr>
              <w:t>nr-On-Demand-DL-PRS-Configurations</w:t>
            </w:r>
          </w:p>
          <w:p w14:paraId="4E54D51D" w14:textId="77777777" w:rsidR="004A215A" w:rsidRDefault="004A215A" w:rsidP="004A215A">
            <w:pPr>
              <w:pStyle w:val="TAL"/>
              <w:keepNext w:val="0"/>
              <w:keepLines w:val="0"/>
              <w:widowControl w:val="0"/>
              <w:rPr>
                <w:snapToGrid w:val="0"/>
              </w:rPr>
            </w:pPr>
            <w:r>
              <w:rPr>
                <w:snapToGrid w:val="0"/>
              </w:rPr>
              <w:t>This field provides a set of available DL-PRS configurations which can be requested by the target device on-demand.</w:t>
            </w:r>
          </w:p>
          <w:p w14:paraId="27808E48" w14:textId="77777777" w:rsidR="004A215A" w:rsidRPr="00B97C7C" w:rsidRDefault="004A215A"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72DB34FB" w14:textId="09DF2458" w:rsidR="004A215A" w:rsidRPr="00B97C7C" w:rsidRDefault="004A215A" w:rsidP="00E529B7">
            <w:pPr>
              <w:pStyle w:val="NO"/>
              <w:spacing w:after="0"/>
              <w:rPr>
                <w:rFonts w:cs="Arial"/>
                <w:b/>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w:t>
            </w:r>
            <w:r w:rsidRPr="00E529B7">
              <w:rPr>
                <w:rFonts w:ascii="Arial" w:hAnsi="Arial" w:cs="Arial"/>
                <w:i/>
                <w:iCs/>
                <w:sz w:val="18"/>
                <w:szCs w:val="18"/>
              </w:rPr>
              <w:t>IE NR-DL-AoD-ProvideAssistanceData</w:t>
            </w:r>
            <w:r w:rsidRPr="00E529B7">
              <w:rPr>
                <w:rFonts w:ascii="Arial" w:hAnsi="Arial" w:cs="Arial"/>
                <w:sz w:val="18"/>
                <w:szCs w:val="18"/>
              </w:rPr>
              <w:t xml:space="preserve"> or </w:t>
            </w:r>
            <w:r w:rsidRPr="00E529B7">
              <w:rPr>
                <w:rFonts w:ascii="Arial" w:hAnsi="Arial" w:cs="Arial"/>
                <w:i/>
                <w:iCs/>
                <w:sz w:val="18"/>
                <w:szCs w:val="18"/>
              </w:rPr>
              <w:t>NR-DL-TDOA-ProvideAssistanceData</w:t>
            </w:r>
            <w:r w:rsidRPr="00E529B7">
              <w:rPr>
                <w:rFonts w:ascii="Arial" w:hAnsi="Arial" w:cs="Arial"/>
                <w:sz w:val="18"/>
                <w:szCs w:val="18"/>
              </w:rPr>
              <w:t>.</w:t>
            </w:r>
          </w:p>
        </w:tc>
      </w:tr>
      <w:tr w:rsidR="004A215A" w:rsidRPr="00073C73" w14:paraId="0813391D" w14:textId="77777777" w:rsidTr="00DE17D8">
        <w:trPr>
          <w:cantSplit/>
        </w:trPr>
        <w:tc>
          <w:tcPr>
            <w:tcW w:w="9639" w:type="dxa"/>
          </w:tcPr>
          <w:p w14:paraId="508202AF" w14:textId="77777777" w:rsidR="004A215A" w:rsidRDefault="004A215A" w:rsidP="004A215A">
            <w:pPr>
              <w:pStyle w:val="TAL"/>
              <w:keepNext w:val="0"/>
              <w:keepLines w:val="0"/>
              <w:widowControl w:val="0"/>
              <w:rPr>
                <w:b/>
                <w:bCs/>
                <w:i/>
                <w:iCs/>
                <w:snapToGrid w:val="0"/>
              </w:rPr>
            </w:pPr>
            <w:r w:rsidRPr="0043232E">
              <w:rPr>
                <w:b/>
                <w:bCs/>
                <w:i/>
                <w:iCs/>
                <w:snapToGrid w:val="0"/>
              </w:rPr>
              <w:t>nr-On-Demand-DL-PRS-Configurations-Selected-IndexList</w:t>
            </w:r>
          </w:p>
          <w:p w14:paraId="1A92AD68" w14:textId="26ADCEB0" w:rsidR="004A215A" w:rsidRPr="00073C73" w:rsidRDefault="004A215A" w:rsidP="004A215A">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r>
              <w:rPr>
                <w:i/>
                <w:iCs/>
                <w:snapToGrid w:val="0"/>
              </w:rPr>
              <w:t>Multi</w:t>
            </w:r>
            <w:r w:rsidRPr="003911B1">
              <w:rPr>
                <w:i/>
                <w:iCs/>
                <w:snapToGrid w:val="0"/>
              </w:rPr>
              <w:t>-</w:t>
            </w:r>
            <w:r>
              <w:rPr>
                <w:i/>
                <w:iCs/>
                <w:snapToGrid w:val="0"/>
              </w:rPr>
              <w:t>RTT</w:t>
            </w:r>
            <w:r w:rsidRPr="003911B1">
              <w:rPr>
                <w:i/>
                <w:iCs/>
                <w:snapToGrid w:val="0"/>
              </w:rPr>
              <w:t>-ProvideAssistanceData message</w:t>
            </w:r>
            <w:r w:rsidRPr="000C056A">
              <w:rPr>
                <w:snapToGrid w:val="0"/>
              </w:rPr>
              <w:t>.</w:t>
            </w:r>
          </w:p>
        </w:tc>
      </w:tr>
      <w:tr w:rsidR="004A215A" w:rsidRPr="00073C73" w14:paraId="009A34CA" w14:textId="77777777" w:rsidTr="00DE17D8">
        <w:trPr>
          <w:cantSplit/>
        </w:trPr>
        <w:tc>
          <w:tcPr>
            <w:tcW w:w="9639" w:type="dxa"/>
          </w:tcPr>
          <w:p w14:paraId="74DF0AFA" w14:textId="77777777" w:rsidR="004A215A" w:rsidRDefault="004A215A" w:rsidP="004A215A">
            <w:pPr>
              <w:pStyle w:val="TAL"/>
              <w:keepNext w:val="0"/>
              <w:keepLines w:val="0"/>
              <w:widowControl w:val="0"/>
              <w:rPr>
                <w:b/>
                <w:bCs/>
                <w:i/>
                <w:iCs/>
                <w:snapToGrid w:val="0"/>
              </w:rPr>
            </w:pPr>
            <w:r w:rsidRPr="001A369C">
              <w:rPr>
                <w:b/>
                <w:bCs/>
                <w:i/>
                <w:iCs/>
                <w:snapToGrid w:val="0"/>
              </w:rPr>
              <w:t>area-ID-CellList</w:t>
            </w:r>
          </w:p>
          <w:p w14:paraId="5315A650" w14:textId="2BB51F3E" w:rsidR="004A215A" w:rsidRPr="00073C73" w:rsidRDefault="004A215A" w:rsidP="004A215A">
            <w:pPr>
              <w:pStyle w:val="TAL"/>
              <w:keepNext w:val="0"/>
              <w:keepLines w:val="0"/>
              <w:widowControl w:val="0"/>
              <w:rPr>
                <w:b/>
                <w:i/>
                <w:snapToGrid w:val="0"/>
              </w:rPr>
            </w:pPr>
            <w:r>
              <w:rPr>
                <w:snapToGrid w:val="0"/>
              </w:rPr>
              <w:t xml:space="preserve">This field specifies the network area for which this </w:t>
            </w:r>
            <w:r w:rsidRPr="00073C73">
              <w:rPr>
                <w:i/>
              </w:rPr>
              <w:t>NR-Multi-RTT-Provide</w:t>
            </w:r>
            <w:r w:rsidRPr="00073C73">
              <w:rPr>
                <w:i/>
                <w:noProof/>
              </w:rPr>
              <w:t>AssistanceData</w:t>
            </w:r>
            <w:r>
              <w:rPr>
                <w:snapToGrid w:val="0"/>
              </w:rPr>
              <w:t xml:space="preserve"> message is valid.</w:t>
            </w:r>
          </w:p>
        </w:tc>
      </w:tr>
    </w:tbl>
    <w:p w14:paraId="4429D6B2" w14:textId="77777777" w:rsidR="009E61AC" w:rsidRPr="00073C73" w:rsidRDefault="009E61AC" w:rsidP="009E61AC"/>
    <w:p w14:paraId="141E3CF0" w14:textId="77777777" w:rsidR="009E61AC" w:rsidRPr="00073C73" w:rsidRDefault="005314F9" w:rsidP="009E61AC">
      <w:pPr>
        <w:pStyle w:val="4"/>
      </w:pPr>
      <w:bookmarkStart w:id="4048" w:name="_Toc37681231"/>
      <w:bookmarkStart w:id="4049" w:name="_Toc46486805"/>
      <w:bookmarkStart w:id="4050" w:name="_Toc52547150"/>
      <w:bookmarkStart w:id="4051" w:name="_Toc52547680"/>
      <w:bookmarkStart w:id="4052" w:name="_Toc52548210"/>
      <w:bookmarkStart w:id="4053" w:name="_Toc52548740"/>
      <w:bookmarkStart w:id="4054"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4048"/>
      <w:bookmarkEnd w:id="4049"/>
      <w:bookmarkEnd w:id="4050"/>
      <w:bookmarkEnd w:id="4051"/>
      <w:bookmarkEnd w:id="4052"/>
      <w:bookmarkEnd w:id="4053"/>
      <w:bookmarkEnd w:id="4054"/>
    </w:p>
    <w:p w14:paraId="67148798" w14:textId="77777777" w:rsidR="009E61AC" w:rsidRPr="00073C73" w:rsidRDefault="009E61AC" w:rsidP="009E61AC">
      <w:pPr>
        <w:pStyle w:val="4"/>
      </w:pPr>
      <w:bookmarkStart w:id="4055" w:name="_Toc37681232"/>
      <w:bookmarkStart w:id="4056" w:name="_Toc46486806"/>
      <w:bookmarkStart w:id="4057" w:name="_Toc52547151"/>
      <w:bookmarkStart w:id="4058" w:name="_Toc52547681"/>
      <w:bookmarkStart w:id="4059" w:name="_Toc52548211"/>
      <w:bookmarkStart w:id="4060" w:name="_Toc52548741"/>
      <w:bookmarkStart w:id="4061" w:name="_Toc90719987"/>
      <w:r w:rsidRPr="00073C73">
        <w:t>–</w:t>
      </w:r>
      <w:r w:rsidRPr="00073C73">
        <w:tab/>
      </w:r>
      <w:r w:rsidRPr="00073C73">
        <w:rPr>
          <w:i/>
        </w:rPr>
        <w:t>NR-Multi-RTT-Request</w:t>
      </w:r>
      <w:r w:rsidRPr="00073C73">
        <w:rPr>
          <w:i/>
          <w:noProof/>
        </w:rPr>
        <w:t>AssistanceData</w:t>
      </w:r>
      <w:bookmarkEnd w:id="4055"/>
      <w:bookmarkEnd w:id="4056"/>
      <w:bookmarkEnd w:id="4057"/>
      <w:bookmarkEnd w:id="4058"/>
      <w:bookmarkEnd w:id="4059"/>
      <w:bookmarkEnd w:id="4060"/>
      <w:bookmarkEnd w:id="4061"/>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lastRenderedPageBreak/>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185E4437" w14:textId="0BA69B8A" w:rsidR="004A215A" w:rsidRDefault="009E61AC" w:rsidP="004A215A">
      <w:pPr>
        <w:pStyle w:val="PL"/>
        <w:shd w:val="clear" w:color="auto" w:fill="E6E6E6"/>
        <w:rPr>
          <w:snapToGrid w:val="0"/>
        </w:rPr>
      </w:pPr>
      <w:r w:rsidRPr="00073C73">
        <w:rPr>
          <w:snapToGrid w:val="0"/>
        </w:rPr>
        <w:tab/>
        <w:t>...</w:t>
      </w:r>
      <w:r w:rsidR="004A215A">
        <w:rPr>
          <w:snapToGrid w:val="0"/>
        </w:rPr>
        <w:t>,</w:t>
      </w:r>
    </w:p>
    <w:p w14:paraId="736BA980" w14:textId="77777777" w:rsidR="004A215A" w:rsidRDefault="004A215A" w:rsidP="004A215A">
      <w:pPr>
        <w:pStyle w:val="PL"/>
        <w:shd w:val="clear" w:color="auto" w:fill="E6E6E6"/>
        <w:rPr>
          <w:snapToGrid w:val="0"/>
        </w:rPr>
      </w:pPr>
      <w:r>
        <w:rPr>
          <w:snapToGrid w:val="0"/>
        </w:rPr>
        <w:tab/>
        <w:t>[[</w:t>
      </w:r>
    </w:p>
    <w:p w14:paraId="04528432" w14:textId="77777777" w:rsidR="004A215A" w:rsidRDefault="004A215A" w:rsidP="004A215A">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p>
    <w:p w14:paraId="5F25B3A5" w14:textId="6CA62CD5" w:rsidR="009E61AC" w:rsidRPr="00073C73" w:rsidRDefault="004A215A" w:rsidP="004A215A">
      <w:pPr>
        <w:pStyle w:val="PL"/>
        <w:shd w:val="clear" w:color="auto" w:fill="E6E6E6"/>
        <w:rPr>
          <w:snapToGrid w:val="0"/>
        </w:rPr>
      </w:pPr>
      <w:r>
        <w:rPr>
          <w:snapToGrid w:val="0"/>
        </w:rPr>
        <w:tab/>
        <w:t>]]</w:t>
      </w:r>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4A215A" w:rsidRPr="00073C73" w14:paraId="556D8609" w14:textId="77777777" w:rsidTr="00557BF2">
        <w:trPr>
          <w:cantSplit/>
        </w:trPr>
        <w:tc>
          <w:tcPr>
            <w:tcW w:w="9639" w:type="dxa"/>
          </w:tcPr>
          <w:p w14:paraId="41A51884" w14:textId="77777777" w:rsidR="004A215A" w:rsidRDefault="004A215A" w:rsidP="004A215A">
            <w:pPr>
              <w:pStyle w:val="TAL"/>
              <w:keepNext w:val="0"/>
              <w:keepLines w:val="0"/>
              <w:widowControl w:val="0"/>
              <w:rPr>
                <w:b/>
                <w:bCs/>
                <w:i/>
                <w:iCs/>
              </w:rPr>
            </w:pPr>
            <w:r w:rsidRPr="009C4AD4">
              <w:rPr>
                <w:b/>
                <w:bCs/>
                <w:i/>
                <w:iCs/>
              </w:rPr>
              <w:t>nr-on-demand-DL-PRS-Request</w:t>
            </w:r>
          </w:p>
          <w:p w14:paraId="05A2E666" w14:textId="75AA6494" w:rsidR="004A215A" w:rsidRPr="00073C73" w:rsidRDefault="004A215A" w:rsidP="004A215A">
            <w:pPr>
              <w:pStyle w:val="TAL"/>
              <w:keepNext w:val="0"/>
              <w:keepLines w:val="0"/>
              <w:widowControl w:val="0"/>
              <w:rPr>
                <w:b/>
                <w:i/>
                <w:noProof/>
              </w:rPr>
            </w:pPr>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6CC3F159" w14:textId="77777777" w:rsidR="009E61AC" w:rsidRPr="00073C73" w:rsidRDefault="009E61AC" w:rsidP="009E61AC"/>
    <w:p w14:paraId="340EC75D" w14:textId="77777777" w:rsidR="009E61AC" w:rsidRPr="00073C73" w:rsidRDefault="005314F9" w:rsidP="009E61AC">
      <w:pPr>
        <w:pStyle w:val="4"/>
      </w:pPr>
      <w:bookmarkStart w:id="4062" w:name="_Toc37681233"/>
      <w:bookmarkStart w:id="4063" w:name="_Toc46486807"/>
      <w:bookmarkStart w:id="4064" w:name="_Toc52547152"/>
      <w:bookmarkStart w:id="4065" w:name="_Toc52547682"/>
      <w:bookmarkStart w:id="4066" w:name="_Toc52548212"/>
      <w:bookmarkStart w:id="4067" w:name="_Toc52548742"/>
      <w:bookmarkStart w:id="4068"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4062"/>
      <w:bookmarkEnd w:id="4063"/>
      <w:bookmarkEnd w:id="4064"/>
      <w:bookmarkEnd w:id="4065"/>
      <w:bookmarkEnd w:id="4066"/>
      <w:bookmarkEnd w:id="4067"/>
      <w:bookmarkEnd w:id="4068"/>
    </w:p>
    <w:p w14:paraId="36030125" w14:textId="77777777" w:rsidR="009E61AC" w:rsidRPr="00073C73" w:rsidRDefault="009E61AC" w:rsidP="009E61AC">
      <w:pPr>
        <w:pStyle w:val="4"/>
      </w:pPr>
      <w:bookmarkStart w:id="4069" w:name="_Toc37681234"/>
      <w:bookmarkStart w:id="4070" w:name="_Toc46486808"/>
      <w:bookmarkStart w:id="4071" w:name="_Toc52547153"/>
      <w:bookmarkStart w:id="4072" w:name="_Toc52547683"/>
      <w:bookmarkStart w:id="4073" w:name="_Toc52548213"/>
      <w:bookmarkStart w:id="4074" w:name="_Toc52548743"/>
      <w:bookmarkStart w:id="4075" w:name="_Toc90719989"/>
      <w:r w:rsidRPr="00073C73">
        <w:t>–</w:t>
      </w:r>
      <w:r w:rsidRPr="00073C73">
        <w:tab/>
      </w:r>
      <w:r w:rsidRPr="00073C73">
        <w:rPr>
          <w:i/>
        </w:rPr>
        <w:t>NR-Multi-RTT-Provide</w:t>
      </w:r>
      <w:r w:rsidRPr="00073C73">
        <w:rPr>
          <w:i/>
          <w:noProof/>
        </w:rPr>
        <w:t>LocationInformation</w:t>
      </w:r>
      <w:bookmarkEnd w:id="4069"/>
      <w:bookmarkEnd w:id="4070"/>
      <w:bookmarkEnd w:id="4071"/>
      <w:bookmarkEnd w:id="4072"/>
      <w:bookmarkEnd w:id="4073"/>
      <w:bookmarkEnd w:id="4074"/>
      <w:bookmarkEnd w:id="4075"/>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4"/>
      </w:pPr>
      <w:bookmarkStart w:id="4076" w:name="_Toc37681235"/>
      <w:bookmarkStart w:id="4077" w:name="_Toc46486809"/>
      <w:bookmarkStart w:id="4078" w:name="_Toc52547154"/>
      <w:bookmarkStart w:id="4079" w:name="_Toc52547684"/>
      <w:bookmarkStart w:id="4080" w:name="_Toc52548214"/>
      <w:bookmarkStart w:id="4081" w:name="_Toc52548744"/>
      <w:bookmarkStart w:id="4082"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4076"/>
      <w:bookmarkEnd w:id="4077"/>
      <w:bookmarkEnd w:id="4078"/>
      <w:bookmarkEnd w:id="4079"/>
      <w:bookmarkEnd w:id="4080"/>
      <w:bookmarkEnd w:id="4081"/>
      <w:bookmarkEnd w:id="4082"/>
    </w:p>
    <w:p w14:paraId="49F31DD5" w14:textId="77777777" w:rsidR="009E61AC" w:rsidRPr="00073C73" w:rsidRDefault="009E61AC" w:rsidP="009E61AC">
      <w:pPr>
        <w:pStyle w:val="4"/>
        <w:rPr>
          <w:i/>
        </w:rPr>
      </w:pPr>
      <w:bookmarkStart w:id="4083" w:name="_Toc37681236"/>
      <w:bookmarkStart w:id="4084" w:name="_Toc46486810"/>
      <w:bookmarkStart w:id="4085" w:name="_Toc52547155"/>
      <w:bookmarkStart w:id="4086" w:name="_Toc52547685"/>
      <w:bookmarkStart w:id="4087" w:name="_Toc52548215"/>
      <w:bookmarkStart w:id="4088" w:name="_Toc52548745"/>
      <w:bookmarkStart w:id="4089" w:name="_Toc90719991"/>
      <w:r w:rsidRPr="00073C73">
        <w:t>–</w:t>
      </w:r>
      <w:r w:rsidRPr="00073C73">
        <w:tab/>
      </w:r>
      <w:r w:rsidRPr="00073C73">
        <w:rPr>
          <w:i/>
        </w:rPr>
        <w:t>NR-Multi-RTT-SignalMeasurementInformation</w:t>
      </w:r>
      <w:bookmarkEnd w:id="4083"/>
      <w:bookmarkEnd w:id="4084"/>
      <w:bookmarkEnd w:id="4085"/>
      <w:bookmarkEnd w:id="4086"/>
      <w:bookmarkEnd w:id="4087"/>
      <w:bookmarkEnd w:id="4088"/>
      <w:bookmarkEnd w:id="4089"/>
    </w:p>
    <w:p w14:paraId="7A743709" w14:textId="59B40DCE" w:rsidR="004A215A" w:rsidRDefault="009E61AC" w:rsidP="004A215A">
      <w:pPr>
        <w:keepLines/>
        <w:rPr>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w:t>
      </w:r>
    </w:p>
    <w:p w14:paraId="57705598" w14:textId="77777777" w:rsidR="004A215A" w:rsidRPr="00E529B7" w:rsidRDefault="004A215A" w:rsidP="004A215A">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0B9095D8"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44D128FB"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271DF0CA"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2AB336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3CE09F5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104E6032"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29CD147D"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3B97CD56"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49AD327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14769B83"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2538A99D" w14:textId="77777777" w:rsidR="004A215A" w:rsidRPr="00E529B7" w:rsidRDefault="004A215A" w:rsidP="004A215A">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09CFA848" w14:textId="77777777" w:rsidR="004A215A" w:rsidRPr="008E5CF5" w:rsidRDefault="004A215A" w:rsidP="004A215A">
      <w:pPr>
        <w:pStyle w:val="B4"/>
        <w:spacing w:after="0"/>
        <w:rPr>
          <w:color w:val="FF0000"/>
          <w:lang w:eastAsia="ko-KR"/>
        </w:rPr>
      </w:pPr>
      <w:r w:rsidRPr="00E529B7">
        <w:rPr>
          <w:color w:val="FF0000"/>
          <w:lang w:eastAsia="ko-KR"/>
        </w:rPr>
        <w:lastRenderedPageBreak/>
        <w:tab/>
        <w:t>Note 2: This enhancement has no intention to change the mapping of measurement types to Rel-16 positioning techniques and no intention to introduce new positioning techniques either.</w:t>
      </w:r>
    </w:p>
    <w:p w14:paraId="0ECC4574" w14:textId="7E778721"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4090" w:name="_Hlk42710993"/>
      <w:r w:rsidRPr="00073C73">
        <w:rPr>
          <w:snapToGrid w:val="0"/>
        </w:rPr>
        <w:t>nr-NTA-Offset</w:t>
      </w:r>
      <w:bookmarkEnd w:id="4090"/>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7D704BCE" w14:textId="1E8F7FAB" w:rsidR="004A215A" w:rsidRDefault="009E61AC" w:rsidP="004A215A">
      <w:pPr>
        <w:pStyle w:val="PL"/>
        <w:shd w:val="clear" w:color="auto" w:fill="E6E6E6"/>
        <w:rPr>
          <w:snapToGrid w:val="0"/>
        </w:rPr>
      </w:pPr>
      <w:r w:rsidRPr="00073C73">
        <w:rPr>
          <w:snapToGrid w:val="0"/>
        </w:rPr>
        <w:tab/>
        <w:t>...</w:t>
      </w:r>
      <w:r w:rsidR="004A215A">
        <w:rPr>
          <w:snapToGrid w:val="0"/>
        </w:rPr>
        <w:t>,</w:t>
      </w:r>
    </w:p>
    <w:p w14:paraId="58191F29" w14:textId="77777777" w:rsidR="004A215A" w:rsidRDefault="004A215A" w:rsidP="004A215A">
      <w:pPr>
        <w:pStyle w:val="PL"/>
        <w:shd w:val="clear" w:color="auto" w:fill="E6E6E6"/>
        <w:rPr>
          <w:snapToGrid w:val="0"/>
        </w:rPr>
      </w:pPr>
      <w:r>
        <w:rPr>
          <w:snapToGrid w:val="0"/>
        </w:rPr>
        <w:tab/>
        <w:t>[[</w:t>
      </w:r>
    </w:p>
    <w:p w14:paraId="56CD5583" w14:textId="77777777" w:rsidR="004A215A" w:rsidRDefault="004A215A" w:rsidP="004A215A">
      <w:pPr>
        <w:pStyle w:val="PL"/>
        <w:shd w:val="clear" w:color="auto" w:fill="E6E6E6"/>
        <w:rPr>
          <w:snapToGrid w:val="0"/>
        </w:rPr>
      </w:pPr>
      <w:r>
        <w:rPr>
          <w:snapToGrid w:val="0"/>
        </w:rPr>
        <w:tab/>
        <w:t>nr-SRS-TxTEG-Set-r17</w:t>
      </w:r>
      <w:r>
        <w:rPr>
          <w:snapToGrid w:val="0"/>
        </w:rPr>
        <w:tab/>
      </w:r>
      <w:r>
        <w:rPr>
          <w:snapToGrid w:val="0"/>
        </w:rPr>
        <w:tab/>
      </w:r>
      <w:r>
        <w:rPr>
          <w:snapToGrid w:val="0"/>
        </w:rPr>
        <w:tab/>
      </w:r>
      <w:r w:rsidRPr="00EE066C">
        <w:rPr>
          <w:snapToGrid w:val="0"/>
        </w:rPr>
        <w:t>SEQUENCE (SIZE(1..</w:t>
      </w:r>
      <w:r>
        <w:rPr>
          <w:snapToGrid w:val="0"/>
        </w:rPr>
        <w:t>maxTxTEG-Sets-r17</w:t>
      </w:r>
      <w:r w:rsidRPr="00EE066C">
        <w:rPr>
          <w:snapToGrid w:val="0"/>
        </w:rPr>
        <w:t xml:space="preserve">)) OF </w:t>
      </w:r>
    </w:p>
    <w:p w14:paraId="1E5678D4"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E066C">
        <w:rPr>
          <w:snapToGrid w:val="0"/>
        </w:rPr>
        <w:t>NR-</w:t>
      </w:r>
      <w:r>
        <w:rPr>
          <w:snapToGrid w:val="0"/>
        </w:rPr>
        <w:t>SRS-TxTEG-Element-r17</w:t>
      </w:r>
      <w:r>
        <w:rPr>
          <w:snapToGrid w:val="0"/>
        </w:rPr>
        <w:tab/>
      </w:r>
      <w:r>
        <w:rPr>
          <w:snapToGrid w:val="0"/>
        </w:rPr>
        <w:tab/>
      </w:r>
      <w:r>
        <w:rPr>
          <w:snapToGrid w:val="0"/>
        </w:rPr>
        <w:tab/>
      </w:r>
      <w:r>
        <w:rPr>
          <w:snapToGrid w:val="0"/>
        </w:rPr>
        <w:tab/>
      </w:r>
      <w:r>
        <w:rPr>
          <w:snapToGrid w:val="0"/>
        </w:rPr>
        <w:tab/>
        <w:t>OPTIONAL</w:t>
      </w:r>
    </w:p>
    <w:p w14:paraId="7666289E"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 Cond Case2-3</w:t>
      </w:r>
    </w:p>
    <w:p w14:paraId="1FF059A5" w14:textId="483119CD" w:rsidR="009E61AC" w:rsidRPr="00073C73" w:rsidRDefault="004A215A" w:rsidP="004A215A">
      <w:pPr>
        <w:pStyle w:val="PL"/>
        <w:shd w:val="clear" w:color="auto" w:fill="E6E6E6"/>
        <w:rPr>
          <w:snapToGrid w:val="0"/>
        </w:rPr>
      </w:pPr>
      <w:r>
        <w:rPr>
          <w:snapToGrid w:val="0"/>
        </w:rPr>
        <w:tab/>
        <w:t>]]</w:t>
      </w:r>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459C8A79" w14:textId="016C2AAF" w:rsidR="004A215A" w:rsidRDefault="009E61AC" w:rsidP="004A215A">
      <w:pPr>
        <w:pStyle w:val="PL"/>
        <w:shd w:val="clear" w:color="auto" w:fill="E6E6E6"/>
        <w:rPr>
          <w:snapToGrid w:val="0"/>
        </w:rPr>
      </w:pPr>
      <w:r w:rsidRPr="00073C73">
        <w:rPr>
          <w:snapToGrid w:val="0"/>
        </w:rPr>
        <w:tab/>
        <w:t>...</w:t>
      </w:r>
      <w:r w:rsidR="004A215A">
        <w:rPr>
          <w:snapToGrid w:val="0"/>
        </w:rPr>
        <w:t>,</w:t>
      </w:r>
    </w:p>
    <w:p w14:paraId="21792165" w14:textId="77777777" w:rsidR="004A215A" w:rsidRDefault="004A215A" w:rsidP="004A215A">
      <w:pPr>
        <w:pStyle w:val="PL"/>
        <w:shd w:val="clear" w:color="auto" w:fill="E6E6E6"/>
        <w:rPr>
          <w:snapToGrid w:val="0"/>
        </w:rPr>
      </w:pPr>
      <w:r>
        <w:rPr>
          <w:snapToGrid w:val="0"/>
        </w:rPr>
        <w:tab/>
        <w:t>[[</w:t>
      </w:r>
    </w:p>
    <w:p w14:paraId="3F02E693" w14:textId="77777777" w:rsidR="004A215A" w:rsidRDefault="004A215A" w:rsidP="004A215A">
      <w:pPr>
        <w:pStyle w:val="PL"/>
        <w:shd w:val="clear" w:color="auto" w:fill="E6E6E6"/>
        <w:rPr>
          <w:snapToGrid w:val="0"/>
        </w:rPr>
      </w:pPr>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p>
    <w:p w14:paraId="6D5468CC" w14:textId="77777777" w:rsidR="004A215A" w:rsidRDefault="004A215A" w:rsidP="004A215A">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r w:rsidRPr="004A215A">
        <w:t>126</w:t>
      </w:r>
      <w:r w:rsidRPr="00A85E9E">
        <w:t>)</w:t>
      </w:r>
      <w:r>
        <w:tab/>
      </w:r>
      <w:r>
        <w:tab/>
      </w:r>
      <w:r>
        <w:tab/>
      </w:r>
      <w:r>
        <w:tab/>
      </w:r>
      <w:r>
        <w:tab/>
      </w:r>
      <w:r>
        <w:tab/>
      </w:r>
      <w:r>
        <w:tab/>
        <w:t>OPTIONAL,</w:t>
      </w:r>
    </w:p>
    <w:p w14:paraId="5A453A51" w14:textId="77777777" w:rsidR="004A215A" w:rsidRDefault="004A215A" w:rsidP="004A215A">
      <w:pPr>
        <w:pStyle w:val="PL"/>
        <w:shd w:val="clear" w:color="auto" w:fill="E6E6E6"/>
      </w:pPr>
      <w:r>
        <w:rPr>
          <w:snapToGrid w:val="0"/>
        </w:rPr>
        <w:tab/>
      </w:r>
      <w:commentRangeStart w:id="4091"/>
      <w:r>
        <w:rPr>
          <w:snapToGrid w:val="0"/>
        </w:rPr>
        <w:t>nr-</w:t>
      </w:r>
      <w:r>
        <w:t>los</w:t>
      </w:r>
      <w:r w:rsidRPr="007E32DE">
        <w:t>-</w:t>
      </w:r>
      <w:r>
        <w:t>nlos</w:t>
      </w:r>
      <w:r w:rsidRPr="007E32DE">
        <w:t>-Indicator</w:t>
      </w:r>
      <w:r>
        <w:t>-r17</w:t>
      </w:r>
      <w:commentRangeEnd w:id="4091"/>
      <w:r w:rsidR="00563AB4">
        <w:rPr>
          <w:rStyle w:val="af5"/>
          <w:rFonts w:ascii="Times New Roman" w:hAnsi="Times New Roman"/>
          <w:noProof w:val="0"/>
        </w:rPr>
        <w:commentReference w:id="4091"/>
      </w:r>
      <w:r>
        <w:tab/>
      </w:r>
      <w:r>
        <w:tab/>
      </w:r>
      <w:r>
        <w:tab/>
      </w:r>
      <w:r w:rsidRPr="007E32DE">
        <w:t>LOS-NLOS-Indicator</w:t>
      </w:r>
      <w:r>
        <w:t>-r17</w:t>
      </w:r>
      <w:r>
        <w:tab/>
      </w:r>
      <w:r>
        <w:tab/>
      </w:r>
      <w:r>
        <w:tab/>
      </w:r>
      <w:r>
        <w:tab/>
      </w:r>
      <w:r>
        <w:tab/>
      </w:r>
      <w:r>
        <w:tab/>
        <w:t>OPTIONAL,</w:t>
      </w:r>
    </w:p>
    <w:p w14:paraId="2CDB17F5" w14:textId="77777777" w:rsidR="004A215A" w:rsidRDefault="004A215A" w:rsidP="004A215A">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6C32E65F" w14:textId="77777777" w:rsidR="004A215A" w:rsidRPr="00A85E9E" w:rsidRDefault="004A215A" w:rsidP="004A215A">
      <w:pPr>
        <w:pStyle w:val="PL"/>
        <w:shd w:val="clear" w:color="auto" w:fill="E6E6E6"/>
      </w:pPr>
      <w:r>
        <w:tab/>
      </w:r>
      <w:r w:rsidRPr="00A85E9E">
        <w:t>nr-Multi-RTT-AdditionalMeasurements</w:t>
      </w:r>
      <w:r>
        <w:t>Ext</w:t>
      </w:r>
      <w:r w:rsidRPr="00A85E9E">
        <w:t>-r1</w:t>
      </w:r>
      <w:r>
        <w:t>7</w:t>
      </w:r>
    </w:p>
    <w:p w14:paraId="77BCB894" w14:textId="77777777" w:rsidR="004A215A" w:rsidRPr="003B202B"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p>
    <w:p w14:paraId="14F2D3E0" w14:textId="264C7C0E" w:rsidR="009E61AC" w:rsidRPr="00073C73" w:rsidRDefault="004A215A" w:rsidP="009E61AC">
      <w:pPr>
        <w:pStyle w:val="PL"/>
        <w:shd w:val="clear" w:color="auto" w:fill="E6E6E6"/>
        <w:rPr>
          <w:snapToGrid w:val="0"/>
        </w:rPr>
      </w:pPr>
      <w:r>
        <w:rPr>
          <w:snapToGrid w:val="0"/>
        </w:rPr>
        <w:tab/>
        <w:t>]]</w:t>
      </w:r>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E0CD03E"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1A2253AF" w14:textId="77777777" w:rsidR="004A215A" w:rsidRDefault="004A215A" w:rsidP="004A215A">
      <w:pPr>
        <w:pStyle w:val="PL"/>
        <w:shd w:val="clear" w:color="auto" w:fill="E6E6E6"/>
      </w:pPr>
    </w:p>
    <w:p w14:paraId="1E216BE1" w14:textId="25B133F0" w:rsidR="004A215A" w:rsidRPr="00A85E9E" w:rsidRDefault="004A215A" w:rsidP="004A215A">
      <w:pPr>
        <w:pStyle w:val="PL"/>
        <w:shd w:val="clear" w:color="auto" w:fill="E6E6E6"/>
        <w:rPr>
          <w:snapToGrid w:val="0"/>
        </w:rPr>
      </w:pPr>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p>
    <w:p w14:paraId="03346C29" w14:textId="77777777" w:rsidR="004A215A" w:rsidRPr="00073C73"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61C17C1C" w14:textId="5281BE05" w:rsidR="004A215A" w:rsidRPr="004A215A" w:rsidRDefault="009E61AC" w:rsidP="004A215A">
      <w:pPr>
        <w:pStyle w:val="PL"/>
        <w:shd w:val="clear" w:color="auto" w:fill="E6E6E6"/>
        <w:rPr>
          <w:snapToGrid w:val="0"/>
        </w:rPr>
      </w:pPr>
      <w:r w:rsidRPr="00073C73">
        <w:rPr>
          <w:snapToGrid w:val="0"/>
        </w:rPr>
        <w:tab/>
        <w:t>...</w:t>
      </w:r>
      <w:r w:rsidR="004A215A" w:rsidRPr="004A215A">
        <w:rPr>
          <w:snapToGrid w:val="0"/>
        </w:rPr>
        <w:t>,</w:t>
      </w:r>
    </w:p>
    <w:p w14:paraId="56C33AFE" w14:textId="77777777" w:rsidR="004A215A" w:rsidRPr="004A215A" w:rsidRDefault="004A215A" w:rsidP="004A215A">
      <w:pPr>
        <w:pStyle w:val="PL"/>
        <w:shd w:val="clear" w:color="auto" w:fill="E6E6E6"/>
        <w:rPr>
          <w:snapToGrid w:val="0"/>
        </w:rPr>
      </w:pPr>
      <w:r w:rsidRPr="004A215A">
        <w:rPr>
          <w:snapToGrid w:val="0"/>
        </w:rPr>
        <w:tab/>
        <w:t>[[</w:t>
      </w:r>
    </w:p>
    <w:p w14:paraId="1ABB045B" w14:textId="77777777" w:rsidR="004A215A" w:rsidRPr="004A215A" w:rsidRDefault="004A215A" w:rsidP="004A215A">
      <w:pPr>
        <w:pStyle w:val="PL"/>
        <w:shd w:val="clear" w:color="auto" w:fill="E6E6E6"/>
        <w:rPr>
          <w:snapToGrid w:val="0"/>
        </w:rPr>
      </w:pP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13A2E7FC" w14:textId="77777777" w:rsidR="004A215A" w:rsidRPr="004A215A" w:rsidRDefault="004A215A" w:rsidP="004A215A">
      <w:pPr>
        <w:pStyle w:val="PL"/>
        <w:shd w:val="clear" w:color="auto" w:fill="E6E6E6"/>
        <w:rPr>
          <w:snapToGrid w:val="0"/>
        </w:rPr>
      </w:pPr>
      <w:r w:rsidRPr="004A215A">
        <w:rPr>
          <w:snapToGrid w:val="0"/>
        </w:rPr>
        <w:tab/>
        <w:t>nr-DL-PRS-FirstPathRSRP-ResultDiff-r17</w:t>
      </w:r>
    </w:p>
    <w:p w14:paraId="6BAA689D" w14:textId="77777777" w:rsidR="004A215A" w:rsidRPr="004A215A" w:rsidRDefault="004A215A" w:rsidP="004A215A">
      <w:pPr>
        <w:pStyle w:val="PL"/>
        <w:shd w:val="clear" w:color="auto" w:fill="E6E6E6"/>
        <w:rPr>
          <w:snapToGrid w:val="0"/>
        </w:rPr>
      </w:pPr>
      <w:r w:rsidRPr="004A215A">
        <w:rPr>
          <w:snapToGrid w:val="0"/>
        </w:rPr>
        <w:lastRenderedPageBreak/>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(0..61)</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037C467A" w14:textId="77777777" w:rsidR="004A215A" w:rsidRPr="004A215A" w:rsidRDefault="004A215A" w:rsidP="004A215A">
      <w:pPr>
        <w:pStyle w:val="PL"/>
        <w:shd w:val="clear" w:color="auto" w:fill="E6E6E6"/>
        <w:rPr>
          <w:snapToGrid w:val="0"/>
        </w:rPr>
      </w:pPr>
      <w:r w:rsidRPr="004A215A">
        <w:rPr>
          <w:snapToGrid w:val="0"/>
        </w:rPr>
        <w:tab/>
        <w:t>nr-los-nlos-Indicator-r17</w:t>
      </w:r>
      <w:r w:rsidRPr="004A215A">
        <w:rPr>
          <w:snapToGrid w:val="0"/>
        </w:rPr>
        <w:tab/>
      </w:r>
      <w:r w:rsidRPr="004A215A">
        <w:rPr>
          <w:snapToGrid w:val="0"/>
        </w:rPr>
        <w:tab/>
      </w:r>
      <w:r w:rsidRPr="004A215A">
        <w:rPr>
          <w:snapToGrid w:val="0"/>
        </w:rPr>
        <w:tab/>
        <w:t>LOS-NLOS-Indicator-r17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51A8581D" w14:textId="77777777" w:rsidR="004A215A" w:rsidRPr="004A215A" w:rsidRDefault="004A215A" w:rsidP="004A215A">
      <w:pPr>
        <w:pStyle w:val="PL"/>
        <w:shd w:val="clear" w:color="auto" w:fill="E6E6E6"/>
        <w:rPr>
          <w:snapToGrid w:val="0"/>
        </w:rPr>
      </w:pPr>
      <w:r w:rsidRPr="004A215A">
        <w:rPr>
          <w:snapToGrid w:val="0"/>
        </w:rPr>
        <w:tab/>
        <w:t>nr-AdditionalPathListExt-r17</w:t>
      </w:r>
      <w:r w:rsidRPr="004A215A">
        <w:rPr>
          <w:snapToGrid w:val="0"/>
        </w:rPr>
        <w:tab/>
      </w:r>
      <w:r w:rsidRPr="004A215A">
        <w:rPr>
          <w:snapToGrid w:val="0"/>
        </w:rPr>
        <w:tab/>
        <w:t>NR-AdditionalPathListExt-r17</w:t>
      </w:r>
      <w:r w:rsidRPr="004A215A">
        <w:rPr>
          <w:snapToGrid w:val="0"/>
        </w:rPr>
        <w:tab/>
      </w:r>
      <w:r w:rsidRPr="004A215A">
        <w:rPr>
          <w:snapToGrid w:val="0"/>
        </w:rPr>
        <w:tab/>
      </w:r>
      <w:r w:rsidRPr="004A215A">
        <w:rPr>
          <w:snapToGrid w:val="0"/>
        </w:rPr>
        <w:tab/>
      </w:r>
      <w:r w:rsidRPr="004A215A">
        <w:rPr>
          <w:snapToGrid w:val="0"/>
        </w:rPr>
        <w:tab/>
        <w:t>OPTIONAL</w:t>
      </w:r>
    </w:p>
    <w:p w14:paraId="4249274D" w14:textId="77777777" w:rsidR="004A215A" w:rsidRPr="004A215A" w:rsidRDefault="004A215A" w:rsidP="004A215A">
      <w:pPr>
        <w:pStyle w:val="PL"/>
        <w:shd w:val="clear" w:color="auto" w:fill="E6E6E6"/>
        <w:rPr>
          <w:snapToGrid w:val="0"/>
        </w:rPr>
      </w:pPr>
      <w:r w:rsidRPr="004A215A">
        <w:rPr>
          <w:snapToGrid w:val="0"/>
        </w:rPr>
        <w:tab/>
        <w:t>]]</w:t>
      </w:r>
    </w:p>
    <w:p w14:paraId="0B759BDA" w14:textId="77777777" w:rsidR="004A215A" w:rsidRPr="004A215A" w:rsidRDefault="004A215A" w:rsidP="004A215A">
      <w:pPr>
        <w:pStyle w:val="PL"/>
        <w:shd w:val="clear" w:color="auto" w:fill="E6E6E6"/>
        <w:rPr>
          <w:snapToGrid w:val="0"/>
        </w:rPr>
      </w:pPr>
      <w:r w:rsidRPr="004A215A">
        <w:rPr>
          <w:snapToGrid w:val="0"/>
        </w:rPr>
        <w:t>}</w:t>
      </w:r>
    </w:p>
    <w:p w14:paraId="39E8BCBB" w14:textId="77777777" w:rsidR="004A215A" w:rsidRPr="004A215A" w:rsidRDefault="004A215A" w:rsidP="004A215A">
      <w:pPr>
        <w:pStyle w:val="PL"/>
        <w:shd w:val="clear" w:color="auto" w:fill="E6E6E6"/>
        <w:rPr>
          <w:snapToGrid w:val="0"/>
        </w:rPr>
      </w:pPr>
    </w:p>
    <w:p w14:paraId="309D372A" w14:textId="77777777" w:rsidR="004A215A" w:rsidRPr="004A215A" w:rsidRDefault="004A215A" w:rsidP="004A215A">
      <w:pPr>
        <w:pStyle w:val="PL"/>
        <w:shd w:val="clear" w:color="auto" w:fill="E6E6E6"/>
        <w:rPr>
          <w:snapToGrid w:val="0"/>
        </w:rPr>
      </w:pPr>
      <w:r w:rsidRPr="004A215A">
        <w:rPr>
          <w:snapToGrid w:val="0"/>
        </w:rPr>
        <w:t>NR-SRS-TxTEG-Element-r17 ::= SEQUENCE {</w:t>
      </w:r>
    </w:p>
    <w:p w14:paraId="1A5A08F2" w14:textId="77777777" w:rsidR="004A215A" w:rsidRPr="004A215A" w:rsidRDefault="004A215A" w:rsidP="004A215A">
      <w:pPr>
        <w:pStyle w:val="PL"/>
        <w:shd w:val="clear" w:color="auto" w:fill="E6E6E6"/>
        <w:rPr>
          <w:snapToGrid w:val="0"/>
        </w:rPr>
      </w:pPr>
      <w:r w:rsidRPr="004A215A">
        <w:rPr>
          <w:snapToGrid w:val="0"/>
        </w:rPr>
        <w:tab/>
        <w:t>nr-TimeStamp-r17</w:t>
      </w:r>
      <w:r w:rsidRPr="004A215A">
        <w:rPr>
          <w:snapToGrid w:val="0"/>
        </w:rPr>
        <w:tab/>
      </w:r>
      <w:r w:rsidRPr="004A215A">
        <w:rPr>
          <w:snapToGrid w:val="0"/>
        </w:rPr>
        <w:tab/>
      </w:r>
      <w:r w:rsidRPr="004A215A">
        <w:rPr>
          <w:snapToGrid w:val="0"/>
        </w:rPr>
        <w:tab/>
      </w:r>
      <w:r w:rsidRPr="004A215A">
        <w:rPr>
          <w:snapToGrid w:val="0"/>
        </w:rPr>
        <w:tab/>
        <w:t>NR-TimeStamp-r16</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r w:rsidRPr="004A215A">
        <w:rPr>
          <w:snapToGrid w:val="0"/>
        </w:rPr>
        <w:tab/>
        <w:t xml:space="preserve">-- </w:t>
      </w:r>
      <w:commentRangeStart w:id="4092"/>
      <w:r w:rsidRPr="004A215A">
        <w:rPr>
          <w:snapToGrid w:val="0"/>
        </w:rPr>
        <w:t>Need OP</w:t>
      </w:r>
      <w:commentRangeEnd w:id="4092"/>
      <w:r w:rsidR="00563AB4">
        <w:rPr>
          <w:rStyle w:val="af5"/>
          <w:rFonts w:ascii="Times New Roman" w:hAnsi="Times New Roman"/>
          <w:noProof w:val="0"/>
        </w:rPr>
        <w:commentReference w:id="4092"/>
      </w:r>
    </w:p>
    <w:p w14:paraId="0B15F8B8" w14:textId="77777777" w:rsidR="004A215A" w:rsidRPr="004A215A" w:rsidRDefault="004A215A" w:rsidP="004A215A">
      <w:pPr>
        <w:pStyle w:val="PL"/>
        <w:shd w:val="clear" w:color="auto" w:fill="E6E6E6"/>
        <w:rPr>
          <w:snapToGrid w:val="0"/>
        </w:rPr>
      </w:pPr>
      <w:r w:rsidRPr="004A215A">
        <w:rPr>
          <w:snapToGrid w:val="0"/>
        </w:rPr>
        <w:tab/>
        <w:t>nr-UE-Tx-TEG-ID-r17</w:t>
      </w:r>
      <w:r w:rsidRPr="004A215A">
        <w:rPr>
          <w:snapToGrid w:val="0"/>
        </w:rPr>
        <w:tab/>
      </w:r>
      <w:r w:rsidRPr="004A215A">
        <w:rPr>
          <w:snapToGrid w:val="0"/>
        </w:rPr>
        <w:tab/>
      </w:r>
      <w:r w:rsidRPr="004A215A">
        <w:rPr>
          <w:snapToGrid w:val="0"/>
        </w:rPr>
        <w:tab/>
      </w:r>
      <w:r w:rsidRPr="004A215A">
        <w:rPr>
          <w:snapToGrid w:val="0"/>
        </w:rPr>
        <w:tab/>
        <w:t>INTEGER (0..maxNumOfTxTEGs-1-r17),</w:t>
      </w:r>
    </w:p>
    <w:p w14:paraId="64F36549" w14:textId="77777777" w:rsidR="004A215A" w:rsidRPr="004A215A" w:rsidRDefault="004A215A" w:rsidP="004A215A">
      <w:pPr>
        <w:pStyle w:val="PL"/>
        <w:shd w:val="clear" w:color="auto" w:fill="E6E6E6"/>
        <w:rPr>
          <w:snapToGrid w:val="0"/>
        </w:rPr>
      </w:pPr>
      <w:r w:rsidRPr="004A215A">
        <w:rPr>
          <w:snapToGrid w:val="0"/>
        </w:rPr>
        <w:tab/>
        <w:t>srs-PosResourceList-r17</w:t>
      </w:r>
      <w:r w:rsidRPr="004A215A">
        <w:rPr>
          <w:snapToGrid w:val="0"/>
        </w:rPr>
        <w:tab/>
      </w:r>
      <w:r w:rsidRPr="004A215A">
        <w:rPr>
          <w:snapToGrid w:val="0"/>
        </w:rPr>
        <w:tab/>
      </w:r>
      <w:r w:rsidRPr="004A215A">
        <w:rPr>
          <w:snapToGrid w:val="0"/>
        </w:rPr>
        <w:tab/>
        <w:t xml:space="preserve">SEQUENCE (SIZE (1..maxNumOfSRS-PosResourceSets-r17)) OF </w:t>
      </w:r>
    </w:p>
    <w:p w14:paraId="6881956E"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SRS-PosResources-r17,</w:t>
      </w:r>
    </w:p>
    <w:p w14:paraId="4E4E9D16" w14:textId="77777777" w:rsidR="004A215A" w:rsidRPr="004A215A" w:rsidRDefault="004A215A" w:rsidP="004A215A">
      <w:pPr>
        <w:pStyle w:val="PL"/>
        <w:shd w:val="clear" w:color="auto" w:fill="E6E6E6"/>
        <w:rPr>
          <w:snapToGrid w:val="0"/>
        </w:rPr>
      </w:pPr>
      <w:r w:rsidRPr="004A215A">
        <w:rPr>
          <w:snapToGrid w:val="0"/>
        </w:rPr>
        <w:tab/>
        <w:t>...</w:t>
      </w:r>
    </w:p>
    <w:p w14:paraId="38ED460F" w14:textId="77777777" w:rsidR="004A215A" w:rsidRPr="004A215A" w:rsidRDefault="004A215A" w:rsidP="004A215A">
      <w:pPr>
        <w:pStyle w:val="PL"/>
        <w:shd w:val="clear" w:color="auto" w:fill="E6E6E6"/>
        <w:rPr>
          <w:snapToGrid w:val="0"/>
        </w:rPr>
      </w:pPr>
      <w:r w:rsidRPr="004A215A">
        <w:rPr>
          <w:snapToGrid w:val="0"/>
        </w:rPr>
        <w:t>} --</w:t>
      </w:r>
      <w:commentRangeStart w:id="4093"/>
      <w:r w:rsidRPr="004A215A">
        <w:rPr>
          <w:snapToGrid w:val="0"/>
        </w:rPr>
        <w:t xml:space="preserve"> FFS if nr-TimeStamp-r17 is needed</w:t>
      </w:r>
      <w:commentRangeEnd w:id="4093"/>
      <w:r w:rsidR="00563AB4">
        <w:rPr>
          <w:rStyle w:val="af5"/>
          <w:rFonts w:ascii="Times New Roman" w:hAnsi="Times New Roman"/>
          <w:noProof w:val="0"/>
        </w:rPr>
        <w:commentReference w:id="4093"/>
      </w:r>
    </w:p>
    <w:p w14:paraId="01A58AF7" w14:textId="77777777" w:rsidR="004A215A" w:rsidRPr="004A215A" w:rsidRDefault="004A215A" w:rsidP="004A215A">
      <w:pPr>
        <w:pStyle w:val="PL"/>
        <w:shd w:val="clear" w:color="auto" w:fill="E6E6E6"/>
        <w:rPr>
          <w:snapToGrid w:val="0"/>
        </w:rPr>
      </w:pPr>
    </w:p>
    <w:p w14:paraId="46D0CD38" w14:textId="77777777" w:rsidR="004A215A" w:rsidRPr="004A215A" w:rsidRDefault="004A215A" w:rsidP="004A215A">
      <w:pPr>
        <w:pStyle w:val="PL"/>
        <w:shd w:val="clear" w:color="auto" w:fill="E6E6E6"/>
        <w:rPr>
          <w:snapToGrid w:val="0"/>
        </w:rPr>
      </w:pPr>
      <w:commentRangeStart w:id="4094"/>
      <w:r w:rsidRPr="004A215A">
        <w:rPr>
          <w:snapToGrid w:val="0"/>
        </w:rPr>
        <w:t>SRS-PosResources-r17</w:t>
      </w:r>
      <w:commentRangeEnd w:id="4094"/>
      <w:r w:rsidR="00B1084B">
        <w:rPr>
          <w:rStyle w:val="af5"/>
          <w:rFonts w:ascii="Times New Roman" w:hAnsi="Times New Roman"/>
          <w:noProof w:val="0"/>
        </w:rPr>
        <w:commentReference w:id="4094"/>
      </w:r>
      <w:r w:rsidRPr="004A215A">
        <w:rPr>
          <w:snapToGrid w:val="0"/>
        </w:rPr>
        <w:t xml:space="preserve"> ::= SEQUENCE {</w:t>
      </w:r>
    </w:p>
    <w:p w14:paraId="535DAC9E" w14:textId="77777777" w:rsidR="004A215A" w:rsidRPr="004A215A" w:rsidRDefault="004A215A" w:rsidP="004A215A">
      <w:pPr>
        <w:pStyle w:val="PL"/>
        <w:shd w:val="clear" w:color="auto" w:fill="E6E6E6"/>
        <w:rPr>
          <w:snapToGrid w:val="0"/>
        </w:rPr>
      </w:pPr>
      <w:r w:rsidRPr="004A215A">
        <w:rPr>
          <w:snapToGrid w:val="0"/>
        </w:rPr>
        <w:tab/>
        <w:t>srs-PosResourceSetId-r17</w:t>
      </w:r>
      <w:r w:rsidRPr="004A215A">
        <w:rPr>
          <w:snapToGrid w:val="0"/>
        </w:rPr>
        <w:tab/>
      </w:r>
      <w:r w:rsidRPr="004A215A">
        <w:rPr>
          <w:snapToGrid w:val="0"/>
        </w:rPr>
        <w:tab/>
        <w:t>INTEGER (0..maxNumOfSRS-PosResourceSets-1-r17),</w:t>
      </w:r>
    </w:p>
    <w:p w14:paraId="4BB41572" w14:textId="77777777" w:rsidR="004A215A" w:rsidRPr="004A215A" w:rsidRDefault="004A215A" w:rsidP="004A215A">
      <w:pPr>
        <w:pStyle w:val="PL"/>
        <w:shd w:val="clear" w:color="auto" w:fill="E6E6E6"/>
        <w:rPr>
          <w:snapToGrid w:val="0"/>
        </w:rPr>
      </w:pPr>
      <w:r w:rsidRPr="004A215A">
        <w:rPr>
          <w:snapToGrid w:val="0"/>
        </w:rPr>
        <w:tab/>
      </w:r>
      <w:commentRangeStart w:id="4095"/>
      <w:r w:rsidRPr="004A215A">
        <w:rPr>
          <w:snapToGrid w:val="0"/>
        </w:rPr>
        <w:t>srs-PosResourceIdList-r17</w:t>
      </w:r>
      <w:commentRangeEnd w:id="4095"/>
      <w:r w:rsidR="00563AB4">
        <w:rPr>
          <w:rStyle w:val="af5"/>
          <w:rFonts w:ascii="Times New Roman" w:hAnsi="Times New Roman"/>
          <w:noProof w:val="0"/>
        </w:rPr>
        <w:commentReference w:id="4095"/>
      </w:r>
      <w:r w:rsidRPr="004A215A">
        <w:rPr>
          <w:snapToGrid w:val="0"/>
        </w:rPr>
        <w:tab/>
      </w:r>
      <w:r w:rsidRPr="004A215A">
        <w:rPr>
          <w:snapToGrid w:val="0"/>
        </w:rPr>
        <w:tab/>
        <w:t>SEQUENCE (SIZE (1..maxNumOfSRS-PosResources-r17)) OF</w:t>
      </w:r>
    </w:p>
    <w:p w14:paraId="56A78D68" w14:textId="77777777" w:rsidR="004A215A" w:rsidRPr="004A215A" w:rsidRDefault="004A215A" w:rsidP="004A215A">
      <w:pPr>
        <w:pStyle w:val="PL"/>
        <w:shd w:val="clear" w:color="auto" w:fill="E6E6E6"/>
        <w:rPr>
          <w:snapToGrid w:val="0"/>
        </w:rPr>
      </w:pPr>
      <w:r w:rsidRPr="004A215A">
        <w:rPr>
          <w:snapToGrid w:val="0"/>
        </w:rPr>
        <w:t xml:space="preserve"> </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(0..maxNumOfSRS-PosResources-1-r17),</w:t>
      </w:r>
    </w:p>
    <w:p w14:paraId="74E8A432" w14:textId="77777777" w:rsidR="004A215A" w:rsidRPr="004A215A" w:rsidRDefault="004A215A" w:rsidP="004A215A">
      <w:pPr>
        <w:pStyle w:val="PL"/>
        <w:shd w:val="clear" w:color="auto" w:fill="E6E6E6"/>
        <w:rPr>
          <w:snapToGrid w:val="0"/>
        </w:rPr>
      </w:pPr>
      <w:r w:rsidRPr="004A215A">
        <w:rPr>
          <w:snapToGrid w:val="0"/>
        </w:rPr>
        <w:tab/>
        <w:t>...</w:t>
      </w:r>
    </w:p>
    <w:p w14:paraId="1BF01511" w14:textId="77777777" w:rsidR="004A215A" w:rsidRPr="004A215A" w:rsidRDefault="004A215A" w:rsidP="004A215A">
      <w:pPr>
        <w:pStyle w:val="PL"/>
        <w:shd w:val="clear" w:color="auto" w:fill="E6E6E6"/>
        <w:rPr>
          <w:snapToGrid w:val="0"/>
        </w:rPr>
      </w:pPr>
      <w:r w:rsidRPr="004A215A">
        <w:rPr>
          <w:snapToGrid w:val="0"/>
        </w:rPr>
        <w:t>}</w:t>
      </w:r>
    </w:p>
    <w:p w14:paraId="6464ED3D" w14:textId="77777777" w:rsidR="004A215A" w:rsidRPr="004A215A" w:rsidRDefault="004A215A" w:rsidP="004A215A">
      <w:pPr>
        <w:pStyle w:val="PL"/>
        <w:shd w:val="clear" w:color="auto" w:fill="E6E6E6"/>
        <w:rPr>
          <w:snapToGrid w:val="0"/>
        </w:rPr>
      </w:pPr>
    </w:p>
    <w:p w14:paraId="0EEE229E" w14:textId="77777777" w:rsidR="004A215A" w:rsidRPr="004A215A" w:rsidRDefault="004A215A" w:rsidP="004A215A">
      <w:pPr>
        <w:pStyle w:val="PL"/>
        <w:shd w:val="clear" w:color="auto" w:fill="E6E6E6"/>
        <w:rPr>
          <w:snapToGrid w:val="0"/>
        </w:rPr>
      </w:pPr>
      <w:r w:rsidRPr="004A215A">
        <w:rPr>
          <w:snapToGrid w:val="0"/>
        </w:rPr>
        <w:t>NR-UE-RxTx-TEG-Info-r17 ::= CHOICE { -- FFS if the CHOICE structure is needed</w:t>
      </w:r>
    </w:p>
    <w:p w14:paraId="60B2B8A0" w14:textId="77777777" w:rsidR="004A215A" w:rsidRPr="004A215A" w:rsidRDefault="004A215A" w:rsidP="004A215A">
      <w:pPr>
        <w:pStyle w:val="PL"/>
        <w:shd w:val="clear" w:color="auto" w:fill="E6E6E6"/>
        <w:rPr>
          <w:snapToGrid w:val="0"/>
        </w:rPr>
      </w:pPr>
      <w:r w:rsidRPr="004A215A">
        <w:rPr>
          <w:snapToGrid w:val="0"/>
        </w:rPr>
        <w:tab/>
        <w:t>case1-r17</w:t>
      </w:r>
      <w:r w:rsidRPr="004A215A">
        <w:rPr>
          <w:snapToGrid w:val="0"/>
        </w:rPr>
        <w:tab/>
      </w:r>
      <w:r w:rsidRPr="004A215A">
        <w:rPr>
          <w:snapToGrid w:val="0"/>
        </w:rPr>
        <w:tab/>
      </w:r>
      <w:r w:rsidRPr="004A215A">
        <w:rPr>
          <w:snapToGrid w:val="0"/>
        </w:rPr>
        <w:tab/>
      </w:r>
      <w:r w:rsidRPr="004A215A">
        <w:rPr>
          <w:snapToGrid w:val="0"/>
        </w:rPr>
        <w:tab/>
        <w:t>SEQUENCE {</w:t>
      </w:r>
    </w:p>
    <w:p w14:paraId="4361B8E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17003E08"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7F587BE3" w14:textId="77777777" w:rsidR="004A215A" w:rsidRPr="004A215A" w:rsidRDefault="004A215A" w:rsidP="004A215A">
      <w:pPr>
        <w:pStyle w:val="PL"/>
        <w:shd w:val="clear" w:color="auto" w:fill="E6E6E6"/>
        <w:rPr>
          <w:snapToGrid w:val="0"/>
        </w:rPr>
      </w:pPr>
      <w:r w:rsidRPr="004A215A">
        <w:rPr>
          <w:snapToGrid w:val="0"/>
        </w:rPr>
        <w:tab/>
        <w:t>case2-r17</w:t>
      </w:r>
      <w:r w:rsidRPr="004A215A">
        <w:rPr>
          <w:snapToGrid w:val="0"/>
        </w:rPr>
        <w:tab/>
      </w:r>
      <w:r w:rsidRPr="004A215A">
        <w:rPr>
          <w:snapToGrid w:val="0"/>
        </w:rPr>
        <w:tab/>
      </w:r>
      <w:r w:rsidRPr="004A215A">
        <w:rPr>
          <w:snapToGrid w:val="0"/>
        </w:rPr>
        <w:tab/>
      </w:r>
      <w:r w:rsidRPr="004A215A">
        <w:rPr>
          <w:snapToGrid w:val="0"/>
        </w:rPr>
        <w:tab/>
        <w:t>SEQUENCE {</w:t>
      </w:r>
    </w:p>
    <w:p w14:paraId="0095C282"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0C539F4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nr-UE-Tx-TEG-Index-r17</w:t>
      </w:r>
      <w:r w:rsidRPr="004A215A">
        <w:rPr>
          <w:snapToGrid w:val="0"/>
        </w:rPr>
        <w:tab/>
        <w:t>INTEGER (1..maxTxTEG-Sets-r17)</w:t>
      </w:r>
    </w:p>
    <w:p w14:paraId="7F11A35B"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62B4D37A" w14:textId="77777777" w:rsidR="004A215A" w:rsidRPr="004A215A" w:rsidRDefault="004A215A" w:rsidP="004A215A">
      <w:pPr>
        <w:pStyle w:val="PL"/>
        <w:shd w:val="clear" w:color="auto" w:fill="E6E6E6"/>
        <w:rPr>
          <w:snapToGrid w:val="0"/>
        </w:rPr>
      </w:pPr>
      <w:r w:rsidRPr="004A215A">
        <w:rPr>
          <w:snapToGrid w:val="0"/>
        </w:rPr>
        <w:tab/>
        <w:t>case3-r17</w:t>
      </w:r>
      <w:r w:rsidRPr="004A215A">
        <w:rPr>
          <w:snapToGrid w:val="0"/>
        </w:rPr>
        <w:tab/>
      </w:r>
      <w:r w:rsidRPr="004A215A">
        <w:rPr>
          <w:snapToGrid w:val="0"/>
        </w:rPr>
        <w:tab/>
      </w:r>
      <w:r w:rsidRPr="004A215A">
        <w:rPr>
          <w:snapToGrid w:val="0"/>
        </w:rPr>
        <w:tab/>
      </w:r>
      <w:r w:rsidRPr="004A215A">
        <w:rPr>
          <w:snapToGrid w:val="0"/>
        </w:rPr>
        <w:tab/>
        <w:t>SEQUENCE {</w:t>
      </w:r>
    </w:p>
    <w:p w14:paraId="4E21E9D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nr-UE-Rx-TEG-ID-r17</w:t>
      </w:r>
      <w:r w:rsidRPr="004A215A">
        <w:rPr>
          <w:snapToGrid w:val="0"/>
        </w:rPr>
        <w:tab/>
      </w:r>
      <w:r w:rsidRPr="004A215A">
        <w:rPr>
          <w:snapToGrid w:val="0"/>
        </w:rPr>
        <w:tab/>
        <w:t>INTEGER (0..maxNumOfRxTEGs-1-r17),</w:t>
      </w:r>
    </w:p>
    <w:p w14:paraId="0614432F"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commentRangeStart w:id="4096"/>
      <w:r w:rsidRPr="004A215A">
        <w:rPr>
          <w:snapToGrid w:val="0"/>
        </w:rPr>
        <w:t>nr-UE-Tx-TEG-Index</w:t>
      </w:r>
      <w:commentRangeEnd w:id="4096"/>
      <w:r w:rsidR="00DD1A41">
        <w:rPr>
          <w:rStyle w:val="af5"/>
          <w:rFonts w:ascii="Times New Roman" w:hAnsi="Times New Roman"/>
          <w:noProof w:val="0"/>
        </w:rPr>
        <w:commentReference w:id="4096"/>
      </w:r>
      <w:r w:rsidRPr="004A215A">
        <w:rPr>
          <w:snapToGrid w:val="0"/>
        </w:rPr>
        <w:t>-r17</w:t>
      </w:r>
      <w:r w:rsidRPr="004A215A">
        <w:rPr>
          <w:snapToGrid w:val="0"/>
        </w:rPr>
        <w:tab/>
        <w:t>INTEGER (1..maxTxTEG-Sets-r17)</w:t>
      </w:r>
    </w:p>
    <w:p w14:paraId="52621B65"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18C1C9CF" w14:textId="77777777" w:rsidR="004A215A" w:rsidRPr="004A215A" w:rsidRDefault="004A215A" w:rsidP="004A215A">
      <w:pPr>
        <w:pStyle w:val="PL"/>
        <w:shd w:val="clear" w:color="auto" w:fill="E6E6E6"/>
        <w:rPr>
          <w:snapToGrid w:val="0"/>
        </w:rPr>
      </w:pPr>
      <w:r w:rsidRPr="004A215A">
        <w:rPr>
          <w:snapToGrid w:val="0"/>
        </w:rPr>
        <w:tab/>
        <w:t>...</w:t>
      </w:r>
    </w:p>
    <w:p w14:paraId="120DED82" w14:textId="5D67D50D" w:rsidR="009E61AC" w:rsidRPr="00073C73" w:rsidRDefault="004A215A" w:rsidP="004A215A">
      <w:pPr>
        <w:pStyle w:val="PL"/>
        <w:shd w:val="clear" w:color="auto" w:fill="E6E6E6"/>
        <w:rPr>
          <w:snapToGrid w:val="0"/>
        </w:rPr>
      </w:pPr>
      <w:r w:rsidRPr="004A215A">
        <w:rPr>
          <w:snapToGrid w:val="0"/>
        </w:rPr>
        <w:t>} -- FFS the nr-UE-Tx-</w:t>
      </w:r>
      <w:commentRangeStart w:id="4097"/>
      <w:r w:rsidRPr="004A215A">
        <w:rPr>
          <w:snapToGrid w:val="0"/>
        </w:rPr>
        <w:t>TEG</w:t>
      </w:r>
      <w:commentRangeEnd w:id="4097"/>
      <w:r w:rsidR="00537EB5">
        <w:rPr>
          <w:rStyle w:val="af5"/>
          <w:rFonts w:ascii="Times New Roman" w:hAnsi="Times New Roman"/>
          <w:noProof w:val="0"/>
        </w:rPr>
        <w:commentReference w:id="4097"/>
      </w:r>
      <w:r w:rsidRPr="004A215A">
        <w:rPr>
          <w:snapToGrid w:val="0"/>
        </w:rPr>
        <w:t>-ID-r17 in case2 and case3 (pending RAN1)</w:t>
      </w:r>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4D251EAC" w14:textId="77777777" w:rsidR="004A215A"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A215A" w:rsidRPr="00073C73" w14:paraId="5E3F7F59" w14:textId="77777777" w:rsidTr="005F76BA">
        <w:trPr>
          <w:cantSplit/>
          <w:tblHeader/>
        </w:trPr>
        <w:tc>
          <w:tcPr>
            <w:tcW w:w="2268" w:type="dxa"/>
          </w:tcPr>
          <w:p w14:paraId="241697EF" w14:textId="77777777" w:rsidR="004A215A" w:rsidRPr="00073C73" w:rsidRDefault="004A215A" w:rsidP="005F76BA">
            <w:pPr>
              <w:pStyle w:val="TAH"/>
            </w:pPr>
            <w:r w:rsidRPr="00073C73">
              <w:t>Conditional presence</w:t>
            </w:r>
          </w:p>
        </w:tc>
        <w:tc>
          <w:tcPr>
            <w:tcW w:w="7371" w:type="dxa"/>
          </w:tcPr>
          <w:p w14:paraId="11CF7170" w14:textId="77777777" w:rsidR="004A215A" w:rsidRPr="00073C73" w:rsidRDefault="004A215A" w:rsidP="005F76BA">
            <w:pPr>
              <w:pStyle w:val="TAH"/>
            </w:pPr>
            <w:r w:rsidRPr="00073C73">
              <w:t>Explanation</w:t>
            </w:r>
          </w:p>
        </w:tc>
      </w:tr>
      <w:tr w:rsidR="004A215A" w:rsidRPr="00073C73" w14:paraId="2624AEDC" w14:textId="77777777" w:rsidTr="005F76BA">
        <w:trPr>
          <w:cantSplit/>
        </w:trPr>
        <w:tc>
          <w:tcPr>
            <w:tcW w:w="2268" w:type="dxa"/>
          </w:tcPr>
          <w:p w14:paraId="450552DF" w14:textId="77777777" w:rsidR="004A215A" w:rsidRPr="00073C73" w:rsidRDefault="004A215A" w:rsidP="005F76BA">
            <w:pPr>
              <w:pStyle w:val="TAL"/>
              <w:rPr>
                <w:i/>
                <w:noProof/>
              </w:rPr>
            </w:pPr>
            <w:r w:rsidRPr="009D0BEF">
              <w:rPr>
                <w:i/>
                <w:noProof/>
              </w:rPr>
              <w:t>Case2-3</w:t>
            </w:r>
          </w:p>
        </w:tc>
        <w:tc>
          <w:tcPr>
            <w:tcW w:w="7371" w:type="dxa"/>
          </w:tcPr>
          <w:p w14:paraId="7849112C" w14:textId="77777777" w:rsidR="004A215A" w:rsidRPr="00073C73" w:rsidRDefault="004A215A" w:rsidP="005F76BA">
            <w:pPr>
              <w:pStyle w:val="TAL"/>
            </w:pPr>
            <w:r w:rsidRPr="00073C73">
              <w:t xml:space="preserve">The field is </w:t>
            </w:r>
            <w:r>
              <w:t>mandatory</w:t>
            </w:r>
            <w:r w:rsidRPr="00073C73">
              <w:t xml:space="preserve"> present</w:t>
            </w:r>
            <w:r>
              <w:t xml:space="preserve"> if the IE </w:t>
            </w:r>
            <w:r w:rsidRPr="0016718D">
              <w:rPr>
                <w:i/>
                <w:iCs/>
                <w:snapToGrid w:val="0"/>
              </w:rPr>
              <w:t>NR-UE-RxTx-TEG-Info</w:t>
            </w:r>
            <w:r>
              <w:rPr>
                <w:snapToGrid w:val="0"/>
              </w:rPr>
              <w:t xml:space="preserve"> is provided for choice's </w:t>
            </w:r>
            <w:r w:rsidRPr="0016718D">
              <w:rPr>
                <w:i/>
                <w:iCs/>
                <w:snapToGrid w:val="0"/>
              </w:rPr>
              <w:t>case2</w:t>
            </w:r>
            <w:r>
              <w:rPr>
                <w:i/>
                <w:iCs/>
                <w:snapToGrid w:val="0"/>
              </w:rPr>
              <w:t xml:space="preserve"> </w:t>
            </w:r>
            <w:r w:rsidRPr="007430DF">
              <w:rPr>
                <w:snapToGrid w:val="0"/>
              </w:rPr>
              <w:t>and</w:t>
            </w:r>
            <w:r>
              <w:rPr>
                <w:snapToGrid w:val="0"/>
              </w:rPr>
              <w:t xml:space="preserve"> </w:t>
            </w:r>
            <w:r w:rsidRPr="0016718D">
              <w:rPr>
                <w:i/>
                <w:iCs/>
                <w:snapToGrid w:val="0"/>
              </w:rPr>
              <w:t>case3</w:t>
            </w:r>
            <w:r>
              <w:rPr>
                <w:snapToGrid w:val="0"/>
              </w:rPr>
              <w:t>.</w:t>
            </w:r>
          </w:p>
        </w:tc>
      </w:tr>
    </w:tbl>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4A215A" w:rsidRPr="00073C73" w14:paraId="7663DB8A" w14:textId="77777777" w:rsidTr="00557BF2">
        <w:trPr>
          <w:cantSplit/>
          <w:tblHeader/>
        </w:trPr>
        <w:tc>
          <w:tcPr>
            <w:tcW w:w="9639" w:type="dxa"/>
          </w:tcPr>
          <w:p w14:paraId="2EFB3064" w14:textId="77777777" w:rsidR="004A215A" w:rsidRDefault="004A215A" w:rsidP="004A215A">
            <w:pPr>
              <w:pStyle w:val="TAL"/>
              <w:keepNext w:val="0"/>
              <w:keepLines w:val="0"/>
              <w:widowControl w:val="0"/>
              <w:rPr>
                <w:b/>
                <w:i/>
                <w:noProof/>
              </w:rPr>
            </w:pPr>
            <w:r w:rsidRPr="009A1911">
              <w:rPr>
                <w:b/>
                <w:i/>
                <w:noProof/>
              </w:rPr>
              <w:t>nr-SRS-TxTEG-Set</w:t>
            </w:r>
          </w:p>
          <w:p w14:paraId="757C3335" w14:textId="77777777" w:rsidR="004A215A" w:rsidRDefault="004A215A" w:rsidP="004A215A">
            <w:pPr>
              <w:pStyle w:val="TAL"/>
              <w:keepNext w:val="0"/>
              <w:keepLines w:val="0"/>
              <w:widowControl w:val="0"/>
              <w:rPr>
                <w:snapToGrid w:val="0"/>
              </w:rPr>
            </w:pPr>
            <w:r>
              <w:rPr>
                <w:bCs/>
                <w:iCs/>
                <w:noProof/>
              </w:rPr>
              <w:t xml:space="preserve">This field provides the SRS for Positioning Resources associated with a particular UE Tx TEG and </w:t>
            </w:r>
            <w:r>
              <w:rPr>
                <w:snapToGrid w:val="0"/>
              </w:rPr>
              <w:t>comprises the following subfields:</w:t>
            </w:r>
          </w:p>
          <w:p w14:paraId="38C57203" w14:textId="77777777" w:rsidR="004A215A" w:rsidRPr="003C7E35" w:rsidRDefault="004A215A" w:rsidP="004A215A">
            <w:pPr>
              <w:pStyle w:val="B1"/>
              <w:widowControl w:val="0"/>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70BDD">
              <w:rPr>
                <w:rFonts w:ascii="Arial" w:hAnsi="Arial" w:cs="Arial"/>
                <w:b/>
                <w:i/>
                <w:noProof/>
                <w:sz w:val="18"/>
                <w:szCs w:val="18"/>
              </w:rPr>
              <w:t>nr-TimeStamp</w:t>
            </w:r>
            <w:r w:rsidRPr="00F956E8">
              <w:rPr>
                <w:rFonts w:ascii="Arial" w:hAnsi="Arial" w:cs="Arial"/>
                <w:noProof/>
                <w:sz w:val="18"/>
                <w:szCs w:val="18"/>
              </w:rPr>
              <w:t xml:space="preserve"> specifies </w:t>
            </w:r>
            <w:r>
              <w:rPr>
                <w:rFonts w:ascii="Arial" w:hAnsi="Arial" w:cs="Arial"/>
                <w:noProof/>
                <w:sz w:val="18"/>
                <w:szCs w:val="18"/>
              </w:rPr>
              <w:t xml:space="preserve">the start time for which the </w:t>
            </w:r>
            <w:r w:rsidRPr="00514E5A">
              <w:rPr>
                <w:rFonts w:ascii="Arial" w:hAnsi="Arial" w:cs="Arial"/>
                <w:i/>
                <w:iCs/>
                <w:noProof/>
                <w:sz w:val="18"/>
                <w:szCs w:val="18"/>
              </w:rPr>
              <w:t xml:space="preserve">NR-SRS-TxTEG-Element </w:t>
            </w:r>
            <w:r>
              <w:rPr>
                <w:rFonts w:ascii="Arial" w:hAnsi="Arial" w:cs="Arial"/>
                <w:noProof/>
                <w:sz w:val="18"/>
                <w:szCs w:val="18"/>
              </w:rPr>
              <w:t xml:space="preserve">is valid. If this field is absent, the </w:t>
            </w:r>
            <w:r w:rsidRPr="00D5065D">
              <w:rPr>
                <w:rFonts w:ascii="Arial" w:hAnsi="Arial" w:cs="Arial"/>
                <w:i/>
                <w:iCs/>
                <w:noProof/>
                <w:sz w:val="18"/>
                <w:szCs w:val="18"/>
              </w:rPr>
              <w:t>nr-TimeStamp</w:t>
            </w:r>
            <w:r>
              <w:rPr>
                <w:rFonts w:ascii="Arial" w:hAnsi="Arial" w:cs="Arial"/>
                <w:noProof/>
                <w:sz w:val="18"/>
                <w:szCs w:val="18"/>
              </w:rPr>
              <w:t xml:space="preserve"> of this instance of the </w:t>
            </w:r>
            <w:r w:rsidRPr="00514E5A">
              <w:rPr>
                <w:rFonts w:ascii="Arial" w:hAnsi="Arial" w:cs="Arial"/>
                <w:i/>
                <w:iCs/>
                <w:noProof/>
                <w:sz w:val="18"/>
                <w:szCs w:val="18"/>
              </w:rPr>
              <w:t xml:space="preserve">NR-SRS-TxTEG-Element </w:t>
            </w:r>
            <w:r>
              <w:rPr>
                <w:rFonts w:ascii="Arial" w:hAnsi="Arial" w:cs="Arial"/>
                <w:noProof/>
                <w:sz w:val="18"/>
                <w:szCs w:val="18"/>
              </w:rPr>
              <w:t xml:space="preserve">of the </w:t>
            </w:r>
            <w:r w:rsidRPr="007065B6">
              <w:rPr>
                <w:rFonts w:ascii="Arial" w:hAnsi="Arial" w:cs="Arial"/>
                <w:i/>
                <w:iCs/>
                <w:noProof/>
                <w:sz w:val="18"/>
                <w:szCs w:val="18"/>
              </w:rPr>
              <w:t>nr-SRS-TxTEG-Set</w:t>
            </w:r>
            <w:r>
              <w:rPr>
                <w:rFonts w:ascii="Arial" w:hAnsi="Arial" w:cs="Arial"/>
                <w:noProof/>
                <w:sz w:val="18"/>
                <w:szCs w:val="18"/>
              </w:rPr>
              <w:t xml:space="preserve"> is the same as the </w:t>
            </w:r>
            <w:r w:rsidRPr="00D5065D">
              <w:rPr>
                <w:rFonts w:ascii="Arial" w:hAnsi="Arial" w:cs="Arial"/>
                <w:i/>
                <w:iCs/>
                <w:noProof/>
                <w:sz w:val="18"/>
                <w:szCs w:val="18"/>
              </w:rPr>
              <w:t>nr-TimeStamp</w:t>
            </w:r>
            <w:r w:rsidRPr="00AB69E9">
              <w:rPr>
                <w:rFonts w:ascii="Arial" w:hAnsi="Arial" w:cs="Arial"/>
                <w:noProof/>
                <w:sz w:val="18"/>
                <w:szCs w:val="18"/>
              </w:rPr>
              <w:t xml:space="preserve"> of </w:t>
            </w:r>
            <w:r>
              <w:rPr>
                <w:rFonts w:ascii="Arial" w:hAnsi="Arial" w:cs="Arial"/>
                <w:noProof/>
                <w:sz w:val="18"/>
                <w:szCs w:val="18"/>
              </w:rPr>
              <w:t>the previous</w:t>
            </w:r>
            <w:r w:rsidRPr="00AB69E9">
              <w:rPr>
                <w:rFonts w:ascii="Arial" w:hAnsi="Arial" w:cs="Arial"/>
                <w:noProof/>
                <w:sz w:val="18"/>
                <w:szCs w:val="18"/>
              </w:rPr>
              <w:t xml:space="preserve"> in</w:t>
            </w:r>
            <w:r>
              <w:rPr>
                <w:rFonts w:ascii="Arial" w:hAnsi="Arial" w:cs="Arial"/>
                <w:noProof/>
                <w:sz w:val="18"/>
                <w:szCs w:val="18"/>
              </w:rPr>
              <w:t>s</w:t>
            </w:r>
            <w:r w:rsidRPr="00AB69E9">
              <w:rPr>
                <w:rFonts w:ascii="Arial" w:hAnsi="Arial" w:cs="Arial"/>
                <w:noProof/>
                <w:sz w:val="18"/>
                <w:szCs w:val="18"/>
              </w:rPr>
              <w:t>t</w:t>
            </w:r>
            <w:r>
              <w:rPr>
                <w:rFonts w:ascii="Arial" w:hAnsi="Arial" w:cs="Arial"/>
                <w:noProof/>
                <w:sz w:val="18"/>
                <w:szCs w:val="18"/>
              </w:rPr>
              <w:t>a</w:t>
            </w:r>
            <w:r w:rsidRPr="00AB69E9">
              <w:rPr>
                <w:rFonts w:ascii="Arial" w:hAnsi="Arial" w:cs="Arial"/>
                <w:noProof/>
                <w:sz w:val="18"/>
                <w:szCs w:val="18"/>
              </w:rPr>
              <w:t xml:space="preserve">nce of the </w:t>
            </w:r>
            <w:r w:rsidRPr="00514E5A">
              <w:rPr>
                <w:rFonts w:ascii="Arial" w:hAnsi="Arial" w:cs="Arial"/>
                <w:i/>
                <w:iCs/>
                <w:noProof/>
                <w:sz w:val="18"/>
                <w:szCs w:val="18"/>
              </w:rPr>
              <w:t>NR-SRS-TxTEG-Element</w:t>
            </w:r>
            <w:r>
              <w:rPr>
                <w:rFonts w:ascii="Arial" w:hAnsi="Arial" w:cs="Arial"/>
                <w:noProof/>
                <w:sz w:val="18"/>
                <w:szCs w:val="18"/>
              </w:rPr>
              <w:t xml:space="preserve">. If this field is also absent in the first </w:t>
            </w:r>
            <w:r w:rsidRPr="007065B6">
              <w:rPr>
                <w:rFonts w:ascii="Arial" w:hAnsi="Arial" w:cs="Arial"/>
                <w:i/>
                <w:iCs/>
                <w:noProof/>
                <w:sz w:val="18"/>
                <w:szCs w:val="18"/>
              </w:rPr>
              <w:t>NR-SRS-TxTEG-Element</w:t>
            </w:r>
            <w:r>
              <w:rPr>
                <w:rFonts w:ascii="Arial" w:hAnsi="Arial" w:cs="Arial"/>
                <w:i/>
                <w:iCs/>
                <w:noProof/>
                <w:sz w:val="18"/>
                <w:szCs w:val="18"/>
              </w:rPr>
              <w:t xml:space="preserve"> </w:t>
            </w:r>
            <w:r>
              <w:rPr>
                <w:rFonts w:ascii="Arial" w:hAnsi="Arial" w:cs="Arial"/>
                <w:noProof/>
                <w:sz w:val="18"/>
                <w:szCs w:val="18"/>
              </w:rPr>
              <w:t xml:space="preserve">of the </w:t>
            </w:r>
            <w:r w:rsidRPr="000F3869">
              <w:rPr>
                <w:rFonts w:ascii="Arial" w:hAnsi="Arial" w:cs="Arial"/>
                <w:i/>
                <w:iCs/>
                <w:noProof/>
                <w:sz w:val="18"/>
                <w:szCs w:val="18"/>
              </w:rPr>
              <w:t>nr-SRS-TxTEG-Set</w:t>
            </w:r>
            <w:r>
              <w:rPr>
                <w:rFonts w:ascii="Arial" w:hAnsi="Arial" w:cs="Arial"/>
                <w:noProof/>
                <w:sz w:val="18"/>
                <w:szCs w:val="18"/>
              </w:rPr>
              <w:t xml:space="preserve">, all </w:t>
            </w:r>
            <w:r w:rsidRPr="007065B6">
              <w:rPr>
                <w:rFonts w:ascii="Arial" w:hAnsi="Arial" w:cs="Arial"/>
                <w:i/>
                <w:iCs/>
                <w:noProof/>
                <w:sz w:val="18"/>
                <w:szCs w:val="18"/>
              </w:rPr>
              <w:t>NR-SRS-TxTEG-Element</w:t>
            </w:r>
            <w:r>
              <w:rPr>
                <w:rFonts w:ascii="Arial" w:hAnsi="Arial" w:cs="Arial"/>
                <w:noProof/>
                <w:sz w:val="18"/>
                <w:szCs w:val="18"/>
              </w:rPr>
              <w:t xml:space="preserve">'s provided are valid for the measurement period of the </w:t>
            </w:r>
            <w:r w:rsidRPr="007065B6">
              <w:rPr>
                <w:rFonts w:ascii="Arial" w:hAnsi="Arial" w:cs="Arial"/>
                <w:i/>
                <w:iCs/>
                <w:noProof/>
                <w:sz w:val="18"/>
                <w:szCs w:val="18"/>
              </w:rPr>
              <w:t>NR-Multi-RTT-SignalMeasurementInformation</w:t>
            </w:r>
            <w:r>
              <w:rPr>
                <w:rFonts w:ascii="Arial" w:hAnsi="Arial" w:cs="Arial"/>
                <w:i/>
                <w:iCs/>
                <w:noProof/>
                <w:sz w:val="18"/>
                <w:szCs w:val="18"/>
              </w:rPr>
              <w:t>.</w:t>
            </w:r>
            <w:r w:rsidRPr="003C7E35">
              <w:rPr>
                <w:rFonts w:ascii="Arial" w:hAnsi="Arial" w:cs="Arial"/>
                <w:noProof/>
                <w:sz w:val="18"/>
                <w:szCs w:val="18"/>
              </w:rPr>
              <w:t xml:space="preserve"> </w:t>
            </w:r>
            <w:r w:rsidRPr="00E529B7">
              <w:rPr>
                <w:rFonts w:ascii="Arial" w:hAnsi="Arial" w:cs="Arial"/>
                <w:noProof/>
                <w:sz w:val="18"/>
                <w:szCs w:val="18"/>
              </w:rPr>
              <w:t>(FFS)</w:t>
            </w:r>
          </w:p>
          <w:p w14:paraId="09B3BD60" w14:textId="77777777" w:rsidR="004A215A" w:rsidRDefault="004A215A" w:rsidP="004A215A">
            <w:pPr>
              <w:pStyle w:val="B1"/>
              <w:widowControl w:val="0"/>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823A94">
              <w:rPr>
                <w:rFonts w:ascii="Arial" w:hAnsi="Arial" w:cs="Arial"/>
                <w:b/>
                <w:i/>
                <w:snapToGrid w:val="0"/>
                <w:sz w:val="18"/>
                <w:szCs w:val="18"/>
              </w:rPr>
              <w:t>nr-ue-Tx-TEG</w:t>
            </w:r>
            <w:r>
              <w:rPr>
                <w:rFonts w:ascii="Arial" w:hAnsi="Arial" w:cs="Arial"/>
                <w:b/>
                <w:i/>
                <w:snapToGrid w:val="0"/>
                <w:sz w:val="18"/>
                <w:szCs w:val="18"/>
              </w:rPr>
              <w:t>-ID</w:t>
            </w:r>
            <w:r w:rsidRPr="00823A94">
              <w:rPr>
                <w:rFonts w:ascii="Arial" w:hAnsi="Arial" w:cs="Arial"/>
                <w:snapToGrid w:val="0"/>
                <w:sz w:val="18"/>
                <w:szCs w:val="18"/>
              </w:rPr>
              <w:t xml:space="preserve"> specifies the ID of th</w:t>
            </w:r>
            <w:r>
              <w:rPr>
                <w:rFonts w:ascii="Arial" w:hAnsi="Arial" w:cs="Arial"/>
                <w:snapToGrid w:val="0"/>
                <w:sz w:val="18"/>
                <w:szCs w:val="18"/>
              </w:rPr>
              <w:t>is</w:t>
            </w:r>
            <w:r w:rsidRPr="00823A94">
              <w:rPr>
                <w:rFonts w:ascii="Arial" w:hAnsi="Arial" w:cs="Arial"/>
                <w:snapToGrid w:val="0"/>
                <w:sz w:val="18"/>
                <w:szCs w:val="18"/>
              </w:rPr>
              <w:t xml:space="preserve"> UE </w:t>
            </w:r>
            <w:r>
              <w:rPr>
                <w:rFonts w:ascii="Arial" w:hAnsi="Arial" w:cs="Arial"/>
                <w:snapToGrid w:val="0"/>
                <w:sz w:val="18"/>
                <w:szCs w:val="18"/>
              </w:rPr>
              <w:t xml:space="preserve">Tx </w:t>
            </w:r>
            <w:r w:rsidRPr="00823A94">
              <w:rPr>
                <w:rFonts w:ascii="Arial" w:hAnsi="Arial" w:cs="Arial"/>
                <w:snapToGrid w:val="0"/>
                <w:sz w:val="18"/>
                <w:szCs w:val="18"/>
              </w:rPr>
              <w:t>TEG</w:t>
            </w:r>
            <w:r>
              <w:rPr>
                <w:rFonts w:ascii="Arial" w:hAnsi="Arial" w:cs="Arial"/>
                <w:snapToGrid w:val="0"/>
                <w:sz w:val="18"/>
                <w:szCs w:val="18"/>
              </w:rPr>
              <w:t>.</w:t>
            </w:r>
          </w:p>
          <w:p w14:paraId="3C28702A" w14:textId="4F74CF03" w:rsidR="004A215A" w:rsidRPr="00B97C7C" w:rsidRDefault="004A215A" w:rsidP="00E529B7">
            <w:pPr>
              <w:pStyle w:val="B1"/>
              <w:spacing w:after="0"/>
              <w:rPr>
                <w:rFonts w:cs="Arial"/>
                <w:b/>
                <w:i/>
                <w:noProof/>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b/>
                <w:bCs/>
                <w:i/>
                <w:iCs/>
                <w:snapToGrid w:val="0"/>
                <w:sz w:val="18"/>
                <w:szCs w:val="18"/>
              </w:rPr>
              <w:t>srs-PosResourceList</w:t>
            </w:r>
            <w:r w:rsidRPr="00E529B7">
              <w:rPr>
                <w:rFonts w:ascii="Arial" w:hAnsi="Arial" w:cs="Arial"/>
                <w:snapToGrid w:val="0"/>
                <w:sz w:val="18"/>
                <w:szCs w:val="18"/>
              </w:rPr>
              <w:t xml:space="preserve"> specifies the SRS for Positioning Resources belonging to this UE Tx TEG.</w:t>
            </w:r>
          </w:p>
        </w:tc>
      </w:tr>
      <w:tr w:rsidR="004A215A" w:rsidRPr="00073C73" w14:paraId="307F6EC2" w14:textId="77777777" w:rsidTr="00557BF2">
        <w:trPr>
          <w:cantSplit/>
          <w:tblHeader/>
        </w:trPr>
        <w:tc>
          <w:tcPr>
            <w:tcW w:w="9639" w:type="dxa"/>
          </w:tcPr>
          <w:p w14:paraId="6746F367" w14:textId="77777777" w:rsidR="004A215A" w:rsidRPr="00073C73" w:rsidRDefault="004A215A" w:rsidP="004A215A">
            <w:pPr>
              <w:pStyle w:val="TAL"/>
              <w:rPr>
                <w:b/>
                <w:i/>
                <w:noProof/>
                <w:lang w:eastAsia="x-none"/>
              </w:rPr>
            </w:pPr>
            <w:r w:rsidRPr="00073C73">
              <w:rPr>
                <w:b/>
                <w:i/>
                <w:noProof/>
              </w:rPr>
              <w:t>dl-PRS-ID</w:t>
            </w:r>
          </w:p>
          <w:p w14:paraId="27F492F5" w14:textId="77777777" w:rsidR="004A215A" w:rsidRPr="00073C73" w:rsidRDefault="004A215A" w:rsidP="004A215A">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073C73" w:rsidRDefault="004A215A" w:rsidP="004A215A">
            <w:pPr>
              <w:pStyle w:val="TAL"/>
            </w:pPr>
            <w:r w:rsidRPr="00073C73">
              <w:rPr>
                <w:bCs/>
                <w:iCs/>
                <w:noProof/>
              </w:rPr>
              <w:t>Each TRP should only be associated with one such ID.</w:t>
            </w:r>
          </w:p>
        </w:tc>
      </w:tr>
      <w:tr w:rsidR="004A215A" w:rsidRPr="00073C73" w14:paraId="6039CCA1" w14:textId="77777777" w:rsidTr="00557BF2">
        <w:trPr>
          <w:cantSplit/>
          <w:tblHeader/>
        </w:trPr>
        <w:tc>
          <w:tcPr>
            <w:tcW w:w="9639" w:type="dxa"/>
          </w:tcPr>
          <w:p w14:paraId="23C8E444" w14:textId="77777777" w:rsidR="004A215A" w:rsidRPr="00073C73" w:rsidRDefault="004A215A" w:rsidP="004A215A">
            <w:pPr>
              <w:pStyle w:val="TAL"/>
              <w:rPr>
                <w:b/>
                <w:i/>
                <w:noProof/>
                <w:lang w:eastAsia="x-none"/>
              </w:rPr>
            </w:pPr>
            <w:r w:rsidRPr="00073C73">
              <w:rPr>
                <w:b/>
                <w:i/>
                <w:noProof/>
              </w:rPr>
              <w:t>nr-PhysCellID</w:t>
            </w:r>
          </w:p>
          <w:p w14:paraId="6CE9CBBC" w14:textId="77777777" w:rsidR="004A215A" w:rsidRPr="00073C73" w:rsidRDefault="004A215A" w:rsidP="004A215A">
            <w:pPr>
              <w:pStyle w:val="TAL"/>
            </w:pPr>
            <w:r w:rsidRPr="00073C73">
              <w:rPr>
                <w:bCs/>
                <w:iCs/>
                <w:noProof/>
              </w:rPr>
              <w:t>This field specifies the physical cell identity of the associated TRP, as defined in TS 38.331 [35].</w:t>
            </w:r>
          </w:p>
        </w:tc>
      </w:tr>
      <w:tr w:rsidR="004A215A" w:rsidRPr="00073C73" w14:paraId="31402B74" w14:textId="77777777" w:rsidTr="00557BF2">
        <w:trPr>
          <w:cantSplit/>
          <w:tblHeader/>
        </w:trPr>
        <w:tc>
          <w:tcPr>
            <w:tcW w:w="9639" w:type="dxa"/>
          </w:tcPr>
          <w:p w14:paraId="246C1488" w14:textId="77777777" w:rsidR="004A215A" w:rsidRPr="00073C73" w:rsidRDefault="004A215A" w:rsidP="004A215A">
            <w:pPr>
              <w:pStyle w:val="TAL"/>
              <w:rPr>
                <w:b/>
                <w:i/>
                <w:noProof/>
                <w:lang w:eastAsia="x-none"/>
              </w:rPr>
            </w:pPr>
            <w:r w:rsidRPr="00073C73">
              <w:rPr>
                <w:b/>
                <w:i/>
                <w:noProof/>
              </w:rPr>
              <w:t>nr-CellGlobalID</w:t>
            </w:r>
          </w:p>
          <w:p w14:paraId="615C694A" w14:textId="77777777" w:rsidR="004A215A" w:rsidRPr="00073C73" w:rsidRDefault="004A215A" w:rsidP="004A215A">
            <w:pPr>
              <w:pStyle w:val="TAL"/>
            </w:pPr>
            <w:r w:rsidRPr="00073C73">
              <w:rPr>
                <w:bCs/>
                <w:iCs/>
                <w:noProof/>
              </w:rPr>
              <w:t>This field specifies the NCGI, the globally unique identity of a cell in NR, of the associated TRP, as defined in TS 38.331 [35].</w:t>
            </w:r>
          </w:p>
        </w:tc>
      </w:tr>
      <w:tr w:rsidR="004A215A" w:rsidRPr="00073C73" w14:paraId="2D540B04" w14:textId="77777777" w:rsidTr="00557BF2">
        <w:trPr>
          <w:cantSplit/>
          <w:tblHeader/>
        </w:trPr>
        <w:tc>
          <w:tcPr>
            <w:tcW w:w="9639" w:type="dxa"/>
          </w:tcPr>
          <w:p w14:paraId="05CFC661" w14:textId="77777777" w:rsidR="004A215A" w:rsidRPr="00073C73" w:rsidRDefault="004A215A" w:rsidP="004A215A">
            <w:pPr>
              <w:pStyle w:val="TAL"/>
              <w:rPr>
                <w:b/>
                <w:i/>
                <w:noProof/>
                <w:lang w:eastAsia="x-none"/>
              </w:rPr>
            </w:pPr>
            <w:r w:rsidRPr="00073C73">
              <w:rPr>
                <w:b/>
                <w:i/>
                <w:noProof/>
              </w:rPr>
              <w:t>nr-ARFCN</w:t>
            </w:r>
          </w:p>
          <w:p w14:paraId="0EFA246C" w14:textId="421F80DC" w:rsidR="004A215A" w:rsidRPr="00073C73" w:rsidRDefault="004A215A" w:rsidP="004A215A">
            <w:pPr>
              <w:pStyle w:val="TAL"/>
            </w:pPr>
            <w:r w:rsidRPr="00073C73">
              <w:rPr>
                <w:bCs/>
                <w:iCs/>
                <w:noProof/>
              </w:rPr>
              <w:t xml:space="preserve">This field specifies the NR-ARFCN of the TRP's CD-SSB (as defined in TS 38.300 [47]) corresponding to </w:t>
            </w:r>
            <w:r w:rsidRPr="00073C73">
              <w:rPr>
                <w:bCs/>
                <w:i/>
                <w:noProof/>
              </w:rPr>
              <w:t>nr-PhysCellID</w:t>
            </w:r>
            <w:r w:rsidRPr="00073C73">
              <w:rPr>
                <w:bCs/>
                <w:iCs/>
                <w:noProof/>
              </w:rPr>
              <w:t>.</w:t>
            </w:r>
          </w:p>
        </w:tc>
      </w:tr>
      <w:tr w:rsidR="004A215A" w:rsidRPr="00073C73" w14:paraId="2F5A241B" w14:textId="77777777" w:rsidTr="00557BF2">
        <w:trPr>
          <w:cantSplit/>
        </w:trPr>
        <w:tc>
          <w:tcPr>
            <w:tcW w:w="9639" w:type="dxa"/>
          </w:tcPr>
          <w:p w14:paraId="0C3772BF" w14:textId="77777777" w:rsidR="004A215A" w:rsidRPr="00073C73" w:rsidRDefault="004A215A" w:rsidP="004A215A">
            <w:pPr>
              <w:pStyle w:val="TAL"/>
              <w:keepNext w:val="0"/>
              <w:keepLines w:val="0"/>
              <w:widowControl w:val="0"/>
              <w:rPr>
                <w:b/>
                <w:i/>
              </w:rPr>
            </w:pPr>
            <w:r w:rsidRPr="00073C73">
              <w:rPr>
                <w:b/>
                <w:i/>
              </w:rPr>
              <w:t>nr-UE-RxTxTimeDiff</w:t>
            </w:r>
          </w:p>
          <w:p w14:paraId="4639B824" w14:textId="77777777" w:rsidR="004A215A" w:rsidRPr="00073C73" w:rsidRDefault="004A215A" w:rsidP="004A215A">
            <w:pPr>
              <w:pStyle w:val="TAL"/>
              <w:keepNext w:val="0"/>
              <w:keepLines w:val="0"/>
              <w:widowControl w:val="0"/>
              <w:rPr>
                <w:noProof/>
              </w:rPr>
            </w:pPr>
            <w:r w:rsidRPr="00073C73">
              <w:rPr>
                <w:noProof/>
              </w:rPr>
              <w:t xml:space="preserve">This field specifies the UE Rx–Tx time difference measurement, as defined in TS 38.215 [36]. </w:t>
            </w:r>
          </w:p>
        </w:tc>
      </w:tr>
      <w:tr w:rsidR="004A215A" w:rsidRPr="00073C73" w14:paraId="50FF69E0" w14:textId="77777777" w:rsidTr="00557BF2">
        <w:trPr>
          <w:cantSplit/>
        </w:trPr>
        <w:tc>
          <w:tcPr>
            <w:tcW w:w="9639" w:type="dxa"/>
          </w:tcPr>
          <w:p w14:paraId="3027F048" w14:textId="77777777" w:rsidR="004A215A" w:rsidRPr="00073C73" w:rsidRDefault="004A215A" w:rsidP="004A215A">
            <w:pPr>
              <w:pStyle w:val="TAL"/>
              <w:keepNext w:val="0"/>
              <w:keepLines w:val="0"/>
              <w:widowControl w:val="0"/>
              <w:rPr>
                <w:b/>
                <w:i/>
              </w:rPr>
            </w:pPr>
            <w:r w:rsidRPr="00073C73">
              <w:rPr>
                <w:b/>
                <w:i/>
              </w:rPr>
              <w:lastRenderedPageBreak/>
              <w:t>nr-AdditionalPathList</w:t>
            </w:r>
          </w:p>
          <w:p w14:paraId="0739D725" w14:textId="12457890" w:rsidR="004A215A" w:rsidRPr="00073C73" w:rsidRDefault="004A215A" w:rsidP="004A215A">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r>
              <w:rPr>
                <w:noProof/>
              </w:rPr>
              <w:t xml:space="preserve"> </w:t>
            </w:r>
            <w:r>
              <w:rPr>
                <w:snapToGrid w:val="0"/>
              </w:rPr>
              <w:t xml:space="preserve">If this field is present, the field </w:t>
            </w:r>
            <w:r w:rsidRPr="00884E25">
              <w:rPr>
                <w:i/>
                <w:iCs/>
                <w:snapToGrid w:val="0"/>
              </w:rPr>
              <w:t>nr-AdditionalPathList</w:t>
            </w:r>
            <w:r>
              <w:rPr>
                <w:i/>
                <w:iCs/>
                <w:snapToGrid w:val="0"/>
              </w:rPr>
              <w:t>Ext</w:t>
            </w:r>
            <w:r>
              <w:rPr>
                <w:snapToGrid w:val="0"/>
              </w:rPr>
              <w:t xml:space="preserve"> shall be absent.</w:t>
            </w:r>
          </w:p>
        </w:tc>
      </w:tr>
      <w:tr w:rsidR="004A215A" w:rsidRPr="00073C73" w14:paraId="48995087" w14:textId="77777777" w:rsidTr="00DE17D8">
        <w:trPr>
          <w:cantSplit/>
        </w:trPr>
        <w:tc>
          <w:tcPr>
            <w:tcW w:w="9639" w:type="dxa"/>
          </w:tcPr>
          <w:p w14:paraId="718DA27E"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nr-TimeStamp</w:t>
            </w:r>
          </w:p>
          <w:p w14:paraId="619FC018" w14:textId="77777777" w:rsidR="004A215A" w:rsidRPr="00073C73" w:rsidRDefault="004A215A" w:rsidP="004A215A">
            <w:pPr>
              <w:pStyle w:val="TAL"/>
              <w:keepNext w:val="0"/>
              <w:keepLines w:val="0"/>
              <w:widowControl w:val="0"/>
              <w:rPr>
                <w:b/>
                <w:i/>
              </w:rPr>
            </w:pPr>
            <w:r w:rsidRPr="00073C73">
              <w:rPr>
                <w:noProof/>
                <w:lang w:eastAsia="zh-CN"/>
              </w:rPr>
              <w:t>This field specifies the time instance for which the measurement is performed.</w:t>
            </w:r>
          </w:p>
        </w:tc>
      </w:tr>
      <w:tr w:rsidR="004A215A" w:rsidRPr="00073C73" w14:paraId="77C5417F" w14:textId="77777777" w:rsidTr="00DE17D8">
        <w:trPr>
          <w:cantSplit/>
        </w:trPr>
        <w:tc>
          <w:tcPr>
            <w:tcW w:w="9639" w:type="dxa"/>
          </w:tcPr>
          <w:p w14:paraId="3CB335E4" w14:textId="77777777" w:rsidR="004A215A" w:rsidRPr="00073C73" w:rsidRDefault="004A215A" w:rsidP="004A215A">
            <w:pPr>
              <w:pStyle w:val="TAL"/>
              <w:keepNext w:val="0"/>
              <w:keepLines w:val="0"/>
              <w:widowControl w:val="0"/>
              <w:rPr>
                <w:b/>
                <w:i/>
                <w:noProof/>
              </w:rPr>
            </w:pPr>
            <w:r w:rsidRPr="00073C73">
              <w:rPr>
                <w:b/>
                <w:i/>
                <w:noProof/>
              </w:rPr>
              <w:t>nr-TimingQuality</w:t>
            </w:r>
          </w:p>
          <w:p w14:paraId="4227466B" w14:textId="77777777" w:rsidR="004A215A" w:rsidRPr="00073C73" w:rsidRDefault="004A215A" w:rsidP="004A215A">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4A215A" w:rsidRPr="00073C73" w14:paraId="449745DD" w14:textId="77777777" w:rsidTr="00DE17D8">
        <w:trPr>
          <w:cantSplit/>
        </w:trPr>
        <w:tc>
          <w:tcPr>
            <w:tcW w:w="9639" w:type="dxa"/>
          </w:tcPr>
          <w:p w14:paraId="656EA20A" w14:textId="77777777" w:rsidR="004A215A" w:rsidRPr="00073C73" w:rsidRDefault="004A215A" w:rsidP="004A215A">
            <w:pPr>
              <w:pStyle w:val="TAL"/>
              <w:keepNext w:val="0"/>
              <w:keepLines w:val="0"/>
              <w:widowControl w:val="0"/>
              <w:rPr>
                <w:b/>
                <w:bCs/>
                <w:i/>
                <w:iCs/>
                <w:noProof/>
              </w:rPr>
            </w:pPr>
            <w:r w:rsidRPr="00073C73">
              <w:rPr>
                <w:b/>
                <w:bCs/>
                <w:i/>
                <w:iCs/>
                <w:noProof/>
              </w:rPr>
              <w:t>nr-DL-PRS-RSRP-Result</w:t>
            </w:r>
          </w:p>
          <w:p w14:paraId="604B520A" w14:textId="77777777" w:rsidR="004A215A" w:rsidRPr="00073C73" w:rsidRDefault="004A215A" w:rsidP="004A215A">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4A215A" w:rsidRPr="00073C73" w14:paraId="70A874AF" w14:textId="77777777" w:rsidTr="00DE17D8">
        <w:trPr>
          <w:cantSplit/>
        </w:trPr>
        <w:tc>
          <w:tcPr>
            <w:tcW w:w="9639" w:type="dxa"/>
          </w:tcPr>
          <w:p w14:paraId="662F282F" w14:textId="77777777" w:rsidR="004A215A" w:rsidRPr="006F5D84" w:rsidRDefault="004A215A" w:rsidP="004A215A">
            <w:pPr>
              <w:pStyle w:val="TAL"/>
              <w:keepNext w:val="0"/>
              <w:keepLines w:val="0"/>
              <w:widowControl w:val="0"/>
              <w:rPr>
                <w:b/>
                <w:bCs/>
                <w:i/>
                <w:iCs/>
                <w:snapToGrid w:val="0"/>
              </w:rPr>
            </w:pPr>
            <w:r w:rsidRPr="006F5D84">
              <w:rPr>
                <w:b/>
                <w:bCs/>
                <w:i/>
                <w:iCs/>
                <w:snapToGrid w:val="0"/>
              </w:rPr>
              <w:t>nr-UE-RxTx-TEG-Info</w:t>
            </w:r>
          </w:p>
          <w:p w14:paraId="3A2578C1" w14:textId="77777777" w:rsidR="004A215A" w:rsidRDefault="004A215A" w:rsidP="004A215A">
            <w:pPr>
              <w:pStyle w:val="TAL"/>
              <w:keepNext w:val="0"/>
              <w:keepLines w:val="0"/>
              <w:widowControl w:val="0"/>
              <w:rPr>
                <w:rFonts w:cs="Arial"/>
                <w:snapToGrid w:val="0"/>
                <w:szCs w:val="18"/>
              </w:rPr>
            </w:pPr>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r>
              <w:rPr>
                <w:snapToGrid w:val="0"/>
              </w:rPr>
              <w:t xml:space="preserve">. </w:t>
            </w:r>
            <w:r>
              <w:rPr>
                <w:rFonts w:cs="Arial"/>
                <w:snapToGrid w:val="0"/>
                <w:szCs w:val="18"/>
              </w:rPr>
              <w:t>O</w:t>
            </w:r>
            <w:r w:rsidRPr="001A11F5">
              <w:rPr>
                <w:rFonts w:cs="Arial"/>
                <w:snapToGrid w:val="0"/>
                <w:szCs w:val="18"/>
              </w:rPr>
              <w:t>ne of the following combinations of TEG IDs</w:t>
            </w:r>
            <w:r>
              <w:rPr>
                <w:rFonts w:cs="Arial"/>
                <w:snapToGrid w:val="0"/>
                <w:szCs w:val="18"/>
              </w:rPr>
              <w:t xml:space="preserve"> can be provided</w:t>
            </w:r>
            <w:r w:rsidRPr="001A11F5">
              <w:rPr>
                <w:rFonts w:cs="Arial"/>
                <w:snapToGrid w:val="0"/>
                <w:szCs w:val="18"/>
              </w:rPr>
              <w:t>:</w:t>
            </w:r>
          </w:p>
          <w:p w14:paraId="4A964A3F" w14:textId="77777777" w:rsidR="004A215A" w:rsidRPr="005009D3" w:rsidRDefault="004A215A" w:rsidP="004A215A">
            <w:pPr>
              <w:pStyle w:val="B2"/>
              <w:widowControl w:val="0"/>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983ADA">
              <w:rPr>
                <w:rFonts w:ascii="Arial" w:hAnsi="Arial" w:cs="Arial"/>
                <w:b/>
                <w:bCs/>
                <w:i/>
                <w:iCs/>
                <w:sz w:val="18"/>
                <w:szCs w:val="18"/>
              </w:rPr>
              <w:t>case1</w:t>
            </w:r>
            <w:r>
              <w:rPr>
                <w:rFonts w:ascii="Arial" w:hAnsi="Arial" w:cs="Arial"/>
                <w:sz w:val="18"/>
                <w:szCs w:val="18"/>
              </w:rPr>
              <w:t xml:space="preserve"> provides the </w:t>
            </w:r>
            <w:r w:rsidRPr="00EA2BA8">
              <w:rPr>
                <w:rFonts w:ascii="Arial" w:hAnsi="Arial" w:cs="Arial"/>
                <w:sz w:val="18"/>
                <w:szCs w:val="18"/>
              </w:rPr>
              <w:t>UE RxTx TEG ID</w:t>
            </w:r>
            <w:r>
              <w:rPr>
                <w:rFonts w:ascii="Arial" w:hAnsi="Arial" w:cs="Arial"/>
                <w:sz w:val="18"/>
                <w:szCs w:val="18"/>
              </w:rPr>
              <w:t>;</w:t>
            </w:r>
          </w:p>
          <w:p w14:paraId="02AB2D54" w14:textId="77777777" w:rsidR="004A215A" w:rsidRDefault="004A215A" w:rsidP="004A215A">
            <w:pPr>
              <w:pStyle w:val="B2"/>
              <w:widowControl w:val="0"/>
              <w:spacing w:after="0"/>
              <w:rPr>
                <w:rFonts w:ascii="Arial" w:hAnsi="Arial" w:cs="Arial"/>
                <w:sz w:val="18"/>
                <w:szCs w:val="18"/>
              </w:rPr>
            </w:pPr>
            <w:r w:rsidRPr="005009D3">
              <w:rPr>
                <w:rFonts w:ascii="Arial" w:hAnsi="Arial" w:cs="Arial"/>
                <w:sz w:val="18"/>
                <w:szCs w:val="18"/>
              </w:rPr>
              <w:t xml:space="preserve">- </w:t>
            </w:r>
            <w:r w:rsidRPr="005009D3">
              <w:rPr>
                <w:rFonts w:ascii="Arial" w:hAnsi="Arial" w:cs="Arial"/>
                <w:sz w:val="18"/>
                <w:szCs w:val="18"/>
              </w:rPr>
              <w:tab/>
            </w:r>
            <w:r w:rsidRPr="00983ADA">
              <w:rPr>
                <w:rFonts w:ascii="Arial" w:hAnsi="Arial" w:cs="Arial"/>
                <w:b/>
                <w:bCs/>
                <w:i/>
                <w:iCs/>
                <w:sz w:val="18"/>
                <w:szCs w:val="18"/>
              </w:rPr>
              <w:t>case2</w:t>
            </w:r>
            <w:r>
              <w:rPr>
                <w:rFonts w:ascii="Arial" w:hAnsi="Arial" w:cs="Arial"/>
                <w:sz w:val="18"/>
                <w:szCs w:val="18"/>
              </w:rPr>
              <w:t xml:space="preserve"> provides the</w:t>
            </w:r>
            <w:r w:rsidRPr="00646350">
              <w:rPr>
                <w:rFonts w:ascii="Arial" w:hAnsi="Arial" w:cs="Arial"/>
                <w:sz w:val="18"/>
                <w:szCs w:val="18"/>
              </w:rPr>
              <w:t xml:space="preserve"> UE RxTx TEG ID</w:t>
            </w:r>
            <w:r>
              <w:rPr>
                <w:rFonts w:ascii="Arial" w:hAnsi="Arial" w:cs="Arial"/>
                <w:sz w:val="18"/>
                <w:szCs w:val="18"/>
              </w:rPr>
              <w:t xml:space="preserve"> together with the UE</w:t>
            </w:r>
            <w:r w:rsidRPr="00646350">
              <w:rPr>
                <w:rFonts w:ascii="Arial" w:hAnsi="Arial" w:cs="Arial"/>
                <w:sz w:val="18"/>
                <w:szCs w:val="18"/>
              </w:rPr>
              <w:t xml:space="preserve"> Tx TEG ID</w:t>
            </w:r>
            <w:r>
              <w:rPr>
                <w:rFonts w:ascii="Arial" w:hAnsi="Arial" w:cs="Arial"/>
                <w:sz w:val="18"/>
                <w:szCs w:val="18"/>
              </w:rPr>
              <w:t xml:space="preserve">. The </w:t>
            </w:r>
            <w:r w:rsidRPr="00823A94">
              <w:rPr>
                <w:rFonts w:ascii="Arial" w:hAnsi="Arial" w:cs="Arial"/>
                <w:i/>
                <w:iCs/>
                <w:sz w:val="18"/>
                <w:szCs w:val="18"/>
              </w:rPr>
              <w:t>nr-UE-Tx-TEG-Index</w:t>
            </w:r>
            <w:r>
              <w:rPr>
                <w:rFonts w:ascii="Arial" w:hAnsi="Arial" w:cs="Arial"/>
                <w:sz w:val="18"/>
                <w:szCs w:val="18"/>
              </w:rPr>
              <w:t xml:space="preserve"> provides the index to the</w:t>
            </w:r>
            <w:r>
              <w:t xml:space="preserve"> </w:t>
            </w:r>
            <w:r w:rsidRPr="00823A94">
              <w:rPr>
                <w:rFonts w:ascii="Arial" w:hAnsi="Arial" w:cs="Arial"/>
                <w:i/>
                <w:iCs/>
                <w:sz w:val="18"/>
                <w:szCs w:val="18"/>
              </w:rPr>
              <w:t>nr-SRS-TxTEG-Set</w:t>
            </w:r>
            <w:r>
              <w:rPr>
                <w:rFonts w:ascii="Arial" w:hAnsi="Arial" w:cs="Arial"/>
                <w:sz w:val="18"/>
                <w:szCs w:val="18"/>
              </w:rPr>
              <w:t xml:space="preserve"> field for the applicable UE</w:t>
            </w:r>
            <w:r w:rsidRPr="00646350">
              <w:rPr>
                <w:rFonts w:ascii="Arial" w:hAnsi="Arial" w:cs="Arial"/>
                <w:sz w:val="18"/>
                <w:szCs w:val="18"/>
              </w:rPr>
              <w:t xml:space="preserve"> Tx TEG ID</w:t>
            </w:r>
            <w:r>
              <w:rPr>
                <w:rFonts w:ascii="Arial" w:hAnsi="Arial" w:cs="Arial"/>
                <w:sz w:val="18"/>
                <w:szCs w:val="18"/>
              </w:rPr>
              <w:t xml:space="preserve">, where value '1' indicates the first </w:t>
            </w:r>
            <w:r w:rsidRPr="00823A94">
              <w:rPr>
                <w:rFonts w:ascii="Arial" w:hAnsi="Arial" w:cs="Arial"/>
                <w:i/>
                <w:iCs/>
                <w:sz w:val="18"/>
                <w:szCs w:val="18"/>
              </w:rPr>
              <w:t>NR-SRS-TxTEG-Element</w:t>
            </w:r>
            <w:r>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xml:space="preserve">, value '2' indicates the second </w:t>
            </w:r>
            <w:r w:rsidRPr="00823A94">
              <w:rPr>
                <w:rFonts w:ascii="Arial" w:hAnsi="Arial" w:cs="Arial"/>
                <w:i/>
                <w:iCs/>
                <w:sz w:val="18"/>
                <w:szCs w:val="18"/>
              </w:rPr>
              <w:t>NR-SRS-TxTEG-Element</w:t>
            </w:r>
            <w:r w:rsidRPr="00763266">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and so on;</w:t>
            </w:r>
          </w:p>
          <w:p w14:paraId="5F2D8732" w14:textId="7BF6AC34" w:rsidR="004A215A" w:rsidRPr="00B97C7C" w:rsidRDefault="004A215A" w:rsidP="00E529B7">
            <w:pPr>
              <w:pStyle w:val="B2"/>
              <w:spacing w:after="0"/>
              <w:rPr>
                <w:rFonts w:cs="Arial"/>
                <w:b/>
                <w:bCs/>
                <w:i/>
                <w:iCs/>
                <w:noProof/>
                <w:szCs w:val="18"/>
              </w:rPr>
            </w:pP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b/>
                <w:bCs/>
                <w:i/>
                <w:iCs/>
                <w:noProof/>
                <w:sz w:val="18"/>
                <w:szCs w:val="18"/>
                <w:lang w:eastAsia="zh-CN"/>
              </w:rPr>
              <w:t>case3</w:t>
            </w:r>
            <w:r w:rsidRPr="00E529B7">
              <w:rPr>
                <w:rFonts w:ascii="Arial" w:hAnsi="Arial" w:cs="Arial"/>
                <w:noProof/>
                <w:sz w:val="18"/>
                <w:szCs w:val="18"/>
                <w:lang w:eastAsia="zh-CN"/>
              </w:rPr>
              <w:t xml:space="preserve"> provides the UE Rx TEG ID together with the UE Tx TEG ID. </w:t>
            </w:r>
            <w:r w:rsidRPr="00E529B7">
              <w:rPr>
                <w:rFonts w:ascii="Arial" w:hAnsi="Arial" w:cs="Arial"/>
                <w:sz w:val="18"/>
                <w:szCs w:val="18"/>
              </w:rPr>
              <w:t xml:space="preserve">The </w:t>
            </w:r>
            <w:r w:rsidRPr="00E529B7">
              <w:rPr>
                <w:rFonts w:ascii="Arial" w:hAnsi="Arial" w:cs="Arial"/>
                <w:i/>
                <w:iCs/>
                <w:sz w:val="18"/>
                <w:szCs w:val="18"/>
              </w:rPr>
              <w:t>nr-UE-Tx-TEG-Index</w:t>
            </w:r>
            <w:r w:rsidRPr="00E529B7">
              <w:rPr>
                <w:rFonts w:ascii="Arial" w:hAnsi="Arial" w:cs="Arial"/>
                <w:sz w:val="18"/>
                <w:szCs w:val="18"/>
              </w:rPr>
              <w:t xml:space="preserve"> provides the index to the </w:t>
            </w:r>
            <w:r w:rsidRPr="00E529B7">
              <w:rPr>
                <w:rFonts w:ascii="Arial" w:hAnsi="Arial" w:cs="Arial"/>
                <w:i/>
                <w:iCs/>
                <w:sz w:val="18"/>
                <w:szCs w:val="18"/>
              </w:rPr>
              <w:t>nr-SRS-TxTEG-Set</w:t>
            </w:r>
            <w:r w:rsidRPr="00E529B7">
              <w:rPr>
                <w:rFonts w:ascii="Arial" w:hAnsi="Arial" w:cs="Arial"/>
                <w:sz w:val="18"/>
                <w:szCs w:val="18"/>
              </w:rPr>
              <w:t xml:space="preserve"> field for the applicable UE Tx TEG ID, where value '1' indicates the first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xml:space="preserve">, value '2' indicates the second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and so on.</w:t>
            </w:r>
          </w:p>
        </w:tc>
      </w:tr>
      <w:tr w:rsidR="004A215A" w:rsidRPr="00073C73" w14:paraId="5F4E2AAB" w14:textId="77777777" w:rsidTr="00DE17D8">
        <w:trPr>
          <w:cantSplit/>
        </w:trPr>
        <w:tc>
          <w:tcPr>
            <w:tcW w:w="9639" w:type="dxa"/>
          </w:tcPr>
          <w:p w14:paraId="41394C0A"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w:t>
            </w:r>
          </w:p>
          <w:p w14:paraId="1305C473" w14:textId="4E2703DC" w:rsidR="004A215A" w:rsidRPr="00073C73" w:rsidRDefault="004A215A" w:rsidP="004A215A">
            <w:pPr>
              <w:pStyle w:val="TAL"/>
              <w:keepNext w:val="0"/>
              <w:keepLines w:val="0"/>
              <w:widowControl w:val="0"/>
              <w:rPr>
                <w:b/>
                <w:bCs/>
                <w:i/>
                <w:iCs/>
                <w:noProof/>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4A215A" w:rsidRPr="00073C73" w14:paraId="4ED25B4A" w14:textId="77777777" w:rsidTr="00DE17D8">
        <w:trPr>
          <w:cantSplit/>
        </w:trPr>
        <w:tc>
          <w:tcPr>
            <w:tcW w:w="9639" w:type="dxa"/>
          </w:tcPr>
          <w:p w14:paraId="49CBDBCC" w14:textId="77777777" w:rsidR="004A215A" w:rsidRDefault="004A215A" w:rsidP="004A215A">
            <w:pPr>
              <w:pStyle w:val="TAL"/>
              <w:keepNext w:val="0"/>
              <w:keepLines w:val="0"/>
              <w:widowControl w:val="0"/>
              <w:rPr>
                <w:b/>
                <w:bCs/>
                <w:i/>
                <w:iCs/>
                <w:snapToGrid w:val="0"/>
              </w:rPr>
            </w:pPr>
            <w:r w:rsidRPr="00915AE8">
              <w:rPr>
                <w:b/>
                <w:bCs/>
                <w:i/>
                <w:iCs/>
                <w:snapToGrid w:val="0"/>
              </w:rPr>
              <w:t>nr-los-nlos-Indicator</w:t>
            </w:r>
          </w:p>
          <w:p w14:paraId="405D1A9A" w14:textId="2CBC08E3" w:rsidR="004A215A" w:rsidRPr="00073C73" w:rsidRDefault="004A215A" w:rsidP="004A215A">
            <w:pPr>
              <w:pStyle w:val="TAL"/>
              <w:keepNext w:val="0"/>
              <w:keepLines w:val="0"/>
              <w:widowControl w:val="0"/>
              <w:rPr>
                <w:b/>
                <w:bCs/>
                <w:i/>
                <w:iCs/>
                <w:noProof/>
              </w:rPr>
            </w:pPr>
            <w:r>
              <w:rPr>
                <w:snapToGrid w:val="0"/>
              </w:rPr>
              <w:t xml:space="preserve">This field specifies the target device's best estimate of the LOS or NLOS of the UE Rx-Tx Time Difference, RSRP or First Path-RSRP measurement </w:t>
            </w:r>
            <w:r w:rsidRPr="00073C73">
              <w:rPr>
                <w:noProof/>
              </w:rPr>
              <w:t>for the TRP or resource</w:t>
            </w:r>
            <w:r>
              <w:rPr>
                <w:snapToGrid w:val="0"/>
              </w:rPr>
              <w:t>.</w:t>
            </w:r>
          </w:p>
        </w:tc>
      </w:tr>
      <w:tr w:rsidR="004A215A" w:rsidRPr="00073C73" w14:paraId="52CBBE86" w14:textId="77777777" w:rsidTr="00DE17D8">
        <w:trPr>
          <w:cantSplit/>
        </w:trPr>
        <w:tc>
          <w:tcPr>
            <w:tcW w:w="9639" w:type="dxa"/>
          </w:tcPr>
          <w:p w14:paraId="44ADB5E5" w14:textId="77777777" w:rsidR="004A215A" w:rsidRPr="00884E25" w:rsidRDefault="004A215A" w:rsidP="004A215A">
            <w:pPr>
              <w:pStyle w:val="TAL"/>
              <w:keepNext w:val="0"/>
              <w:keepLines w:val="0"/>
              <w:widowControl w:val="0"/>
              <w:rPr>
                <w:b/>
                <w:bCs/>
                <w:i/>
                <w:iCs/>
                <w:snapToGrid w:val="0"/>
              </w:rPr>
            </w:pPr>
            <w:r w:rsidRPr="00884E25">
              <w:rPr>
                <w:b/>
                <w:bCs/>
                <w:i/>
                <w:iCs/>
                <w:snapToGrid w:val="0"/>
              </w:rPr>
              <w:t>nr-AdditionalPathListExt</w:t>
            </w:r>
          </w:p>
          <w:p w14:paraId="71E75599" w14:textId="5727EC54" w:rsidR="004A215A" w:rsidRPr="00073C73" w:rsidRDefault="004A215A" w:rsidP="004A215A">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4A215A" w:rsidRPr="00073C73" w14:paraId="13664209" w14:textId="77777777" w:rsidTr="00DE17D8">
        <w:trPr>
          <w:cantSplit/>
        </w:trPr>
        <w:tc>
          <w:tcPr>
            <w:tcW w:w="9639" w:type="dxa"/>
          </w:tcPr>
          <w:p w14:paraId="7A600F44"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nr-DL-PRS-RSRP-ResultDiff</w:t>
            </w:r>
          </w:p>
          <w:p w14:paraId="523697B1" w14:textId="77777777" w:rsidR="004A215A" w:rsidRPr="00073C73" w:rsidRDefault="004A215A" w:rsidP="004A215A">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4A215A" w:rsidRPr="00073C73" w14:paraId="337955F5" w14:textId="77777777" w:rsidTr="00DE17D8">
        <w:trPr>
          <w:cantSplit/>
        </w:trPr>
        <w:tc>
          <w:tcPr>
            <w:tcW w:w="9639" w:type="dxa"/>
          </w:tcPr>
          <w:p w14:paraId="550019DA"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nr-UE-RxTxTimeDiffAdditional</w:t>
            </w:r>
          </w:p>
          <w:p w14:paraId="7FEC9E14" w14:textId="77777777" w:rsidR="004A215A" w:rsidRPr="00073C73" w:rsidRDefault="004A215A" w:rsidP="004A215A">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4A215A" w:rsidRPr="00073C73" w14:paraId="41EAD427" w14:textId="77777777" w:rsidTr="00DE17D8">
        <w:trPr>
          <w:cantSplit/>
        </w:trPr>
        <w:tc>
          <w:tcPr>
            <w:tcW w:w="9639" w:type="dxa"/>
          </w:tcPr>
          <w:p w14:paraId="73199CE2" w14:textId="77777777" w:rsidR="004A215A" w:rsidRPr="00160DA3" w:rsidRDefault="004A215A" w:rsidP="004A215A">
            <w:pPr>
              <w:pStyle w:val="TAL"/>
              <w:keepNext w:val="0"/>
              <w:keepLines w:val="0"/>
              <w:widowControl w:val="0"/>
              <w:rPr>
                <w:b/>
                <w:bCs/>
                <w:i/>
                <w:iCs/>
              </w:rPr>
            </w:pPr>
            <w:r w:rsidRPr="00160DA3">
              <w:rPr>
                <w:b/>
                <w:bCs/>
                <w:i/>
                <w:iCs/>
                <w:snapToGrid w:val="0"/>
              </w:rPr>
              <w:lastRenderedPageBreak/>
              <w:t>nr-DL-PRS-FirstPathRSRP</w:t>
            </w:r>
            <w:r w:rsidRPr="00160DA3">
              <w:rPr>
                <w:b/>
                <w:bCs/>
                <w:i/>
                <w:iCs/>
              </w:rPr>
              <w:t>-ResultDiff</w:t>
            </w:r>
          </w:p>
          <w:p w14:paraId="427C9EF4" w14:textId="38A4777F" w:rsidR="004A215A" w:rsidRPr="00073C73" w:rsidRDefault="004A215A" w:rsidP="004A215A">
            <w:pPr>
              <w:pStyle w:val="TAL"/>
              <w:keepNext w:val="0"/>
              <w:keepLines w:val="0"/>
              <w:widowControl w:val="0"/>
              <w:rPr>
                <w:b/>
                <w:i/>
                <w:noProof/>
                <w:lang w:eastAsia="zh-CN"/>
              </w:rPr>
            </w:pPr>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50E37909" w14:textId="0095ED78" w:rsidR="009E61AC" w:rsidRDefault="009E61AC" w:rsidP="009E61AC"/>
    <w:p w14:paraId="6DC1D2D8" w14:textId="4B77DFAE" w:rsidR="004A215A" w:rsidRPr="00073C73" w:rsidRDefault="004A215A" w:rsidP="004A215A">
      <w:pPr>
        <w:pStyle w:val="EditorsNote"/>
      </w:pPr>
      <w:r w:rsidRPr="00E529B7">
        <w:t xml:space="preserve">Editor's Note: RAN1: "FFS: whether there is </w:t>
      </w:r>
      <w:commentRangeStart w:id="4098"/>
      <w:r w:rsidRPr="00E529B7">
        <w:t>a</w:t>
      </w:r>
      <w:commentRangeEnd w:id="4098"/>
      <w:r w:rsidR="00D1523C">
        <w:rPr>
          <w:rStyle w:val="af5"/>
          <w:color w:val="auto"/>
        </w:rPr>
        <w:commentReference w:id="4098"/>
      </w:r>
      <w:r w:rsidRPr="00E529B7">
        <w:t xml:space="preserve"> need to include the positioning SRS resource set ID in ueTxTEG". "FFS: A triplet of UE {RxTx TEG ID, Rx TEG ID, Tx TEG ID}"</w:t>
      </w:r>
      <w:r>
        <w:t>.</w:t>
      </w:r>
    </w:p>
    <w:p w14:paraId="12C3BB2F" w14:textId="77777777" w:rsidR="004A215A" w:rsidRPr="00073C73" w:rsidRDefault="004A215A" w:rsidP="009E61AC"/>
    <w:p w14:paraId="41A730BA" w14:textId="77777777" w:rsidR="009E61AC" w:rsidRPr="00073C73" w:rsidRDefault="005314F9" w:rsidP="009E61AC">
      <w:pPr>
        <w:pStyle w:val="4"/>
      </w:pPr>
      <w:bookmarkStart w:id="4100" w:name="_Toc37681237"/>
      <w:bookmarkStart w:id="4101" w:name="_Toc46486811"/>
      <w:bookmarkStart w:id="4102" w:name="_Toc52547156"/>
      <w:bookmarkStart w:id="4103" w:name="_Toc52547686"/>
      <w:bookmarkStart w:id="4104" w:name="_Toc52548216"/>
      <w:bookmarkStart w:id="4105" w:name="_Toc52548746"/>
      <w:bookmarkStart w:id="4106"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4100"/>
      <w:bookmarkEnd w:id="4101"/>
      <w:bookmarkEnd w:id="4102"/>
      <w:bookmarkEnd w:id="4103"/>
      <w:bookmarkEnd w:id="4104"/>
      <w:bookmarkEnd w:id="4105"/>
      <w:bookmarkEnd w:id="4106"/>
    </w:p>
    <w:p w14:paraId="46051CF9" w14:textId="77777777" w:rsidR="009E61AC" w:rsidRPr="00073C73" w:rsidRDefault="009E61AC" w:rsidP="009E61AC">
      <w:pPr>
        <w:pStyle w:val="4"/>
      </w:pPr>
      <w:bookmarkStart w:id="4107" w:name="_Toc37681238"/>
      <w:bookmarkStart w:id="4108" w:name="_Toc46486812"/>
      <w:bookmarkStart w:id="4109" w:name="_Toc52547157"/>
      <w:bookmarkStart w:id="4110" w:name="_Toc52547687"/>
      <w:bookmarkStart w:id="4111" w:name="_Toc52548217"/>
      <w:bookmarkStart w:id="4112" w:name="_Toc52548747"/>
      <w:bookmarkStart w:id="4113" w:name="_Toc90719993"/>
      <w:r w:rsidRPr="00073C73">
        <w:t>–</w:t>
      </w:r>
      <w:r w:rsidRPr="00073C73">
        <w:tab/>
      </w:r>
      <w:r w:rsidRPr="00073C73">
        <w:rPr>
          <w:i/>
        </w:rPr>
        <w:t>NR-Multi-RTT-Request</w:t>
      </w:r>
      <w:r w:rsidRPr="00073C73">
        <w:rPr>
          <w:i/>
          <w:noProof/>
        </w:rPr>
        <w:t>LocationInformation</w:t>
      </w:r>
      <w:bookmarkEnd w:id="4107"/>
      <w:bookmarkEnd w:id="4108"/>
      <w:bookmarkEnd w:id="4109"/>
      <w:bookmarkEnd w:id="4110"/>
      <w:bookmarkEnd w:id="4111"/>
      <w:bookmarkEnd w:id="4112"/>
      <w:bookmarkEnd w:id="4113"/>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0B5D4F0" w14:textId="6B77CF82" w:rsidR="004A215A" w:rsidRDefault="009E61AC" w:rsidP="004A215A">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r w:rsidR="004A215A">
        <w:rPr>
          <w:snapToGrid w:val="0"/>
        </w:rPr>
        <w:t>,</w:t>
      </w:r>
    </w:p>
    <w:p w14:paraId="0979D8CA" w14:textId="5AB69C61" w:rsidR="009E61AC" w:rsidRPr="00073C73"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22856EA" w14:textId="52568C90" w:rsidR="004A215A" w:rsidRDefault="009E61AC" w:rsidP="004A215A">
      <w:pPr>
        <w:pStyle w:val="PL"/>
        <w:shd w:val="clear" w:color="auto" w:fill="E6E6E6"/>
        <w:rPr>
          <w:snapToGrid w:val="0"/>
        </w:rPr>
      </w:pPr>
      <w:r w:rsidRPr="00073C73">
        <w:rPr>
          <w:snapToGrid w:val="0"/>
        </w:rPr>
        <w:tab/>
        <w:t>...</w:t>
      </w:r>
      <w:r w:rsidR="004A215A">
        <w:rPr>
          <w:snapToGrid w:val="0"/>
        </w:rPr>
        <w:t>,</w:t>
      </w:r>
    </w:p>
    <w:p w14:paraId="709B35A8" w14:textId="77777777" w:rsidR="004A215A" w:rsidRDefault="004A215A" w:rsidP="004A215A">
      <w:pPr>
        <w:pStyle w:val="PL"/>
        <w:shd w:val="clear" w:color="auto" w:fill="E6E6E6"/>
        <w:rPr>
          <w:snapToGrid w:val="0"/>
        </w:rPr>
      </w:pPr>
      <w:r>
        <w:rPr>
          <w:snapToGrid w:val="0"/>
        </w:rPr>
        <w:tab/>
        <w:t>[[</w:t>
      </w:r>
    </w:p>
    <w:p w14:paraId="0D666864" w14:textId="77777777" w:rsidR="004A215A" w:rsidRDefault="004A215A" w:rsidP="004A215A">
      <w:pPr>
        <w:pStyle w:val="PL"/>
        <w:shd w:val="clear" w:color="auto" w:fill="E6E6E6"/>
        <w:rPr>
          <w:snapToGrid w:val="0"/>
        </w:rPr>
      </w:pPr>
      <w:r>
        <w:rPr>
          <w:snapToGrid w:val="0"/>
        </w:rPr>
        <w:tab/>
        <w:t>nr-UE-RxTxTEG-Request-r17</w:t>
      </w:r>
      <w:r>
        <w:rPr>
          <w:snapToGrid w:val="0"/>
        </w:rPr>
        <w:tab/>
      </w:r>
      <w:r>
        <w:rPr>
          <w:snapToGrid w:val="0"/>
        </w:rPr>
        <w:tab/>
      </w:r>
      <w:r>
        <w:rPr>
          <w:snapToGrid w:val="0"/>
        </w:rPr>
        <w:tab/>
        <w:t>ENUMERATED { case1, case2, case3, ... }</w:t>
      </w:r>
    </w:p>
    <w:p w14:paraId="2CBF8FA2"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4BF60262" w14:textId="77777777" w:rsidR="004A215A" w:rsidRDefault="004A215A" w:rsidP="004A215A">
      <w:pPr>
        <w:pStyle w:val="PL"/>
        <w:shd w:val="clear" w:color="auto" w:fill="E6E6E6"/>
        <w:rPr>
          <w:snapToGrid w:val="0"/>
        </w:rPr>
      </w:pPr>
      <w:r>
        <w:rPr>
          <w:snapToGrid w:val="0"/>
        </w:rPr>
        <w:tab/>
        <w:t>measureSameDL-PRS-ResourceWithDifferentRxTxTEGs-r17</w:t>
      </w:r>
    </w:p>
    <w:p w14:paraId="37C63CD9"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4B19231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1E648738" w14:textId="77777777" w:rsidR="004A215A" w:rsidRDefault="004A215A" w:rsidP="004A215A">
      <w:pPr>
        <w:pStyle w:val="PL"/>
        <w:shd w:val="clear" w:color="auto" w:fill="E6E6E6"/>
        <w:rPr>
          <w:snapToGrid w:val="0"/>
        </w:rPr>
      </w:pPr>
      <w:r>
        <w:rPr>
          <w:snapToGrid w:val="0"/>
        </w:rPr>
        <w:tab/>
        <w:t>measureSameDL-PRS-ResourceWithDifferentRxTEGs-r17</w:t>
      </w:r>
    </w:p>
    <w:p w14:paraId="11A442F8"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5A9CC7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E1660DA" w14:textId="77777777" w:rsidR="004A215A" w:rsidRPr="00C30A21" w:rsidRDefault="004A215A" w:rsidP="004A215A">
      <w:pPr>
        <w:pStyle w:val="PL"/>
        <w:shd w:val="clear" w:color="auto" w:fill="E6E6E6"/>
        <w:rPr>
          <w:snapToGrid w:val="0"/>
        </w:rPr>
      </w:pPr>
      <w:r>
        <w:rPr>
          <w:snapToGrid w:val="0"/>
        </w:rPr>
        <w:tab/>
      </w:r>
      <w:r w:rsidRPr="00830AC4">
        <w:rPr>
          <w:snapToGrid w:val="0"/>
        </w:rPr>
        <w:t>requestedDL-PRS-ProcessingSamples</w:t>
      </w:r>
      <w:r w:rsidRPr="00C30A21">
        <w:rPr>
          <w:snapToGrid w:val="0"/>
        </w:rPr>
        <w:t>-r17</w:t>
      </w:r>
    </w:p>
    <w:p w14:paraId="7B8E60AF" w14:textId="77777777" w:rsidR="004A215A" w:rsidRPr="000C1BAF" w:rsidRDefault="004A215A" w:rsidP="004A215A">
      <w:pPr>
        <w:pStyle w:val="PL"/>
        <w:shd w:val="clear" w:color="auto" w:fill="E6E6E6"/>
        <w:rPr>
          <w:snapToGrid w:val="0"/>
        </w:rPr>
      </w:pP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p>
    <w:p w14:paraId="20202372" w14:textId="77777777" w:rsidR="004A215A" w:rsidRDefault="004A215A" w:rsidP="004A215A">
      <w:pPr>
        <w:pStyle w:val="PL"/>
        <w:shd w:val="clear" w:color="auto" w:fill="E6E6E6"/>
      </w:pPr>
      <w:r w:rsidRPr="000C1BAF">
        <w:rPr>
          <w:snapToGrid w:val="0"/>
        </w:rPr>
        <w:tab/>
        <w:t>nr-</w:t>
      </w:r>
      <w:r w:rsidRPr="000C1BAF">
        <w:t>los-nlos-IndicatorRequest-r17</w:t>
      </w:r>
      <w:r w:rsidRPr="000C1BAF">
        <w:tab/>
      </w:r>
      <w:r>
        <w:t>SEQUENCE {</w:t>
      </w:r>
    </w:p>
    <w:p w14:paraId="0BFC8849" w14:textId="77777777" w:rsidR="004A215A" w:rsidRDefault="004A215A" w:rsidP="004A215A">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72051103" w14:textId="77777777" w:rsidR="004A215A" w:rsidRDefault="004A215A" w:rsidP="004A215A">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476A9EA5" w14:textId="77777777" w:rsidR="004A215A" w:rsidRDefault="004A215A" w:rsidP="004A215A">
      <w:pPr>
        <w:pStyle w:val="PL"/>
        <w:shd w:val="clear" w:color="auto" w:fill="E6E6E6"/>
      </w:pPr>
      <w:r>
        <w:lastRenderedPageBreak/>
        <w:tab/>
      </w:r>
      <w:r>
        <w:tab/>
      </w:r>
      <w:r>
        <w:tab/>
      </w:r>
      <w:r>
        <w:tab/>
      </w:r>
      <w:r>
        <w:tab/>
      </w:r>
      <w:r>
        <w:tab/>
      </w:r>
      <w:r>
        <w:tab/>
      </w:r>
      <w:r>
        <w:tab/>
      </w:r>
      <w:r>
        <w:tab/>
      </w:r>
      <w:r>
        <w:tab/>
        <w:t>...</w:t>
      </w:r>
    </w:p>
    <w:p w14:paraId="6054F1D6" w14:textId="77777777" w:rsidR="004A215A" w:rsidRPr="000C1BAF" w:rsidRDefault="004A215A" w:rsidP="004A215A">
      <w:pPr>
        <w:pStyle w:val="PL"/>
        <w:shd w:val="clear" w:color="auto" w:fill="E6E6E6"/>
      </w:pPr>
      <w:r>
        <w:tab/>
      </w:r>
      <w:r>
        <w:tab/>
      </w:r>
      <w:r>
        <w:tab/>
      </w:r>
      <w:r>
        <w:tab/>
      </w:r>
      <w:r>
        <w:tab/>
      </w:r>
      <w:r>
        <w:tab/>
      </w:r>
      <w:r>
        <w:tab/>
      </w:r>
      <w:r>
        <w:tab/>
      </w:r>
      <w:r>
        <w:tab/>
      </w:r>
      <w:r>
        <w:tab/>
        <w:t>}</w:t>
      </w:r>
      <w:r>
        <w:tab/>
      </w:r>
      <w:r>
        <w:tab/>
      </w:r>
      <w:r>
        <w:tab/>
      </w:r>
      <w:r>
        <w:tab/>
      </w:r>
      <w:r>
        <w:tab/>
      </w:r>
      <w:r>
        <w:tab/>
      </w:r>
      <w:r w:rsidRPr="000C1BAF">
        <w:tab/>
      </w:r>
      <w:r w:rsidRPr="000C1BAF">
        <w:tab/>
      </w:r>
      <w:r w:rsidRPr="000C1BAF">
        <w:tab/>
        <w:t>OPTIONAL, -- Need ON</w:t>
      </w:r>
    </w:p>
    <w:p w14:paraId="35CE8D0A" w14:textId="77777777" w:rsidR="004A215A" w:rsidRDefault="004A215A" w:rsidP="004A215A">
      <w:pPr>
        <w:pStyle w:val="PL"/>
        <w:shd w:val="clear" w:color="auto" w:fill="E6E6E6"/>
        <w:rPr>
          <w:snapToGrid w:val="0"/>
        </w:rPr>
      </w:pPr>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p>
    <w:p w14:paraId="50057A7E" w14:textId="77777777" w:rsidR="004A215A" w:rsidRDefault="004A215A" w:rsidP="004A215A">
      <w:pPr>
        <w:pStyle w:val="PL"/>
        <w:shd w:val="clear" w:color="auto" w:fill="E6E6E6"/>
      </w:pPr>
      <w:r>
        <w:rPr>
          <w:snapToGrid w:val="0"/>
        </w:rPr>
        <w:tab/>
        <w:t>additionalPaths</w:t>
      </w:r>
      <w:r w:rsidRPr="00A85E9E">
        <w:t>DL</w:t>
      </w:r>
      <w:r>
        <w:t>-</w:t>
      </w:r>
      <w:r w:rsidRPr="00A85E9E">
        <w:t>PRS-RSRP</w:t>
      </w:r>
      <w:r>
        <w:t>-Request-r17</w:t>
      </w:r>
    </w:p>
    <w:p w14:paraId="7D392702" w14:textId="77777777" w:rsidR="004A215A" w:rsidRDefault="004A215A" w:rsidP="004A215A">
      <w:pPr>
        <w:pStyle w:val="PL"/>
        <w:shd w:val="clear" w:color="auto" w:fill="E6E6E6"/>
      </w:pPr>
      <w:r>
        <w:tab/>
      </w:r>
      <w:r>
        <w:tab/>
      </w:r>
      <w:r>
        <w:tab/>
      </w:r>
      <w:r>
        <w:tab/>
      </w:r>
      <w:r>
        <w:tab/>
      </w:r>
      <w:r>
        <w:tab/>
      </w:r>
      <w:r>
        <w:tab/>
      </w:r>
      <w:r>
        <w:tab/>
      </w:r>
      <w:r>
        <w:tab/>
      </w:r>
      <w:r>
        <w:tab/>
        <w:t>ENUMERATED { requested }</w:t>
      </w:r>
      <w:r>
        <w:tab/>
      </w:r>
      <w:r>
        <w:tab/>
      </w:r>
      <w:r>
        <w:tab/>
        <w:t>OPTIONAL  -- Need ON</w:t>
      </w:r>
    </w:p>
    <w:p w14:paraId="170BCFDD" w14:textId="04A77F35" w:rsidR="009E61AC" w:rsidRPr="00073C73" w:rsidRDefault="004A215A" w:rsidP="009E61AC">
      <w:pPr>
        <w:pStyle w:val="PL"/>
        <w:shd w:val="clear" w:color="auto" w:fill="E6E6E6"/>
        <w:rPr>
          <w:snapToGrid w:val="0"/>
        </w:rPr>
      </w:pPr>
      <w:r>
        <w:rPr>
          <w:snapToGrid w:val="0"/>
        </w:rPr>
        <w:tab/>
        <w:t>]]</w:t>
      </w:r>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47AD0223"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r w:rsidR="002511CB">
              <w:rPr>
                <w:noProof/>
              </w:rPr>
              <w:t xml:space="preserve"> If this field is present, the field </w:t>
            </w:r>
            <w:r w:rsidR="002511CB" w:rsidRPr="00DE5606">
              <w:rPr>
                <w:i/>
                <w:iCs/>
                <w:snapToGrid w:val="0"/>
              </w:rPr>
              <w:t>additionalPaths</w:t>
            </w:r>
            <w:r w:rsidR="002511CB">
              <w:rPr>
                <w:i/>
                <w:iCs/>
                <w:snapToGrid w:val="0"/>
              </w:rPr>
              <w:t>Ext</w:t>
            </w:r>
            <w:r w:rsidR="002511CB">
              <w:rPr>
                <w:snapToGrid w:val="0"/>
              </w:rPr>
              <w:t xml:space="preserve"> shall be absent.</w:t>
            </w:r>
          </w:p>
        </w:tc>
      </w:tr>
      <w:tr w:rsidR="00E6403C" w:rsidRPr="00073C7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Default="00E6403C" w:rsidP="00E6403C">
            <w:pPr>
              <w:pStyle w:val="TAL"/>
              <w:rPr>
                <w:b/>
                <w:bCs/>
                <w:i/>
                <w:iCs/>
                <w:snapToGrid w:val="0"/>
              </w:rPr>
            </w:pPr>
            <w:r w:rsidRPr="006B3414">
              <w:rPr>
                <w:b/>
                <w:bCs/>
                <w:i/>
                <w:iCs/>
                <w:snapToGrid w:val="0"/>
              </w:rPr>
              <w:t>nr-UE-RxTxTEG-Request</w:t>
            </w:r>
          </w:p>
          <w:p w14:paraId="1867DE39" w14:textId="63A6799E" w:rsidR="00E6403C" w:rsidRPr="00073C73" w:rsidRDefault="00E6403C" w:rsidP="00E6403C">
            <w:pPr>
              <w:pStyle w:val="TAL"/>
              <w:keepNext w:val="0"/>
              <w:keepLines w:val="0"/>
              <w:widowControl w:val="0"/>
              <w:rPr>
                <w:b/>
                <w:bCs/>
                <w:i/>
                <w:iCs/>
                <w:noProof/>
              </w:rPr>
            </w:pPr>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p>
        </w:tc>
      </w:tr>
      <w:tr w:rsidR="00E6403C" w:rsidRPr="00073C7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360D36" w:rsidRDefault="00E6403C" w:rsidP="00E6403C">
            <w:pPr>
              <w:pStyle w:val="TAL"/>
              <w:rPr>
                <w:b/>
                <w:bCs/>
                <w:i/>
                <w:iCs/>
                <w:snapToGrid w:val="0"/>
              </w:rPr>
            </w:pPr>
            <w:r w:rsidRPr="00A93E34">
              <w:rPr>
                <w:b/>
                <w:bCs/>
                <w:i/>
                <w:iCs/>
                <w:snapToGrid w:val="0"/>
              </w:rPr>
              <w:t>measureSameDL-PRS-ResourceWithDifferentRxTxTEGs</w:t>
            </w:r>
          </w:p>
          <w:p w14:paraId="502CB94C"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p>
          <w:p w14:paraId="5ECD6E8D" w14:textId="77777777" w:rsidR="00E6403C" w:rsidRDefault="00E6403C" w:rsidP="00E6403C">
            <w:pPr>
              <w:pStyle w:val="TAL"/>
              <w:keepNext w:val="0"/>
              <w:keepLines w:val="0"/>
              <w:widowControl w:val="0"/>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50039889" w14:textId="0A16FE2E"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measureSameDL-PRS-ResourceWithDifferentRxTEGs</w:t>
            </w:r>
            <w:r>
              <w:rPr>
                <w:snapToGrid w:val="0"/>
              </w:rPr>
              <w:t xml:space="preserve"> should not be present.</w:t>
            </w:r>
          </w:p>
        </w:tc>
      </w:tr>
      <w:tr w:rsidR="00E6403C" w:rsidRPr="00073C7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A45138" w:rsidRDefault="00E6403C" w:rsidP="00E6403C">
            <w:pPr>
              <w:pStyle w:val="TAL"/>
              <w:rPr>
                <w:b/>
                <w:bCs/>
                <w:i/>
                <w:iCs/>
                <w:snapToGrid w:val="0"/>
              </w:rPr>
            </w:pPr>
            <w:r w:rsidRPr="00A45138">
              <w:rPr>
                <w:b/>
                <w:bCs/>
                <w:i/>
                <w:iCs/>
                <w:snapToGrid w:val="0"/>
              </w:rPr>
              <w:t>measureSameDL-PRS-ResourceWithDifferentRxTEGs</w:t>
            </w:r>
          </w:p>
          <w:p w14:paraId="3EE3054E"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264F4466" w14:textId="77777777" w:rsidR="00E6403C" w:rsidRDefault="00E6403C" w:rsidP="00E6403C">
            <w:pPr>
              <w:pStyle w:val="TAL"/>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7D979661" w14:textId="49FFC656"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p>
        </w:tc>
      </w:tr>
      <w:tr w:rsidR="00E6403C" w:rsidRPr="00073C7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C61BBE" w:rsidRDefault="00E6403C" w:rsidP="00E6403C">
            <w:pPr>
              <w:pStyle w:val="TAL"/>
              <w:rPr>
                <w:b/>
                <w:bCs/>
                <w:i/>
                <w:iCs/>
                <w:snapToGrid w:val="0"/>
              </w:rPr>
            </w:pPr>
            <w:r w:rsidRPr="000B3517">
              <w:rPr>
                <w:b/>
                <w:bCs/>
                <w:i/>
                <w:iCs/>
                <w:snapToGrid w:val="0"/>
              </w:rPr>
              <w:t>r</w:t>
            </w:r>
            <w:r w:rsidRPr="00C61BBE">
              <w:rPr>
                <w:b/>
                <w:bCs/>
                <w:i/>
                <w:iCs/>
                <w:snapToGrid w:val="0"/>
              </w:rPr>
              <w:t>equestedDL-PRS-ProcessingSamples</w:t>
            </w:r>
          </w:p>
          <w:p w14:paraId="69A7B30A" w14:textId="6C6CEDD6" w:rsidR="00E6403C" w:rsidRPr="00073C73" w:rsidRDefault="00E6403C" w:rsidP="00E6403C">
            <w:pPr>
              <w:pStyle w:val="TAL"/>
              <w:keepNext w:val="0"/>
              <w:keepLines w:val="0"/>
              <w:widowControl w:val="0"/>
              <w:rPr>
                <w:b/>
                <w:bCs/>
                <w:i/>
                <w:iCs/>
                <w:noProof/>
              </w:rPr>
            </w:pPr>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p>
        </w:tc>
      </w:tr>
      <w:tr w:rsidR="00E6403C" w:rsidRPr="00073C7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04527" w:rsidRDefault="00E6403C" w:rsidP="00E6403C">
            <w:pPr>
              <w:pStyle w:val="TAL"/>
              <w:rPr>
                <w:b/>
                <w:bCs/>
                <w:i/>
                <w:iCs/>
              </w:rPr>
            </w:pPr>
            <w:r w:rsidRPr="00B04527">
              <w:rPr>
                <w:b/>
                <w:bCs/>
                <w:i/>
                <w:iCs/>
                <w:snapToGrid w:val="0"/>
              </w:rPr>
              <w:t>nr-</w:t>
            </w:r>
            <w:r w:rsidRPr="00B04527">
              <w:rPr>
                <w:b/>
                <w:bCs/>
                <w:i/>
                <w:iCs/>
              </w:rPr>
              <w:t>los-nlos-IndicatorRequest</w:t>
            </w:r>
          </w:p>
          <w:p w14:paraId="6A5F4E69" w14:textId="07EEF62F" w:rsidR="00E6403C" w:rsidRPr="00073C73" w:rsidRDefault="00E6403C" w:rsidP="00E6403C">
            <w:pPr>
              <w:pStyle w:val="TAL"/>
              <w:keepNext w:val="0"/>
              <w:keepLines w:val="0"/>
              <w:widowControl w:val="0"/>
              <w:rPr>
                <w:b/>
                <w:bCs/>
                <w:i/>
                <w:iCs/>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NR-Multi-RTT-SignalMeasurementInformation</w:t>
            </w:r>
            <w:r>
              <w:rPr>
                <w:snapToGrid w:val="0"/>
              </w:rPr>
              <w:t xml:space="preserve">. </w:t>
            </w:r>
          </w:p>
        </w:tc>
      </w:tr>
      <w:tr w:rsidR="00E6403C" w:rsidRPr="00073C7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A85E9E" w:rsidRDefault="00E6403C" w:rsidP="00E6403C">
            <w:pPr>
              <w:pStyle w:val="TAL"/>
              <w:rPr>
                <w:b/>
                <w:bCs/>
                <w:i/>
                <w:iCs/>
                <w:noProof/>
              </w:rPr>
            </w:pPr>
            <w:r w:rsidRPr="00A85E9E">
              <w:rPr>
                <w:b/>
                <w:bCs/>
                <w:i/>
                <w:iCs/>
                <w:noProof/>
              </w:rPr>
              <w:t>additionalPaths</w:t>
            </w:r>
            <w:r>
              <w:rPr>
                <w:b/>
                <w:bCs/>
                <w:i/>
                <w:iCs/>
                <w:noProof/>
              </w:rPr>
              <w:t>Ext</w:t>
            </w:r>
          </w:p>
          <w:p w14:paraId="7DC1B427" w14:textId="12BE9C5E"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E6403C" w:rsidRPr="00073C7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3C118D" w:rsidRDefault="00E6403C" w:rsidP="00E6403C">
            <w:pPr>
              <w:pStyle w:val="TAL"/>
              <w:rPr>
                <w:b/>
                <w:bCs/>
                <w:i/>
                <w:iCs/>
              </w:rPr>
            </w:pPr>
            <w:r w:rsidRPr="003C118D">
              <w:rPr>
                <w:b/>
                <w:bCs/>
                <w:i/>
                <w:iCs/>
                <w:snapToGrid w:val="0"/>
              </w:rPr>
              <w:t>additionalPaths</w:t>
            </w:r>
            <w:r w:rsidRPr="003C118D">
              <w:rPr>
                <w:b/>
                <w:bCs/>
                <w:i/>
                <w:iCs/>
              </w:rPr>
              <w:t>DL-PRS-RSRP-Request</w:t>
            </w:r>
          </w:p>
          <w:p w14:paraId="6CAB00F3" w14:textId="4450785D"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4"/>
      </w:pPr>
      <w:bookmarkStart w:id="4114" w:name="_Toc37681239"/>
      <w:bookmarkStart w:id="4115" w:name="_Toc46486813"/>
      <w:bookmarkStart w:id="4116" w:name="_Toc52547158"/>
      <w:bookmarkStart w:id="4117" w:name="_Toc52547688"/>
      <w:bookmarkStart w:id="4118" w:name="_Toc52548218"/>
      <w:bookmarkStart w:id="4119" w:name="_Toc52548748"/>
      <w:bookmarkStart w:id="4120" w:name="_Toc90719994"/>
      <w:r w:rsidRPr="00073C73">
        <w:lastRenderedPageBreak/>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4114"/>
      <w:bookmarkEnd w:id="4115"/>
      <w:bookmarkEnd w:id="4116"/>
      <w:bookmarkEnd w:id="4117"/>
      <w:bookmarkEnd w:id="4118"/>
      <w:bookmarkEnd w:id="4119"/>
      <w:bookmarkEnd w:id="4120"/>
    </w:p>
    <w:p w14:paraId="57424EE7" w14:textId="77777777" w:rsidR="009E61AC" w:rsidRPr="00073C73" w:rsidRDefault="009E61AC" w:rsidP="009E61AC">
      <w:pPr>
        <w:pStyle w:val="4"/>
      </w:pPr>
      <w:bookmarkStart w:id="4121" w:name="_Toc37681240"/>
      <w:bookmarkStart w:id="4122" w:name="_Toc46486814"/>
      <w:bookmarkStart w:id="4123" w:name="_Toc52547159"/>
      <w:bookmarkStart w:id="4124" w:name="_Toc52547689"/>
      <w:bookmarkStart w:id="4125" w:name="_Toc52548219"/>
      <w:bookmarkStart w:id="4126" w:name="_Toc52548749"/>
      <w:bookmarkStart w:id="4127" w:name="_Toc90719995"/>
      <w:r w:rsidRPr="00073C73">
        <w:t>–</w:t>
      </w:r>
      <w:r w:rsidRPr="00073C73">
        <w:tab/>
      </w:r>
      <w:r w:rsidRPr="00073C73">
        <w:rPr>
          <w:i/>
        </w:rPr>
        <w:t>NR-Multi-RTT-Provide</w:t>
      </w:r>
      <w:r w:rsidRPr="00073C73">
        <w:rPr>
          <w:i/>
          <w:noProof/>
        </w:rPr>
        <w:t>Capabilities</w:t>
      </w:r>
      <w:bookmarkEnd w:id="4121"/>
      <w:bookmarkEnd w:id="4122"/>
      <w:bookmarkEnd w:id="4123"/>
      <w:bookmarkEnd w:id="4124"/>
      <w:bookmarkEnd w:id="4125"/>
      <w:bookmarkEnd w:id="4126"/>
      <w:bookmarkEnd w:id="4127"/>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64A35E" w14:textId="3748AB64" w:rsidR="00E6403C" w:rsidRDefault="009E61AC" w:rsidP="00E6403C">
      <w:pPr>
        <w:pStyle w:val="PL"/>
        <w:shd w:val="clear" w:color="auto" w:fill="E6E6E6"/>
        <w:rPr>
          <w:snapToGrid w:val="0"/>
        </w:rPr>
      </w:pPr>
      <w:r w:rsidRPr="00073C73">
        <w:rPr>
          <w:snapToGrid w:val="0"/>
        </w:rPr>
        <w:tab/>
        <w:t>...</w:t>
      </w:r>
      <w:r w:rsidR="00E6403C">
        <w:rPr>
          <w:snapToGrid w:val="0"/>
        </w:rPr>
        <w:t>,</w:t>
      </w:r>
    </w:p>
    <w:p w14:paraId="62DC396B" w14:textId="77777777" w:rsidR="00E6403C" w:rsidRDefault="00E6403C" w:rsidP="00E6403C">
      <w:pPr>
        <w:pStyle w:val="PL"/>
        <w:shd w:val="clear" w:color="auto" w:fill="E6E6E6"/>
        <w:rPr>
          <w:snapToGrid w:val="0"/>
        </w:rPr>
      </w:pPr>
      <w:r>
        <w:rPr>
          <w:snapToGrid w:val="0"/>
        </w:rPr>
        <w:tab/>
        <w:t>[[</w:t>
      </w:r>
    </w:p>
    <w:p w14:paraId="3593A9C5" w14:textId="77777777" w:rsidR="00E6403C" w:rsidRDefault="00E6403C" w:rsidP="00E6403C">
      <w:pPr>
        <w:pStyle w:val="PL"/>
        <w:shd w:val="clear" w:color="auto" w:fill="E6E6E6"/>
        <w:rPr>
          <w:snapToGrid w:val="0"/>
        </w:rPr>
      </w:pPr>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7CE4B39E" w14:textId="77777777" w:rsidR="00E6403C" w:rsidRDefault="00E6403C" w:rsidP="00E6403C">
      <w:pPr>
        <w:pStyle w:val="PL"/>
        <w:shd w:val="clear" w:color="auto" w:fill="E6E6E6"/>
        <w:rPr>
          <w:snapToGrid w:val="0"/>
        </w:rPr>
      </w:pPr>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p>
    <w:p w14:paraId="6CCBB8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D07DF">
        <w:rPr>
          <w:snapToGrid w:val="0"/>
        </w:rPr>
        <w:t>NR-On-Demand-DL-PRS-Support</w:t>
      </w:r>
      <w:r>
        <w:rPr>
          <w:snapToGrid w:val="0"/>
        </w:rPr>
        <w:t>-</w:t>
      </w:r>
      <w:r w:rsidRPr="00B62E75">
        <w:rPr>
          <w:snapToGrid w:val="0"/>
        </w:rPr>
        <w:t>r1</w:t>
      </w:r>
      <w:r>
        <w:rPr>
          <w:snapToGrid w:val="0"/>
        </w:rPr>
        <w:t>7</w:t>
      </w:r>
      <w:r>
        <w:rPr>
          <w:snapToGrid w:val="0"/>
        </w:rPr>
        <w:tab/>
      </w:r>
      <w:r>
        <w:rPr>
          <w:snapToGrid w:val="0"/>
        </w:rPr>
        <w:tab/>
      </w:r>
      <w:r>
        <w:rPr>
          <w:snapToGrid w:val="0"/>
        </w:rPr>
        <w:tab/>
      </w:r>
      <w:r>
        <w:rPr>
          <w:snapToGrid w:val="0"/>
        </w:rPr>
        <w:tab/>
        <w:t>OPTIONAL,</w:t>
      </w:r>
    </w:p>
    <w:p w14:paraId="5E6EE32B" w14:textId="77777777" w:rsidR="00E6403C" w:rsidRDefault="00E6403C" w:rsidP="00E6403C">
      <w:pPr>
        <w:pStyle w:val="PL"/>
        <w:shd w:val="clear" w:color="auto" w:fill="E6E6E6"/>
        <w:rPr>
          <w:snapToGrid w:val="0"/>
        </w:rPr>
      </w:pPr>
      <w:r>
        <w:rPr>
          <w:snapToGrid w:val="0"/>
        </w:rPr>
        <w:tab/>
        <w:t>nr-UE-</w:t>
      </w:r>
      <w:r w:rsidRPr="00250F8F">
        <w:rPr>
          <w:snapToGrid w:val="0"/>
        </w:rPr>
        <w:t>Rx</w:t>
      </w:r>
      <w:r>
        <w:rPr>
          <w:snapToGrid w:val="0"/>
        </w:rPr>
        <w:t>Tx-</w:t>
      </w:r>
      <w:r w:rsidRPr="00250F8F">
        <w:rPr>
          <w:snapToGrid w:val="0"/>
        </w:rPr>
        <w:t>TEG-ID</w:t>
      </w:r>
      <w:r>
        <w:rPr>
          <w:snapToGrid w:val="0"/>
        </w:rPr>
        <w:t>-ReportingSupport-r17</w:t>
      </w:r>
      <w:r>
        <w:rPr>
          <w:snapToGrid w:val="0"/>
        </w:rPr>
        <w:tab/>
        <w:t>BIT STRING {</w:t>
      </w:r>
      <w:r>
        <w:rPr>
          <w:snapToGrid w:val="0"/>
        </w:rPr>
        <w:tab/>
        <w:t xml:space="preserve">case1 </w:t>
      </w:r>
      <w:r>
        <w:rPr>
          <w:snapToGrid w:val="0"/>
        </w:rPr>
        <w:tab/>
        <w:t>(0),</w:t>
      </w:r>
    </w:p>
    <w:p w14:paraId="5F0DE407"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case2</w:t>
      </w:r>
      <w:r>
        <w:rPr>
          <w:snapToGrid w:val="0"/>
        </w:rPr>
        <w:tab/>
        <w:t>(1),</w:t>
      </w:r>
    </w:p>
    <w:p w14:paraId="32F1C09A"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case3</w:t>
      </w:r>
      <w:r>
        <w:rPr>
          <w:snapToGrid w:val="0"/>
        </w:rPr>
        <w:tab/>
        <w:t>(2)</w:t>
      </w:r>
    </w:p>
    <w:p w14:paraId="7F76A889"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062C92BF" w14:textId="77777777" w:rsidR="00E6403C" w:rsidRDefault="00E6403C" w:rsidP="00E6403C">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77067057" w14:textId="77777777" w:rsidR="00E6403C" w:rsidRDefault="00E6403C" w:rsidP="00E6403C">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D10BA55" w14:textId="77777777" w:rsidR="00E6403C" w:rsidRDefault="00E6403C" w:rsidP="00E6403C">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15C92B1E" w14:textId="77777777" w:rsidR="00E6403C" w:rsidRDefault="00E6403C" w:rsidP="00E6403C">
      <w:pPr>
        <w:pStyle w:val="PL"/>
        <w:shd w:val="clear" w:color="auto" w:fill="E6E6E6"/>
      </w:pPr>
      <w:r>
        <w:tab/>
      </w:r>
      <w:r>
        <w:tab/>
      </w:r>
      <w:r>
        <w:tab/>
      </w:r>
      <w:r>
        <w:tab/>
      </w:r>
      <w:r>
        <w:tab/>
      </w:r>
      <w:r>
        <w:tab/>
      </w:r>
      <w:r>
        <w:tab/>
      </w:r>
      <w:r>
        <w:tab/>
        <w:t>...</w:t>
      </w:r>
    </w:p>
    <w:p w14:paraId="6187E860" w14:textId="77777777" w:rsidR="00E6403C" w:rsidRDefault="00E6403C" w:rsidP="00E6403C">
      <w:pPr>
        <w:pStyle w:val="PL"/>
        <w:shd w:val="clear" w:color="auto" w:fill="E6E6E6"/>
        <w:rPr>
          <w:snapToGrid w:val="0"/>
        </w:rPr>
      </w:pPr>
      <w:r>
        <w:tab/>
      </w:r>
      <w:r>
        <w:tab/>
      </w:r>
      <w:r>
        <w:tab/>
      </w:r>
      <w:r>
        <w:tab/>
      </w:r>
      <w:r>
        <w:tab/>
      </w:r>
      <w:r>
        <w:tab/>
      </w:r>
      <w:r>
        <w:tab/>
      </w:r>
      <w:r>
        <w:tab/>
        <w:t>}</w:t>
      </w:r>
      <w:r>
        <w:tab/>
      </w:r>
      <w:r>
        <w:tab/>
      </w:r>
      <w:r>
        <w:tab/>
      </w:r>
      <w:r>
        <w:tab/>
      </w:r>
      <w:r>
        <w:tab/>
      </w:r>
      <w:r>
        <w:tab/>
      </w:r>
      <w:r>
        <w:tab/>
      </w:r>
      <w:r>
        <w:tab/>
      </w:r>
      <w:r>
        <w:tab/>
      </w:r>
      <w:r>
        <w:tab/>
      </w:r>
      <w:r>
        <w:tab/>
      </w:r>
      <w:r>
        <w:tab/>
      </w:r>
      <w:r>
        <w:tab/>
      </w:r>
      <w:r>
        <w:tab/>
        <w:t>OPTIONAL,</w:t>
      </w:r>
      <w:r>
        <w:rPr>
          <w:snapToGrid w:val="0"/>
        </w:rPr>
        <w:tab/>
      </w:r>
      <w:r w:rsidRPr="00A85E9E">
        <w:rPr>
          <w:snapToGrid w:val="0"/>
        </w:rPr>
        <w:t>additionalPaths</w:t>
      </w:r>
      <w:r>
        <w:rPr>
          <w:snapToGrid w:val="0"/>
        </w:rPr>
        <w:t>ExtSupport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870240">
        <w:rPr>
          <w:snapToGrid w:val="0"/>
        </w:rPr>
        <w:t>ENUMERATED { n4, n6, n8 }</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Pr>
          <w:snapToGrid w:val="0"/>
        </w:rPr>
        <w:t>,</w:t>
      </w:r>
    </w:p>
    <w:p w14:paraId="35EA99D8" w14:textId="77777777" w:rsidR="00E6403C" w:rsidRDefault="00E6403C" w:rsidP="00E6403C">
      <w:pPr>
        <w:pStyle w:val="PL"/>
        <w:shd w:val="clear" w:color="auto" w:fill="E6E6E6"/>
        <w:rPr>
          <w:snapToGrid w:val="0"/>
        </w:rPr>
      </w:pPr>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041CCDB0" w14:textId="77777777" w:rsidR="00E6403C" w:rsidRDefault="00E6403C" w:rsidP="00E6403C">
      <w:pPr>
        <w:pStyle w:val="PL"/>
        <w:shd w:val="clear" w:color="auto" w:fill="E6E6E6"/>
        <w:rPr>
          <w:snapToGrid w:val="0"/>
        </w:rPr>
      </w:pPr>
      <w:r w:rsidRPr="00221D0A">
        <w:rPr>
          <w:snapToGrid w:val="0"/>
        </w:rPr>
        <w:t xml:space="preserve"> </w:t>
      </w:r>
      <w:r>
        <w:rPr>
          <w:snapToGrid w:val="0"/>
        </w:rPr>
        <w:tab/>
        <w:t>scheduledLocationRequest-r17</w:t>
      </w:r>
      <w:r>
        <w:rPr>
          <w:snapToGrid w:val="0"/>
        </w:rPr>
        <w:tab/>
      </w:r>
      <w:r>
        <w:rPr>
          <w:snapToGrid w:val="0"/>
        </w:rPr>
        <w:tab/>
      </w:r>
      <w:r>
        <w:rPr>
          <w:snapToGrid w:val="0"/>
        </w:rPr>
        <w:tab/>
        <w:t>SEQUENCE {</w:t>
      </w:r>
    </w:p>
    <w:p w14:paraId="600B80B9"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 xml:space="preserve"> </w:t>
      </w:r>
      <w:r w:rsidRPr="00A85E9E">
        <w:rPr>
          <w:snapToGrid w:val="0"/>
        </w:rPr>
        <w:t>ENUMERATED { supported }</w:t>
      </w:r>
      <w:r>
        <w:rPr>
          <w:snapToGrid w:val="0"/>
        </w:rPr>
        <w:tab/>
        <w:t>OPTIONAL</w:t>
      </w:r>
      <w:r w:rsidRPr="00E9740D">
        <w:rPr>
          <w:snapToGrid w:val="0"/>
        </w:rPr>
        <w:t>,</w:t>
      </w:r>
    </w:p>
    <w:p w14:paraId="3456245B"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 xml:space="preserve"> </w:t>
      </w:r>
      <w:r w:rsidRPr="00E9740D">
        <w:t>GNSS-ID</w:t>
      </w:r>
      <w:r>
        <w:t>-Bitmap</w:t>
      </w:r>
      <w:r>
        <w:tab/>
      </w:r>
      <w:r>
        <w:tab/>
      </w:r>
      <w:r>
        <w:tab/>
      </w:r>
      <w:r>
        <w:tab/>
        <w:t>OPTIONAL,</w:t>
      </w:r>
    </w:p>
    <w:p w14:paraId="67BD8728" w14:textId="77777777" w:rsidR="00E6403C" w:rsidRPr="00E9740D" w:rsidRDefault="00E6403C" w:rsidP="00E6403C">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 xml:space="preserve"> </w:t>
      </w:r>
      <w:r w:rsidRPr="00A85E9E">
        <w:rPr>
          <w:snapToGrid w:val="0"/>
        </w:rPr>
        <w:t>ENUMERATED { supported }</w:t>
      </w:r>
      <w:r>
        <w:rPr>
          <w:snapToGrid w:val="0"/>
        </w:rPr>
        <w:tab/>
        <w:t>OPTIONAL,</w:t>
      </w:r>
    </w:p>
    <w:p w14:paraId="6CF6EA09" w14:textId="77777777" w:rsidR="00E6403C" w:rsidRDefault="00E6403C" w:rsidP="00E6403C">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t xml:space="preserve"> </w:t>
      </w:r>
      <w:r w:rsidRPr="00A85E9E">
        <w:rPr>
          <w:snapToGrid w:val="0"/>
        </w:rPr>
        <w:t>ENUMERATED { supported }</w:t>
      </w:r>
      <w:r>
        <w:rPr>
          <w:snapToGrid w:val="0"/>
        </w:rPr>
        <w:tab/>
        <w:t>OPTIONAL</w:t>
      </w:r>
      <w:r>
        <w:t>,</w:t>
      </w:r>
    </w:p>
    <w:p w14:paraId="577D59AC" w14:textId="77777777" w:rsidR="00E6403C" w:rsidRDefault="00E6403C" w:rsidP="00E6403C">
      <w:pPr>
        <w:pStyle w:val="PL"/>
        <w:shd w:val="clear" w:color="auto" w:fill="E6E6E6"/>
        <w:rPr>
          <w:snapToGrid w:val="0"/>
        </w:rPr>
      </w:pPr>
      <w:r>
        <w:tab/>
      </w:r>
      <w:r>
        <w:tab/>
      </w:r>
      <w:r>
        <w:tab/>
      </w:r>
      <w:r>
        <w:tab/>
      </w:r>
      <w:r>
        <w:tab/>
      </w:r>
      <w:r>
        <w:tab/>
      </w:r>
      <w:r>
        <w:tab/>
      </w:r>
      <w:r>
        <w:tab/>
      </w:r>
      <w:r>
        <w:tab/>
      </w:r>
      <w:r>
        <w:tab/>
      </w:r>
      <w:r>
        <w:tab/>
        <w:t xml:space="preserve">relativeTime-r17 </w:t>
      </w:r>
      <w:r w:rsidRPr="00A85E9E">
        <w:rPr>
          <w:snapToGrid w:val="0"/>
        </w:rPr>
        <w:t>ENUMERATED { supported }</w:t>
      </w:r>
      <w:r>
        <w:rPr>
          <w:snapToGrid w:val="0"/>
        </w:rPr>
        <w:tab/>
        <w:t>OPTIONAL,</w:t>
      </w:r>
    </w:p>
    <w:p w14:paraId="7EE605CE"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979A65F"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F07224" w14:textId="77777777" w:rsidR="00E6403C" w:rsidRDefault="00E6403C" w:rsidP="00E6403C">
      <w:pPr>
        <w:pStyle w:val="PL"/>
        <w:shd w:val="clear" w:color="auto" w:fill="E6E6E6"/>
        <w:rPr>
          <w:snapToGrid w:val="0"/>
        </w:rPr>
      </w:pPr>
      <w:r>
        <w:rPr>
          <w:snapToGrid w:val="0"/>
        </w:rPr>
        <w:tab/>
        <w:t>nr-dl-prs-AssistanceDataValidity-r17</w:t>
      </w:r>
      <w:r>
        <w:rPr>
          <w:snapToGrid w:val="0"/>
        </w:rPr>
        <w:tab/>
        <w:t>SEQUENCE {</w:t>
      </w:r>
    </w:p>
    <w:p w14:paraId="65578A92"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0D2B36">
        <w:rPr>
          <w:snapToGrid w:val="0"/>
        </w:rPr>
        <w:t>INTEGER (</w:t>
      </w:r>
      <w:r>
        <w:rPr>
          <w:snapToGrid w:val="0"/>
        </w:rPr>
        <w:t>1</w:t>
      </w:r>
      <w:r w:rsidRPr="000D2B36">
        <w:rPr>
          <w:snapToGrid w:val="0"/>
        </w:rPr>
        <w:t>..maxAreaIDs-r17)</w:t>
      </w:r>
      <w:r>
        <w:rPr>
          <w:snapToGrid w:val="0"/>
        </w:rPr>
        <w:tab/>
      </w:r>
      <w:r>
        <w:rPr>
          <w:snapToGrid w:val="0"/>
        </w:rPr>
        <w:tab/>
      </w:r>
      <w:r>
        <w:rPr>
          <w:snapToGrid w:val="0"/>
        </w:rPr>
        <w:tab/>
        <w:t>OPTIONAL,</w:t>
      </w:r>
    </w:p>
    <w:p w14:paraId="6A6BE5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84D26A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2D13E12" w14:textId="77777777" w:rsidR="00E6403C" w:rsidRDefault="00E6403C" w:rsidP="00E6403C">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40470B1C" w14:textId="77777777" w:rsidR="00E6403C" w:rsidRDefault="00E6403C" w:rsidP="00E6403C">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0821175" w14:textId="77777777" w:rsidR="00E6403C" w:rsidRPr="00CD2258" w:rsidRDefault="00E6403C" w:rsidP="00E6403C">
      <w:pPr>
        <w:pStyle w:val="PL"/>
        <w:shd w:val="clear" w:color="auto" w:fill="E6E6E6"/>
      </w:pPr>
      <w:r>
        <w:tab/>
        <w:t>nr-DL-PRS-ProcessingRRC-Inactive-r17</w:t>
      </w:r>
      <w:r>
        <w:tab/>
        <w:t>ENUMERATED { supported }</w:t>
      </w:r>
      <w:r>
        <w:tab/>
      </w:r>
      <w:r>
        <w:tab/>
      </w:r>
      <w:r>
        <w:tab/>
      </w:r>
      <w:r>
        <w:tab/>
      </w:r>
      <w:r>
        <w:tab/>
        <w:t>OPTIONAL</w:t>
      </w:r>
    </w:p>
    <w:p w14:paraId="3EFFF76B" w14:textId="18E478A4" w:rsidR="009E61AC" w:rsidRPr="00073C73" w:rsidRDefault="00E6403C" w:rsidP="00E6403C">
      <w:pPr>
        <w:pStyle w:val="PL"/>
        <w:shd w:val="clear" w:color="auto" w:fill="E6E6E6"/>
        <w:rPr>
          <w:snapToGrid w:val="0"/>
        </w:rPr>
      </w:pPr>
      <w:r>
        <w:rPr>
          <w:snapToGrid w:val="0"/>
        </w:rPr>
        <w:tab/>
        <w:t>]]</w:t>
      </w:r>
    </w:p>
    <w:p w14:paraId="7CC3A8DF" w14:textId="77777777" w:rsidR="009E61AC" w:rsidRPr="00073C73" w:rsidRDefault="009E61AC" w:rsidP="009E61AC">
      <w:pPr>
        <w:pStyle w:val="PL"/>
        <w:shd w:val="clear" w:color="auto" w:fill="E6E6E6"/>
        <w:rPr>
          <w:snapToGrid w:val="0"/>
        </w:rPr>
      </w:pPr>
      <w:r w:rsidRPr="00073C73">
        <w:rPr>
          <w:snapToGrid w:val="0"/>
        </w:rPr>
        <w:t>}</w:t>
      </w:r>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3C2098F3" w14:textId="77777777" w:rsidR="00E6403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6403C" w:rsidRPr="00A85E9E" w14:paraId="790C8602" w14:textId="77777777" w:rsidTr="005F76BA">
        <w:trPr>
          <w:cantSplit/>
          <w:tblHeader/>
        </w:trPr>
        <w:tc>
          <w:tcPr>
            <w:tcW w:w="9639" w:type="dxa"/>
          </w:tcPr>
          <w:p w14:paraId="499876A5" w14:textId="77777777" w:rsidR="00E6403C" w:rsidRPr="00A85E9E" w:rsidRDefault="00E6403C" w:rsidP="005F76BA">
            <w:pPr>
              <w:pStyle w:val="TAH"/>
              <w:keepNext w:val="0"/>
              <w:keepLines w:val="0"/>
              <w:widowControl w:val="0"/>
            </w:pPr>
            <w:r w:rsidRPr="00A85E9E">
              <w:rPr>
                <w:i/>
              </w:rPr>
              <w:lastRenderedPageBreak/>
              <w:t>NR-Multi-RTT-Provide</w:t>
            </w:r>
            <w:r w:rsidRPr="00A85E9E">
              <w:rPr>
                <w:i/>
                <w:noProof/>
              </w:rPr>
              <w:t>Capabilities</w:t>
            </w:r>
            <w:r w:rsidRPr="00A85E9E">
              <w:rPr>
                <w:i/>
              </w:rPr>
              <w:t xml:space="preserve"> </w:t>
            </w:r>
            <w:r w:rsidRPr="00A85E9E">
              <w:rPr>
                <w:iCs/>
                <w:noProof/>
              </w:rPr>
              <w:t>field descriptions</w:t>
            </w:r>
          </w:p>
        </w:tc>
      </w:tr>
      <w:tr w:rsidR="00E6403C" w:rsidRPr="00A85E9E" w14:paraId="0EA44B55" w14:textId="77777777" w:rsidTr="005F76BA">
        <w:trPr>
          <w:cantSplit/>
        </w:trPr>
        <w:tc>
          <w:tcPr>
            <w:tcW w:w="9639" w:type="dxa"/>
          </w:tcPr>
          <w:p w14:paraId="707DF468" w14:textId="77777777" w:rsidR="00E6403C" w:rsidRPr="00B62A4B" w:rsidRDefault="00E6403C" w:rsidP="005F76BA">
            <w:pPr>
              <w:pStyle w:val="TAL"/>
              <w:rPr>
                <w:b/>
                <w:bCs/>
                <w:i/>
                <w:iCs/>
                <w:snapToGrid w:val="0"/>
              </w:rPr>
            </w:pPr>
            <w:r w:rsidRPr="00B62A4B">
              <w:rPr>
                <w:b/>
                <w:bCs/>
                <w:i/>
                <w:iCs/>
                <w:snapToGrid w:val="0"/>
              </w:rPr>
              <w:t>ten-ms-unit-ResponseTime</w:t>
            </w:r>
          </w:p>
          <w:p w14:paraId="2B163963" w14:textId="77777777" w:rsidR="00E6403C" w:rsidRPr="00A85E9E" w:rsidRDefault="00E6403C" w:rsidP="005F76BA">
            <w:pPr>
              <w:pStyle w:val="TAL"/>
              <w:widowControl w:val="0"/>
            </w:pPr>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p>
        </w:tc>
      </w:tr>
      <w:tr w:rsidR="00E6403C" w:rsidRPr="00A85E9E" w14:paraId="6A939EAE" w14:textId="77777777" w:rsidTr="005F76BA">
        <w:trPr>
          <w:cantSplit/>
        </w:trPr>
        <w:tc>
          <w:tcPr>
            <w:tcW w:w="9639" w:type="dxa"/>
          </w:tcPr>
          <w:p w14:paraId="4FEAB07A" w14:textId="77777777" w:rsidR="00E6403C" w:rsidRDefault="00E6403C" w:rsidP="005F76BA">
            <w:pPr>
              <w:pStyle w:val="TAL"/>
              <w:rPr>
                <w:b/>
                <w:bCs/>
                <w:i/>
                <w:iCs/>
              </w:rPr>
            </w:pPr>
            <w:r w:rsidRPr="007373D3">
              <w:rPr>
                <w:b/>
                <w:bCs/>
                <w:i/>
                <w:iCs/>
              </w:rPr>
              <w:t>nr-</w:t>
            </w:r>
            <w:r>
              <w:rPr>
                <w:b/>
                <w:bCs/>
                <w:i/>
                <w:iCs/>
              </w:rPr>
              <w:t>Multi-RTT</w:t>
            </w:r>
            <w:r w:rsidRPr="007373D3">
              <w:rPr>
                <w:b/>
                <w:bCs/>
                <w:i/>
                <w:iCs/>
              </w:rPr>
              <w:t>-On-Demand-DL-PRS-Support</w:t>
            </w:r>
            <w:r w:rsidRPr="001D53CC">
              <w:rPr>
                <w:b/>
                <w:bCs/>
                <w:i/>
                <w:iCs/>
              </w:rPr>
              <w:t xml:space="preserve"> </w:t>
            </w:r>
          </w:p>
          <w:p w14:paraId="798125CA" w14:textId="77777777" w:rsidR="00E6403C" w:rsidRPr="00B62A4B" w:rsidRDefault="00E6403C" w:rsidP="005F76BA">
            <w:pPr>
              <w:pStyle w:val="TAL"/>
              <w:rPr>
                <w:b/>
                <w:bCs/>
                <w:i/>
                <w:iCs/>
                <w:snapToGrid w:val="0"/>
              </w:rPr>
            </w:pPr>
            <w:r>
              <w:rPr>
                <w:snapToGrid w:val="0"/>
              </w:rPr>
              <w:t>This field, if present, indicates that the target device supports on-demand DL-PRS requests.</w:t>
            </w:r>
          </w:p>
        </w:tc>
      </w:tr>
      <w:tr w:rsidR="00E6403C" w:rsidRPr="00A85E9E" w14:paraId="1DAC4BB3" w14:textId="77777777" w:rsidTr="005F76BA">
        <w:trPr>
          <w:cantSplit/>
        </w:trPr>
        <w:tc>
          <w:tcPr>
            <w:tcW w:w="9639" w:type="dxa"/>
          </w:tcPr>
          <w:p w14:paraId="3C3B736B" w14:textId="77777777" w:rsidR="00E6403C" w:rsidRPr="001C74CD" w:rsidRDefault="00E6403C" w:rsidP="005F76BA">
            <w:pPr>
              <w:pStyle w:val="TAL"/>
              <w:rPr>
                <w:b/>
                <w:bCs/>
                <w:i/>
                <w:iCs/>
                <w:snapToGrid w:val="0"/>
              </w:rPr>
            </w:pPr>
            <w:r w:rsidRPr="001C74CD">
              <w:rPr>
                <w:b/>
                <w:bCs/>
                <w:i/>
                <w:iCs/>
                <w:snapToGrid w:val="0"/>
              </w:rPr>
              <w:t>nr-UE-Rx</w:t>
            </w:r>
            <w:r>
              <w:rPr>
                <w:b/>
                <w:bCs/>
                <w:i/>
                <w:iCs/>
                <w:snapToGrid w:val="0"/>
              </w:rPr>
              <w:t>Tx</w:t>
            </w:r>
            <w:r w:rsidRPr="001C74CD">
              <w:rPr>
                <w:b/>
                <w:bCs/>
                <w:i/>
                <w:iCs/>
                <w:snapToGrid w:val="0"/>
              </w:rPr>
              <w:t>-TEG-ID-</w:t>
            </w:r>
            <w:r>
              <w:rPr>
                <w:b/>
                <w:bCs/>
                <w:i/>
                <w:iCs/>
                <w:snapToGrid w:val="0"/>
              </w:rPr>
              <w:t>Reporting</w:t>
            </w:r>
            <w:r w:rsidRPr="001C74CD">
              <w:rPr>
                <w:b/>
                <w:bCs/>
                <w:i/>
                <w:iCs/>
                <w:snapToGrid w:val="0"/>
              </w:rPr>
              <w:t>Support</w:t>
            </w:r>
          </w:p>
          <w:p w14:paraId="4FC7B386" w14:textId="77777777" w:rsidR="00E6403C" w:rsidRDefault="00E6403C" w:rsidP="005F76BA">
            <w:pPr>
              <w:pStyle w:val="TAL"/>
              <w:keepNext w:val="0"/>
              <w:keepLines w:val="0"/>
              <w:widowControl w:val="0"/>
              <w:rPr>
                <w:snapToGrid w:val="0"/>
              </w:rPr>
            </w:pPr>
            <w:r>
              <w:rPr>
                <w:snapToGrid w:val="0"/>
              </w:rPr>
              <w:t xml:space="preserve">This field, if present, indicates that the target device supports </w:t>
            </w:r>
            <w:r w:rsidRPr="00837453">
              <w:rPr>
                <w:i/>
                <w:iCs/>
                <w:snapToGrid w:val="0"/>
              </w:rPr>
              <w:t>nr-UE-RxTx-TEG-Info</w:t>
            </w:r>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r>
              <w:rPr>
                <w:i/>
                <w:iCs/>
                <w:snapToGrid w:val="0"/>
              </w:rPr>
              <w:t xml:space="preserve">. </w:t>
            </w:r>
            <w:r>
              <w:rPr>
                <w:snapToGrid w:val="0"/>
              </w:rPr>
              <w:t>T</w:t>
            </w:r>
            <w:r w:rsidRPr="00A85E9E">
              <w:rPr>
                <w:snapToGrid w:val="0"/>
              </w:rPr>
              <w:t>his is represented by a bit string, with a one</w:t>
            </w:r>
            <w:r w:rsidRPr="00A85E9E">
              <w:rPr>
                <w:snapToGrid w:val="0"/>
              </w:rPr>
              <w:noBreakHyphen/>
              <w:t xml:space="preserve">value at the bit position means the particular </w:t>
            </w:r>
            <w:r>
              <w:rPr>
                <w:snapToGrid w:val="0"/>
              </w:rPr>
              <w:t>case</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3B3F0BD9"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E64CC">
              <w:rPr>
                <w:rFonts w:ascii="Arial" w:hAnsi="Arial" w:cs="Arial"/>
                <w:bCs/>
                <w:iCs/>
                <w:noProof/>
                <w:sz w:val="18"/>
                <w:szCs w:val="18"/>
              </w:rPr>
              <w:t>bit 0</w:t>
            </w:r>
            <w:r>
              <w:rPr>
                <w:rFonts w:ascii="Arial" w:hAnsi="Arial" w:cs="Arial"/>
                <w:b/>
                <w:i/>
                <w:noProof/>
                <w:sz w:val="18"/>
                <w:szCs w:val="18"/>
              </w:rPr>
              <w:t xml:space="preserve">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 xml:space="preserve">. </w:t>
            </w:r>
          </w:p>
          <w:p w14:paraId="7CB65A72"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1 </w:t>
            </w:r>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p w14:paraId="7AB8C6B7" w14:textId="77777777" w:rsidR="00E6403C" w:rsidRPr="009C5179"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2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tc>
      </w:tr>
      <w:tr w:rsidR="00E6403C" w:rsidRPr="00A85E9E" w14:paraId="4DBFD2E1" w14:textId="77777777" w:rsidTr="005F76BA">
        <w:trPr>
          <w:cantSplit/>
        </w:trPr>
        <w:tc>
          <w:tcPr>
            <w:tcW w:w="9639" w:type="dxa"/>
          </w:tcPr>
          <w:p w14:paraId="75E0D72F" w14:textId="77777777" w:rsidR="00E6403C" w:rsidRPr="001C74CD" w:rsidRDefault="00E6403C" w:rsidP="005F76BA">
            <w:pPr>
              <w:pStyle w:val="TAL"/>
              <w:rPr>
                <w:b/>
                <w:bCs/>
                <w:i/>
                <w:iCs/>
              </w:rPr>
            </w:pPr>
            <w:r w:rsidRPr="001C74CD">
              <w:rPr>
                <w:b/>
                <w:bCs/>
                <w:i/>
                <w:iCs/>
                <w:snapToGrid w:val="0"/>
              </w:rPr>
              <w:t>nr-</w:t>
            </w:r>
            <w:r w:rsidRPr="001C74CD">
              <w:rPr>
                <w:b/>
                <w:bCs/>
                <w:i/>
                <w:iCs/>
              </w:rPr>
              <w:t>los-nlos-IndicatorSupport</w:t>
            </w:r>
          </w:p>
          <w:p w14:paraId="4DAC1904" w14:textId="77777777" w:rsidR="00E6403C" w:rsidRDefault="00E6403C" w:rsidP="005F76BA">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p>
          <w:p w14:paraId="5E487A81" w14:textId="77777777" w:rsidR="00E6403C"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1D908EB7" w14:textId="77777777" w:rsidR="00E6403C" w:rsidRPr="00776AA1"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p>
        </w:tc>
      </w:tr>
      <w:tr w:rsidR="00E6403C" w:rsidRPr="00A85E9E" w14:paraId="0F131FA8" w14:textId="77777777" w:rsidTr="005F76BA">
        <w:trPr>
          <w:cantSplit/>
        </w:trPr>
        <w:tc>
          <w:tcPr>
            <w:tcW w:w="9639" w:type="dxa"/>
          </w:tcPr>
          <w:p w14:paraId="5309D7C1" w14:textId="77777777" w:rsidR="00E6403C" w:rsidRDefault="00E6403C" w:rsidP="005F76BA">
            <w:pPr>
              <w:pStyle w:val="TAL"/>
              <w:rPr>
                <w:b/>
                <w:bCs/>
                <w:i/>
                <w:iCs/>
                <w:snapToGrid w:val="0"/>
              </w:rPr>
            </w:pPr>
            <w:r w:rsidRPr="007721EB">
              <w:rPr>
                <w:b/>
                <w:bCs/>
                <w:i/>
                <w:iCs/>
                <w:snapToGrid w:val="0"/>
              </w:rPr>
              <w:t>additionalPathsExtSupport</w:t>
            </w:r>
          </w:p>
          <w:p w14:paraId="3BA6F509" w14:textId="77777777" w:rsidR="00E6403C" w:rsidRPr="00B62A4B" w:rsidRDefault="00E6403C" w:rsidP="005F76BA">
            <w:pPr>
              <w:pStyle w:val="TAL"/>
              <w:rPr>
                <w:b/>
                <w:bCs/>
                <w:i/>
                <w:iCs/>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The enumerated value indicates the number of additional paths supported by the target device,</w:t>
            </w:r>
          </w:p>
        </w:tc>
      </w:tr>
      <w:tr w:rsidR="00E6403C" w:rsidRPr="00A85E9E" w14:paraId="60F598CA" w14:textId="77777777" w:rsidTr="005F76BA">
        <w:trPr>
          <w:cantSplit/>
        </w:trPr>
        <w:tc>
          <w:tcPr>
            <w:tcW w:w="9639" w:type="dxa"/>
          </w:tcPr>
          <w:p w14:paraId="6BB22B26" w14:textId="77777777" w:rsidR="00E6403C" w:rsidRDefault="00E6403C" w:rsidP="005F76BA">
            <w:pPr>
              <w:pStyle w:val="TAL"/>
              <w:rPr>
                <w:b/>
                <w:bCs/>
                <w:i/>
                <w:iCs/>
                <w:snapToGrid w:val="0"/>
              </w:rPr>
            </w:pPr>
            <w:r>
              <w:rPr>
                <w:b/>
                <w:bCs/>
                <w:i/>
                <w:iCs/>
                <w:snapToGrid w:val="0"/>
              </w:rPr>
              <w:t>additionalPathsPowerSupport</w:t>
            </w:r>
          </w:p>
          <w:p w14:paraId="2D2E36B5" w14:textId="77777777" w:rsidR="00E6403C" w:rsidRPr="00B62A4B" w:rsidRDefault="00E6403C" w:rsidP="005F76BA">
            <w:pPr>
              <w:pStyle w:val="TAL"/>
              <w:rPr>
                <w:b/>
                <w:bCs/>
                <w:i/>
                <w:iCs/>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E6403C" w:rsidRPr="00A85E9E" w14:paraId="6074F4D0" w14:textId="77777777" w:rsidTr="005F76BA">
        <w:trPr>
          <w:cantSplit/>
        </w:trPr>
        <w:tc>
          <w:tcPr>
            <w:tcW w:w="9639" w:type="dxa"/>
          </w:tcPr>
          <w:p w14:paraId="48F371D2" w14:textId="77777777" w:rsidR="00E6403C" w:rsidRDefault="00E6403C" w:rsidP="005F76BA">
            <w:pPr>
              <w:pStyle w:val="TAL"/>
              <w:rPr>
                <w:b/>
                <w:i/>
                <w:snapToGrid w:val="0"/>
              </w:rPr>
            </w:pPr>
            <w:r w:rsidRPr="008C6AE3">
              <w:rPr>
                <w:b/>
                <w:i/>
                <w:snapToGrid w:val="0"/>
              </w:rPr>
              <w:t>scheduledLocationRequest</w:t>
            </w:r>
          </w:p>
          <w:p w14:paraId="3E626978" w14:textId="77777777" w:rsidR="00E6403C" w:rsidRDefault="00E6403C" w:rsidP="005F76BA">
            <w:pPr>
              <w:pStyle w:val="TAL"/>
              <w:rPr>
                <w:b/>
                <w:bCs/>
                <w:i/>
                <w:iCs/>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r w:rsidR="00E6403C" w:rsidRPr="00A85E9E" w14:paraId="6CD86AA5" w14:textId="77777777" w:rsidTr="005F76BA">
        <w:trPr>
          <w:cantSplit/>
        </w:trPr>
        <w:tc>
          <w:tcPr>
            <w:tcW w:w="9639" w:type="dxa"/>
          </w:tcPr>
          <w:p w14:paraId="01E0AFB3" w14:textId="77777777" w:rsidR="00E6403C" w:rsidRDefault="00E6403C" w:rsidP="005F76BA">
            <w:pPr>
              <w:pStyle w:val="TAL"/>
              <w:keepNext w:val="0"/>
              <w:keepLines w:val="0"/>
              <w:widowControl w:val="0"/>
              <w:rPr>
                <w:b/>
                <w:bCs/>
                <w:i/>
                <w:iCs/>
              </w:rPr>
            </w:pPr>
            <w:r w:rsidRPr="008B3029">
              <w:rPr>
                <w:b/>
                <w:bCs/>
                <w:i/>
                <w:iCs/>
              </w:rPr>
              <w:t>nr-dl-prs-AssistanceDataValidity</w:t>
            </w:r>
          </w:p>
          <w:p w14:paraId="23C11B3A" w14:textId="77777777" w:rsidR="00E6403C" w:rsidRDefault="00E6403C" w:rsidP="005F76BA">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423E5890" w14:textId="77777777" w:rsidR="00E6403C" w:rsidRPr="00BE4119" w:rsidRDefault="00E6403C" w:rsidP="005F76BA">
            <w:pPr>
              <w:pStyle w:val="B1"/>
              <w:spacing w:after="0"/>
              <w:rPr>
                <w:rFonts w:ascii="Arial" w:hAnsi="Arial" w:cs="Arial"/>
                <w:i/>
                <w:noProof/>
                <w:sz w:val="18"/>
                <w:szCs w:val="18"/>
              </w:rPr>
            </w:pPr>
            <w:r w:rsidRPr="00D2085F">
              <w:rPr>
                <w:rFonts w:ascii="Arial" w:hAnsi="Arial" w:cs="Arial"/>
                <w:noProof/>
                <w:sz w:val="18"/>
                <w:szCs w:val="18"/>
              </w:rPr>
              <w:t>-</w:t>
            </w:r>
            <w:r w:rsidRPr="00D2085F">
              <w:rPr>
                <w:rFonts w:ascii="Arial" w:hAnsi="Arial" w:cs="Arial"/>
                <w:snapToGrid w:val="0"/>
                <w:sz w:val="18"/>
                <w:szCs w:val="18"/>
              </w:rPr>
              <w:tab/>
            </w:r>
            <w:r w:rsidRPr="00D2085F">
              <w:rPr>
                <w:rFonts w:ascii="Arial" w:hAnsi="Arial" w:cs="Arial"/>
                <w:b/>
                <w:i/>
                <w:noProof/>
                <w:sz w:val="18"/>
                <w:szCs w:val="18"/>
              </w:rPr>
              <w:t xml:space="preserve">area-validity </w:t>
            </w:r>
            <w:r w:rsidRPr="00D2085F">
              <w:rPr>
                <w:rFonts w:ascii="Arial" w:hAnsi="Arial" w:cs="Arial"/>
                <w:noProof/>
                <w:sz w:val="18"/>
                <w:szCs w:val="18"/>
              </w:rPr>
              <w:t>indicates that the target device supports pre-configured assistance data with area validity. The integer number indicates the maximum number of area IDs the target device supports</w:t>
            </w:r>
            <w:r w:rsidRPr="00D2085F">
              <w:rPr>
                <w:rFonts w:ascii="Arial" w:hAnsi="Arial" w:cs="Arial"/>
                <w:i/>
                <w:noProof/>
                <w:sz w:val="18"/>
                <w:szCs w:val="18"/>
              </w:rPr>
              <w:t>.</w:t>
            </w:r>
          </w:p>
        </w:tc>
      </w:tr>
      <w:tr w:rsidR="00E6403C" w:rsidRPr="00A85E9E" w14:paraId="52433E45" w14:textId="77777777" w:rsidTr="005F76BA">
        <w:trPr>
          <w:cantSplit/>
        </w:trPr>
        <w:tc>
          <w:tcPr>
            <w:tcW w:w="9639" w:type="dxa"/>
          </w:tcPr>
          <w:p w14:paraId="45803015" w14:textId="77777777" w:rsidR="00E6403C" w:rsidRPr="00B6372C" w:rsidRDefault="00E6403C" w:rsidP="005F76BA">
            <w:pPr>
              <w:pStyle w:val="TAL"/>
              <w:keepNext w:val="0"/>
              <w:keepLines w:val="0"/>
              <w:widowControl w:val="0"/>
              <w:rPr>
                <w:b/>
                <w:bCs/>
                <w:i/>
                <w:iCs/>
                <w:snapToGrid w:val="0"/>
              </w:rPr>
            </w:pPr>
            <w:r w:rsidRPr="00B6372C">
              <w:rPr>
                <w:b/>
                <w:bCs/>
                <w:i/>
                <w:iCs/>
                <w:snapToGrid w:val="0"/>
              </w:rPr>
              <w:t>multiMeasInSameMeasReport</w:t>
            </w:r>
          </w:p>
          <w:p w14:paraId="61C15E15" w14:textId="77777777" w:rsidR="00E6403C" w:rsidRPr="008B3029" w:rsidRDefault="00E6403C" w:rsidP="005F76BA">
            <w:pPr>
              <w:pStyle w:val="TAL"/>
              <w:keepNext w:val="0"/>
              <w:keepLines w:val="0"/>
              <w:widowControl w:val="0"/>
              <w:rPr>
                <w:b/>
                <w:bCs/>
                <w:i/>
                <w:iCs/>
              </w:rPr>
            </w:pPr>
            <w:r>
              <w:t>This field, if present, indicates that the target device supports m</w:t>
            </w:r>
            <w:r w:rsidRPr="00375119">
              <w:t>ultiple measurement instances in a single measurement report</w:t>
            </w:r>
            <w:r>
              <w:t>.</w:t>
            </w:r>
          </w:p>
        </w:tc>
      </w:tr>
      <w:tr w:rsidR="00E6403C" w:rsidRPr="00A85E9E" w14:paraId="2C566A10" w14:textId="77777777" w:rsidTr="005F76BA">
        <w:trPr>
          <w:cantSplit/>
        </w:trPr>
        <w:tc>
          <w:tcPr>
            <w:tcW w:w="9639" w:type="dxa"/>
          </w:tcPr>
          <w:p w14:paraId="78B8B375" w14:textId="77777777" w:rsidR="00E6403C" w:rsidRDefault="00E6403C" w:rsidP="005F76BA">
            <w:pPr>
              <w:pStyle w:val="TAL"/>
              <w:keepNext w:val="0"/>
              <w:keepLines w:val="0"/>
              <w:widowControl w:val="0"/>
              <w:rPr>
                <w:b/>
                <w:bCs/>
                <w:i/>
                <w:iCs/>
                <w:snapToGrid w:val="0"/>
              </w:rPr>
            </w:pPr>
            <w:r w:rsidRPr="00CF1070">
              <w:rPr>
                <w:b/>
                <w:bCs/>
                <w:i/>
                <w:iCs/>
                <w:snapToGrid w:val="0"/>
              </w:rPr>
              <w:t>mg-ActivationRequest</w:t>
            </w:r>
          </w:p>
          <w:p w14:paraId="60C979E7" w14:textId="77777777" w:rsidR="00E6403C" w:rsidRPr="00B6372C" w:rsidRDefault="00E6403C" w:rsidP="005F76BA">
            <w:pPr>
              <w:pStyle w:val="TAL"/>
              <w:keepNext w:val="0"/>
              <w:keepLines w:val="0"/>
              <w:widowControl w:val="0"/>
              <w:rPr>
                <w:b/>
                <w:bCs/>
                <w:i/>
                <w:iCs/>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E6403C" w:rsidRPr="00A85E9E" w14:paraId="7DFFA416" w14:textId="77777777" w:rsidTr="005F76BA">
        <w:trPr>
          <w:cantSplit/>
        </w:trPr>
        <w:tc>
          <w:tcPr>
            <w:tcW w:w="9639" w:type="dxa"/>
          </w:tcPr>
          <w:p w14:paraId="0A2FA4CF" w14:textId="77777777" w:rsidR="00E6403C" w:rsidRPr="00A71AB6" w:rsidRDefault="00E6403C" w:rsidP="005F76BA">
            <w:pPr>
              <w:pStyle w:val="TAL"/>
              <w:keepNext w:val="0"/>
              <w:keepLines w:val="0"/>
              <w:widowControl w:val="0"/>
              <w:rPr>
                <w:b/>
                <w:bCs/>
                <w:i/>
                <w:iCs/>
              </w:rPr>
            </w:pPr>
            <w:r w:rsidRPr="00A71AB6">
              <w:rPr>
                <w:b/>
                <w:bCs/>
                <w:i/>
                <w:iCs/>
              </w:rPr>
              <w:t>nr-DL-PRS-ProcessingRRC-Inactive</w:t>
            </w:r>
          </w:p>
          <w:p w14:paraId="60D24721" w14:textId="77777777" w:rsidR="00E6403C" w:rsidRPr="00CF1070" w:rsidRDefault="00E6403C" w:rsidP="005F76BA">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5346DDCC" w14:textId="77777777" w:rsidR="00E6403C" w:rsidRDefault="00E6403C" w:rsidP="00E6403C"/>
    <w:p w14:paraId="2CC18EC7" w14:textId="4E15CE58" w:rsidR="00E6403C" w:rsidRPr="00073C73" w:rsidRDefault="00E6403C" w:rsidP="00E529B7">
      <w:pPr>
        <w:pStyle w:val="4"/>
      </w:pPr>
      <w:r w:rsidRPr="00A85E9E">
        <w:t>6.5.1</w:t>
      </w:r>
      <w:r>
        <w:t>2.6a</w:t>
      </w:r>
      <w:r w:rsidRPr="00A85E9E">
        <w:tab/>
        <w:t xml:space="preserve">NR </w:t>
      </w:r>
      <w:r>
        <w:t>Multi-RTT</w:t>
      </w:r>
      <w:r w:rsidRPr="00A85E9E">
        <w:t xml:space="preserve"> Capability Information Elements</w:t>
      </w:r>
    </w:p>
    <w:p w14:paraId="1C22EE07" w14:textId="77777777" w:rsidR="00897986" w:rsidRPr="00073C73" w:rsidRDefault="00897986" w:rsidP="00897986">
      <w:pPr>
        <w:pStyle w:val="4"/>
        <w:rPr>
          <w:i/>
          <w:iCs/>
          <w:noProof/>
        </w:rPr>
      </w:pPr>
      <w:bookmarkStart w:id="4128" w:name="_Toc46486815"/>
      <w:bookmarkStart w:id="4129" w:name="_Toc52547160"/>
      <w:bookmarkStart w:id="4130" w:name="_Toc52547690"/>
      <w:bookmarkStart w:id="4131" w:name="_Toc52548220"/>
      <w:bookmarkStart w:id="4132" w:name="_Toc52548750"/>
      <w:bookmarkStart w:id="4133" w:name="_Toc90719996"/>
      <w:r w:rsidRPr="00073C73">
        <w:rPr>
          <w:i/>
          <w:iCs/>
        </w:rPr>
        <w:t>–</w:t>
      </w:r>
      <w:r w:rsidRPr="00073C73">
        <w:rPr>
          <w:i/>
          <w:iCs/>
        </w:rPr>
        <w:tab/>
      </w:r>
      <w:r w:rsidRPr="00073C73">
        <w:rPr>
          <w:i/>
          <w:iCs/>
          <w:noProof/>
        </w:rPr>
        <w:t>NR-Multi-RTT-MeasurementCapability</w:t>
      </w:r>
      <w:bookmarkEnd w:id="4128"/>
      <w:bookmarkEnd w:id="4129"/>
      <w:bookmarkEnd w:id="4130"/>
      <w:bookmarkEnd w:id="4131"/>
      <w:bookmarkEnd w:id="4132"/>
      <w:bookmarkEnd w:id="4133"/>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6D7B969" w14:textId="05C1C7C1" w:rsidR="00E6403C" w:rsidRDefault="00897986" w:rsidP="00E6403C">
      <w:pPr>
        <w:pStyle w:val="PL"/>
        <w:shd w:val="clear" w:color="auto" w:fill="E6E6E6"/>
        <w:rPr>
          <w:snapToGrid w:val="0"/>
        </w:rPr>
      </w:pPr>
      <w:r w:rsidRPr="00073C73">
        <w:rPr>
          <w:snapToGrid w:val="0"/>
        </w:rPr>
        <w:tab/>
        <w:t>...</w:t>
      </w:r>
      <w:r w:rsidR="00E6403C">
        <w:rPr>
          <w:snapToGrid w:val="0"/>
        </w:rPr>
        <w:t>,</w:t>
      </w:r>
    </w:p>
    <w:p w14:paraId="5CF0C07E" w14:textId="77777777" w:rsidR="00E6403C" w:rsidRPr="0095328D" w:rsidRDefault="00E6403C" w:rsidP="00E6403C">
      <w:pPr>
        <w:pStyle w:val="PL"/>
        <w:shd w:val="clear" w:color="auto" w:fill="E6E6E6"/>
        <w:rPr>
          <w:snapToGrid w:val="0"/>
        </w:rPr>
      </w:pPr>
      <w:r>
        <w:rPr>
          <w:snapToGrid w:val="0"/>
        </w:rPr>
        <w:tab/>
      </w:r>
      <w:r w:rsidRPr="0095328D">
        <w:rPr>
          <w:snapToGrid w:val="0"/>
        </w:rPr>
        <w:t>[[</w:t>
      </w:r>
    </w:p>
    <w:p w14:paraId="1B158954" w14:textId="77777777" w:rsidR="00E6403C" w:rsidRPr="000C1BAF" w:rsidRDefault="00E6403C" w:rsidP="00E6403C">
      <w:pPr>
        <w:pStyle w:val="PL"/>
        <w:shd w:val="clear" w:color="auto" w:fill="E6E6E6"/>
        <w:rPr>
          <w:snapToGrid w:val="0"/>
        </w:rPr>
      </w:pPr>
      <w:r w:rsidRPr="000C1BAF">
        <w:rPr>
          <w:snapToGrid w:val="0"/>
        </w:rPr>
        <w:tab/>
      </w:r>
      <w:commentRangeStart w:id="4134"/>
      <w:r w:rsidRPr="000C1BAF">
        <w:rPr>
          <w:snapToGrid w:val="0"/>
        </w:rPr>
        <w:t>supportOfDL-PRS-FirstPathRSRP-MeasFR1-r17</w:t>
      </w:r>
      <w:r w:rsidRPr="000C1BAF">
        <w:rPr>
          <w:snapToGrid w:val="0"/>
        </w:rPr>
        <w:tab/>
        <w:t>ENUMERATED { supported}</w:t>
      </w:r>
      <w:r w:rsidRPr="000C1BAF">
        <w:rPr>
          <w:snapToGrid w:val="0"/>
        </w:rPr>
        <w:tab/>
      </w:r>
      <w:r w:rsidRPr="000C1BAF">
        <w:rPr>
          <w:snapToGrid w:val="0"/>
        </w:rPr>
        <w:tab/>
        <w:t>OPTIONAL,</w:t>
      </w:r>
    </w:p>
    <w:p w14:paraId="2442100B" w14:textId="77777777" w:rsidR="00E6403C" w:rsidRPr="000C1BAF" w:rsidRDefault="00E6403C" w:rsidP="00E6403C">
      <w:pPr>
        <w:pStyle w:val="PL"/>
        <w:shd w:val="clear" w:color="auto" w:fill="E6E6E6"/>
        <w:rPr>
          <w:snapToGrid w:val="0"/>
        </w:rPr>
      </w:pPr>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commentRangeEnd w:id="4134"/>
      <w:r w:rsidR="00331E5F">
        <w:rPr>
          <w:rStyle w:val="af5"/>
          <w:rFonts w:ascii="Times New Roman" w:hAnsi="Times New Roman"/>
          <w:noProof w:val="0"/>
        </w:rPr>
        <w:commentReference w:id="4134"/>
      </w:r>
    </w:p>
    <w:p w14:paraId="156E3623" w14:textId="77777777" w:rsidR="00E6403C" w:rsidRDefault="00E6403C" w:rsidP="00E6403C">
      <w:pPr>
        <w:pStyle w:val="PL"/>
        <w:shd w:val="clear" w:color="auto" w:fill="E6E6E6"/>
      </w:pPr>
      <w:r>
        <w:tab/>
        <w:t>nr</w:t>
      </w:r>
      <w:r w:rsidRPr="00B371D7">
        <w:t>-UE-TEG-Capability-r17</w:t>
      </w:r>
      <w:r>
        <w:tab/>
      </w:r>
      <w:r>
        <w:tab/>
      </w:r>
      <w:r>
        <w:tab/>
      </w:r>
      <w:r>
        <w:tab/>
      </w:r>
      <w:r>
        <w:tab/>
      </w:r>
      <w:r w:rsidRPr="00B371D7">
        <w:t>NR-UE-TEG-Capability-r17</w:t>
      </w:r>
      <w:r>
        <w:tab/>
        <w:t>OPTIONAL,</w:t>
      </w:r>
    </w:p>
    <w:p w14:paraId="401FA2C6" w14:textId="77777777" w:rsidR="00E6403C" w:rsidRPr="000C1BAF" w:rsidRDefault="00E6403C" w:rsidP="00E6403C">
      <w:pPr>
        <w:pStyle w:val="PL"/>
        <w:shd w:val="clear" w:color="auto" w:fill="E6E6E6"/>
      </w:pPr>
      <w:commentRangeStart w:id="4135"/>
      <w:r>
        <w:tab/>
        <w:t>dl-PRS-MeasRRC-Inactive-r17</w:t>
      </w:r>
      <w:r>
        <w:tab/>
      </w:r>
      <w:r>
        <w:tab/>
      </w:r>
      <w:r>
        <w:tab/>
      </w:r>
      <w:r>
        <w:tab/>
      </w:r>
      <w:r>
        <w:tab/>
        <w:t>ENUMERATED { supported }</w:t>
      </w:r>
      <w:r>
        <w:tab/>
        <w:t>OPTIONAL</w:t>
      </w:r>
      <w:commentRangeEnd w:id="4135"/>
      <w:r w:rsidR="00331E5F">
        <w:rPr>
          <w:rStyle w:val="af5"/>
          <w:rFonts w:ascii="Times New Roman" w:hAnsi="Times New Roman"/>
          <w:noProof w:val="0"/>
        </w:rPr>
        <w:commentReference w:id="4135"/>
      </w:r>
    </w:p>
    <w:p w14:paraId="2BC8690C" w14:textId="18B45967" w:rsidR="00897986" w:rsidRPr="00073C73" w:rsidRDefault="00E6403C" w:rsidP="00E6403C">
      <w:pPr>
        <w:pStyle w:val="PL"/>
        <w:shd w:val="clear" w:color="auto" w:fill="E6E6E6"/>
        <w:rPr>
          <w:snapToGrid w:val="0"/>
        </w:rPr>
      </w:pPr>
      <w:r w:rsidRPr="000C1BAF">
        <w:lastRenderedPageBreak/>
        <w:tab/>
        <w:t>]]</w:t>
      </w:r>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等线"/>
                <w:noProof/>
                <w:lang w:eastAsia="zh-CN"/>
              </w:rPr>
            </w:pPr>
            <w:r w:rsidRPr="00073C73">
              <w:rPr>
                <w:rFonts w:eastAsia="等线"/>
                <w:noProof/>
                <w:lang w:eastAsia="zh-CN"/>
              </w:rPr>
              <w:t>Indicates whether the UE supports measurements derived on one or more DL</w:t>
            </w:r>
            <w:r w:rsidR="00750181" w:rsidRPr="00073C73">
              <w:rPr>
                <w:rFonts w:eastAsia="等线"/>
                <w:noProof/>
                <w:lang w:eastAsia="zh-CN"/>
              </w:rPr>
              <w:t>-</w:t>
            </w:r>
            <w:r w:rsidRPr="00073C73">
              <w:rPr>
                <w:rFonts w:eastAsia="等线"/>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noProof/>
                <w:lang w:eastAsia="zh-CN"/>
              </w:rPr>
              <w:t>Indicates whether the UE supports measurements derived on one or more DL</w:t>
            </w:r>
            <w:r w:rsidR="00750181" w:rsidRPr="00073C73">
              <w:rPr>
                <w:rFonts w:eastAsia="等线"/>
                <w:noProof/>
                <w:lang w:eastAsia="zh-CN"/>
              </w:rPr>
              <w:t>-</w:t>
            </w:r>
            <w:r w:rsidRPr="00073C73">
              <w:rPr>
                <w:rFonts w:eastAsia="等线"/>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E6403C" w:rsidRPr="00073C73" w14:paraId="386DBFD7" w14:textId="77777777" w:rsidTr="00DE17D8">
        <w:trPr>
          <w:cantSplit/>
        </w:trPr>
        <w:tc>
          <w:tcPr>
            <w:tcW w:w="9639" w:type="dxa"/>
          </w:tcPr>
          <w:p w14:paraId="2B0A12AB"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6BEB2EC2" w14:textId="3C7AF9C5"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p>
        </w:tc>
      </w:tr>
      <w:tr w:rsidR="00E6403C" w:rsidRPr="00073C73" w14:paraId="026FE9F4" w14:textId="77777777" w:rsidTr="00DE17D8">
        <w:trPr>
          <w:cantSplit/>
        </w:trPr>
        <w:tc>
          <w:tcPr>
            <w:tcW w:w="9639" w:type="dxa"/>
          </w:tcPr>
          <w:p w14:paraId="54CCD7A0"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34AD9668" w14:textId="517905E4"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p>
        </w:tc>
      </w:tr>
      <w:tr w:rsidR="00E6403C" w:rsidRPr="00073C73" w14:paraId="51F548CF" w14:textId="77777777" w:rsidTr="00DE17D8">
        <w:trPr>
          <w:cantSplit/>
        </w:trPr>
        <w:tc>
          <w:tcPr>
            <w:tcW w:w="9639" w:type="dxa"/>
          </w:tcPr>
          <w:p w14:paraId="2AE3E3D5" w14:textId="25C0893A" w:rsidR="00E6403C" w:rsidRDefault="00E6403C" w:rsidP="00E6403C">
            <w:pPr>
              <w:pStyle w:val="TAL"/>
              <w:keepNext w:val="0"/>
              <w:keepLines w:val="0"/>
              <w:widowControl w:val="0"/>
              <w:rPr>
                <w:b/>
                <w:bCs/>
                <w:i/>
                <w:iCs/>
                <w:snapToGrid w:val="0"/>
              </w:rPr>
            </w:pPr>
            <w:r w:rsidRPr="005E61EC">
              <w:rPr>
                <w:b/>
                <w:bCs/>
                <w:i/>
                <w:iCs/>
                <w:snapToGrid w:val="0"/>
              </w:rPr>
              <w:t>nr-UE-TEG-Capability</w:t>
            </w:r>
          </w:p>
          <w:p w14:paraId="33AB6959" w14:textId="03A81A5B" w:rsidR="00E6403C" w:rsidRPr="00073C73" w:rsidRDefault="00E6403C" w:rsidP="00E6403C">
            <w:pPr>
              <w:pStyle w:val="TAL"/>
              <w:keepNext w:val="0"/>
              <w:keepLines w:val="0"/>
              <w:widowControl w:val="0"/>
              <w:rPr>
                <w:b/>
                <w:i/>
                <w:noProof/>
              </w:rPr>
            </w:pPr>
            <w:r>
              <w:rPr>
                <w:snapToGrid w:val="0"/>
              </w:rPr>
              <w:t>Indicates the UE TEG capability.</w:t>
            </w:r>
          </w:p>
        </w:tc>
      </w:tr>
      <w:tr w:rsidR="00E6403C" w:rsidRPr="00073C73" w14:paraId="46043178" w14:textId="77777777" w:rsidTr="00DE17D8">
        <w:trPr>
          <w:cantSplit/>
        </w:trPr>
        <w:tc>
          <w:tcPr>
            <w:tcW w:w="9639" w:type="dxa"/>
          </w:tcPr>
          <w:p w14:paraId="6307BC78" w14:textId="77777777" w:rsidR="00E6403C" w:rsidRPr="004F7640" w:rsidRDefault="00E6403C" w:rsidP="00E6403C">
            <w:pPr>
              <w:pStyle w:val="TAL"/>
              <w:keepNext w:val="0"/>
              <w:keepLines w:val="0"/>
              <w:widowControl w:val="0"/>
              <w:rPr>
                <w:b/>
                <w:bCs/>
                <w:i/>
                <w:iCs/>
              </w:rPr>
            </w:pPr>
            <w:r w:rsidRPr="004F7640">
              <w:rPr>
                <w:b/>
                <w:bCs/>
                <w:i/>
                <w:iCs/>
              </w:rPr>
              <w:t>dl-PRS-MeasRRC-Inactive</w:t>
            </w:r>
          </w:p>
          <w:p w14:paraId="2CC61444" w14:textId="3AD63643" w:rsidR="00E6403C" w:rsidRPr="00073C73" w:rsidRDefault="00E6403C" w:rsidP="00E6403C">
            <w:pPr>
              <w:pStyle w:val="TAL"/>
              <w:keepNext w:val="0"/>
              <w:keepLines w:val="0"/>
              <w:widowControl w:val="0"/>
              <w:rPr>
                <w:b/>
                <w:i/>
                <w:noProof/>
              </w:rPr>
            </w:pPr>
            <w:r w:rsidRPr="004F7640">
              <w:rPr>
                <w:snapToGrid w:val="0"/>
              </w:rPr>
              <w:t>This field, if present, indicates that the target device supports DL-PRS measurement in RRC_INACTIVE state.</w:t>
            </w:r>
          </w:p>
        </w:tc>
      </w:tr>
    </w:tbl>
    <w:p w14:paraId="3BE7346C" w14:textId="77777777" w:rsidR="00E6403C" w:rsidRDefault="00E6403C" w:rsidP="00E6403C"/>
    <w:p w14:paraId="2FD2F05F" w14:textId="77777777" w:rsidR="00E6403C" w:rsidRPr="00E6403C" w:rsidRDefault="00E6403C" w:rsidP="00E6403C">
      <w:pPr>
        <w:pStyle w:val="EditorsNote"/>
      </w:pPr>
      <w:r w:rsidRPr="00E529B7">
        <w:t>Editor's Note: Measurement Capabilities are FFS and require further RAN1 input.</w:t>
      </w:r>
    </w:p>
    <w:p w14:paraId="4A5C3DE2" w14:textId="77777777" w:rsidR="00E6403C" w:rsidRDefault="00E6403C" w:rsidP="00E6403C">
      <w:pPr>
        <w:pStyle w:val="EditorsNote"/>
      </w:pPr>
      <w:r w:rsidRPr="00E529B7">
        <w:t>Editor's Note: FFS on FR1/FR2 differentiation for RSRPP.</w:t>
      </w:r>
    </w:p>
    <w:p w14:paraId="57D2C524" w14:textId="77777777" w:rsidR="009E61AC" w:rsidRPr="00073C73" w:rsidRDefault="009E61AC" w:rsidP="009E61AC"/>
    <w:p w14:paraId="4BE1E100" w14:textId="77777777" w:rsidR="009E61AC" w:rsidRPr="00073C73" w:rsidRDefault="005314F9" w:rsidP="009E61AC">
      <w:pPr>
        <w:pStyle w:val="4"/>
      </w:pPr>
      <w:bookmarkStart w:id="4136" w:name="_Toc37681241"/>
      <w:bookmarkStart w:id="4137" w:name="_Toc46486816"/>
      <w:bookmarkStart w:id="4138" w:name="_Toc52547161"/>
      <w:bookmarkStart w:id="4139" w:name="_Toc52547691"/>
      <w:bookmarkStart w:id="4140" w:name="_Toc52548221"/>
      <w:bookmarkStart w:id="4141" w:name="_Toc52548751"/>
      <w:bookmarkStart w:id="4142"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4136"/>
      <w:bookmarkEnd w:id="4137"/>
      <w:bookmarkEnd w:id="4138"/>
      <w:bookmarkEnd w:id="4139"/>
      <w:bookmarkEnd w:id="4140"/>
      <w:bookmarkEnd w:id="4141"/>
      <w:bookmarkEnd w:id="4142"/>
    </w:p>
    <w:p w14:paraId="33819E8F" w14:textId="77777777" w:rsidR="009E61AC" w:rsidRPr="00073C73" w:rsidRDefault="009E61AC" w:rsidP="009E61AC">
      <w:pPr>
        <w:pStyle w:val="4"/>
      </w:pPr>
      <w:bookmarkStart w:id="4143" w:name="_Toc37681242"/>
      <w:bookmarkStart w:id="4144" w:name="_Toc46486817"/>
      <w:bookmarkStart w:id="4145" w:name="_Toc52547162"/>
      <w:bookmarkStart w:id="4146" w:name="_Toc52547692"/>
      <w:bookmarkStart w:id="4147" w:name="_Toc52548222"/>
      <w:bookmarkStart w:id="4148" w:name="_Toc52548752"/>
      <w:bookmarkStart w:id="4149" w:name="_Toc90719998"/>
      <w:r w:rsidRPr="00073C73">
        <w:t>–</w:t>
      </w:r>
      <w:r w:rsidRPr="00073C73">
        <w:tab/>
      </w:r>
      <w:r w:rsidRPr="00073C73">
        <w:rPr>
          <w:i/>
        </w:rPr>
        <w:t>NR-Multi-RTT-Request</w:t>
      </w:r>
      <w:r w:rsidRPr="00073C73">
        <w:rPr>
          <w:i/>
          <w:noProof/>
        </w:rPr>
        <w:t>Capabilities</w:t>
      </w:r>
      <w:bookmarkEnd w:id="4143"/>
      <w:bookmarkEnd w:id="4144"/>
      <w:bookmarkEnd w:id="4145"/>
      <w:bookmarkEnd w:id="4146"/>
      <w:bookmarkEnd w:id="4147"/>
      <w:bookmarkEnd w:id="4148"/>
      <w:bookmarkEnd w:id="4149"/>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4"/>
      </w:pPr>
      <w:bookmarkStart w:id="4150" w:name="_Toc37681243"/>
      <w:bookmarkStart w:id="4151" w:name="_Toc46486818"/>
      <w:bookmarkStart w:id="4152" w:name="_Toc52547163"/>
      <w:bookmarkStart w:id="4153" w:name="_Toc52547693"/>
      <w:bookmarkStart w:id="4154" w:name="_Toc52548223"/>
      <w:bookmarkStart w:id="4155" w:name="_Toc52548753"/>
      <w:bookmarkStart w:id="4156"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4150"/>
      <w:bookmarkEnd w:id="4151"/>
      <w:bookmarkEnd w:id="4152"/>
      <w:bookmarkEnd w:id="4153"/>
      <w:bookmarkEnd w:id="4154"/>
      <w:bookmarkEnd w:id="4155"/>
      <w:bookmarkEnd w:id="4156"/>
    </w:p>
    <w:p w14:paraId="5EA07CF9" w14:textId="77777777" w:rsidR="009E61AC" w:rsidRPr="00073C73" w:rsidRDefault="009E61AC" w:rsidP="009E61AC">
      <w:pPr>
        <w:pStyle w:val="4"/>
      </w:pPr>
      <w:bookmarkStart w:id="4157" w:name="_Toc37681244"/>
      <w:bookmarkStart w:id="4158" w:name="_Toc46486819"/>
      <w:bookmarkStart w:id="4159" w:name="_Toc52547164"/>
      <w:bookmarkStart w:id="4160" w:name="_Toc52547694"/>
      <w:bookmarkStart w:id="4161" w:name="_Toc52548224"/>
      <w:bookmarkStart w:id="4162" w:name="_Toc52548754"/>
      <w:bookmarkStart w:id="4163" w:name="_Toc90720000"/>
      <w:r w:rsidRPr="00073C73">
        <w:t>–</w:t>
      </w:r>
      <w:r w:rsidRPr="00073C73">
        <w:tab/>
      </w:r>
      <w:r w:rsidRPr="00073C73">
        <w:rPr>
          <w:i/>
        </w:rPr>
        <w:t>NR-Multi-RTT-Error</w:t>
      </w:r>
      <w:bookmarkEnd w:id="4157"/>
      <w:bookmarkEnd w:id="4158"/>
      <w:bookmarkEnd w:id="4159"/>
      <w:bookmarkEnd w:id="4160"/>
      <w:bookmarkEnd w:id="4161"/>
      <w:bookmarkEnd w:id="4162"/>
      <w:bookmarkEnd w:id="4163"/>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lastRenderedPageBreak/>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4"/>
      </w:pPr>
      <w:bookmarkStart w:id="4164" w:name="_Toc37681245"/>
      <w:bookmarkStart w:id="4165" w:name="_Toc46486820"/>
      <w:bookmarkStart w:id="4166" w:name="_Toc52547165"/>
      <w:bookmarkStart w:id="4167" w:name="_Toc52547695"/>
      <w:bookmarkStart w:id="4168" w:name="_Toc52548225"/>
      <w:bookmarkStart w:id="4169" w:name="_Toc52548755"/>
      <w:bookmarkStart w:id="4170" w:name="_Toc90720001"/>
      <w:r w:rsidRPr="00073C73">
        <w:t>–</w:t>
      </w:r>
      <w:r w:rsidRPr="00073C73">
        <w:tab/>
      </w:r>
      <w:r w:rsidRPr="00073C73">
        <w:rPr>
          <w:i/>
        </w:rPr>
        <w:t>NR-Multi-RTT-</w:t>
      </w:r>
      <w:r w:rsidRPr="00073C73">
        <w:rPr>
          <w:i/>
          <w:noProof/>
        </w:rPr>
        <w:t>LocationServerErrorCauses</w:t>
      </w:r>
      <w:bookmarkEnd w:id="4164"/>
      <w:bookmarkEnd w:id="4165"/>
      <w:bookmarkEnd w:id="4166"/>
      <w:bookmarkEnd w:id="4167"/>
      <w:bookmarkEnd w:id="4168"/>
      <w:bookmarkEnd w:id="4169"/>
      <w:bookmarkEnd w:id="4170"/>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602E02FF" w14:textId="5B48F80E" w:rsidR="00E6403C" w:rsidRDefault="009E61AC" w:rsidP="00E6403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E6403C">
        <w:rPr>
          <w:snapToGrid w:val="0"/>
        </w:rPr>
        <w:t>,</w:t>
      </w:r>
    </w:p>
    <w:p w14:paraId="6035D9D6"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4171"/>
      <w:r>
        <w:rPr>
          <w:snapToGrid w:val="0"/>
        </w:rPr>
        <w:t>r17</w:t>
      </w:r>
      <w:commentRangeEnd w:id="4171"/>
      <w:r w:rsidR="008D0F3C">
        <w:rPr>
          <w:rStyle w:val="af5"/>
          <w:rFonts w:ascii="Times New Roman" w:hAnsi="Times New Roman"/>
          <w:noProof w:val="0"/>
        </w:rPr>
        <w:commentReference w:id="4171"/>
      </w:r>
      <w:r w:rsidRPr="00B62E75">
        <w:rPr>
          <w:snapToGrid w:val="0"/>
        </w:rPr>
        <w:t>,</w:t>
      </w:r>
    </w:p>
    <w:p w14:paraId="3F4AC414" w14:textId="0CF2C17C" w:rsidR="009E61AC" w:rsidRPr="00073C73"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4"/>
      </w:pPr>
      <w:bookmarkStart w:id="4172" w:name="_Toc37681246"/>
      <w:bookmarkStart w:id="4173" w:name="_Toc46486821"/>
      <w:bookmarkStart w:id="4174" w:name="_Toc52547166"/>
      <w:bookmarkStart w:id="4175" w:name="_Toc52547696"/>
      <w:bookmarkStart w:id="4176" w:name="_Toc52548226"/>
      <w:bookmarkStart w:id="4177" w:name="_Toc52548756"/>
      <w:bookmarkStart w:id="4178" w:name="_Toc90720002"/>
      <w:r w:rsidRPr="00073C73">
        <w:t>–</w:t>
      </w:r>
      <w:r w:rsidRPr="00073C73">
        <w:tab/>
      </w:r>
      <w:r w:rsidRPr="00073C73">
        <w:rPr>
          <w:i/>
        </w:rPr>
        <w:t>NR-Multi-RTT-</w:t>
      </w:r>
      <w:r w:rsidRPr="00073C73">
        <w:rPr>
          <w:i/>
          <w:noProof/>
        </w:rPr>
        <w:t>TargetDeviceErrorCauses</w:t>
      </w:r>
      <w:bookmarkEnd w:id="4172"/>
      <w:bookmarkEnd w:id="4173"/>
      <w:bookmarkEnd w:id="4174"/>
      <w:bookmarkEnd w:id="4175"/>
      <w:bookmarkEnd w:id="4176"/>
      <w:bookmarkEnd w:id="4177"/>
      <w:bookmarkEnd w:id="4178"/>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2"/>
      </w:pPr>
      <w:bookmarkStart w:id="4179" w:name="_Toc20487543"/>
      <w:bookmarkStart w:id="4180" w:name="_Toc29342844"/>
      <w:bookmarkStart w:id="4181" w:name="_Toc29343983"/>
      <w:bookmarkStart w:id="4182" w:name="_Toc36567249"/>
      <w:bookmarkStart w:id="4183" w:name="_Toc36810697"/>
      <w:bookmarkStart w:id="4184" w:name="_Toc36847061"/>
      <w:bookmarkStart w:id="4185" w:name="_Toc36939714"/>
      <w:bookmarkStart w:id="4186" w:name="_Toc37082694"/>
      <w:bookmarkStart w:id="4187" w:name="_Toc46486822"/>
      <w:bookmarkStart w:id="4188" w:name="_Toc52547167"/>
      <w:bookmarkStart w:id="4189" w:name="_Toc52547697"/>
      <w:bookmarkStart w:id="4190" w:name="_Toc52548227"/>
      <w:bookmarkStart w:id="4191" w:name="_Toc52548757"/>
      <w:bookmarkStart w:id="4192" w:name="_Toc90720003"/>
      <w:r w:rsidRPr="00073C73">
        <w:t>6.6</w:t>
      </w:r>
      <w:r w:rsidRPr="00073C73">
        <w:tab/>
        <w:t>Multiplicity and type constraint values</w:t>
      </w:r>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p>
    <w:p w14:paraId="50368AEF" w14:textId="77777777" w:rsidR="00897986" w:rsidRPr="00073C73" w:rsidRDefault="00897986" w:rsidP="00897986">
      <w:pPr>
        <w:pStyle w:val="4"/>
        <w:rPr>
          <w:i/>
          <w:iCs/>
        </w:rPr>
      </w:pPr>
      <w:bookmarkStart w:id="4193" w:name="_Toc20487544"/>
      <w:bookmarkStart w:id="4194" w:name="_Toc29342845"/>
      <w:bookmarkStart w:id="4195" w:name="_Toc29343984"/>
      <w:bookmarkStart w:id="4196" w:name="_Toc36567250"/>
      <w:bookmarkStart w:id="4197" w:name="_Toc36810698"/>
      <w:bookmarkStart w:id="4198" w:name="_Toc36847062"/>
      <w:bookmarkStart w:id="4199" w:name="_Toc36939715"/>
      <w:bookmarkStart w:id="4200" w:name="_Toc37082695"/>
      <w:bookmarkStart w:id="4201" w:name="_Toc46486823"/>
      <w:bookmarkStart w:id="4202" w:name="_Toc52547168"/>
      <w:bookmarkStart w:id="4203" w:name="_Toc52547698"/>
      <w:bookmarkStart w:id="4204" w:name="_Toc52548228"/>
      <w:bookmarkStart w:id="4205" w:name="_Toc52548758"/>
      <w:bookmarkStart w:id="4206" w:name="_Toc90720004"/>
      <w:r w:rsidRPr="00073C73">
        <w:rPr>
          <w:i/>
          <w:iCs/>
        </w:rPr>
        <w:t>–</w:t>
      </w:r>
      <w:r w:rsidRPr="00073C73">
        <w:rPr>
          <w:i/>
          <w:iCs/>
        </w:rPr>
        <w:tab/>
        <w:t>Multiplicity and type constraint definitions</w:t>
      </w:r>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lastRenderedPageBreak/>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42B4140F" w14:textId="77777777" w:rsidR="007C67D4" w:rsidRPr="00073C73" w:rsidRDefault="007C67D4" w:rsidP="007C67D4">
      <w:pPr>
        <w:pStyle w:val="PL"/>
        <w:shd w:val="clear" w:color="auto" w:fill="E6E6E6"/>
      </w:pPr>
      <w:r w:rsidRPr="00073C73">
        <w:t>nrMaxConfiguredBands-r16</w:t>
      </w:r>
      <w:r w:rsidRPr="00073C73">
        <w:tab/>
      </w:r>
      <w:r w:rsidRPr="00073C73">
        <w:tab/>
      </w:r>
      <w:r w:rsidRPr="00073C73">
        <w:tab/>
      </w:r>
      <w:r w:rsidRPr="00073C73">
        <w:tab/>
        <w:t>INTEGER ::= 16</w:t>
      </w:r>
    </w:p>
    <w:p w14:paraId="4647BBDE" w14:textId="77777777" w:rsidR="00E6403C" w:rsidRDefault="00E6403C" w:rsidP="00E6403C">
      <w:pPr>
        <w:pStyle w:val="PL"/>
        <w:shd w:val="clear" w:color="auto" w:fill="E6E6E6"/>
        <w:rPr>
          <w:snapToGrid w:val="0"/>
        </w:rPr>
      </w:pPr>
    </w:p>
    <w:p w14:paraId="1029A8E0" w14:textId="4387A813" w:rsidR="00E6403C" w:rsidRPr="00E6403C" w:rsidRDefault="00E6403C" w:rsidP="00E6403C">
      <w:pPr>
        <w:pStyle w:val="PL"/>
        <w:shd w:val="clear" w:color="auto" w:fill="E6E6E6"/>
        <w:rPr>
          <w:snapToGrid w:val="0"/>
        </w:rPr>
      </w:pPr>
      <w:r w:rsidRPr="00E6403C">
        <w:rPr>
          <w:snapToGrid w:val="0"/>
        </w:rPr>
        <w:t>maxNumOfRxTEGs-1-r17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31</w:t>
      </w:r>
      <w:r w:rsidRPr="00E6403C">
        <w:rPr>
          <w:snapToGrid w:val="0"/>
        </w:rPr>
        <w:tab/>
      </w:r>
      <w:r w:rsidRPr="00E529B7">
        <w:rPr>
          <w:snapToGrid w:val="0"/>
        </w:rPr>
        <w:t>-- FFS</w:t>
      </w:r>
    </w:p>
    <w:p w14:paraId="29404655" w14:textId="77777777" w:rsidR="00E6403C" w:rsidRPr="00E6403C" w:rsidRDefault="00E6403C" w:rsidP="00E6403C">
      <w:pPr>
        <w:pStyle w:val="PL"/>
        <w:shd w:val="clear" w:color="auto" w:fill="E6E6E6"/>
        <w:rPr>
          <w:snapToGrid w:val="0"/>
        </w:rPr>
      </w:pPr>
      <w:r w:rsidRPr="00E6403C">
        <w:rPr>
          <w:snapToGrid w:val="0"/>
        </w:rPr>
        <w:t>maxNumOf</w:t>
      </w:r>
      <w:r w:rsidRPr="00EF6B3E">
        <w:rPr>
          <w:snapToGrid w:val="0"/>
        </w:rPr>
        <w:t>Tx</w:t>
      </w:r>
      <w:r w:rsidRPr="00E6403C">
        <w:rPr>
          <w:snapToGrid w:val="0"/>
        </w:rPr>
        <w:t>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7</w:t>
      </w:r>
      <w:r w:rsidRPr="00E6403C">
        <w:rPr>
          <w:snapToGrid w:val="0"/>
        </w:rPr>
        <w:tab/>
      </w:r>
      <w:r w:rsidRPr="00E529B7">
        <w:rPr>
          <w:snapToGrid w:val="0"/>
        </w:rPr>
        <w:t>-- FFS</w:t>
      </w:r>
    </w:p>
    <w:p w14:paraId="21D7041F" w14:textId="77777777" w:rsidR="00E6403C" w:rsidRPr="00E6403C" w:rsidRDefault="00E6403C" w:rsidP="00E6403C">
      <w:pPr>
        <w:pStyle w:val="PL"/>
        <w:shd w:val="clear" w:color="auto" w:fill="E6E6E6"/>
        <w:rPr>
          <w:snapToGrid w:val="0"/>
        </w:rPr>
      </w:pPr>
      <w:r w:rsidRPr="00E6403C">
        <w:rPr>
          <w:snapToGrid w:val="0"/>
        </w:rPr>
        <w:t>maxTxTEG-Sets-r17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w:t>
      </w:r>
      <w:r w:rsidRPr="00E6403C">
        <w:rPr>
          <w:snapToGrid w:val="0"/>
        </w:rPr>
        <w:t>64</w:t>
      </w:r>
      <w:r w:rsidRPr="00E6403C">
        <w:rPr>
          <w:snapToGrid w:val="0"/>
        </w:rPr>
        <w:tab/>
      </w:r>
      <w:r w:rsidRPr="00E529B7">
        <w:rPr>
          <w:snapToGrid w:val="0"/>
        </w:rPr>
        <w:t>-- FFS</w:t>
      </w:r>
      <w:r w:rsidRPr="00E6403C">
        <w:rPr>
          <w:snapToGrid w:val="0"/>
        </w:rPr>
        <w:t xml:space="preserve"> 8 TxTEGs and max 8 time stamps</w:t>
      </w:r>
    </w:p>
    <w:p w14:paraId="50C5D98D" w14:textId="77777777" w:rsidR="00E6403C" w:rsidRPr="00E6403C" w:rsidRDefault="00E6403C" w:rsidP="00E6403C">
      <w:pPr>
        <w:pStyle w:val="PL"/>
        <w:shd w:val="clear" w:color="auto" w:fill="E6E6E6"/>
        <w:rPr>
          <w:snapToGrid w:val="0"/>
        </w:rPr>
      </w:pPr>
      <w:r w:rsidRPr="00EF6B3E">
        <w:rPr>
          <w:snapToGrid w:val="0"/>
        </w:rPr>
        <w:t>maxNumOf</w:t>
      </w:r>
      <w:r w:rsidRPr="00E6403C">
        <w:rPr>
          <w:snapToGrid w:val="0"/>
        </w:rPr>
        <w:t>RxTxTEGs-1-r17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255</w:t>
      </w:r>
      <w:r w:rsidRPr="00E6403C">
        <w:rPr>
          <w:snapToGrid w:val="0"/>
        </w:rPr>
        <w:tab/>
      </w:r>
      <w:r w:rsidRPr="00E529B7">
        <w:rPr>
          <w:snapToGrid w:val="0"/>
        </w:rPr>
        <w:t>-- FFS</w:t>
      </w:r>
    </w:p>
    <w:p w14:paraId="5137CA37" w14:textId="77777777" w:rsidR="00E6403C" w:rsidRPr="00E6403C" w:rsidRDefault="00E6403C" w:rsidP="00E6403C">
      <w:pPr>
        <w:pStyle w:val="PL"/>
        <w:shd w:val="clear" w:color="auto" w:fill="E6E6E6"/>
        <w:rPr>
          <w:snapToGrid w:val="0"/>
        </w:rPr>
      </w:pPr>
      <w:r w:rsidRPr="00E6403C">
        <w:rPr>
          <w:snapToGrid w:val="0"/>
        </w:rPr>
        <w:t>maxNumOfTRP-TxTEGs</w:t>
      </w:r>
      <w:r w:rsidRPr="00EF6B3E">
        <w:rPr>
          <w:snapToGrid w:val="0"/>
        </w:rPr>
        <w:t>-1-r17</w:t>
      </w:r>
      <w:r w:rsidRPr="00EF6B3E">
        <w:rPr>
          <w:snapToGrid w:val="0"/>
        </w:rPr>
        <w:tab/>
      </w:r>
      <w:r w:rsidRPr="00EF6B3E">
        <w:rPr>
          <w:snapToGrid w:val="0"/>
        </w:rPr>
        <w:tab/>
      </w:r>
      <w:r w:rsidRPr="00EF6B3E">
        <w:rPr>
          <w:snapToGrid w:val="0"/>
        </w:rPr>
        <w:tab/>
      </w:r>
      <w:r w:rsidRPr="00EF6B3E">
        <w:rPr>
          <w:snapToGrid w:val="0"/>
        </w:rPr>
        <w:tab/>
        <w:t xml:space="preserve">INTEGER ::= </w:t>
      </w:r>
      <w:commentRangeStart w:id="4207"/>
      <w:r w:rsidRPr="00E529B7">
        <w:rPr>
          <w:snapToGrid w:val="0"/>
        </w:rPr>
        <w:t>FFS</w:t>
      </w:r>
      <w:commentRangeEnd w:id="4207"/>
      <w:r w:rsidR="003D44F5">
        <w:rPr>
          <w:rStyle w:val="af5"/>
          <w:rFonts w:ascii="Times New Roman" w:hAnsi="Times New Roman"/>
          <w:noProof w:val="0"/>
        </w:rPr>
        <w:commentReference w:id="4207"/>
      </w:r>
    </w:p>
    <w:p w14:paraId="64559192" w14:textId="77777777" w:rsidR="00E6403C" w:rsidRPr="00E6403C" w:rsidRDefault="00E6403C" w:rsidP="00E6403C">
      <w:pPr>
        <w:pStyle w:val="PL"/>
        <w:shd w:val="clear" w:color="auto" w:fill="E6E6E6"/>
      </w:pPr>
      <w:r w:rsidRPr="00EF6B3E">
        <w:t>max</w:t>
      </w:r>
      <w:r w:rsidRPr="00E6403C">
        <w:t>NumOfSRS-PosResourceSets-r17</w:t>
      </w:r>
      <w:r w:rsidRPr="00E6403C">
        <w:tab/>
      </w:r>
      <w:r w:rsidRPr="00E6403C">
        <w:tab/>
      </w:r>
      <w:r w:rsidRPr="00E6403C">
        <w:tab/>
        <w:t>INTEGER ::= 16</w:t>
      </w:r>
    </w:p>
    <w:p w14:paraId="41BE75F7" w14:textId="77777777" w:rsidR="00E6403C" w:rsidRPr="00E6403C" w:rsidRDefault="00E6403C" w:rsidP="00E6403C">
      <w:pPr>
        <w:pStyle w:val="PL"/>
        <w:shd w:val="clear" w:color="auto" w:fill="E6E6E6"/>
      </w:pPr>
      <w:r w:rsidRPr="00E6403C">
        <w:t>maxNumOfSRS-PosResourceSets-1-r17</w:t>
      </w:r>
      <w:r w:rsidRPr="00E6403C">
        <w:tab/>
      </w:r>
      <w:r w:rsidRPr="00E6403C">
        <w:tab/>
        <w:t>INTEGER ::= 15</w:t>
      </w:r>
    </w:p>
    <w:p w14:paraId="42C05C19" w14:textId="77777777" w:rsidR="00E6403C" w:rsidRPr="00E6403C" w:rsidRDefault="00E6403C" w:rsidP="00E6403C">
      <w:pPr>
        <w:pStyle w:val="PL"/>
        <w:shd w:val="clear" w:color="auto" w:fill="E6E6E6"/>
        <w:rPr>
          <w:snapToGrid w:val="0"/>
        </w:rPr>
      </w:pPr>
      <w:r w:rsidRPr="00E6403C">
        <w:rPr>
          <w:snapToGrid w:val="0"/>
        </w:rPr>
        <w:t>maxNumOfSRS-PosResources-r17            INTEGER ::= 64</w:t>
      </w:r>
    </w:p>
    <w:p w14:paraId="6899FCFA" w14:textId="77777777" w:rsidR="00E6403C" w:rsidRPr="00E6403C" w:rsidRDefault="00E6403C" w:rsidP="00E6403C">
      <w:pPr>
        <w:pStyle w:val="PL"/>
        <w:shd w:val="clear" w:color="auto" w:fill="E6E6E6"/>
        <w:rPr>
          <w:snapToGrid w:val="0"/>
        </w:rPr>
      </w:pPr>
      <w:r w:rsidRPr="00E6403C">
        <w:rPr>
          <w:snapToGrid w:val="0"/>
        </w:rPr>
        <w:t>maxNumOfSRS-PosResources-1-r17          INTEGER ::= 63</w:t>
      </w:r>
    </w:p>
    <w:p w14:paraId="768AF11D" w14:textId="77777777" w:rsidR="00E6403C" w:rsidRPr="00E6403C" w:rsidRDefault="00E6403C" w:rsidP="00E6403C">
      <w:pPr>
        <w:pStyle w:val="PL"/>
        <w:shd w:val="clear" w:color="auto" w:fill="E6E6E6"/>
        <w:rPr>
          <w:snapToGrid w:val="0"/>
        </w:rPr>
      </w:pPr>
    </w:p>
    <w:p w14:paraId="4B50CDC3" w14:textId="77777777" w:rsidR="00E6403C" w:rsidRPr="00E6403C" w:rsidRDefault="00E6403C" w:rsidP="00E6403C">
      <w:pPr>
        <w:pStyle w:val="PL"/>
        <w:shd w:val="clear" w:color="auto" w:fill="E6E6E6"/>
      </w:pPr>
      <w:r w:rsidRPr="00E6403C">
        <w:t>maxNumResourcesPerAngle-r17</w:t>
      </w:r>
      <w:r w:rsidRPr="00E6403C">
        <w:tab/>
      </w:r>
      <w:r w:rsidRPr="00E6403C">
        <w:tab/>
      </w:r>
      <w:r w:rsidRPr="00E6403C">
        <w:tab/>
      </w:r>
      <w:r w:rsidRPr="00E6403C">
        <w:tab/>
        <w:t xml:space="preserve">INTEGER ::= 24 -- </w:t>
      </w:r>
      <w:r w:rsidRPr="00E529B7">
        <w:t>FFS</w:t>
      </w:r>
    </w:p>
    <w:p w14:paraId="75F27ECA" w14:textId="77777777" w:rsidR="00E6403C" w:rsidRPr="00E6403C" w:rsidRDefault="00E6403C" w:rsidP="00E6403C">
      <w:pPr>
        <w:pStyle w:val="PL"/>
        <w:shd w:val="clear" w:color="auto" w:fill="E6E6E6"/>
      </w:pPr>
      <w:r w:rsidRPr="00E6403C">
        <w:t>maxNumPrioResources-r17</w:t>
      </w:r>
      <w:r w:rsidRPr="00E6403C">
        <w:tab/>
      </w:r>
      <w:r w:rsidRPr="00E6403C">
        <w:tab/>
      </w:r>
      <w:r w:rsidRPr="00E6403C">
        <w:tab/>
      </w:r>
      <w:r w:rsidRPr="00E6403C">
        <w:tab/>
      </w:r>
      <w:r w:rsidRPr="00E6403C">
        <w:tab/>
      </w:r>
      <w:r w:rsidRPr="00EF6B3E">
        <w:t xml:space="preserve">INTEGER ::= 24 -- </w:t>
      </w:r>
      <w:r w:rsidRPr="00E529B7">
        <w:t>FFS</w:t>
      </w:r>
    </w:p>
    <w:p w14:paraId="72F6FA20" w14:textId="77777777" w:rsidR="00E6403C" w:rsidRPr="00EF6B3E" w:rsidRDefault="00E6403C" w:rsidP="00E6403C">
      <w:pPr>
        <w:pStyle w:val="PL"/>
        <w:shd w:val="clear" w:color="auto" w:fill="E6E6E6"/>
      </w:pPr>
    </w:p>
    <w:p w14:paraId="07E68973" w14:textId="77777777" w:rsidR="00E6403C" w:rsidRPr="00E6403C" w:rsidRDefault="00E6403C" w:rsidP="00E6403C">
      <w:pPr>
        <w:pStyle w:val="PL"/>
        <w:shd w:val="clear" w:color="auto" w:fill="E6E6E6"/>
        <w:rPr>
          <w:snapToGrid w:val="0"/>
        </w:rPr>
      </w:pPr>
      <w:r w:rsidRPr="00E6403C">
        <w:rPr>
          <w:snapToGrid w:val="0"/>
        </w:rPr>
        <w:t>maxAddMeasTDOA-r17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 xml:space="preserve">INTEGER ::= 31 --  (4x8)-1 </w:t>
      </w:r>
      <w:r w:rsidRPr="00E529B7">
        <w:rPr>
          <w:snapToGrid w:val="0"/>
        </w:rPr>
        <w:t>FFS</w:t>
      </w:r>
    </w:p>
    <w:p w14:paraId="3233C2F1" w14:textId="77777777" w:rsidR="00E6403C" w:rsidRPr="00E6403C" w:rsidRDefault="00E6403C" w:rsidP="00E6403C">
      <w:pPr>
        <w:pStyle w:val="PL"/>
        <w:shd w:val="clear" w:color="auto" w:fill="E6E6E6"/>
        <w:rPr>
          <w:snapToGrid w:val="0"/>
        </w:rPr>
      </w:pPr>
      <w:r w:rsidRPr="00E6403C">
        <w:rPr>
          <w:snapToGrid w:val="0"/>
        </w:rPr>
        <w:t>maxAddMeasAoD-r17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24 -- </w:t>
      </w:r>
      <w:r w:rsidRPr="00E529B7">
        <w:rPr>
          <w:snapToGrid w:val="0"/>
        </w:rPr>
        <w:t>FFS</w:t>
      </w:r>
    </w:p>
    <w:p w14:paraId="06CA59F1" w14:textId="77777777" w:rsidR="00E6403C" w:rsidRPr="00E6403C" w:rsidRDefault="00E6403C" w:rsidP="00E6403C">
      <w:pPr>
        <w:pStyle w:val="PL"/>
        <w:shd w:val="clear" w:color="auto" w:fill="E6E6E6"/>
        <w:rPr>
          <w:snapToGrid w:val="0"/>
        </w:rPr>
      </w:pPr>
      <w:r w:rsidRPr="00E6403C">
        <w:t>maxAddMeasRTT-r17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INTEGER ::= 3</w:t>
      </w:r>
      <w:r w:rsidRPr="00E6403C">
        <w:rPr>
          <w:snapToGrid w:val="0"/>
        </w:rPr>
        <w:t xml:space="preserve">1 --  (4x8)-1 </w:t>
      </w:r>
      <w:r w:rsidRPr="00E529B7">
        <w:rPr>
          <w:snapToGrid w:val="0"/>
        </w:rPr>
        <w:t>FFS</w:t>
      </w:r>
    </w:p>
    <w:p w14:paraId="1BE9237B" w14:textId="77777777" w:rsidR="00E6403C" w:rsidRPr="00EF6B3E" w:rsidRDefault="00E6403C" w:rsidP="00E6403C">
      <w:pPr>
        <w:pStyle w:val="PL"/>
        <w:shd w:val="clear" w:color="auto" w:fill="E6E6E6"/>
        <w:rPr>
          <w:snapToGrid w:val="0"/>
        </w:rPr>
      </w:pPr>
    </w:p>
    <w:p w14:paraId="5A02F09C" w14:textId="77777777" w:rsidR="00E6403C" w:rsidRPr="00E6403C" w:rsidRDefault="00E6403C" w:rsidP="00E6403C">
      <w:pPr>
        <w:pStyle w:val="PL"/>
        <w:shd w:val="clear" w:color="auto" w:fill="E6E6E6"/>
        <w:rPr>
          <w:snapToGrid w:val="0"/>
        </w:rPr>
      </w:pPr>
      <w:r w:rsidRPr="00E6403C">
        <w:rPr>
          <w:snapToGrid w:val="0"/>
        </w:rPr>
        <w:t>maxDL-PRS-Configs-r17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w:t>
      </w:r>
      <w:r w:rsidRPr="00E6403C">
        <w:rPr>
          <w:snapToGrid w:val="0"/>
        </w:rPr>
        <w:tab/>
        <w:t>8</w:t>
      </w:r>
    </w:p>
    <w:p w14:paraId="3DD58316" w14:textId="77777777" w:rsidR="00E6403C" w:rsidRPr="00E6403C" w:rsidRDefault="00E6403C" w:rsidP="00E6403C">
      <w:pPr>
        <w:pStyle w:val="PL"/>
        <w:shd w:val="clear" w:color="auto" w:fill="E6E6E6"/>
        <w:rPr>
          <w:snapToGrid w:val="0"/>
        </w:rPr>
      </w:pPr>
    </w:p>
    <w:p w14:paraId="4312CAD8" w14:textId="77777777" w:rsidR="00E6403C" w:rsidRPr="00E6403C" w:rsidRDefault="00E6403C" w:rsidP="00E6403C">
      <w:pPr>
        <w:pStyle w:val="PL"/>
        <w:shd w:val="clear" w:color="auto" w:fill="E6E6E6"/>
      </w:pPr>
      <w:r w:rsidRPr="00E6403C">
        <w:t>maxCellIDsIDsPerArea-r17</w:t>
      </w:r>
      <w:r w:rsidRPr="00E6403C">
        <w:tab/>
      </w:r>
      <w:r w:rsidRPr="00E6403C">
        <w:tab/>
      </w:r>
      <w:r w:rsidRPr="00E6403C">
        <w:tab/>
      </w:r>
      <w:r w:rsidRPr="00E6403C">
        <w:tab/>
        <w:t xml:space="preserve">INTEGER ::= </w:t>
      </w:r>
      <w:r w:rsidRPr="00E529B7">
        <w:t>FFS</w:t>
      </w:r>
    </w:p>
    <w:p w14:paraId="42FC90DE" w14:textId="77777777" w:rsidR="00E6403C" w:rsidRPr="00073C73" w:rsidRDefault="00E6403C" w:rsidP="00E6403C">
      <w:pPr>
        <w:pStyle w:val="PL"/>
        <w:shd w:val="clear" w:color="auto" w:fill="E6E6E6"/>
      </w:pPr>
      <w:r w:rsidRPr="00E6403C">
        <w:t>maxAreaIDs-r17</w:t>
      </w:r>
      <w:r w:rsidRPr="00EF6B3E">
        <w:tab/>
      </w:r>
      <w:r w:rsidRPr="00EF6B3E">
        <w:tab/>
      </w:r>
      <w:r w:rsidRPr="00EF6B3E">
        <w:tab/>
      </w:r>
      <w:r w:rsidRPr="00EF6B3E">
        <w:tab/>
      </w:r>
      <w:r w:rsidRPr="00EF6B3E">
        <w:tab/>
      </w:r>
      <w:r w:rsidRPr="00EF6B3E">
        <w:tab/>
      </w:r>
      <w:r w:rsidRPr="00EF6B3E">
        <w:tab/>
        <w:t xml:space="preserve">INTEGER ::= </w:t>
      </w:r>
      <w:r w:rsidRPr="00E529B7">
        <w:t>FFS</w:t>
      </w:r>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4"/>
        <w:rPr>
          <w:i/>
          <w:noProof/>
        </w:rPr>
      </w:pPr>
      <w:bookmarkStart w:id="4208" w:name="_Toc37681247"/>
      <w:bookmarkStart w:id="4209" w:name="_Toc46486824"/>
      <w:bookmarkStart w:id="4210" w:name="_Toc52547169"/>
      <w:bookmarkStart w:id="4211" w:name="_Toc52547699"/>
      <w:bookmarkStart w:id="4212" w:name="_Toc52548229"/>
      <w:bookmarkStart w:id="4213" w:name="_Toc52548759"/>
      <w:bookmarkStart w:id="4214" w:name="_Toc90720005"/>
      <w:r w:rsidRPr="00073C73">
        <w:rPr>
          <w:i/>
          <w:noProof/>
        </w:rPr>
        <w:t>–</w:t>
      </w:r>
      <w:r w:rsidRPr="00073C73">
        <w:rPr>
          <w:i/>
          <w:noProof/>
        </w:rPr>
        <w:tab/>
        <w:t>End of LPP-PDU-Definitions</w:t>
      </w:r>
      <w:bookmarkEnd w:id="4208"/>
      <w:bookmarkEnd w:id="4209"/>
      <w:bookmarkEnd w:id="4210"/>
      <w:bookmarkEnd w:id="4211"/>
      <w:bookmarkEnd w:id="4212"/>
      <w:bookmarkEnd w:id="4213"/>
      <w:bookmarkEnd w:id="4214"/>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1"/>
      </w:pPr>
      <w:bookmarkStart w:id="4215" w:name="_Toc27765466"/>
      <w:bookmarkStart w:id="4216" w:name="_Toc37681248"/>
      <w:bookmarkStart w:id="4217" w:name="_Toc46486825"/>
      <w:bookmarkStart w:id="4218" w:name="_Toc52547170"/>
      <w:bookmarkStart w:id="4219" w:name="_Toc52547700"/>
      <w:bookmarkStart w:id="4220" w:name="_Toc52548230"/>
      <w:bookmarkStart w:id="4221" w:name="_Toc52548760"/>
      <w:bookmarkStart w:id="4222" w:name="_Toc90720006"/>
      <w:r w:rsidRPr="00073C73">
        <w:lastRenderedPageBreak/>
        <w:t>7</w:t>
      </w:r>
      <w:r w:rsidRPr="00073C73">
        <w:tab/>
        <w:t>Broadcast of assistance data</w:t>
      </w:r>
      <w:bookmarkEnd w:id="4215"/>
      <w:bookmarkEnd w:id="4216"/>
      <w:bookmarkEnd w:id="4217"/>
      <w:bookmarkEnd w:id="4218"/>
      <w:bookmarkEnd w:id="4219"/>
      <w:bookmarkEnd w:id="4220"/>
      <w:bookmarkEnd w:id="4221"/>
      <w:bookmarkEnd w:id="4222"/>
    </w:p>
    <w:p w14:paraId="557F4A8E" w14:textId="77777777" w:rsidR="00401505" w:rsidRPr="00073C73" w:rsidRDefault="00401505" w:rsidP="00401505">
      <w:pPr>
        <w:pStyle w:val="2"/>
      </w:pPr>
      <w:bookmarkStart w:id="4223" w:name="_Toc27765467"/>
      <w:bookmarkStart w:id="4224" w:name="_Toc37681249"/>
      <w:bookmarkStart w:id="4225" w:name="_Toc46486826"/>
      <w:bookmarkStart w:id="4226" w:name="_Toc52547171"/>
      <w:bookmarkStart w:id="4227" w:name="_Toc52547701"/>
      <w:bookmarkStart w:id="4228" w:name="_Toc52548231"/>
      <w:bookmarkStart w:id="4229" w:name="_Toc52548761"/>
      <w:bookmarkStart w:id="4230" w:name="_Toc90720007"/>
      <w:r w:rsidRPr="00073C73">
        <w:t>7.1</w:t>
      </w:r>
      <w:r w:rsidRPr="00073C73">
        <w:tab/>
        <w:t>General</w:t>
      </w:r>
      <w:bookmarkEnd w:id="4223"/>
      <w:bookmarkEnd w:id="4224"/>
      <w:bookmarkEnd w:id="4225"/>
      <w:bookmarkEnd w:id="4226"/>
      <w:bookmarkEnd w:id="4227"/>
      <w:bookmarkEnd w:id="4228"/>
      <w:bookmarkEnd w:id="4229"/>
      <w:bookmarkEnd w:id="4230"/>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2"/>
      </w:pPr>
      <w:bookmarkStart w:id="4231" w:name="_Toc27765468"/>
      <w:bookmarkStart w:id="4232" w:name="_Toc37681250"/>
      <w:bookmarkStart w:id="4233" w:name="_Toc46486827"/>
      <w:bookmarkStart w:id="4234" w:name="_Toc52547172"/>
      <w:bookmarkStart w:id="4235" w:name="_Toc52547702"/>
      <w:bookmarkStart w:id="4236" w:name="_Toc52548232"/>
      <w:bookmarkStart w:id="4237" w:name="_Toc52548762"/>
      <w:bookmarkStart w:id="4238" w:name="_Toc90720008"/>
      <w:r w:rsidRPr="00073C73">
        <w:t>7.2</w:t>
      </w:r>
      <w:r w:rsidRPr="00073C73">
        <w:tab/>
        <w:t xml:space="preserve">Mapping of </w:t>
      </w:r>
      <w:r w:rsidRPr="00073C73">
        <w:rPr>
          <w:i/>
        </w:rPr>
        <w:t>posSibType</w:t>
      </w:r>
      <w:r w:rsidRPr="00073C73">
        <w:t xml:space="preserve"> to assistance data element</w:t>
      </w:r>
      <w:bookmarkEnd w:id="4231"/>
      <w:bookmarkEnd w:id="4232"/>
      <w:bookmarkEnd w:id="4233"/>
      <w:bookmarkEnd w:id="4234"/>
      <w:bookmarkEnd w:id="4235"/>
      <w:bookmarkEnd w:id="4236"/>
      <w:bookmarkEnd w:id="4237"/>
      <w:bookmarkEnd w:id="4238"/>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E6403C" w:rsidRPr="00073C73" w14:paraId="7066ACFB" w14:textId="77777777" w:rsidTr="00271F46">
        <w:trPr>
          <w:jc w:val="center"/>
        </w:trPr>
        <w:tc>
          <w:tcPr>
            <w:tcW w:w="2456" w:type="dxa"/>
            <w:vMerge w:val="restart"/>
            <w:shd w:val="clear" w:color="auto" w:fill="auto"/>
          </w:tcPr>
          <w:p w14:paraId="36F943E2" w14:textId="77777777" w:rsidR="00E6403C" w:rsidRPr="00073C73" w:rsidRDefault="00E6403C"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E6403C" w:rsidRPr="00073C73" w:rsidRDefault="00E6403C" w:rsidP="00271F46">
            <w:pPr>
              <w:pStyle w:val="TAL"/>
              <w:keepNext w:val="0"/>
              <w:keepLines w:val="0"/>
              <w:widowControl w:val="0"/>
              <w:rPr>
                <w:i/>
                <w:noProof/>
                <w:lang w:eastAsia="ko-KR"/>
              </w:rPr>
            </w:pPr>
            <w:r w:rsidRPr="00073C73">
              <w:rPr>
                <w:i/>
                <w:snapToGrid w:val="0"/>
              </w:rPr>
              <w:t>GNSS-ReferenceTime</w:t>
            </w:r>
          </w:p>
        </w:tc>
      </w:tr>
      <w:tr w:rsidR="00E6403C" w:rsidRPr="00073C73" w14:paraId="3226640E" w14:textId="77777777" w:rsidTr="00271F46">
        <w:trPr>
          <w:jc w:val="center"/>
        </w:trPr>
        <w:tc>
          <w:tcPr>
            <w:tcW w:w="2456" w:type="dxa"/>
            <w:vMerge/>
            <w:shd w:val="clear" w:color="auto" w:fill="auto"/>
          </w:tcPr>
          <w:p w14:paraId="2E07048F"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E6403C" w:rsidRPr="00073C73" w:rsidRDefault="00E6403C" w:rsidP="00271F46">
            <w:pPr>
              <w:pStyle w:val="TAL"/>
              <w:keepNext w:val="0"/>
              <w:keepLines w:val="0"/>
              <w:widowControl w:val="0"/>
              <w:rPr>
                <w:i/>
                <w:noProof/>
                <w:lang w:eastAsia="ko-KR"/>
              </w:rPr>
            </w:pPr>
            <w:r w:rsidRPr="00073C73">
              <w:rPr>
                <w:i/>
                <w:snapToGrid w:val="0"/>
              </w:rPr>
              <w:t>GNSS-ReferenceLocation</w:t>
            </w:r>
          </w:p>
        </w:tc>
      </w:tr>
      <w:tr w:rsidR="00E6403C" w:rsidRPr="00073C73" w14:paraId="55E9C70F" w14:textId="77777777" w:rsidTr="00271F46">
        <w:trPr>
          <w:jc w:val="center"/>
        </w:trPr>
        <w:tc>
          <w:tcPr>
            <w:tcW w:w="2456" w:type="dxa"/>
            <w:vMerge/>
            <w:shd w:val="clear" w:color="auto" w:fill="auto"/>
          </w:tcPr>
          <w:p w14:paraId="05D94D26"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E6403C" w:rsidRPr="00073C73" w:rsidRDefault="00E6403C" w:rsidP="00271F46">
            <w:pPr>
              <w:pStyle w:val="TAL"/>
              <w:keepNext w:val="0"/>
              <w:keepLines w:val="0"/>
              <w:widowControl w:val="0"/>
              <w:rPr>
                <w:i/>
                <w:noProof/>
                <w:lang w:eastAsia="ko-KR"/>
              </w:rPr>
            </w:pPr>
            <w:r w:rsidRPr="00073C73">
              <w:rPr>
                <w:i/>
                <w:snapToGrid w:val="0"/>
              </w:rPr>
              <w:t>GNSS-IonosphericModel</w:t>
            </w:r>
          </w:p>
        </w:tc>
      </w:tr>
      <w:tr w:rsidR="00E6403C" w:rsidRPr="00073C73" w14:paraId="233B3278" w14:textId="77777777" w:rsidTr="00271F46">
        <w:trPr>
          <w:jc w:val="center"/>
        </w:trPr>
        <w:tc>
          <w:tcPr>
            <w:tcW w:w="2456" w:type="dxa"/>
            <w:vMerge/>
            <w:shd w:val="clear" w:color="auto" w:fill="auto"/>
          </w:tcPr>
          <w:p w14:paraId="048664D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E6403C" w:rsidRPr="00073C73" w:rsidRDefault="00E6403C" w:rsidP="00271F46">
            <w:pPr>
              <w:pStyle w:val="TAL"/>
              <w:keepNext w:val="0"/>
              <w:keepLines w:val="0"/>
              <w:widowControl w:val="0"/>
              <w:rPr>
                <w:i/>
                <w:noProof/>
                <w:lang w:eastAsia="ko-KR"/>
              </w:rPr>
            </w:pPr>
            <w:r w:rsidRPr="00073C73">
              <w:rPr>
                <w:i/>
                <w:snapToGrid w:val="0"/>
              </w:rPr>
              <w:t>GNSS-EarthOrientationParameters</w:t>
            </w:r>
          </w:p>
        </w:tc>
      </w:tr>
      <w:tr w:rsidR="00E6403C" w:rsidRPr="00073C73" w14:paraId="3E56F7F0" w14:textId="77777777" w:rsidTr="00271F46">
        <w:trPr>
          <w:jc w:val="center"/>
        </w:trPr>
        <w:tc>
          <w:tcPr>
            <w:tcW w:w="2456" w:type="dxa"/>
            <w:vMerge/>
            <w:shd w:val="clear" w:color="auto" w:fill="auto"/>
          </w:tcPr>
          <w:p w14:paraId="310BD8B2"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GNSS-RTK-ReferenceStationInfo</w:t>
            </w:r>
          </w:p>
        </w:tc>
      </w:tr>
      <w:tr w:rsidR="00E6403C" w:rsidRPr="00073C73" w14:paraId="7B972943" w14:textId="77777777" w:rsidTr="00271F46">
        <w:trPr>
          <w:jc w:val="center"/>
        </w:trPr>
        <w:tc>
          <w:tcPr>
            <w:tcW w:w="2456" w:type="dxa"/>
            <w:vMerge/>
            <w:shd w:val="clear" w:color="auto" w:fill="auto"/>
          </w:tcPr>
          <w:p w14:paraId="29728F8D"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GNSS-RTK-CommonObservationInfo</w:t>
            </w:r>
          </w:p>
        </w:tc>
      </w:tr>
      <w:tr w:rsidR="00E6403C" w:rsidRPr="00073C73" w14:paraId="607C4604" w14:textId="77777777" w:rsidTr="00271F46">
        <w:trPr>
          <w:jc w:val="center"/>
        </w:trPr>
        <w:tc>
          <w:tcPr>
            <w:tcW w:w="2456" w:type="dxa"/>
            <w:vMerge/>
            <w:shd w:val="clear" w:color="auto" w:fill="auto"/>
          </w:tcPr>
          <w:p w14:paraId="7116FBC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GNSS-RTK-AuxiliaryStationData</w:t>
            </w:r>
          </w:p>
        </w:tc>
      </w:tr>
      <w:tr w:rsidR="00E6403C" w:rsidRPr="00073C73" w14:paraId="46C8967D" w14:textId="77777777" w:rsidTr="00271F46">
        <w:trPr>
          <w:jc w:val="center"/>
        </w:trPr>
        <w:tc>
          <w:tcPr>
            <w:tcW w:w="2456" w:type="dxa"/>
            <w:vMerge/>
            <w:shd w:val="clear" w:color="auto" w:fill="auto"/>
          </w:tcPr>
          <w:p w14:paraId="1A96F7A0" w14:textId="77777777" w:rsidR="00E6403C" w:rsidRPr="00073C7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073C73" w:rsidRDefault="00E6403C"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E6403C" w:rsidRPr="00073C73" w:rsidRDefault="00E6403C" w:rsidP="009E61AC">
            <w:pPr>
              <w:pStyle w:val="TAL"/>
              <w:keepNext w:val="0"/>
              <w:keepLines w:val="0"/>
              <w:widowControl w:val="0"/>
              <w:rPr>
                <w:i/>
                <w:noProof/>
                <w:lang w:eastAsia="ko-KR"/>
              </w:rPr>
            </w:pPr>
            <w:r w:rsidRPr="00073C73">
              <w:rPr>
                <w:i/>
                <w:snapToGrid w:val="0"/>
              </w:rPr>
              <w:t>GNSS-SSR-CorrectionPoints</w:t>
            </w:r>
          </w:p>
        </w:tc>
      </w:tr>
      <w:tr w:rsidR="00E6403C" w:rsidRPr="00073C73" w14:paraId="68EAA266" w14:textId="77777777" w:rsidTr="00271F46">
        <w:trPr>
          <w:jc w:val="center"/>
        </w:trPr>
        <w:tc>
          <w:tcPr>
            <w:tcW w:w="2456" w:type="dxa"/>
            <w:vMerge/>
            <w:shd w:val="clear" w:color="auto" w:fill="auto"/>
          </w:tcPr>
          <w:p w14:paraId="39DE4D3C"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9</w:t>
            </w:r>
          </w:p>
        </w:tc>
        <w:tc>
          <w:tcPr>
            <w:tcW w:w="3545" w:type="dxa"/>
            <w:shd w:val="clear" w:color="auto" w:fill="auto"/>
          </w:tcPr>
          <w:p w14:paraId="31536F89" w14:textId="628012EB" w:rsidR="00E6403C" w:rsidRPr="00073C73" w:rsidRDefault="00E6403C" w:rsidP="00E6403C">
            <w:pPr>
              <w:pStyle w:val="TAL"/>
              <w:keepNext w:val="0"/>
              <w:keepLines w:val="0"/>
              <w:widowControl w:val="0"/>
              <w:rPr>
                <w:i/>
                <w:snapToGrid w:val="0"/>
              </w:rPr>
            </w:pPr>
            <w:r w:rsidRPr="004A10D2">
              <w:rPr>
                <w:i/>
                <w:snapToGrid w:val="0"/>
              </w:rPr>
              <w:t>GNSS-Integrity-</w:t>
            </w:r>
            <w:commentRangeStart w:id="4239"/>
            <w:r w:rsidRPr="004A10D2">
              <w:rPr>
                <w:i/>
                <w:snapToGrid w:val="0"/>
              </w:rPr>
              <w:t>ServiceParameters</w:t>
            </w:r>
            <w:commentRangeEnd w:id="4239"/>
            <w:r w:rsidR="0068147B">
              <w:rPr>
                <w:rStyle w:val="af5"/>
                <w:rFonts w:ascii="Times New Roman" w:hAnsi="Times New Roman"/>
              </w:rPr>
              <w:commentReference w:id="4239"/>
            </w:r>
          </w:p>
        </w:tc>
      </w:tr>
      <w:tr w:rsidR="00E6403C" w:rsidRPr="00073C73" w14:paraId="187FDC33" w14:textId="77777777" w:rsidTr="00271F46">
        <w:trPr>
          <w:jc w:val="center"/>
        </w:trPr>
        <w:tc>
          <w:tcPr>
            <w:tcW w:w="2456" w:type="dxa"/>
            <w:vMerge/>
            <w:shd w:val="clear" w:color="auto" w:fill="auto"/>
          </w:tcPr>
          <w:p w14:paraId="789F1044"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10</w:t>
            </w:r>
          </w:p>
        </w:tc>
        <w:tc>
          <w:tcPr>
            <w:tcW w:w="3545" w:type="dxa"/>
            <w:shd w:val="clear" w:color="auto" w:fill="auto"/>
          </w:tcPr>
          <w:p w14:paraId="78BA273A" w14:textId="7087512C" w:rsidR="00E6403C" w:rsidRPr="00073C73" w:rsidRDefault="00E6403C" w:rsidP="00E6403C">
            <w:pPr>
              <w:pStyle w:val="TAL"/>
              <w:keepNext w:val="0"/>
              <w:keepLines w:val="0"/>
              <w:widowControl w:val="0"/>
              <w:rPr>
                <w:i/>
                <w:snapToGrid w:val="0"/>
              </w:rPr>
            </w:pPr>
            <w:r w:rsidRPr="004A10D2">
              <w:rPr>
                <w:i/>
                <w:snapToGrid w:val="0"/>
              </w:rPr>
              <w:t>GNSS-Integrity-ServiceAlert</w:t>
            </w:r>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4240" w:name="_Hlk505571245"/>
            <w:r w:rsidRPr="00073C73">
              <w:rPr>
                <w:i/>
                <w:noProof/>
                <w:lang w:eastAsia="ko-KR"/>
              </w:rPr>
              <w:t>posSibType2-3</w:t>
            </w:r>
            <w:bookmarkEnd w:id="4240"/>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lastRenderedPageBreak/>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E6403C" w:rsidRPr="00073C73" w14:paraId="5FF1B2C5" w14:textId="77777777" w:rsidTr="00557BF2">
        <w:trPr>
          <w:jc w:val="center"/>
        </w:trPr>
        <w:tc>
          <w:tcPr>
            <w:tcW w:w="2456" w:type="dxa"/>
            <w:vMerge w:val="restart"/>
            <w:shd w:val="clear" w:color="auto" w:fill="auto"/>
          </w:tcPr>
          <w:p w14:paraId="38F887F6" w14:textId="77777777" w:rsidR="00E6403C" w:rsidRPr="00073C73" w:rsidRDefault="00E6403C" w:rsidP="00557BF2">
            <w:pPr>
              <w:pStyle w:val="TAL"/>
              <w:keepNext w:val="0"/>
              <w:keepLines w:val="0"/>
              <w:widowControl w:val="0"/>
              <w:rPr>
                <w:noProof/>
                <w:lang w:eastAsia="ko-KR"/>
              </w:rPr>
            </w:pPr>
            <w:r w:rsidRPr="00073C73">
              <w:rPr>
                <w:noProof/>
                <w:lang w:eastAsia="ko-KR"/>
              </w:rPr>
              <w:t xml:space="preserve">NR DL-TDOA/DL-AoD Assistance Data (clauses 6.4.3, </w:t>
            </w:r>
            <w:r w:rsidRPr="00073C73">
              <w:t>7.4.2)</w:t>
            </w:r>
          </w:p>
        </w:tc>
        <w:tc>
          <w:tcPr>
            <w:tcW w:w="1710" w:type="dxa"/>
            <w:shd w:val="clear" w:color="auto" w:fill="auto"/>
          </w:tcPr>
          <w:p w14:paraId="3184C98D"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E6403C" w:rsidRPr="00073C73" w:rsidRDefault="00E6403C" w:rsidP="00557BF2">
            <w:pPr>
              <w:pStyle w:val="TAL"/>
              <w:keepNext w:val="0"/>
              <w:keepLines w:val="0"/>
              <w:widowControl w:val="0"/>
              <w:rPr>
                <w:i/>
                <w:snapToGrid w:val="0"/>
              </w:rPr>
            </w:pPr>
            <w:r w:rsidRPr="00073C73">
              <w:rPr>
                <w:i/>
                <w:snapToGrid w:val="0"/>
              </w:rPr>
              <w:t>NR-DL-PRS-AssistanceData</w:t>
            </w:r>
          </w:p>
        </w:tc>
      </w:tr>
      <w:tr w:rsidR="00E6403C" w:rsidRPr="00073C73" w14:paraId="1F0F9E8F" w14:textId="77777777" w:rsidTr="00557BF2">
        <w:trPr>
          <w:jc w:val="center"/>
        </w:trPr>
        <w:tc>
          <w:tcPr>
            <w:tcW w:w="2456" w:type="dxa"/>
            <w:vMerge/>
            <w:shd w:val="clear" w:color="auto" w:fill="auto"/>
          </w:tcPr>
          <w:p w14:paraId="56642281"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E6403C" w:rsidRPr="00073C73" w:rsidRDefault="00E6403C" w:rsidP="00557BF2">
            <w:pPr>
              <w:pStyle w:val="TAL"/>
              <w:keepNext w:val="0"/>
              <w:keepLines w:val="0"/>
              <w:widowControl w:val="0"/>
              <w:rPr>
                <w:i/>
                <w:snapToGrid w:val="0"/>
              </w:rPr>
            </w:pPr>
            <w:r w:rsidRPr="00073C73">
              <w:rPr>
                <w:i/>
                <w:snapToGrid w:val="0"/>
              </w:rPr>
              <w:t>NR-UEB-TRP-LocationData</w:t>
            </w:r>
          </w:p>
        </w:tc>
      </w:tr>
      <w:tr w:rsidR="00E6403C" w:rsidRPr="00073C73" w14:paraId="648F542D" w14:textId="77777777" w:rsidTr="00557BF2">
        <w:trPr>
          <w:jc w:val="center"/>
        </w:trPr>
        <w:tc>
          <w:tcPr>
            <w:tcW w:w="2456" w:type="dxa"/>
            <w:vMerge/>
            <w:shd w:val="clear" w:color="auto" w:fill="auto"/>
          </w:tcPr>
          <w:p w14:paraId="3542A938"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E6403C" w:rsidRPr="00073C73" w:rsidRDefault="00E6403C" w:rsidP="00557BF2">
            <w:pPr>
              <w:pStyle w:val="TAL"/>
              <w:keepNext w:val="0"/>
              <w:keepLines w:val="0"/>
              <w:widowControl w:val="0"/>
              <w:rPr>
                <w:i/>
                <w:snapToGrid w:val="0"/>
              </w:rPr>
            </w:pPr>
            <w:r w:rsidRPr="00073C73">
              <w:rPr>
                <w:i/>
                <w:snapToGrid w:val="0"/>
              </w:rPr>
              <w:t>NR-UEB-TRP-RTD-Info</w:t>
            </w:r>
          </w:p>
        </w:tc>
      </w:tr>
      <w:tr w:rsidR="00E6403C" w:rsidRPr="00073C73" w14:paraId="58D060F3" w14:textId="77777777" w:rsidTr="00557BF2">
        <w:trPr>
          <w:jc w:val="center"/>
        </w:trPr>
        <w:tc>
          <w:tcPr>
            <w:tcW w:w="2456" w:type="dxa"/>
            <w:vMerge/>
            <w:shd w:val="clear" w:color="auto" w:fill="auto"/>
          </w:tcPr>
          <w:p w14:paraId="62075FDE"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4</w:t>
            </w:r>
          </w:p>
        </w:tc>
        <w:tc>
          <w:tcPr>
            <w:tcW w:w="3545" w:type="dxa"/>
            <w:shd w:val="clear" w:color="auto" w:fill="auto"/>
          </w:tcPr>
          <w:p w14:paraId="20578685" w14:textId="2278ACBC" w:rsidR="00E6403C" w:rsidRPr="00073C73" w:rsidRDefault="00E6403C" w:rsidP="00E6403C">
            <w:pPr>
              <w:pStyle w:val="TAL"/>
              <w:keepNext w:val="0"/>
              <w:keepLines w:val="0"/>
              <w:widowControl w:val="0"/>
              <w:rPr>
                <w:i/>
                <w:snapToGrid w:val="0"/>
              </w:rPr>
            </w:pPr>
            <w:r>
              <w:rPr>
                <w:i/>
                <w:snapToGrid w:val="0"/>
              </w:rPr>
              <w:t>N</w:t>
            </w:r>
            <w:r w:rsidRPr="009409A3">
              <w:rPr>
                <w:i/>
                <w:snapToGrid w:val="0"/>
              </w:rPr>
              <w:t>R-TRP-BeamAntennaInfo</w:t>
            </w:r>
          </w:p>
        </w:tc>
      </w:tr>
      <w:tr w:rsidR="00E6403C" w:rsidRPr="00073C73" w14:paraId="260F3173" w14:textId="77777777" w:rsidTr="00557BF2">
        <w:trPr>
          <w:jc w:val="center"/>
        </w:trPr>
        <w:tc>
          <w:tcPr>
            <w:tcW w:w="2456" w:type="dxa"/>
            <w:vMerge/>
            <w:shd w:val="clear" w:color="auto" w:fill="auto"/>
          </w:tcPr>
          <w:p w14:paraId="303C45D7"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5</w:t>
            </w:r>
          </w:p>
        </w:tc>
        <w:tc>
          <w:tcPr>
            <w:tcW w:w="3545" w:type="dxa"/>
            <w:shd w:val="clear" w:color="auto" w:fill="auto"/>
          </w:tcPr>
          <w:p w14:paraId="002EFF92" w14:textId="28862F3C" w:rsidR="00E6403C" w:rsidRPr="00073C73" w:rsidRDefault="00E6403C" w:rsidP="00E6403C">
            <w:pPr>
              <w:pStyle w:val="TAL"/>
              <w:keepNext w:val="0"/>
              <w:keepLines w:val="0"/>
              <w:widowControl w:val="0"/>
              <w:rPr>
                <w:i/>
                <w:snapToGrid w:val="0"/>
              </w:rPr>
            </w:pPr>
            <w:r w:rsidRPr="009409A3">
              <w:rPr>
                <w:i/>
                <w:snapToGrid w:val="0"/>
              </w:rPr>
              <w:t>NR-DL-PRS-TRP-TEG-Info</w:t>
            </w:r>
          </w:p>
        </w:tc>
      </w:tr>
      <w:tr w:rsidR="00E6403C" w:rsidRPr="00073C73" w14:paraId="1D310EEF" w14:textId="77777777" w:rsidTr="00557BF2">
        <w:trPr>
          <w:jc w:val="center"/>
        </w:trPr>
        <w:tc>
          <w:tcPr>
            <w:tcW w:w="2456" w:type="dxa"/>
            <w:shd w:val="clear" w:color="auto" w:fill="auto"/>
          </w:tcPr>
          <w:p w14:paraId="2BE99C7F" w14:textId="4D894DFD" w:rsidR="00E6403C" w:rsidRPr="00073C73" w:rsidRDefault="00E6403C" w:rsidP="00E6403C">
            <w:pPr>
              <w:pStyle w:val="TAL"/>
              <w:keepNext w:val="0"/>
              <w:keepLines w:val="0"/>
              <w:widowControl w:val="0"/>
              <w:rPr>
                <w:noProof/>
                <w:lang w:eastAsia="ko-KR"/>
              </w:rPr>
            </w:pPr>
            <w:r>
              <w:rPr>
                <w:noProof/>
                <w:lang w:eastAsia="ko-KR"/>
              </w:rPr>
              <w:t>On-demand DL-PRS Configurations (clause 6.4.3)</w:t>
            </w:r>
          </w:p>
        </w:tc>
        <w:tc>
          <w:tcPr>
            <w:tcW w:w="1710" w:type="dxa"/>
            <w:shd w:val="clear" w:color="auto" w:fill="auto"/>
          </w:tcPr>
          <w:p w14:paraId="3C257626" w14:textId="2781C764" w:rsidR="00E6403C" w:rsidRPr="00A85E9E"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6</w:t>
            </w:r>
          </w:p>
        </w:tc>
        <w:tc>
          <w:tcPr>
            <w:tcW w:w="3545" w:type="dxa"/>
            <w:shd w:val="clear" w:color="auto" w:fill="auto"/>
          </w:tcPr>
          <w:p w14:paraId="04326A9F" w14:textId="38CB110F" w:rsidR="00E6403C" w:rsidRPr="009409A3" w:rsidRDefault="00E6403C" w:rsidP="00E6403C">
            <w:pPr>
              <w:pStyle w:val="TAL"/>
              <w:keepNext w:val="0"/>
              <w:keepLines w:val="0"/>
              <w:widowControl w:val="0"/>
              <w:rPr>
                <w:i/>
                <w:snapToGrid w:val="0"/>
              </w:rPr>
            </w:pPr>
            <w:r w:rsidRPr="004A2242">
              <w:rPr>
                <w:i/>
                <w:iCs/>
                <w:snapToGrid w:val="0"/>
              </w:rPr>
              <w:t>NR-On-Demand-DL-PRS-Configurations</w:t>
            </w:r>
          </w:p>
        </w:tc>
      </w:tr>
    </w:tbl>
    <w:p w14:paraId="699D251A" w14:textId="21794A74" w:rsidR="00B64137" w:rsidRDefault="00B64137" w:rsidP="00B64137">
      <w:bookmarkStart w:id="4241" w:name="_Toc27765469"/>
    </w:p>
    <w:p w14:paraId="20EDA5AE" w14:textId="77777777" w:rsidR="00E6403C" w:rsidRPr="00073C73" w:rsidRDefault="00E6403C" w:rsidP="00E6403C">
      <w:r w:rsidRPr="00E529B7">
        <w:t xml:space="preserve">Editor's Note: FFS on additional </w:t>
      </w:r>
      <w:r w:rsidRPr="00E529B7">
        <w:rPr>
          <w:i/>
          <w:iCs/>
        </w:rPr>
        <w:t>posSibType's</w:t>
      </w:r>
      <w:r w:rsidRPr="00E529B7">
        <w:t>.</w:t>
      </w:r>
    </w:p>
    <w:p w14:paraId="452A107E" w14:textId="77777777" w:rsidR="00E6403C" w:rsidRPr="00073C73" w:rsidRDefault="00E6403C" w:rsidP="00B64137"/>
    <w:p w14:paraId="4CA53FB8" w14:textId="77777777" w:rsidR="00401505" w:rsidRPr="00073C73" w:rsidRDefault="00401505" w:rsidP="00401505">
      <w:pPr>
        <w:pStyle w:val="2"/>
      </w:pPr>
      <w:bookmarkStart w:id="4242" w:name="_Toc37681251"/>
      <w:bookmarkStart w:id="4243" w:name="_Toc46486828"/>
      <w:bookmarkStart w:id="4244" w:name="_Toc52547173"/>
      <w:bookmarkStart w:id="4245" w:name="_Toc52547703"/>
      <w:bookmarkStart w:id="4246" w:name="_Toc52548233"/>
      <w:bookmarkStart w:id="4247" w:name="_Toc52548763"/>
      <w:bookmarkStart w:id="4248" w:name="_Toc90720009"/>
      <w:r w:rsidRPr="00073C73">
        <w:t>7.3</w:t>
      </w:r>
      <w:r w:rsidRPr="00073C73">
        <w:tab/>
        <w:t>Procedures related to broadcast information elements</w:t>
      </w:r>
      <w:bookmarkEnd w:id="4241"/>
      <w:bookmarkEnd w:id="4242"/>
      <w:bookmarkEnd w:id="4243"/>
      <w:bookmarkEnd w:id="4244"/>
      <w:bookmarkEnd w:id="4245"/>
      <w:bookmarkEnd w:id="4246"/>
      <w:bookmarkEnd w:id="4247"/>
      <w:bookmarkEnd w:id="4248"/>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noProof/>
          <w:kern w:val="2"/>
          <w:lang w:eastAsia="en-GB"/>
        </w:rPr>
      </w:pPr>
      <w:r w:rsidRPr="00073C73">
        <w:t>5&gt;</w:t>
      </w:r>
      <w:r w:rsidRPr="00073C73">
        <w:tab/>
      </w:r>
      <w:r w:rsidRPr="00073C73">
        <w:rPr>
          <w:noProof/>
          <w:kern w:val="2"/>
          <w:lang w:eastAsia="en-GB"/>
        </w:rPr>
        <w:t>pad out the bit string with zeroes in least significant bit positions to achieve 128 bits, denoted D</w:t>
      </w:r>
      <w:r w:rsidRPr="00073C73">
        <w:rPr>
          <w:noProof/>
          <w:kern w:val="2"/>
          <w:vertAlign w:val="subscript"/>
          <w:lang w:eastAsia="en-GB"/>
        </w:rPr>
        <w:t>0</w:t>
      </w:r>
      <w:r w:rsidRPr="00073C73">
        <w:rPr>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lastRenderedPageBreak/>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lastRenderedPageBreak/>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are different to the counters for any other </w:t>
      </w:r>
      <w:r w:rsidRPr="00073C73">
        <w:rPr>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2"/>
      </w:pPr>
      <w:bookmarkStart w:id="4249" w:name="_Toc27765470"/>
      <w:bookmarkStart w:id="4250" w:name="_Toc37681252"/>
      <w:bookmarkStart w:id="4251" w:name="_Toc46486829"/>
      <w:bookmarkStart w:id="4252" w:name="_Toc52547174"/>
      <w:bookmarkStart w:id="4253" w:name="_Toc52547704"/>
      <w:bookmarkStart w:id="4254" w:name="_Toc52548234"/>
      <w:bookmarkStart w:id="4255" w:name="_Toc52548764"/>
      <w:bookmarkStart w:id="4256" w:name="_Toc90720010"/>
      <w:r w:rsidRPr="00073C73">
        <w:t>7.4</w:t>
      </w:r>
      <w:r w:rsidRPr="00073C73">
        <w:tab/>
        <w:t>Broadcast information elements</w:t>
      </w:r>
      <w:bookmarkEnd w:id="4249"/>
      <w:bookmarkEnd w:id="4250"/>
      <w:bookmarkEnd w:id="4251"/>
      <w:bookmarkEnd w:id="4252"/>
      <w:bookmarkEnd w:id="4253"/>
      <w:bookmarkEnd w:id="4254"/>
      <w:bookmarkEnd w:id="4255"/>
      <w:bookmarkEnd w:id="4256"/>
    </w:p>
    <w:p w14:paraId="368CC7EC" w14:textId="77777777" w:rsidR="00401505" w:rsidRPr="00073C73" w:rsidRDefault="00401505" w:rsidP="00401505">
      <w:pPr>
        <w:pStyle w:val="30"/>
        <w:rPr>
          <w:rFonts w:cs="Arial"/>
          <w:kern w:val="2"/>
        </w:rPr>
      </w:pPr>
      <w:bookmarkStart w:id="4257" w:name="_Toc27765471"/>
      <w:bookmarkStart w:id="4258" w:name="_Toc37681253"/>
      <w:bookmarkStart w:id="4259" w:name="_Toc46486830"/>
      <w:bookmarkStart w:id="4260" w:name="_Toc52547175"/>
      <w:bookmarkStart w:id="4261" w:name="_Toc52547705"/>
      <w:bookmarkStart w:id="4262" w:name="_Toc52548235"/>
      <w:bookmarkStart w:id="4263" w:name="_Toc52548765"/>
      <w:bookmarkStart w:id="4264" w:name="_Toc90720011"/>
      <w:r w:rsidRPr="00073C73">
        <w:t>7.4.1</w:t>
      </w:r>
      <w:r w:rsidRPr="00073C73">
        <w:tab/>
        <w:t>Basic production</w:t>
      </w:r>
      <w:bookmarkEnd w:id="4257"/>
      <w:bookmarkEnd w:id="4258"/>
      <w:bookmarkEnd w:id="4259"/>
      <w:bookmarkEnd w:id="4260"/>
      <w:bookmarkEnd w:id="4261"/>
      <w:bookmarkEnd w:id="4262"/>
      <w:bookmarkEnd w:id="4263"/>
      <w:bookmarkEnd w:id="4264"/>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4"/>
        <w:rPr>
          <w:i/>
        </w:rPr>
      </w:pPr>
      <w:bookmarkStart w:id="4265" w:name="_Toc90720012"/>
      <w:bookmarkStart w:id="4266" w:name="_Toc27765472"/>
      <w:bookmarkStart w:id="4267" w:name="_Toc37681254"/>
      <w:bookmarkStart w:id="4268" w:name="_Toc46486831"/>
      <w:bookmarkStart w:id="4269" w:name="_Toc52547176"/>
      <w:bookmarkStart w:id="4270" w:name="_Toc52547706"/>
      <w:bookmarkStart w:id="4271" w:name="_Toc52548236"/>
      <w:bookmarkStart w:id="4272" w:name="_Toc52548766"/>
      <w:r w:rsidRPr="00073C73">
        <w:rPr>
          <w:i/>
        </w:rPr>
        <w:t>–</w:t>
      </w:r>
      <w:r w:rsidRPr="00073C73">
        <w:rPr>
          <w:i/>
        </w:rPr>
        <w:tab/>
        <w:t>LPP-Broadcast-Definitions</w:t>
      </w:r>
      <w:bookmarkEnd w:id="4265"/>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30"/>
        <w:rPr>
          <w:rFonts w:cs="Arial"/>
          <w:kern w:val="2"/>
        </w:rPr>
      </w:pPr>
      <w:bookmarkStart w:id="4273" w:name="_Toc90720013"/>
      <w:r w:rsidRPr="00073C73">
        <w:t>7.4.2</w:t>
      </w:r>
      <w:r w:rsidRPr="00073C73">
        <w:tab/>
        <w:t>Element definitions</w:t>
      </w:r>
      <w:bookmarkEnd w:id="4266"/>
      <w:bookmarkEnd w:id="4267"/>
      <w:bookmarkEnd w:id="4268"/>
      <w:bookmarkEnd w:id="4269"/>
      <w:bookmarkEnd w:id="4270"/>
      <w:bookmarkEnd w:id="4271"/>
      <w:bookmarkEnd w:id="4272"/>
      <w:bookmarkEnd w:id="4273"/>
    </w:p>
    <w:p w14:paraId="22FE85C4" w14:textId="77777777" w:rsidR="00401505" w:rsidRPr="00073C73" w:rsidRDefault="00401505" w:rsidP="00401505">
      <w:pPr>
        <w:pStyle w:val="4"/>
      </w:pPr>
      <w:bookmarkStart w:id="4274" w:name="_Toc27765473"/>
      <w:bookmarkStart w:id="4275" w:name="_Toc37681255"/>
      <w:bookmarkStart w:id="4276" w:name="_Toc46486832"/>
      <w:bookmarkStart w:id="4277" w:name="_Toc52547177"/>
      <w:bookmarkStart w:id="4278" w:name="_Toc52547707"/>
      <w:bookmarkStart w:id="4279" w:name="_Toc52548237"/>
      <w:bookmarkStart w:id="4280" w:name="_Toc52548767"/>
      <w:bookmarkStart w:id="4281" w:name="_Toc90720014"/>
      <w:r w:rsidRPr="00073C73">
        <w:t>–</w:t>
      </w:r>
      <w:r w:rsidRPr="00073C73">
        <w:tab/>
      </w:r>
      <w:r w:rsidRPr="00073C73">
        <w:rPr>
          <w:i/>
        </w:rPr>
        <w:t>AssistanceDataSIBelement</w:t>
      </w:r>
      <w:bookmarkEnd w:id="4274"/>
      <w:bookmarkEnd w:id="4275"/>
      <w:bookmarkEnd w:id="4276"/>
      <w:bookmarkEnd w:id="4277"/>
      <w:bookmarkEnd w:id="4278"/>
      <w:bookmarkEnd w:id="4279"/>
      <w:bookmarkEnd w:id="4280"/>
      <w:bookmarkEnd w:id="4281"/>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4282" w:name="_Hlk506164787"/>
      <w:r w:rsidRPr="00073C73">
        <w:rPr>
          <w:lang w:eastAsia="en-GB"/>
        </w:rPr>
        <w:t>assistanceDataElement</w:t>
      </w:r>
      <w:bookmarkEnd w:id="4282"/>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lastRenderedPageBreak/>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noProof/>
                <w:kern w:val="2"/>
                <w:lang w:eastAsia="en-GB"/>
              </w:rPr>
              <w:t xml:space="preserve">If present, indicates that the </w:t>
            </w:r>
            <w:r w:rsidRPr="00073C73">
              <w:rPr>
                <w:i/>
                <w:noProof/>
                <w:kern w:val="2"/>
                <w:lang w:eastAsia="en-GB"/>
              </w:rPr>
              <w:t xml:space="preserve">assistanceDataElement </w:t>
            </w:r>
            <w:r w:rsidRPr="00073C73">
              <w:rPr>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i/>
                <w:noProof/>
                <w:kern w:val="2"/>
                <w:lang w:eastAsia="en-GB"/>
              </w:rPr>
              <w:t xml:space="preserve">assistanceDataElement </w:t>
            </w:r>
            <w:r w:rsidRPr="00073C73">
              <w:rPr>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cipherSetID</w:t>
            </w:r>
          </w:p>
          <w:p w14:paraId="04E573AE" w14:textId="77777777" w:rsidR="00401505" w:rsidRPr="00073C73" w:rsidRDefault="00401505" w:rsidP="00271F46">
            <w:pPr>
              <w:pStyle w:val="TAL"/>
              <w:rPr>
                <w:b/>
                <w:i/>
              </w:rPr>
            </w:pPr>
            <w:r w:rsidRPr="00073C73">
              <w:rPr>
                <w:noProof/>
                <w:kern w:val="2"/>
                <w:lang w:eastAsia="en-GB"/>
              </w:rPr>
              <w:t>This field identifies a cipher set comprising a cipher key value and the first component C</w:t>
            </w:r>
            <w:r w:rsidRPr="00073C73">
              <w:rPr>
                <w:noProof/>
                <w:kern w:val="2"/>
                <w:vertAlign w:val="subscript"/>
                <w:lang w:eastAsia="en-GB"/>
              </w:rPr>
              <w:t>0</w:t>
            </w:r>
            <w:r w:rsidRPr="00073C73">
              <w:rPr>
                <w:noProof/>
                <w:kern w:val="2"/>
                <w:lang w:eastAsia="en-GB"/>
              </w:rPr>
              <w:t xml:space="preserve"> of the initial counter C</w:t>
            </w:r>
            <w:r w:rsidRPr="00073C73">
              <w:rPr>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d0</w:t>
            </w:r>
          </w:p>
          <w:p w14:paraId="59AC4B46" w14:textId="77777777" w:rsidR="00401505" w:rsidRPr="00073C73" w:rsidRDefault="00401505" w:rsidP="00271F46">
            <w:pPr>
              <w:pStyle w:val="TAL"/>
              <w:tabs>
                <w:tab w:val="num" w:pos="1494"/>
              </w:tabs>
              <w:rPr>
                <w:noProof/>
                <w:kern w:val="2"/>
                <w:lang w:eastAsia="en-GB"/>
              </w:rPr>
            </w:pPr>
            <w:r w:rsidRPr="00073C73">
              <w:rPr>
                <w:noProof/>
                <w:kern w:val="2"/>
                <w:lang w:eastAsia="en-GB"/>
              </w:rPr>
              <w:t>This field provides the second component for the initial ciphering counter C</w:t>
            </w:r>
            <w:r w:rsidRPr="00073C73">
              <w:rPr>
                <w:noProof/>
                <w:kern w:val="2"/>
                <w:vertAlign w:val="subscript"/>
                <w:lang w:eastAsia="en-GB"/>
              </w:rPr>
              <w:t>1</w:t>
            </w:r>
            <w:r w:rsidRPr="00073C73">
              <w:rPr>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noProof/>
                <w:kern w:val="2"/>
                <w:lang w:eastAsia="en-GB"/>
              </w:rPr>
              <w:t xml:space="preserve"> significant bit positions to achieve 128 bits. C</w:t>
            </w:r>
            <w:r w:rsidRPr="00073C73">
              <w:rPr>
                <w:noProof/>
                <w:kern w:val="2"/>
                <w:vertAlign w:val="subscript"/>
                <w:lang w:eastAsia="en-GB"/>
              </w:rPr>
              <w:t>1</w:t>
            </w:r>
            <w:r w:rsidRPr="00073C73">
              <w:rPr>
                <w:noProof/>
                <w:kern w:val="2"/>
                <w:lang w:eastAsia="en-GB"/>
              </w:rPr>
              <w:t xml:space="preserve"> is then obtained from D</w:t>
            </w:r>
            <w:r w:rsidRPr="00073C73">
              <w:rPr>
                <w:noProof/>
                <w:kern w:val="2"/>
                <w:vertAlign w:val="subscript"/>
                <w:lang w:eastAsia="en-GB"/>
              </w:rPr>
              <w:t>0</w:t>
            </w:r>
            <w:r w:rsidRPr="00073C73">
              <w:rPr>
                <w:noProof/>
                <w:kern w:val="2"/>
                <w:lang w:eastAsia="en-GB"/>
              </w:rPr>
              <w:t xml:space="preserve"> and C</w:t>
            </w:r>
            <w:r w:rsidRPr="00073C73">
              <w:rPr>
                <w:noProof/>
                <w:kern w:val="2"/>
                <w:vertAlign w:val="subscript"/>
                <w:lang w:eastAsia="en-GB"/>
              </w:rPr>
              <w:t>0</w:t>
            </w:r>
            <w:r w:rsidRPr="00073C73">
              <w:rPr>
                <w:noProof/>
                <w:kern w:val="2"/>
                <w:lang w:eastAsia="en-GB"/>
              </w:rPr>
              <w:t xml:space="preserve"> (defined by the </w:t>
            </w:r>
            <w:r w:rsidRPr="00073C73">
              <w:rPr>
                <w:i/>
                <w:noProof/>
                <w:kern w:val="2"/>
                <w:lang w:eastAsia="en-GB"/>
              </w:rPr>
              <w:t>cipherSetID</w:t>
            </w:r>
            <w:r w:rsidRPr="00073C73">
              <w:rPr>
                <w:noProof/>
                <w:kern w:val="2"/>
                <w:lang w:eastAsia="en-GB"/>
              </w:rPr>
              <w:t>) as:</w:t>
            </w:r>
          </w:p>
          <w:p w14:paraId="41D0A661" w14:textId="77777777" w:rsidR="00401505" w:rsidRPr="00073C73" w:rsidRDefault="00401505" w:rsidP="00271F46">
            <w:pPr>
              <w:pStyle w:val="TAL"/>
              <w:rPr>
                <w:b/>
                <w:i/>
              </w:rPr>
            </w:pPr>
            <w:r w:rsidRPr="00073C73">
              <w:rPr>
                <w:noProof/>
                <w:kern w:val="2"/>
                <w:lang w:eastAsia="en-GB"/>
              </w:rPr>
              <w:t>C</w:t>
            </w:r>
            <w:r w:rsidRPr="00073C73">
              <w:rPr>
                <w:noProof/>
                <w:kern w:val="2"/>
                <w:vertAlign w:val="subscript"/>
                <w:lang w:eastAsia="en-GB"/>
              </w:rPr>
              <w:t>1</w:t>
            </w:r>
            <w:r w:rsidRPr="00073C73">
              <w:rPr>
                <w:noProof/>
                <w:kern w:val="2"/>
                <w:lang w:eastAsia="en-GB"/>
              </w:rPr>
              <w:t xml:space="preserve"> = (D</w:t>
            </w:r>
            <w:r w:rsidRPr="00073C73">
              <w:rPr>
                <w:noProof/>
                <w:kern w:val="2"/>
                <w:vertAlign w:val="subscript"/>
                <w:lang w:eastAsia="en-GB"/>
              </w:rPr>
              <w:t>0</w:t>
            </w:r>
            <w:r w:rsidRPr="00073C73">
              <w:rPr>
                <w:noProof/>
                <w:kern w:val="2"/>
                <w:lang w:eastAsia="en-GB"/>
              </w:rPr>
              <w:t xml:space="preserve"> + C</w:t>
            </w:r>
            <w:r w:rsidRPr="00073C73">
              <w:rPr>
                <w:noProof/>
                <w:kern w:val="2"/>
                <w:vertAlign w:val="subscript"/>
                <w:lang w:eastAsia="en-GB"/>
              </w:rPr>
              <w:t>0</w:t>
            </w:r>
            <w:r w:rsidRPr="00073C73">
              <w:rPr>
                <w:noProof/>
                <w:kern w:val="2"/>
                <w:lang w:eastAsia="en-GB"/>
              </w:rPr>
              <w:t>) mod 2</w:t>
            </w:r>
            <w:r w:rsidRPr="00073C73">
              <w:rPr>
                <w:noProof/>
                <w:kern w:val="2"/>
                <w:vertAlign w:val="superscript"/>
                <w:lang w:eastAsia="en-GB"/>
              </w:rPr>
              <w:t>128</w:t>
            </w:r>
            <w:r w:rsidRPr="00073C73">
              <w:rPr>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whether the included </w:t>
            </w:r>
            <w:r w:rsidRPr="00073C73">
              <w:rPr>
                <w:i/>
                <w:noProof/>
                <w:kern w:val="2"/>
                <w:lang w:eastAsia="en-GB"/>
              </w:rPr>
              <w:t xml:space="preserve">assistanceDataElement </w:t>
            </w:r>
            <w:r w:rsidRPr="00073C73">
              <w:rPr>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b/>
                <w:i/>
                <w:noProof/>
                <w:kern w:val="2"/>
                <w:lang w:eastAsia="en-GB"/>
              </w:rPr>
            </w:pPr>
            <w:r w:rsidRPr="00073C73">
              <w:t xml:space="preserve">Segment number of the </w:t>
            </w:r>
            <w:r w:rsidRPr="00073C73">
              <w:rPr>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4"/>
      </w:pPr>
      <w:bookmarkStart w:id="4283" w:name="_Toc27765474"/>
      <w:bookmarkStart w:id="4284" w:name="_Toc37681256"/>
      <w:bookmarkStart w:id="4285" w:name="_Toc46486833"/>
      <w:bookmarkStart w:id="4286" w:name="_Toc52547178"/>
      <w:bookmarkStart w:id="4287" w:name="_Toc52547708"/>
      <w:bookmarkStart w:id="4288" w:name="_Toc52548238"/>
      <w:bookmarkStart w:id="4289" w:name="_Toc52548768"/>
      <w:bookmarkStart w:id="4290" w:name="_Toc90720015"/>
      <w:r w:rsidRPr="00073C73">
        <w:t>–</w:t>
      </w:r>
      <w:r w:rsidRPr="00073C73">
        <w:tab/>
      </w:r>
      <w:r w:rsidRPr="00073C73">
        <w:rPr>
          <w:i/>
          <w:snapToGrid w:val="0"/>
        </w:rPr>
        <w:t>OTDOA-UE-Assisted</w:t>
      </w:r>
      <w:bookmarkEnd w:id="4283"/>
      <w:bookmarkEnd w:id="4284"/>
      <w:bookmarkEnd w:id="4285"/>
      <w:bookmarkEnd w:id="4286"/>
      <w:bookmarkEnd w:id="4287"/>
      <w:bookmarkEnd w:id="4288"/>
      <w:bookmarkEnd w:id="4289"/>
      <w:bookmarkEnd w:id="4290"/>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lastRenderedPageBreak/>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4"/>
      </w:pPr>
      <w:bookmarkStart w:id="4291" w:name="_Toc5724570"/>
      <w:bookmarkStart w:id="4292" w:name="_Toc37681258"/>
      <w:bookmarkStart w:id="4293" w:name="_Toc46486834"/>
      <w:bookmarkStart w:id="4294" w:name="_Toc52547179"/>
      <w:bookmarkStart w:id="4295" w:name="_Toc52547709"/>
      <w:bookmarkStart w:id="4296" w:name="_Toc52548239"/>
      <w:bookmarkStart w:id="4297" w:name="_Toc52548769"/>
      <w:bookmarkStart w:id="4298" w:name="_Toc90720016"/>
      <w:r w:rsidRPr="00073C73">
        <w:t>–</w:t>
      </w:r>
      <w:r w:rsidRPr="00073C73">
        <w:tab/>
      </w:r>
      <w:bookmarkEnd w:id="4291"/>
      <w:r w:rsidRPr="00073C73">
        <w:rPr>
          <w:i/>
          <w:iCs/>
        </w:rPr>
        <w:t>NR-</w:t>
      </w:r>
      <w:r w:rsidRPr="00073C73">
        <w:rPr>
          <w:i/>
          <w:snapToGrid w:val="0"/>
        </w:rPr>
        <w:t>UEB-TRP-LocationData</w:t>
      </w:r>
      <w:bookmarkEnd w:id="4292"/>
      <w:bookmarkEnd w:id="4293"/>
      <w:bookmarkEnd w:id="4294"/>
      <w:bookmarkEnd w:id="4295"/>
      <w:bookmarkEnd w:id="4296"/>
      <w:bookmarkEnd w:id="4297"/>
      <w:bookmarkEnd w:id="4298"/>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4"/>
      </w:pPr>
      <w:bookmarkStart w:id="4299" w:name="_Toc37681259"/>
      <w:bookmarkStart w:id="4300" w:name="_Toc46486835"/>
      <w:bookmarkStart w:id="4301" w:name="_Toc52547180"/>
      <w:bookmarkStart w:id="4302" w:name="_Toc52547710"/>
      <w:bookmarkStart w:id="4303" w:name="_Toc52548240"/>
      <w:bookmarkStart w:id="4304" w:name="_Toc52548770"/>
      <w:bookmarkStart w:id="4305" w:name="_Toc90720017"/>
      <w:r w:rsidRPr="00073C73">
        <w:t>–</w:t>
      </w:r>
      <w:r w:rsidRPr="00073C73">
        <w:tab/>
      </w:r>
      <w:r w:rsidRPr="00073C73">
        <w:rPr>
          <w:i/>
          <w:iCs/>
        </w:rPr>
        <w:t>NR-</w:t>
      </w:r>
      <w:r w:rsidRPr="00073C73">
        <w:rPr>
          <w:i/>
          <w:snapToGrid w:val="0"/>
        </w:rPr>
        <w:t>UEB-TRP-RTD-Info</w:t>
      </w:r>
      <w:bookmarkEnd w:id="4299"/>
      <w:bookmarkEnd w:id="4300"/>
      <w:bookmarkEnd w:id="4301"/>
      <w:bookmarkEnd w:id="4302"/>
      <w:bookmarkEnd w:id="4303"/>
      <w:bookmarkEnd w:id="4304"/>
      <w:bookmarkEnd w:id="4305"/>
    </w:p>
    <w:p w14:paraId="1545F816" w14:textId="77777777" w:rsidR="009E61AC" w:rsidRPr="00073C73" w:rsidRDefault="009E61AC" w:rsidP="009E61AC">
      <w:r w:rsidRPr="00073C73">
        <w:t xml:space="preserve">The IE </w:t>
      </w:r>
      <w:bookmarkStart w:id="4306" w:name="_Hlk13714990"/>
      <w:r w:rsidRPr="00073C73">
        <w:rPr>
          <w:i/>
          <w:iCs/>
        </w:rPr>
        <w:t>NR-</w:t>
      </w:r>
      <w:r w:rsidRPr="00073C73">
        <w:rPr>
          <w:i/>
          <w:snapToGrid w:val="0"/>
        </w:rPr>
        <w:t>UEB-TRP-RTD-Info</w:t>
      </w:r>
      <w:r w:rsidRPr="00073C73">
        <w:t xml:space="preserve"> </w:t>
      </w:r>
      <w:bookmarkEnd w:id="4306"/>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4"/>
        <w:rPr>
          <w:i/>
          <w:noProof/>
        </w:rPr>
      </w:pPr>
      <w:bookmarkStart w:id="4307" w:name="_Toc27765465"/>
      <w:bookmarkStart w:id="4308" w:name="_Toc90720018"/>
      <w:r w:rsidRPr="00073C73">
        <w:rPr>
          <w:i/>
          <w:noProof/>
        </w:rPr>
        <w:t>–</w:t>
      </w:r>
      <w:r w:rsidRPr="00073C73">
        <w:rPr>
          <w:i/>
          <w:noProof/>
        </w:rPr>
        <w:tab/>
        <w:t>End of LPP-Broadcast-Definitions</w:t>
      </w:r>
      <w:bookmarkEnd w:id="4307"/>
      <w:bookmarkEnd w:id="4308"/>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2"/>
      </w:pPr>
      <w:bookmarkStart w:id="4309" w:name="_Toc27765475"/>
      <w:bookmarkStart w:id="4310" w:name="_Toc37681260"/>
      <w:bookmarkStart w:id="4311" w:name="_Toc46486836"/>
      <w:bookmarkStart w:id="4312" w:name="_Toc52547181"/>
      <w:bookmarkStart w:id="4313" w:name="_Toc52547711"/>
      <w:bookmarkStart w:id="4314" w:name="_Toc52548241"/>
      <w:bookmarkStart w:id="4315" w:name="_Toc52548771"/>
      <w:bookmarkStart w:id="4316" w:name="_Toc90720019"/>
      <w:r w:rsidRPr="00073C73">
        <w:t>7.5</w:t>
      </w:r>
      <w:r w:rsidRPr="00073C73">
        <w:tab/>
        <w:t>Broadcast ciphering (informative)</w:t>
      </w:r>
      <w:bookmarkEnd w:id="4309"/>
      <w:bookmarkEnd w:id="4310"/>
      <w:bookmarkEnd w:id="4311"/>
      <w:bookmarkEnd w:id="4312"/>
      <w:bookmarkEnd w:id="4313"/>
      <w:bookmarkEnd w:id="4314"/>
      <w:bookmarkEnd w:id="4315"/>
      <w:bookmarkEnd w:id="4316"/>
    </w:p>
    <w:p w14:paraId="5FD733D7" w14:textId="77777777" w:rsidR="00401505" w:rsidRPr="00073C73" w:rsidRDefault="00401505" w:rsidP="00401505">
      <w:r w:rsidRPr="00073C73">
        <w:t xml:space="preserve">The </w:t>
      </w:r>
      <w:r w:rsidRPr="00073C73">
        <w:rPr>
          <w:i/>
        </w:rPr>
        <w:t>assistanceDataElement</w:t>
      </w:r>
      <w:r w:rsidRPr="00073C73">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pPr>
      <w:r w:rsidRPr="00073C73">
        <w:t>AES as specified in [3</w:t>
      </w:r>
      <w:r w:rsidR="00AD2B44" w:rsidRPr="00073C73">
        <w:t>2] and [33</w:t>
      </w:r>
      <w:r w:rsidRPr="00073C73">
        <w:t xml:space="preserve">] is a block mode cipher algorithm that ciphers blocks of 128 bits at a time. However, Counter mode enables usage for a bit string that is not an exact multiple of 128 bits. Further, Counter mode enables a </w:t>
      </w:r>
      <w:r w:rsidRPr="00073C73">
        <w:lastRenderedPageBreak/>
        <w:t>target (or a server) to perform most of the deciphering (or ciphering) processing independently of receipt of the data to be deciphered (or ciphered) which may enable more efficient processing. Provided counters are chosen in a non</w:t>
      </w:r>
      <w:r w:rsidRPr="00073C73">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pPr>
      <w:r w:rsidRPr="00073C73">
        <w:t>The algorithm makes use of a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…&gt; each containing 128 bits, where C</w:t>
      </w:r>
      <w:r w:rsidRPr="00073C73">
        <w:rPr>
          <w:vertAlign w:val="subscript"/>
        </w:rPr>
        <w:t>1</w:t>
      </w:r>
      <w:r w:rsidRPr="00073C73">
        <w:t xml:space="preserve"> is specified by the server and each subsequent counter (C</w:t>
      </w:r>
      <w:r w:rsidRPr="00073C73">
        <w:rPr>
          <w:vertAlign w:val="subscript"/>
        </w:rPr>
        <w:t>2</w:t>
      </w:r>
      <w:r w:rsidRPr="00073C73">
        <w:t>, C</w:t>
      </w:r>
      <w:r w:rsidRPr="00073C73">
        <w:rPr>
          <w:vertAlign w:val="subscript"/>
        </w:rPr>
        <w:t>3</w:t>
      </w:r>
      <w:r w:rsidRPr="00073C73">
        <w:t xml:space="preserve"> etc.) is obtained from the previous counter by adding one modulo 2</w:t>
      </w:r>
      <w:r w:rsidRPr="00073C73">
        <w:rPr>
          <w:vertAlign w:val="superscript"/>
        </w:rPr>
        <w:t>128</w:t>
      </w:r>
      <w:r w:rsidRPr="00073C73">
        <w:t>. Each counter C</w:t>
      </w:r>
      <w:r w:rsidRPr="00073C73">
        <w:rPr>
          <w:vertAlign w:val="subscript"/>
        </w:rPr>
        <w:t>i</w:t>
      </w:r>
      <w:r w:rsidRPr="00073C73">
        <w:t xml:space="preserve"> is ciphered using the AES algorithm with a common 128-bit key to produce an output block O</w:t>
      </w:r>
      <w:r w:rsidRPr="00073C73">
        <w:rPr>
          <w:vertAlign w:val="subscript"/>
        </w:rPr>
        <w:t>i</w:t>
      </w:r>
      <w:r w:rsidRPr="00073C73">
        <w:t xml:space="preserve"> of 128 bits. To perform ciphering, the </w:t>
      </w:r>
      <w:r w:rsidRPr="00073C73">
        <w:rPr>
          <w:i/>
        </w:rPr>
        <w:t>assistanceDataElement</w:t>
      </w:r>
      <w:r w:rsidRPr="00073C73">
        <w:t xml:space="preserve"> is divided into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of 128 bits each, except for the last block B</w:t>
      </w:r>
      <w:r w:rsidRPr="00073C73">
        <w:rPr>
          <w:vertAlign w:val="subscript"/>
        </w:rPr>
        <w:t>n</w:t>
      </w:r>
      <w:r w:rsidRPr="00073C73">
        <w:t xml:space="preserve"> which may contain fewer than 128 bits. The ciphered </w:t>
      </w:r>
      <w:r w:rsidRPr="00073C73">
        <w:rPr>
          <w:i/>
        </w:rPr>
        <w:t>assistanceDataElement</w:t>
      </w:r>
      <w:r w:rsidRPr="00073C73">
        <w:t xml:space="preserve"> is obtained as a sequence of </w:t>
      </w:r>
      <w:r w:rsidRPr="00073C73">
        <w:rPr>
          <w:i/>
        </w:rPr>
        <w:t>n</w:t>
      </w:r>
      <w:r w:rsidRPr="00073C73">
        <w:t xml:space="preserve"> blocks containing 128 bits each (except possibly for the last block) given by (O</w:t>
      </w:r>
      <w:r w:rsidRPr="00073C73">
        <w:rPr>
          <w:vertAlign w:val="subscript"/>
        </w:rPr>
        <w:t>1</w:t>
      </w:r>
      <w:r w:rsidRPr="00073C73">
        <w:t xml:space="preserve"> XOR B</w:t>
      </w:r>
      <w:r w:rsidRPr="00073C73">
        <w:rPr>
          <w:vertAlign w:val="subscript"/>
        </w:rPr>
        <w:t>1</w:t>
      </w:r>
      <w:r w:rsidRPr="00073C73">
        <w:t>), (O</w:t>
      </w:r>
      <w:r w:rsidRPr="00073C73">
        <w:rPr>
          <w:vertAlign w:val="subscript"/>
        </w:rPr>
        <w:t>2</w:t>
      </w:r>
      <w:r w:rsidRPr="00073C73">
        <w:t xml:space="preserve"> XOR B</w:t>
      </w:r>
      <w:r w:rsidRPr="00073C73">
        <w:rPr>
          <w:vertAlign w:val="subscript"/>
        </w:rPr>
        <w:t>2</w:t>
      </w:r>
      <w:r w:rsidRPr="00073C73">
        <w:t>), … (O</w:t>
      </w:r>
      <w:r w:rsidRPr="00073C73">
        <w:rPr>
          <w:vertAlign w:val="subscript"/>
        </w:rPr>
        <w:t>n</w:t>
      </w:r>
      <w:r w:rsidRPr="00073C73">
        <w:t xml:space="preserve"> XOR B</w:t>
      </w:r>
      <w:r w:rsidRPr="00073C73">
        <w:rPr>
          <w:vertAlign w:val="subscript"/>
        </w:rPr>
        <w:t>n</w:t>
      </w:r>
      <w:r w:rsidRPr="00073C73">
        <w:t>), where XOR denotes bitwise exclusive OR. In the case of the last block, if B</w:t>
      </w:r>
      <w:r w:rsidRPr="00073C73">
        <w:rPr>
          <w:vertAlign w:val="subscript"/>
        </w:rPr>
        <w:t>n</w:t>
      </w:r>
      <w:r w:rsidRPr="00073C73">
        <w:t xml:space="preserve"> contains </w:t>
      </w:r>
      <w:r w:rsidRPr="00073C73">
        <w:rPr>
          <w:i/>
        </w:rPr>
        <w:t>m</w:t>
      </w:r>
      <w:r w:rsidRPr="00073C73">
        <w:t xml:space="preserve"> bits (</w:t>
      </w:r>
      <w:r w:rsidRPr="00073C73">
        <w:rPr>
          <w:i/>
        </w:rPr>
        <w:t>m</w:t>
      </w:r>
      <w:r w:rsidRPr="00073C73">
        <w:t xml:space="preserve">&lt;128), then the </w:t>
      </w:r>
      <w:r w:rsidRPr="00073C73">
        <w:rPr>
          <w:i/>
        </w:rPr>
        <w:t>m</w:t>
      </w:r>
      <w:r w:rsidRPr="00073C73">
        <w:t xml:space="preserve"> most significant bits of O</w:t>
      </w:r>
      <w:r w:rsidRPr="00073C73">
        <w:rPr>
          <w:vertAlign w:val="subscript"/>
        </w:rPr>
        <w:t>n</w:t>
      </w:r>
      <w:r w:rsidRPr="00073C73">
        <w:t xml:space="preserve"> would be used for the exclusive OR. Deciphering is performed in the same way except that the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are now obtained from the ciphered message and the result of the exclusive OR operations yields th</w:t>
      </w:r>
      <w:r w:rsidR="00F03608" w:rsidRPr="00073C73">
        <w:t xml:space="preserve">e original unciphered message. </w:t>
      </w:r>
      <w:r w:rsidRPr="00073C73">
        <w:t>Figure 7.5-1 provides an illustration of Counter mode for the generic case of an arbitrary block cipher algorithm CIPH</w:t>
      </w:r>
      <w:r w:rsidRPr="00073C73">
        <w:rPr>
          <w:vertAlign w:val="subscript"/>
        </w:rPr>
        <w:t>k.</w:t>
      </w:r>
    </w:p>
    <w:p w14:paraId="11A1F20D" w14:textId="77777777" w:rsidR="00401505" w:rsidRPr="00073C73" w:rsidRDefault="00463469" w:rsidP="00401505">
      <w:pPr>
        <w:pStyle w:val="TH"/>
      </w:pPr>
      <w:r w:rsidRPr="00073C73">
        <w:object w:dxaOrig="5476" w:dyaOrig="4096" w14:anchorId="4400BAF7">
          <v:shape id="_x0000_i1088" type="#_x0000_t75" style="width:412.7pt;height:309pt" o:ole="">
            <v:imagedata r:id="rId129" o:title=""/>
          </v:shape>
          <o:OLEObject Type="Embed" ProgID="Visio.Drawing.15" ShapeID="_x0000_i1088" DrawAspect="Content" ObjectID="_1712066790" r:id="rId130"/>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pPr>
      <w:r w:rsidRPr="00073C73">
        <w:t xml:space="preserve">The algorithms require specific conventions for bit ordering. The bit ordering applicable to ciphering for a ASN.1 PER encoded </w:t>
      </w:r>
      <w:r w:rsidRPr="00073C73">
        <w:rPr>
          <w:i/>
        </w:rPr>
        <w:t>assistanceDataElement</w:t>
      </w:r>
      <w:r w:rsidRPr="00073C73">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pPr>
      <w:r w:rsidRPr="00073C73">
        <w:t>The initial counter C</w:t>
      </w:r>
      <w:r w:rsidRPr="00073C73">
        <w:rPr>
          <w:vertAlign w:val="subscript"/>
        </w:rPr>
        <w:t>1</w:t>
      </w:r>
      <w:r w:rsidRPr="00073C73">
        <w:t xml:space="preserve"> used to cipher an entire </w:t>
      </w:r>
      <w:r w:rsidRPr="00073C73">
        <w:rPr>
          <w:i/>
        </w:rPr>
        <w:t>assistanceDataElement</w:t>
      </w:r>
      <w:r w:rsidRPr="00073C73">
        <w:t xml:space="preserve"> is provided to a target by a server in two portions. The first portion, denoted C</w:t>
      </w:r>
      <w:r w:rsidRPr="00073C73">
        <w:rPr>
          <w:vertAlign w:val="subscript"/>
        </w:rPr>
        <w:t>0</w:t>
      </w:r>
      <w:r w:rsidRPr="00073C73">
        <w:t>, is provided using point to point mode along with the 128-bit ciphering key and an identifier for both of these values as specified in TS 23.271 [3]. The second portion, denoted D</w:t>
      </w:r>
      <w:r w:rsidRPr="00073C73">
        <w:rPr>
          <w:vertAlign w:val="subscript"/>
        </w:rPr>
        <w:t xml:space="preserve">0 </w:t>
      </w:r>
      <w:r w:rsidRPr="00073C73">
        <w:t>(</w:t>
      </w:r>
      <w:r w:rsidRPr="00073C73">
        <w:rPr>
          <w:i/>
        </w:rPr>
        <w:t>d0</w:t>
      </w:r>
      <w:r w:rsidRPr="00073C73">
        <w:t xml:space="preserve">), is provided in unciphered form in IE </w:t>
      </w:r>
      <w:r w:rsidRPr="00073C73">
        <w:rPr>
          <w:i/>
        </w:rPr>
        <w:t>CipheringKeyData</w:t>
      </w:r>
      <w:r w:rsidRPr="00073C73">
        <w:t>. A target then obtains C</w:t>
      </w:r>
      <w:r w:rsidRPr="00073C73">
        <w:rPr>
          <w:vertAlign w:val="subscript"/>
        </w:rPr>
        <w:t>1</w:t>
      </w:r>
      <w:r w:rsidRPr="00073C73">
        <w:t xml:space="preserve"> as:</w:t>
      </w:r>
    </w:p>
    <w:p w14:paraId="76C8436F" w14:textId="77777777" w:rsidR="00401505" w:rsidRPr="00073C73" w:rsidRDefault="00401505" w:rsidP="00401505">
      <w:pPr>
        <w:pStyle w:val="EQ"/>
        <w:ind w:left="993"/>
      </w:pPr>
      <w:r w:rsidRPr="00073C73">
        <w:t>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pPr>
      <w:r w:rsidRPr="00073C73">
        <w:t>To obtain any subsequent counter C</w:t>
      </w:r>
      <w:r w:rsidRPr="00073C73">
        <w:rPr>
          <w:vertAlign w:val="subscript"/>
        </w:rPr>
        <w:t>i</w:t>
      </w:r>
      <w:r w:rsidRPr="00073C73">
        <w:t xml:space="preserve"> from the previous counter C</w:t>
      </w:r>
      <w:r w:rsidRPr="00073C73">
        <w:rPr>
          <w:vertAlign w:val="subscript"/>
        </w:rPr>
        <w:t>i</w:t>
      </w:r>
      <w:r w:rsidRPr="00073C73">
        <w:rPr>
          <w:rFonts w:ascii="Symbol" w:hAnsi="Symbol"/>
          <w:vertAlign w:val="subscript"/>
        </w:rPr>
        <w:t></w:t>
      </w:r>
      <w:r w:rsidRPr="00073C73">
        <w:rPr>
          <w:vertAlign w:val="subscript"/>
        </w:rPr>
        <w:t>1</w:t>
      </w:r>
      <w:r w:rsidRPr="00073C73">
        <w:t xml:space="preserve"> for any message, the following operation is used:</w:t>
      </w:r>
    </w:p>
    <w:p w14:paraId="715A47C1" w14:textId="77777777" w:rsidR="00401505" w:rsidRPr="00073C73" w:rsidRDefault="00401505" w:rsidP="00401505">
      <w:pPr>
        <w:pStyle w:val="EQ"/>
        <w:ind w:left="993"/>
      </w:pPr>
      <w:r w:rsidRPr="00073C73">
        <w:t>C</w:t>
      </w:r>
      <w:r w:rsidRPr="00073C73">
        <w:rPr>
          <w:vertAlign w:val="subscript"/>
        </w:rPr>
        <w:t>i</w:t>
      </w:r>
      <w:r w:rsidRPr="00073C73">
        <w:t xml:space="preserve"> = (C</w:t>
      </w:r>
      <w:r w:rsidRPr="00073C73">
        <w:rPr>
          <w:vertAlign w:val="subscript"/>
        </w:rPr>
        <w:t>i</w:t>
      </w:r>
      <w:r w:rsidRPr="00073C73">
        <w:rPr>
          <w:rFonts w:ascii="Symbol" w:hAnsi="Symbol"/>
          <w:vertAlign w:val="subscript"/>
        </w:rPr>
        <w:t></w:t>
      </w:r>
      <w:r w:rsidRPr="00073C73">
        <w:rPr>
          <w:vertAlign w:val="subscript"/>
        </w:rPr>
        <w:t>1</w:t>
      </w:r>
      <w:r w:rsidRPr="00073C73">
        <w:t xml:space="preserve"> + 1) mod 2</w:t>
      </w:r>
      <w:r w:rsidRPr="00073C73">
        <w:rPr>
          <w:vertAlign w:val="superscript"/>
        </w:rPr>
        <w:t>128</w:t>
      </w:r>
    </w:p>
    <w:p w14:paraId="2F7FB0B9" w14:textId="77777777" w:rsidR="002B1632" w:rsidRPr="00073C73" w:rsidRDefault="00401505" w:rsidP="00401505">
      <w:pPr>
        <w:pStyle w:val="NO"/>
      </w:pPr>
      <w:r w:rsidRPr="00073C73">
        <w:lastRenderedPageBreak/>
        <w:t>NOTE:</w:t>
      </w:r>
      <w:r w:rsidRPr="00073C73">
        <w:tab/>
        <w:t>As specified in clause 7.3 the value for D</w:t>
      </w:r>
      <w:r w:rsidRPr="00073C73">
        <w:rPr>
          <w:vertAlign w:val="subscript"/>
        </w:rPr>
        <w:t>0</w:t>
      </w:r>
      <w:r w:rsidRPr="00073C73">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can be different to the counters for any other </w:t>
      </w:r>
      <w:r w:rsidRPr="00073C73">
        <w:rPr>
          <w:i/>
        </w:rPr>
        <w:t>assistanceDataElement</w:t>
      </w:r>
      <w:r w:rsidRPr="00073C73">
        <w:t xml:space="preserve">. However, a long </w:t>
      </w:r>
      <w:r w:rsidRPr="00073C73">
        <w:rPr>
          <w:i/>
        </w:rPr>
        <w:t>assistanceDataElement</w:t>
      </w:r>
      <w:r w:rsidRPr="00073C73">
        <w:t xml:space="preserve"> or a segmented </w:t>
      </w:r>
      <w:r w:rsidRPr="00073C73">
        <w:rPr>
          <w:i/>
        </w:rPr>
        <w:t>assistanceDataElement</w:t>
      </w:r>
      <w:r w:rsidRPr="00073C73">
        <w:t xml:space="preserve"> would require the use of consecutive counter values C</w:t>
      </w:r>
      <w:r w:rsidRPr="00073C73">
        <w:rPr>
          <w:vertAlign w:val="subscript"/>
        </w:rPr>
        <w:t>1</w:t>
      </w:r>
      <w:r w:rsidRPr="00073C73">
        <w:t xml:space="preserve"> to C</w:t>
      </w:r>
      <w:r w:rsidRPr="00073C73">
        <w:rPr>
          <w:vertAlign w:val="subscript"/>
        </w:rPr>
        <w:t>n</w:t>
      </w:r>
      <w:r w:rsidRPr="00073C73">
        <w:t xml:space="preserve">, where </w:t>
      </w:r>
      <w:r w:rsidRPr="00073C73">
        <w:rPr>
          <w:i/>
        </w:rPr>
        <w:t>n</w:t>
      </w:r>
      <w:r w:rsidRPr="00073C73">
        <w:t xml:space="preserve"> is the </w:t>
      </w:r>
      <w:r w:rsidRPr="00073C73">
        <w:rPr>
          <w:i/>
        </w:rPr>
        <w:t>assistanceDataElement</w:t>
      </w:r>
      <w:r w:rsidRPr="00073C73">
        <w:t xml:space="preserve"> size in bits divided by 128 (and rounded up). There would then be a danger of small changes in the value of D</w:t>
      </w:r>
      <w:r w:rsidRPr="00073C73">
        <w:rPr>
          <w:vertAlign w:val="subscript"/>
        </w:rPr>
        <w:t>0</w:t>
      </w:r>
      <w:r w:rsidRPr="00073C73">
        <w:t xml:space="preserve"> for ciphering of different </w:t>
      </w:r>
      <w:r w:rsidRPr="00073C73">
        <w:rPr>
          <w:i/>
        </w:rPr>
        <w:t>assistanceDataElement</w:t>
      </w:r>
      <w:r w:rsidR="00534549" w:rsidRPr="00073C73">
        <w:t>'</w:t>
      </w:r>
      <w:r w:rsidRPr="00073C73">
        <w:t>s (e.g. D</w:t>
      </w:r>
      <w:r w:rsidRPr="00073C73">
        <w:rPr>
          <w:vertAlign w:val="subscript"/>
        </w:rPr>
        <w:t>0</w:t>
      </w:r>
      <w:r w:rsidRPr="00073C73">
        <w:t xml:space="preserve"> being chosen as 1 larger than a previous D</w:t>
      </w:r>
      <w:r w:rsidRPr="00073C73">
        <w:rPr>
          <w:vertAlign w:val="subscript"/>
        </w:rPr>
        <w:t>0</w:t>
      </w:r>
      <w:r w:rsidRPr="00073C73">
        <w:t xml:space="preserve"> value) reusing previous counter values. To avoid this, the values of D</w:t>
      </w:r>
      <w:r w:rsidRPr="00073C73">
        <w:rPr>
          <w:vertAlign w:val="subscript"/>
        </w:rPr>
        <w:t>0</w:t>
      </w:r>
      <w:r w:rsidRPr="00073C73">
        <w:t xml:space="preserve"> contain 16 least significant bits (LSBs) set to zero, as specified in clause 7.3.</w:t>
      </w:r>
    </w:p>
    <w:p w14:paraId="50AB7B8D" w14:textId="77777777" w:rsidR="00733007" w:rsidRPr="00073C73" w:rsidRDefault="00733007" w:rsidP="00463469"/>
    <w:p w14:paraId="5DAFC1F6" w14:textId="77777777" w:rsidR="002B1632" w:rsidRPr="00073C73" w:rsidRDefault="002B1632" w:rsidP="002D60CB">
      <w:pPr>
        <w:sectPr w:rsidR="002B1632" w:rsidRPr="00073C73">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8"/>
      </w:pPr>
      <w:bookmarkStart w:id="4317" w:name="historyclause"/>
      <w:bookmarkStart w:id="4318" w:name="_Toc27765476"/>
      <w:bookmarkStart w:id="4319" w:name="_Toc37681261"/>
      <w:bookmarkStart w:id="4320" w:name="_Toc46486837"/>
      <w:bookmarkStart w:id="4321" w:name="_Toc52547182"/>
      <w:bookmarkStart w:id="4322" w:name="_Toc52547712"/>
      <w:bookmarkStart w:id="4323" w:name="_Toc52548242"/>
      <w:bookmarkStart w:id="4324" w:name="_Toc52548772"/>
      <w:bookmarkStart w:id="4325" w:name="_Toc90720020"/>
      <w:r w:rsidRPr="00073C73">
        <w:lastRenderedPageBreak/>
        <w:t>Annex A (informative):</w:t>
      </w:r>
      <w:r w:rsidRPr="00073C73">
        <w:br/>
      </w:r>
      <w:bookmarkEnd w:id="4317"/>
      <w:r w:rsidRPr="00073C73">
        <w:t>Change History</w:t>
      </w:r>
      <w:bookmarkEnd w:id="4318"/>
      <w:bookmarkEnd w:id="4319"/>
      <w:bookmarkEnd w:id="4320"/>
      <w:bookmarkEnd w:id="4321"/>
      <w:bookmarkEnd w:id="4322"/>
      <w:bookmarkEnd w:id="4323"/>
      <w:bookmarkEnd w:id="4324"/>
      <w:bookmarkEnd w:id="4325"/>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lastRenderedPageBreak/>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r w:rsidR="00265727" w:rsidRPr="00073C73" w14:paraId="3656ACFD" w14:textId="77777777" w:rsidTr="00557BF2">
        <w:tc>
          <w:tcPr>
            <w:tcW w:w="709" w:type="dxa"/>
            <w:shd w:val="solid" w:color="FFFFFF" w:fill="auto"/>
          </w:tcPr>
          <w:p w14:paraId="075831D0" w14:textId="73590AF8" w:rsidR="00265727" w:rsidRPr="00073C73" w:rsidRDefault="00265727" w:rsidP="00557BF2">
            <w:pPr>
              <w:pStyle w:val="TAL"/>
              <w:rPr>
                <w:sz w:val="16"/>
                <w:szCs w:val="16"/>
              </w:rPr>
            </w:pPr>
            <w:r>
              <w:rPr>
                <w:sz w:val="16"/>
                <w:szCs w:val="16"/>
              </w:rPr>
              <w:t>2022-03</w:t>
            </w:r>
          </w:p>
        </w:tc>
        <w:tc>
          <w:tcPr>
            <w:tcW w:w="567" w:type="dxa"/>
            <w:shd w:val="solid" w:color="FFFFFF" w:fill="auto"/>
          </w:tcPr>
          <w:p w14:paraId="5D7BA704" w14:textId="52E58C96" w:rsidR="00265727" w:rsidRPr="00073C73" w:rsidRDefault="00265727" w:rsidP="00557BF2">
            <w:pPr>
              <w:pStyle w:val="TAL"/>
              <w:rPr>
                <w:sz w:val="16"/>
                <w:szCs w:val="16"/>
              </w:rPr>
            </w:pPr>
            <w:r>
              <w:rPr>
                <w:sz w:val="16"/>
                <w:szCs w:val="16"/>
              </w:rPr>
              <w:t>RP-95</w:t>
            </w:r>
          </w:p>
        </w:tc>
        <w:tc>
          <w:tcPr>
            <w:tcW w:w="992" w:type="dxa"/>
            <w:shd w:val="solid" w:color="FFFFFF" w:fill="auto"/>
          </w:tcPr>
          <w:p w14:paraId="6BC335F8" w14:textId="28CD8336" w:rsidR="00265727" w:rsidRPr="00073C73" w:rsidRDefault="00265727" w:rsidP="00557BF2">
            <w:pPr>
              <w:pStyle w:val="TAL"/>
              <w:rPr>
                <w:sz w:val="16"/>
                <w:szCs w:val="16"/>
              </w:rPr>
            </w:pPr>
            <w:r>
              <w:rPr>
                <w:sz w:val="16"/>
                <w:szCs w:val="16"/>
              </w:rPr>
              <w:t>RP-220835</w:t>
            </w:r>
          </w:p>
        </w:tc>
        <w:tc>
          <w:tcPr>
            <w:tcW w:w="567" w:type="dxa"/>
            <w:shd w:val="solid" w:color="FFFFFF" w:fill="auto"/>
          </w:tcPr>
          <w:p w14:paraId="3AFA4C0D" w14:textId="3869630F" w:rsidR="00265727" w:rsidRPr="00073C73" w:rsidRDefault="00265727" w:rsidP="00557BF2">
            <w:pPr>
              <w:pStyle w:val="TAL"/>
              <w:rPr>
                <w:sz w:val="16"/>
                <w:szCs w:val="16"/>
              </w:rPr>
            </w:pPr>
            <w:r>
              <w:rPr>
                <w:sz w:val="16"/>
                <w:szCs w:val="16"/>
              </w:rPr>
              <w:t>0326</w:t>
            </w:r>
          </w:p>
        </w:tc>
        <w:tc>
          <w:tcPr>
            <w:tcW w:w="426" w:type="dxa"/>
            <w:shd w:val="solid" w:color="FFFFFF" w:fill="auto"/>
          </w:tcPr>
          <w:p w14:paraId="2F446A5C" w14:textId="1E4FE0F1" w:rsidR="00265727" w:rsidRPr="00073C73" w:rsidRDefault="00265727" w:rsidP="00557BF2">
            <w:pPr>
              <w:pStyle w:val="TAL"/>
              <w:rPr>
                <w:sz w:val="16"/>
                <w:szCs w:val="16"/>
              </w:rPr>
            </w:pPr>
            <w:r>
              <w:rPr>
                <w:sz w:val="16"/>
                <w:szCs w:val="16"/>
              </w:rPr>
              <w:t>-</w:t>
            </w:r>
          </w:p>
        </w:tc>
        <w:tc>
          <w:tcPr>
            <w:tcW w:w="425" w:type="dxa"/>
            <w:shd w:val="solid" w:color="FFFFFF" w:fill="auto"/>
          </w:tcPr>
          <w:p w14:paraId="6EB12AE1" w14:textId="5A50D342" w:rsidR="00265727" w:rsidRPr="00073C73" w:rsidRDefault="00265727" w:rsidP="00557BF2">
            <w:pPr>
              <w:pStyle w:val="TAL"/>
              <w:rPr>
                <w:rFonts w:cs="Arial"/>
                <w:sz w:val="16"/>
                <w:szCs w:val="16"/>
              </w:rPr>
            </w:pPr>
            <w:r>
              <w:rPr>
                <w:rFonts w:cs="Arial"/>
                <w:sz w:val="16"/>
                <w:szCs w:val="16"/>
              </w:rPr>
              <w:t>F</w:t>
            </w:r>
          </w:p>
        </w:tc>
        <w:tc>
          <w:tcPr>
            <w:tcW w:w="5386" w:type="dxa"/>
            <w:shd w:val="solid" w:color="FFFFFF" w:fill="auto"/>
          </w:tcPr>
          <w:p w14:paraId="1DC6E351" w14:textId="5D6E26FC" w:rsidR="00265727" w:rsidRPr="00073C73" w:rsidRDefault="00265727" w:rsidP="00557BF2">
            <w:pPr>
              <w:pStyle w:val="TAL"/>
              <w:rPr>
                <w:rFonts w:cs="Arial"/>
                <w:sz w:val="16"/>
                <w:szCs w:val="16"/>
              </w:rPr>
            </w:pPr>
            <w:r w:rsidRPr="00265727">
              <w:rPr>
                <w:rFonts w:cs="Arial"/>
                <w:sz w:val="16"/>
                <w:szCs w:val="16"/>
              </w:rPr>
              <w:t>Addition of missing need code for the BDS TGD2 parameter</w:t>
            </w:r>
          </w:p>
        </w:tc>
        <w:tc>
          <w:tcPr>
            <w:tcW w:w="709" w:type="dxa"/>
            <w:shd w:val="solid" w:color="FFFFFF" w:fill="auto"/>
          </w:tcPr>
          <w:p w14:paraId="720B4B5A" w14:textId="39806E9D" w:rsidR="00265727" w:rsidRPr="00073C73" w:rsidRDefault="00265727" w:rsidP="00557BF2">
            <w:pPr>
              <w:pStyle w:val="TAL"/>
              <w:rPr>
                <w:sz w:val="16"/>
                <w:szCs w:val="16"/>
              </w:rPr>
            </w:pPr>
            <w:r>
              <w:rPr>
                <w:sz w:val="16"/>
                <w:szCs w:val="16"/>
              </w:rPr>
              <w:t>16.8.0</w:t>
            </w:r>
          </w:p>
        </w:tc>
      </w:tr>
      <w:tr w:rsidR="00825C3F" w:rsidRPr="00073C73" w14:paraId="04488BE4" w14:textId="77777777" w:rsidTr="00557BF2">
        <w:tc>
          <w:tcPr>
            <w:tcW w:w="709" w:type="dxa"/>
            <w:shd w:val="solid" w:color="FFFFFF" w:fill="auto"/>
          </w:tcPr>
          <w:p w14:paraId="599251C6" w14:textId="77777777" w:rsidR="00825C3F" w:rsidRDefault="00825C3F" w:rsidP="00557BF2">
            <w:pPr>
              <w:pStyle w:val="TAL"/>
              <w:rPr>
                <w:sz w:val="16"/>
                <w:szCs w:val="16"/>
              </w:rPr>
            </w:pPr>
          </w:p>
        </w:tc>
        <w:tc>
          <w:tcPr>
            <w:tcW w:w="567" w:type="dxa"/>
            <w:shd w:val="solid" w:color="FFFFFF" w:fill="auto"/>
          </w:tcPr>
          <w:p w14:paraId="5D57F431" w14:textId="4FFC7FCC" w:rsidR="00825C3F" w:rsidRDefault="00825C3F" w:rsidP="00557BF2">
            <w:pPr>
              <w:pStyle w:val="TAL"/>
              <w:rPr>
                <w:sz w:val="16"/>
                <w:szCs w:val="16"/>
              </w:rPr>
            </w:pPr>
            <w:r>
              <w:rPr>
                <w:sz w:val="16"/>
                <w:szCs w:val="16"/>
              </w:rPr>
              <w:t>RP-95</w:t>
            </w:r>
          </w:p>
        </w:tc>
        <w:tc>
          <w:tcPr>
            <w:tcW w:w="992" w:type="dxa"/>
            <w:shd w:val="solid" w:color="FFFFFF" w:fill="auto"/>
          </w:tcPr>
          <w:p w14:paraId="123FDEC9" w14:textId="4774BB2D" w:rsidR="00825C3F" w:rsidRDefault="00825C3F" w:rsidP="00557BF2">
            <w:pPr>
              <w:pStyle w:val="TAL"/>
              <w:rPr>
                <w:sz w:val="16"/>
                <w:szCs w:val="16"/>
              </w:rPr>
            </w:pPr>
            <w:r>
              <w:rPr>
                <w:sz w:val="16"/>
                <w:szCs w:val="16"/>
              </w:rPr>
              <w:t>RP-220472</w:t>
            </w:r>
          </w:p>
        </w:tc>
        <w:tc>
          <w:tcPr>
            <w:tcW w:w="567" w:type="dxa"/>
            <w:shd w:val="solid" w:color="FFFFFF" w:fill="auto"/>
          </w:tcPr>
          <w:p w14:paraId="37527679" w14:textId="50B7159C" w:rsidR="00825C3F" w:rsidRDefault="00825C3F" w:rsidP="00557BF2">
            <w:pPr>
              <w:pStyle w:val="TAL"/>
              <w:rPr>
                <w:sz w:val="16"/>
                <w:szCs w:val="16"/>
              </w:rPr>
            </w:pPr>
            <w:r>
              <w:rPr>
                <w:sz w:val="16"/>
                <w:szCs w:val="16"/>
              </w:rPr>
              <w:t>0329</w:t>
            </w:r>
          </w:p>
        </w:tc>
        <w:tc>
          <w:tcPr>
            <w:tcW w:w="426" w:type="dxa"/>
            <w:shd w:val="solid" w:color="FFFFFF" w:fill="auto"/>
          </w:tcPr>
          <w:p w14:paraId="7197D54C" w14:textId="53CE2A49" w:rsidR="00825C3F" w:rsidRDefault="00825C3F" w:rsidP="00557BF2">
            <w:pPr>
              <w:pStyle w:val="TAL"/>
              <w:rPr>
                <w:sz w:val="16"/>
                <w:szCs w:val="16"/>
              </w:rPr>
            </w:pPr>
            <w:r>
              <w:rPr>
                <w:sz w:val="16"/>
                <w:szCs w:val="16"/>
              </w:rPr>
              <w:t>1</w:t>
            </w:r>
          </w:p>
        </w:tc>
        <w:tc>
          <w:tcPr>
            <w:tcW w:w="425" w:type="dxa"/>
            <w:shd w:val="solid" w:color="FFFFFF" w:fill="auto"/>
          </w:tcPr>
          <w:p w14:paraId="68DEC08A" w14:textId="5B9B85B5" w:rsidR="00825C3F" w:rsidRDefault="00825C3F" w:rsidP="00557BF2">
            <w:pPr>
              <w:pStyle w:val="TAL"/>
              <w:rPr>
                <w:rFonts w:cs="Arial"/>
                <w:sz w:val="16"/>
                <w:szCs w:val="16"/>
              </w:rPr>
            </w:pPr>
            <w:r>
              <w:rPr>
                <w:rFonts w:cs="Arial"/>
                <w:sz w:val="16"/>
                <w:szCs w:val="16"/>
              </w:rPr>
              <w:t>A</w:t>
            </w:r>
          </w:p>
        </w:tc>
        <w:tc>
          <w:tcPr>
            <w:tcW w:w="5386" w:type="dxa"/>
            <w:shd w:val="solid" w:color="FFFFFF" w:fill="auto"/>
          </w:tcPr>
          <w:p w14:paraId="448D58C1" w14:textId="1BABFC69" w:rsidR="00825C3F" w:rsidRPr="00265727" w:rsidRDefault="00825C3F" w:rsidP="00557BF2">
            <w:pPr>
              <w:pStyle w:val="TAL"/>
              <w:rPr>
                <w:rFonts w:cs="Arial"/>
                <w:sz w:val="16"/>
                <w:szCs w:val="16"/>
              </w:rPr>
            </w:pPr>
            <w:r w:rsidRPr="00825C3F">
              <w:rPr>
                <w:rFonts w:cs="Arial"/>
                <w:sz w:val="16"/>
                <w:szCs w:val="16"/>
              </w:rPr>
              <w:t>Correction on the object identif</w:t>
            </w:r>
            <w:r w:rsidR="000B3104">
              <w:rPr>
                <w:rFonts w:cs="Arial"/>
                <w:sz w:val="16"/>
                <w:szCs w:val="16"/>
              </w:rPr>
              <w:t>i</w:t>
            </w:r>
            <w:r w:rsidRPr="00825C3F">
              <w:rPr>
                <w:rFonts w:cs="Arial"/>
                <w:sz w:val="16"/>
                <w:szCs w:val="16"/>
              </w:rPr>
              <w:t>er of LPP ASN.1 for R16</w:t>
            </w:r>
          </w:p>
        </w:tc>
        <w:tc>
          <w:tcPr>
            <w:tcW w:w="709" w:type="dxa"/>
            <w:shd w:val="solid" w:color="FFFFFF" w:fill="auto"/>
          </w:tcPr>
          <w:p w14:paraId="7D92D028" w14:textId="35A1FBDA" w:rsidR="00825C3F" w:rsidRDefault="00825C3F" w:rsidP="00557BF2">
            <w:pPr>
              <w:pStyle w:val="TAL"/>
              <w:rPr>
                <w:sz w:val="16"/>
                <w:szCs w:val="16"/>
              </w:rPr>
            </w:pPr>
            <w:r>
              <w:rPr>
                <w:sz w:val="16"/>
                <w:szCs w:val="16"/>
              </w:rPr>
              <w:t>16.8.0</w:t>
            </w:r>
          </w:p>
        </w:tc>
      </w:tr>
      <w:tr w:rsidR="00AE64E9" w:rsidRPr="00073C73" w14:paraId="600F9BF6" w14:textId="77777777" w:rsidTr="00557BF2">
        <w:tc>
          <w:tcPr>
            <w:tcW w:w="709" w:type="dxa"/>
            <w:shd w:val="solid" w:color="FFFFFF" w:fill="auto"/>
          </w:tcPr>
          <w:p w14:paraId="474B7863" w14:textId="77777777" w:rsidR="00AE64E9" w:rsidRDefault="00AE64E9" w:rsidP="00557BF2">
            <w:pPr>
              <w:pStyle w:val="TAL"/>
              <w:rPr>
                <w:sz w:val="16"/>
                <w:szCs w:val="16"/>
              </w:rPr>
            </w:pPr>
          </w:p>
        </w:tc>
        <w:tc>
          <w:tcPr>
            <w:tcW w:w="567" w:type="dxa"/>
            <w:shd w:val="solid" w:color="FFFFFF" w:fill="auto"/>
          </w:tcPr>
          <w:p w14:paraId="35564136" w14:textId="77800B11" w:rsidR="00AE64E9" w:rsidRDefault="00AE64E9" w:rsidP="00557BF2">
            <w:pPr>
              <w:pStyle w:val="TAL"/>
              <w:rPr>
                <w:sz w:val="16"/>
                <w:szCs w:val="16"/>
              </w:rPr>
            </w:pPr>
            <w:r>
              <w:rPr>
                <w:sz w:val="16"/>
                <w:szCs w:val="16"/>
              </w:rPr>
              <w:t>RP-95</w:t>
            </w:r>
          </w:p>
        </w:tc>
        <w:tc>
          <w:tcPr>
            <w:tcW w:w="992" w:type="dxa"/>
            <w:shd w:val="solid" w:color="FFFFFF" w:fill="auto"/>
          </w:tcPr>
          <w:p w14:paraId="491086E3" w14:textId="7A5FA650" w:rsidR="00AE64E9" w:rsidRDefault="00AE64E9" w:rsidP="00557BF2">
            <w:pPr>
              <w:pStyle w:val="TAL"/>
              <w:rPr>
                <w:sz w:val="16"/>
                <w:szCs w:val="16"/>
              </w:rPr>
            </w:pPr>
            <w:r>
              <w:rPr>
                <w:sz w:val="16"/>
                <w:szCs w:val="16"/>
              </w:rPr>
              <w:t>RP-220835</w:t>
            </w:r>
          </w:p>
        </w:tc>
        <w:tc>
          <w:tcPr>
            <w:tcW w:w="567" w:type="dxa"/>
            <w:shd w:val="solid" w:color="FFFFFF" w:fill="auto"/>
          </w:tcPr>
          <w:p w14:paraId="1A139D3E" w14:textId="6128DB46" w:rsidR="00AE64E9" w:rsidRDefault="00AE64E9" w:rsidP="00557BF2">
            <w:pPr>
              <w:pStyle w:val="TAL"/>
              <w:rPr>
                <w:sz w:val="16"/>
                <w:szCs w:val="16"/>
              </w:rPr>
            </w:pPr>
            <w:r>
              <w:rPr>
                <w:sz w:val="16"/>
                <w:szCs w:val="16"/>
              </w:rPr>
              <w:t>0330</w:t>
            </w:r>
          </w:p>
        </w:tc>
        <w:tc>
          <w:tcPr>
            <w:tcW w:w="426" w:type="dxa"/>
            <w:shd w:val="solid" w:color="FFFFFF" w:fill="auto"/>
          </w:tcPr>
          <w:p w14:paraId="7D8400C7" w14:textId="7E0491BA" w:rsidR="00AE64E9" w:rsidRDefault="00AE64E9" w:rsidP="00557BF2">
            <w:pPr>
              <w:pStyle w:val="TAL"/>
              <w:rPr>
                <w:sz w:val="16"/>
                <w:szCs w:val="16"/>
              </w:rPr>
            </w:pPr>
            <w:r>
              <w:rPr>
                <w:sz w:val="16"/>
                <w:szCs w:val="16"/>
              </w:rPr>
              <w:t>-</w:t>
            </w:r>
          </w:p>
        </w:tc>
        <w:tc>
          <w:tcPr>
            <w:tcW w:w="425" w:type="dxa"/>
            <w:shd w:val="solid" w:color="FFFFFF" w:fill="auto"/>
          </w:tcPr>
          <w:p w14:paraId="4C1EC768" w14:textId="1788A54C" w:rsidR="00AE64E9" w:rsidRDefault="00AE64E9" w:rsidP="00557BF2">
            <w:pPr>
              <w:pStyle w:val="TAL"/>
              <w:rPr>
                <w:rFonts w:cs="Arial"/>
                <w:sz w:val="16"/>
                <w:szCs w:val="16"/>
              </w:rPr>
            </w:pPr>
            <w:r>
              <w:rPr>
                <w:rFonts w:cs="Arial"/>
                <w:sz w:val="16"/>
                <w:szCs w:val="16"/>
              </w:rPr>
              <w:t>F</w:t>
            </w:r>
          </w:p>
        </w:tc>
        <w:tc>
          <w:tcPr>
            <w:tcW w:w="5386" w:type="dxa"/>
            <w:shd w:val="solid" w:color="FFFFFF" w:fill="auto"/>
          </w:tcPr>
          <w:p w14:paraId="53D4B706" w14:textId="664F103E" w:rsidR="00AE64E9" w:rsidRPr="00825C3F" w:rsidRDefault="00AE64E9" w:rsidP="00557BF2">
            <w:pPr>
              <w:pStyle w:val="TAL"/>
              <w:rPr>
                <w:rFonts w:cs="Arial"/>
                <w:sz w:val="16"/>
                <w:szCs w:val="16"/>
              </w:rPr>
            </w:pPr>
            <w:r w:rsidRPr="00AE64E9">
              <w:rPr>
                <w:rFonts w:cs="Arial"/>
                <w:sz w:val="16"/>
                <w:szCs w:val="16"/>
              </w:rPr>
              <w:t>Correction of reference TRP for DL-AoD and Multi-RTT measurement report</w:t>
            </w:r>
          </w:p>
        </w:tc>
        <w:tc>
          <w:tcPr>
            <w:tcW w:w="709" w:type="dxa"/>
            <w:shd w:val="solid" w:color="FFFFFF" w:fill="auto"/>
          </w:tcPr>
          <w:p w14:paraId="227E3DA5" w14:textId="68458595" w:rsidR="00AE64E9" w:rsidRDefault="00AE64E9" w:rsidP="00557BF2">
            <w:pPr>
              <w:pStyle w:val="TAL"/>
              <w:rPr>
                <w:sz w:val="16"/>
                <w:szCs w:val="16"/>
              </w:rPr>
            </w:pPr>
            <w:r>
              <w:rPr>
                <w:sz w:val="16"/>
                <w:szCs w:val="16"/>
              </w:rPr>
              <w:t>16.8.0</w:t>
            </w:r>
          </w:p>
        </w:tc>
      </w:tr>
      <w:tr w:rsidR="00AA4779" w:rsidRPr="00073C73" w14:paraId="4A0D9AC2" w14:textId="77777777" w:rsidTr="00557BF2">
        <w:tc>
          <w:tcPr>
            <w:tcW w:w="709" w:type="dxa"/>
            <w:shd w:val="solid" w:color="FFFFFF" w:fill="auto"/>
          </w:tcPr>
          <w:p w14:paraId="4E282690" w14:textId="77777777" w:rsidR="00AA4779" w:rsidRDefault="00AA4779" w:rsidP="00557BF2">
            <w:pPr>
              <w:pStyle w:val="TAL"/>
              <w:rPr>
                <w:sz w:val="16"/>
                <w:szCs w:val="16"/>
              </w:rPr>
            </w:pPr>
          </w:p>
        </w:tc>
        <w:tc>
          <w:tcPr>
            <w:tcW w:w="567" w:type="dxa"/>
            <w:shd w:val="solid" w:color="FFFFFF" w:fill="auto"/>
          </w:tcPr>
          <w:p w14:paraId="755C32B5" w14:textId="049D101D" w:rsidR="00AA4779" w:rsidRDefault="00AA4779" w:rsidP="00557BF2">
            <w:pPr>
              <w:pStyle w:val="TAL"/>
              <w:rPr>
                <w:sz w:val="16"/>
                <w:szCs w:val="16"/>
              </w:rPr>
            </w:pPr>
            <w:r>
              <w:rPr>
                <w:sz w:val="16"/>
                <w:szCs w:val="16"/>
              </w:rPr>
              <w:t>RP-95</w:t>
            </w:r>
          </w:p>
        </w:tc>
        <w:tc>
          <w:tcPr>
            <w:tcW w:w="992" w:type="dxa"/>
            <w:shd w:val="solid" w:color="FFFFFF" w:fill="auto"/>
          </w:tcPr>
          <w:p w14:paraId="6D124622" w14:textId="2431BA42" w:rsidR="00AA4779" w:rsidRDefault="00AA4779" w:rsidP="00557BF2">
            <w:pPr>
              <w:pStyle w:val="TAL"/>
              <w:rPr>
                <w:sz w:val="16"/>
                <w:szCs w:val="16"/>
              </w:rPr>
            </w:pPr>
            <w:r>
              <w:rPr>
                <w:sz w:val="16"/>
                <w:szCs w:val="16"/>
              </w:rPr>
              <w:t>RP-220835</w:t>
            </w:r>
          </w:p>
        </w:tc>
        <w:tc>
          <w:tcPr>
            <w:tcW w:w="567" w:type="dxa"/>
            <w:shd w:val="solid" w:color="FFFFFF" w:fill="auto"/>
          </w:tcPr>
          <w:p w14:paraId="71197445" w14:textId="64677FB4" w:rsidR="00AA4779" w:rsidRDefault="00AA4779" w:rsidP="00557BF2">
            <w:pPr>
              <w:pStyle w:val="TAL"/>
              <w:rPr>
                <w:sz w:val="16"/>
                <w:szCs w:val="16"/>
              </w:rPr>
            </w:pPr>
            <w:r>
              <w:rPr>
                <w:sz w:val="16"/>
                <w:szCs w:val="16"/>
              </w:rPr>
              <w:t>0331</w:t>
            </w:r>
          </w:p>
        </w:tc>
        <w:tc>
          <w:tcPr>
            <w:tcW w:w="426" w:type="dxa"/>
            <w:shd w:val="solid" w:color="FFFFFF" w:fill="auto"/>
          </w:tcPr>
          <w:p w14:paraId="788E66E3" w14:textId="4B27B30F" w:rsidR="00AA4779" w:rsidRDefault="00AA4779" w:rsidP="00557BF2">
            <w:pPr>
              <w:pStyle w:val="TAL"/>
              <w:rPr>
                <w:sz w:val="16"/>
                <w:szCs w:val="16"/>
              </w:rPr>
            </w:pPr>
            <w:r>
              <w:rPr>
                <w:sz w:val="16"/>
                <w:szCs w:val="16"/>
              </w:rPr>
              <w:t>-</w:t>
            </w:r>
          </w:p>
        </w:tc>
        <w:tc>
          <w:tcPr>
            <w:tcW w:w="425" w:type="dxa"/>
            <w:shd w:val="solid" w:color="FFFFFF" w:fill="auto"/>
          </w:tcPr>
          <w:p w14:paraId="0A0DFAFE" w14:textId="01E9BD65" w:rsidR="00AA4779" w:rsidRDefault="00AA4779" w:rsidP="00557BF2">
            <w:pPr>
              <w:pStyle w:val="TAL"/>
              <w:rPr>
                <w:rFonts w:cs="Arial"/>
                <w:sz w:val="16"/>
                <w:szCs w:val="16"/>
              </w:rPr>
            </w:pPr>
            <w:r>
              <w:rPr>
                <w:rFonts w:cs="Arial"/>
                <w:sz w:val="16"/>
                <w:szCs w:val="16"/>
              </w:rPr>
              <w:t>F</w:t>
            </w:r>
          </w:p>
        </w:tc>
        <w:tc>
          <w:tcPr>
            <w:tcW w:w="5386" w:type="dxa"/>
            <w:shd w:val="solid" w:color="FFFFFF" w:fill="auto"/>
          </w:tcPr>
          <w:p w14:paraId="5562A4BC" w14:textId="32467F65" w:rsidR="00AA4779" w:rsidRPr="00AE64E9" w:rsidRDefault="00AA4779" w:rsidP="00557BF2">
            <w:pPr>
              <w:pStyle w:val="TAL"/>
              <w:rPr>
                <w:rFonts w:cs="Arial"/>
                <w:sz w:val="16"/>
                <w:szCs w:val="16"/>
              </w:rPr>
            </w:pPr>
            <w:r w:rsidRPr="00AA4779">
              <w:rPr>
                <w:rFonts w:cs="Arial"/>
                <w:sz w:val="16"/>
                <w:szCs w:val="16"/>
              </w:rPr>
              <w:t>Correction to NR-DL-PRS-ResourcesCapability field description</w:t>
            </w:r>
          </w:p>
        </w:tc>
        <w:tc>
          <w:tcPr>
            <w:tcW w:w="709" w:type="dxa"/>
            <w:shd w:val="solid" w:color="FFFFFF" w:fill="auto"/>
          </w:tcPr>
          <w:p w14:paraId="44569E8F" w14:textId="1EB21502" w:rsidR="00AA4779" w:rsidRDefault="00AA4779" w:rsidP="00557BF2">
            <w:pPr>
              <w:pStyle w:val="TAL"/>
              <w:rPr>
                <w:sz w:val="16"/>
                <w:szCs w:val="16"/>
              </w:rPr>
            </w:pPr>
            <w:r>
              <w:rPr>
                <w:sz w:val="16"/>
                <w:szCs w:val="16"/>
              </w:rPr>
              <w:t>16.8.0</w:t>
            </w:r>
          </w:p>
        </w:tc>
      </w:tr>
      <w:tr w:rsidR="00C051B6" w:rsidRPr="00073C73" w14:paraId="2100F14A" w14:textId="77777777" w:rsidTr="00557BF2">
        <w:tc>
          <w:tcPr>
            <w:tcW w:w="709" w:type="dxa"/>
            <w:shd w:val="solid" w:color="FFFFFF" w:fill="auto"/>
          </w:tcPr>
          <w:p w14:paraId="32F1E6F1" w14:textId="77777777" w:rsidR="00C051B6" w:rsidRDefault="00C051B6" w:rsidP="00557BF2">
            <w:pPr>
              <w:pStyle w:val="TAL"/>
              <w:rPr>
                <w:sz w:val="16"/>
                <w:szCs w:val="16"/>
              </w:rPr>
            </w:pPr>
          </w:p>
        </w:tc>
        <w:tc>
          <w:tcPr>
            <w:tcW w:w="567" w:type="dxa"/>
            <w:shd w:val="solid" w:color="FFFFFF" w:fill="auto"/>
          </w:tcPr>
          <w:p w14:paraId="05357AAE" w14:textId="4CBEA55E" w:rsidR="00C051B6" w:rsidRDefault="00C051B6" w:rsidP="00557BF2">
            <w:pPr>
              <w:pStyle w:val="TAL"/>
              <w:rPr>
                <w:sz w:val="16"/>
                <w:szCs w:val="16"/>
              </w:rPr>
            </w:pPr>
            <w:r>
              <w:rPr>
                <w:sz w:val="16"/>
                <w:szCs w:val="16"/>
              </w:rPr>
              <w:t>RP-95</w:t>
            </w:r>
          </w:p>
        </w:tc>
        <w:tc>
          <w:tcPr>
            <w:tcW w:w="992" w:type="dxa"/>
            <w:shd w:val="solid" w:color="FFFFFF" w:fill="auto"/>
          </w:tcPr>
          <w:p w14:paraId="6FB0117E" w14:textId="6A701B66" w:rsidR="00C051B6" w:rsidRDefault="00C051B6" w:rsidP="00557BF2">
            <w:pPr>
              <w:pStyle w:val="TAL"/>
              <w:rPr>
                <w:sz w:val="16"/>
                <w:szCs w:val="16"/>
              </w:rPr>
            </w:pPr>
            <w:r>
              <w:rPr>
                <w:sz w:val="16"/>
                <w:szCs w:val="16"/>
              </w:rPr>
              <w:t>RP-220835</w:t>
            </w:r>
          </w:p>
        </w:tc>
        <w:tc>
          <w:tcPr>
            <w:tcW w:w="567" w:type="dxa"/>
            <w:shd w:val="solid" w:color="FFFFFF" w:fill="auto"/>
          </w:tcPr>
          <w:p w14:paraId="509BF606" w14:textId="457B34C6" w:rsidR="00C051B6" w:rsidRDefault="00C051B6" w:rsidP="00557BF2">
            <w:pPr>
              <w:pStyle w:val="TAL"/>
              <w:rPr>
                <w:sz w:val="16"/>
                <w:szCs w:val="16"/>
              </w:rPr>
            </w:pPr>
            <w:r>
              <w:rPr>
                <w:sz w:val="16"/>
                <w:szCs w:val="16"/>
              </w:rPr>
              <w:t>0333</w:t>
            </w:r>
          </w:p>
        </w:tc>
        <w:tc>
          <w:tcPr>
            <w:tcW w:w="426" w:type="dxa"/>
            <w:shd w:val="solid" w:color="FFFFFF" w:fill="auto"/>
          </w:tcPr>
          <w:p w14:paraId="0A3A29B6" w14:textId="694A4473" w:rsidR="00C051B6" w:rsidRDefault="00C051B6" w:rsidP="00557BF2">
            <w:pPr>
              <w:pStyle w:val="TAL"/>
              <w:rPr>
                <w:sz w:val="16"/>
                <w:szCs w:val="16"/>
              </w:rPr>
            </w:pPr>
            <w:r>
              <w:rPr>
                <w:sz w:val="16"/>
                <w:szCs w:val="16"/>
              </w:rPr>
              <w:t>1</w:t>
            </w:r>
          </w:p>
        </w:tc>
        <w:tc>
          <w:tcPr>
            <w:tcW w:w="425" w:type="dxa"/>
            <w:shd w:val="solid" w:color="FFFFFF" w:fill="auto"/>
          </w:tcPr>
          <w:p w14:paraId="745EE34F" w14:textId="06D48D8A" w:rsidR="00C051B6" w:rsidRDefault="00C051B6" w:rsidP="00557BF2">
            <w:pPr>
              <w:pStyle w:val="TAL"/>
              <w:rPr>
                <w:rFonts w:cs="Arial"/>
                <w:sz w:val="16"/>
                <w:szCs w:val="16"/>
              </w:rPr>
            </w:pPr>
            <w:r>
              <w:rPr>
                <w:rFonts w:cs="Arial"/>
                <w:sz w:val="16"/>
                <w:szCs w:val="16"/>
              </w:rPr>
              <w:t>F</w:t>
            </w:r>
          </w:p>
        </w:tc>
        <w:tc>
          <w:tcPr>
            <w:tcW w:w="5386" w:type="dxa"/>
            <w:shd w:val="solid" w:color="FFFFFF" w:fill="auto"/>
          </w:tcPr>
          <w:p w14:paraId="774356BD" w14:textId="64FA02E3" w:rsidR="00C051B6" w:rsidRPr="00AA4779" w:rsidRDefault="00C051B6" w:rsidP="00557BF2">
            <w:pPr>
              <w:pStyle w:val="TAL"/>
              <w:rPr>
                <w:rFonts w:cs="Arial"/>
                <w:sz w:val="16"/>
                <w:szCs w:val="16"/>
              </w:rPr>
            </w:pPr>
            <w:r w:rsidRPr="00C051B6">
              <w:rPr>
                <w:rFonts w:cs="Arial"/>
                <w:sz w:val="16"/>
                <w:szCs w:val="16"/>
              </w:rPr>
              <w:t>Introducing new high accuracy GAD shape with scalable uncertainty</w:t>
            </w:r>
          </w:p>
        </w:tc>
        <w:tc>
          <w:tcPr>
            <w:tcW w:w="709" w:type="dxa"/>
            <w:shd w:val="solid" w:color="FFFFFF" w:fill="auto"/>
          </w:tcPr>
          <w:p w14:paraId="6D639967" w14:textId="2C397839" w:rsidR="00C051B6" w:rsidRDefault="00C051B6" w:rsidP="00557BF2">
            <w:pPr>
              <w:pStyle w:val="TAL"/>
              <w:rPr>
                <w:sz w:val="16"/>
                <w:szCs w:val="16"/>
              </w:rPr>
            </w:pPr>
            <w:r>
              <w:rPr>
                <w:sz w:val="16"/>
                <w:szCs w:val="16"/>
              </w:rPr>
              <w:t>16.8.0</w:t>
            </w:r>
          </w:p>
        </w:tc>
      </w:tr>
      <w:tr w:rsidR="00E6403C" w:rsidRPr="00073C73" w14:paraId="32DDC06B" w14:textId="77777777" w:rsidTr="00557BF2">
        <w:tc>
          <w:tcPr>
            <w:tcW w:w="709" w:type="dxa"/>
            <w:shd w:val="solid" w:color="FFFFFF" w:fill="auto"/>
          </w:tcPr>
          <w:p w14:paraId="16CEF25B" w14:textId="15CF89C9" w:rsidR="00E6403C" w:rsidRDefault="00E6403C" w:rsidP="00557BF2">
            <w:pPr>
              <w:pStyle w:val="TAL"/>
              <w:rPr>
                <w:sz w:val="16"/>
                <w:szCs w:val="16"/>
              </w:rPr>
            </w:pPr>
            <w:r>
              <w:rPr>
                <w:sz w:val="16"/>
                <w:szCs w:val="16"/>
              </w:rPr>
              <w:t>2022-03</w:t>
            </w:r>
          </w:p>
        </w:tc>
        <w:tc>
          <w:tcPr>
            <w:tcW w:w="567" w:type="dxa"/>
            <w:shd w:val="solid" w:color="FFFFFF" w:fill="auto"/>
          </w:tcPr>
          <w:p w14:paraId="1C345465" w14:textId="4CDD334B" w:rsidR="00E6403C" w:rsidRDefault="00E6403C" w:rsidP="00557BF2">
            <w:pPr>
              <w:pStyle w:val="TAL"/>
              <w:rPr>
                <w:sz w:val="16"/>
                <w:szCs w:val="16"/>
              </w:rPr>
            </w:pPr>
            <w:r>
              <w:rPr>
                <w:sz w:val="16"/>
                <w:szCs w:val="16"/>
              </w:rPr>
              <w:t>RP-95</w:t>
            </w:r>
          </w:p>
        </w:tc>
        <w:tc>
          <w:tcPr>
            <w:tcW w:w="992" w:type="dxa"/>
            <w:shd w:val="solid" w:color="FFFFFF" w:fill="auto"/>
          </w:tcPr>
          <w:p w14:paraId="1E96572C" w14:textId="54912B36" w:rsidR="00E6403C" w:rsidRDefault="00E6403C" w:rsidP="00557BF2">
            <w:pPr>
              <w:pStyle w:val="TAL"/>
              <w:rPr>
                <w:sz w:val="16"/>
                <w:szCs w:val="16"/>
              </w:rPr>
            </w:pPr>
            <w:r>
              <w:rPr>
                <w:sz w:val="16"/>
                <w:szCs w:val="16"/>
              </w:rPr>
              <w:t>RP-220479</w:t>
            </w:r>
          </w:p>
        </w:tc>
        <w:tc>
          <w:tcPr>
            <w:tcW w:w="567" w:type="dxa"/>
            <w:shd w:val="solid" w:color="FFFFFF" w:fill="auto"/>
          </w:tcPr>
          <w:p w14:paraId="089AFA78" w14:textId="3B8693CD" w:rsidR="00E6403C" w:rsidRDefault="00E6403C" w:rsidP="00557BF2">
            <w:pPr>
              <w:pStyle w:val="TAL"/>
              <w:rPr>
                <w:sz w:val="16"/>
                <w:szCs w:val="16"/>
              </w:rPr>
            </w:pPr>
            <w:r>
              <w:rPr>
                <w:sz w:val="16"/>
                <w:szCs w:val="16"/>
              </w:rPr>
              <w:t>0332</w:t>
            </w:r>
          </w:p>
        </w:tc>
        <w:tc>
          <w:tcPr>
            <w:tcW w:w="426" w:type="dxa"/>
            <w:shd w:val="solid" w:color="FFFFFF" w:fill="auto"/>
          </w:tcPr>
          <w:p w14:paraId="3C878C02" w14:textId="34E0F531" w:rsidR="00E6403C" w:rsidRDefault="00E6403C" w:rsidP="00557BF2">
            <w:pPr>
              <w:pStyle w:val="TAL"/>
              <w:rPr>
                <w:sz w:val="16"/>
                <w:szCs w:val="16"/>
              </w:rPr>
            </w:pPr>
            <w:r>
              <w:rPr>
                <w:sz w:val="16"/>
                <w:szCs w:val="16"/>
              </w:rPr>
              <w:t>-</w:t>
            </w:r>
          </w:p>
        </w:tc>
        <w:tc>
          <w:tcPr>
            <w:tcW w:w="425" w:type="dxa"/>
            <w:shd w:val="solid" w:color="FFFFFF" w:fill="auto"/>
          </w:tcPr>
          <w:p w14:paraId="37130E55" w14:textId="352B2AD9" w:rsidR="00E6403C" w:rsidRDefault="00E6403C" w:rsidP="00557BF2">
            <w:pPr>
              <w:pStyle w:val="TAL"/>
              <w:rPr>
                <w:rFonts w:cs="Arial"/>
                <w:sz w:val="16"/>
                <w:szCs w:val="16"/>
              </w:rPr>
            </w:pPr>
            <w:r>
              <w:rPr>
                <w:rFonts w:cs="Arial"/>
                <w:sz w:val="16"/>
                <w:szCs w:val="16"/>
              </w:rPr>
              <w:t>B</w:t>
            </w:r>
          </w:p>
        </w:tc>
        <w:tc>
          <w:tcPr>
            <w:tcW w:w="5386" w:type="dxa"/>
            <w:shd w:val="solid" w:color="FFFFFF" w:fill="auto"/>
          </w:tcPr>
          <w:p w14:paraId="7119920A" w14:textId="5351A712" w:rsidR="00E6403C" w:rsidRPr="00C051B6" w:rsidRDefault="00E6403C" w:rsidP="00557BF2">
            <w:pPr>
              <w:pStyle w:val="TAL"/>
              <w:rPr>
                <w:rFonts w:cs="Arial"/>
                <w:sz w:val="16"/>
                <w:szCs w:val="16"/>
              </w:rPr>
            </w:pPr>
            <w:r w:rsidRPr="00E6403C">
              <w:rPr>
                <w:rFonts w:cs="Arial"/>
                <w:sz w:val="16"/>
                <w:szCs w:val="16"/>
              </w:rPr>
              <w:t>Introduction of R17 Positioning Enhancements in LPP</w:t>
            </w:r>
          </w:p>
        </w:tc>
        <w:tc>
          <w:tcPr>
            <w:tcW w:w="709" w:type="dxa"/>
            <w:shd w:val="solid" w:color="FFFFFF" w:fill="auto"/>
          </w:tcPr>
          <w:p w14:paraId="7D048E8D" w14:textId="5B457284" w:rsidR="00E6403C" w:rsidRDefault="00E6403C" w:rsidP="00557BF2">
            <w:pPr>
              <w:pStyle w:val="TAL"/>
              <w:rPr>
                <w:sz w:val="16"/>
                <w:szCs w:val="16"/>
              </w:rPr>
            </w:pPr>
            <w:r>
              <w:rPr>
                <w:sz w:val="16"/>
                <w:szCs w:val="16"/>
              </w:rPr>
              <w:t>17.0.0</w:t>
            </w:r>
          </w:p>
        </w:tc>
      </w:tr>
    </w:tbl>
    <w:p w14:paraId="6AE7C980" w14:textId="578F80D3" w:rsidR="00DE053C" w:rsidRPr="00073C73" w:rsidRDefault="00DE053C" w:rsidP="002D60CB"/>
    <w:sectPr w:rsidR="00DE053C" w:rsidRPr="00073C73">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4" w:author="ZTE-Yu Pan" w:date="2022-04-21T17:34:00Z" w:initials="z">
    <w:p w14:paraId="3FBA1C70" w14:textId="77777777" w:rsidR="003C6C19" w:rsidRDefault="003C6C19" w:rsidP="00563AB4">
      <w:pPr>
        <w:pStyle w:val="af6"/>
      </w:pPr>
      <w:r>
        <w:rPr>
          <w:rStyle w:val="af5"/>
        </w:rPr>
        <w:annotationRef/>
      </w:r>
      <w:r>
        <w:rPr>
          <w:b/>
        </w:rPr>
        <w:t>[RIL]</w:t>
      </w:r>
      <w:r>
        <w:t>: Z</w:t>
      </w:r>
      <w:r>
        <w:rPr>
          <w:rFonts w:hint="eastAsia"/>
          <w:lang w:val="en-US" w:eastAsia="zh-CN"/>
        </w:rPr>
        <w:t>001</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61E1C1B6" w14:textId="77777777" w:rsidR="003C6C19" w:rsidRDefault="003C6C19" w:rsidP="00563AB4">
      <w:pPr>
        <w:pStyle w:val="af6"/>
        <w:ind w:leftChars="360" w:left="720"/>
      </w:pPr>
      <w:r>
        <w:rPr>
          <w:b/>
        </w:rPr>
        <w:t>[Description]</w:t>
      </w:r>
      <w:r>
        <w:t>:</w:t>
      </w:r>
      <w:r>
        <w:rPr>
          <w:rFonts w:hint="eastAsia"/>
          <w:lang w:val="en-US" w:eastAsia="zh-CN"/>
        </w:rPr>
        <w:t xml:space="preserve"> the description of Rx TEG and Tx TEG in 37.355 is different with what in RAN1</w:t>
      </w:r>
      <w:r>
        <w:rPr>
          <w:lang w:val="en-US" w:eastAsia="zh-CN"/>
        </w:rPr>
        <w:t>’</w:t>
      </w:r>
      <w:r>
        <w:rPr>
          <w:rFonts w:hint="eastAsia"/>
          <w:lang w:val="en-US" w:eastAsia="zh-CN"/>
        </w:rPr>
        <w:t>s reply LS</w:t>
      </w:r>
      <w:r>
        <w:rPr>
          <w:rFonts w:hint="eastAsia"/>
          <w:i/>
          <w:lang w:val="en-US" w:eastAsia="zh-CN"/>
        </w:rPr>
        <w:t xml:space="preserve">. </w:t>
      </w:r>
    </w:p>
    <w:p w14:paraId="2CD158D5" w14:textId="77777777" w:rsidR="003C6C19" w:rsidRDefault="003C6C19" w:rsidP="00563AB4">
      <w:pPr>
        <w:pStyle w:val="af6"/>
        <w:ind w:leftChars="360" w:left="720"/>
        <w:rPr>
          <w:lang w:val="en-US" w:eastAsia="zh-CN"/>
        </w:rPr>
      </w:pPr>
      <w:r>
        <w:rPr>
          <w:b/>
        </w:rPr>
        <w:t>[Proposed Change]</w:t>
      </w:r>
      <w:r>
        <w:t xml:space="preserve">: </w:t>
      </w:r>
      <w:r>
        <w:rPr>
          <w:rFonts w:hint="eastAsia"/>
          <w:lang w:val="en-US" w:eastAsia="zh-CN"/>
        </w:rPr>
        <w:t>modify the description of TEGs in 37.355 to align with RAN1</w:t>
      </w:r>
      <w:r>
        <w:rPr>
          <w:lang w:val="en-US" w:eastAsia="zh-CN"/>
        </w:rPr>
        <w:t>’</w:t>
      </w:r>
      <w:r>
        <w:rPr>
          <w:rFonts w:hint="eastAsia"/>
          <w:lang w:val="en-US" w:eastAsia="zh-CN"/>
        </w:rPr>
        <w:t>s agreements:</w:t>
      </w:r>
    </w:p>
    <w:p w14:paraId="7649A490" w14:textId="77777777" w:rsidR="003C6C19" w:rsidRDefault="003C6C19" w:rsidP="00563AB4">
      <w:pPr>
        <w:pStyle w:val="aff5"/>
        <w:widowControl w:val="0"/>
        <w:numPr>
          <w:ilvl w:val="0"/>
          <w:numId w:val="50"/>
        </w:numPr>
        <w:spacing w:line="259" w:lineRule="auto"/>
        <w:ind w:leftChars="540" w:left="1440"/>
        <w:contextualSpacing/>
        <w:rPr>
          <w:bCs/>
          <w:i/>
          <w:sz w:val="20"/>
          <w:szCs w:val="20"/>
          <w:lang w:eastAsia="zh-CN"/>
        </w:rPr>
      </w:pPr>
      <w:r>
        <w:rPr>
          <w:rFonts w:hint="eastAsia"/>
          <w:bCs/>
          <w:i/>
          <w:sz w:val="20"/>
          <w:szCs w:val="20"/>
          <w:lang w:val="en-US" w:eastAsia="zh-CN"/>
        </w:rPr>
        <w:t xml:space="preserve">UE Rx TEG: A UE Rx TEG </w:t>
      </w:r>
      <w:r>
        <w:rPr>
          <w:bCs/>
          <w:i/>
          <w:sz w:val="20"/>
          <w:szCs w:val="20"/>
          <w:lang w:eastAsia="zh-CN"/>
        </w:rPr>
        <w:t xml:space="preserve">is associated with one or more measurements obtained from one or multiple received </w:t>
      </w:r>
      <w:r>
        <w:rPr>
          <w:rFonts w:hint="eastAsia"/>
          <w:bCs/>
          <w:i/>
          <w:sz w:val="20"/>
          <w:szCs w:val="20"/>
          <w:lang w:val="en-US" w:eastAsia="zh-CN"/>
        </w:rPr>
        <w:t>DL-P</w:t>
      </w:r>
      <w:r>
        <w:rPr>
          <w:bCs/>
          <w:i/>
          <w:sz w:val="20"/>
          <w:szCs w:val="20"/>
          <w:lang w:eastAsia="zh-CN"/>
        </w:rPr>
        <w:t xml:space="preserve">RS resources. The Rx timing error differences between any pair of the </w:t>
      </w:r>
      <w:r>
        <w:rPr>
          <w:rFonts w:hint="eastAsia"/>
          <w:bCs/>
          <w:i/>
          <w:sz w:val="20"/>
          <w:szCs w:val="20"/>
          <w:lang w:val="en-US" w:eastAsia="zh-CN"/>
        </w:rPr>
        <w:t xml:space="preserve">DL-PRS </w:t>
      </w:r>
      <w:r>
        <w:rPr>
          <w:bCs/>
          <w:i/>
          <w:sz w:val="20"/>
          <w:szCs w:val="20"/>
          <w:lang w:eastAsia="zh-CN"/>
        </w:rPr>
        <w:t xml:space="preserve">measurements belonging to the same </w:t>
      </w:r>
      <w:r>
        <w:rPr>
          <w:rFonts w:hint="eastAsia"/>
          <w:bCs/>
          <w:i/>
          <w:sz w:val="20"/>
          <w:szCs w:val="20"/>
          <w:lang w:val="en-US" w:eastAsia="zh-CN"/>
        </w:rPr>
        <w:t xml:space="preserve">UE </w:t>
      </w:r>
      <w:r>
        <w:rPr>
          <w:bCs/>
          <w:i/>
          <w:sz w:val="20"/>
          <w:szCs w:val="20"/>
          <w:lang w:eastAsia="zh-CN"/>
        </w:rPr>
        <w:t>Rx TEG are within a certain margin.</w:t>
      </w:r>
    </w:p>
    <w:p w14:paraId="023B2991" w14:textId="77777777" w:rsidR="003C6C19" w:rsidRDefault="003C6C19" w:rsidP="00563AB4">
      <w:pPr>
        <w:pStyle w:val="aff5"/>
        <w:widowControl w:val="0"/>
        <w:numPr>
          <w:ilvl w:val="0"/>
          <w:numId w:val="50"/>
        </w:numPr>
        <w:spacing w:line="259" w:lineRule="auto"/>
        <w:ind w:leftChars="540" w:left="1440"/>
        <w:contextualSpacing/>
        <w:rPr>
          <w:bCs/>
          <w:i/>
          <w:sz w:val="20"/>
          <w:szCs w:val="20"/>
          <w:lang w:eastAsia="zh-CN"/>
        </w:rPr>
      </w:pPr>
      <w:r>
        <w:rPr>
          <w:rFonts w:hint="eastAsia"/>
          <w:bCs/>
          <w:i/>
          <w:sz w:val="20"/>
          <w:szCs w:val="20"/>
          <w:lang w:val="en-US" w:eastAsia="zh-CN"/>
        </w:rPr>
        <w:t xml:space="preserve">UE Tx TEG: </w:t>
      </w:r>
      <w:r>
        <w:rPr>
          <w:bCs/>
          <w:i/>
          <w:sz w:val="20"/>
          <w:szCs w:val="20"/>
          <w:lang w:eastAsia="zh-CN"/>
        </w:rPr>
        <w:t xml:space="preserve">A </w:t>
      </w:r>
      <w:r>
        <w:rPr>
          <w:rFonts w:hint="eastAsia"/>
          <w:bCs/>
          <w:i/>
          <w:sz w:val="20"/>
          <w:szCs w:val="20"/>
          <w:lang w:val="en-US" w:eastAsia="zh-CN"/>
        </w:rPr>
        <w:t xml:space="preserve">UE Tx TEG </w:t>
      </w:r>
      <w:r>
        <w:rPr>
          <w:bCs/>
          <w:i/>
          <w:sz w:val="20"/>
          <w:szCs w:val="20"/>
          <w:lang w:eastAsia="zh-CN"/>
        </w:rPr>
        <w:t xml:space="preserve">is associated with one or more transmitted </w:t>
      </w:r>
      <w:r>
        <w:rPr>
          <w:rFonts w:hint="eastAsia"/>
          <w:bCs/>
          <w:i/>
          <w:sz w:val="20"/>
          <w:szCs w:val="20"/>
          <w:lang w:val="en-US" w:eastAsia="zh-CN"/>
        </w:rPr>
        <w:t>S</w:t>
      </w:r>
      <w:r>
        <w:rPr>
          <w:bCs/>
          <w:i/>
          <w:sz w:val="20"/>
          <w:szCs w:val="20"/>
          <w:lang w:eastAsia="zh-CN"/>
        </w:rPr>
        <w:t xml:space="preserve">RS resources.  The Tx timing error differences between any pair of the </w:t>
      </w:r>
      <w:r>
        <w:rPr>
          <w:rFonts w:hint="eastAsia"/>
          <w:bCs/>
          <w:i/>
          <w:sz w:val="20"/>
          <w:szCs w:val="20"/>
          <w:lang w:val="en-US" w:eastAsia="zh-CN"/>
        </w:rPr>
        <w:t>S</w:t>
      </w:r>
      <w:r>
        <w:rPr>
          <w:bCs/>
          <w:i/>
          <w:sz w:val="20"/>
          <w:szCs w:val="20"/>
          <w:lang w:eastAsia="zh-CN"/>
        </w:rPr>
        <w:t xml:space="preserve">RS resources belonging to the same </w:t>
      </w:r>
      <w:r>
        <w:rPr>
          <w:rFonts w:hint="eastAsia"/>
          <w:bCs/>
          <w:i/>
          <w:sz w:val="20"/>
          <w:szCs w:val="20"/>
          <w:lang w:val="en-US" w:eastAsia="zh-CN"/>
        </w:rPr>
        <w:t xml:space="preserve">UE </w:t>
      </w:r>
      <w:r>
        <w:rPr>
          <w:bCs/>
          <w:i/>
          <w:sz w:val="20"/>
          <w:szCs w:val="20"/>
          <w:lang w:eastAsia="zh-CN"/>
        </w:rPr>
        <w:t>Tx TEG are within a certain margin.</w:t>
      </w:r>
    </w:p>
    <w:p w14:paraId="48F6B1A8" w14:textId="32B65FE4" w:rsidR="003C6C19" w:rsidRDefault="003C6C19" w:rsidP="00563AB4">
      <w:pPr>
        <w:pStyle w:val="af6"/>
        <w:ind w:leftChars="360" w:left="720"/>
      </w:pPr>
      <w:r w:rsidRPr="00572AC2">
        <w:rPr>
          <w:rFonts w:hint="eastAsia"/>
          <w:bCs/>
          <w:i/>
          <w:lang w:val="en-US" w:eastAsia="zh-CN"/>
        </w:rPr>
        <w:t xml:space="preserve">TRP Tx TEG: A TRP Tx TEG </w:t>
      </w:r>
      <w:r w:rsidRPr="00572AC2">
        <w:rPr>
          <w:bCs/>
          <w:i/>
          <w:lang w:eastAsia="zh-CN"/>
        </w:rPr>
        <w:t xml:space="preserve">is associated with one or more transmitted </w:t>
      </w:r>
      <w:r w:rsidRPr="00572AC2">
        <w:rPr>
          <w:rFonts w:hint="eastAsia"/>
          <w:bCs/>
          <w:i/>
          <w:lang w:val="en-US" w:eastAsia="zh-CN"/>
        </w:rPr>
        <w:t>DL-P</w:t>
      </w:r>
      <w:r w:rsidRPr="00572AC2">
        <w:rPr>
          <w:bCs/>
          <w:i/>
          <w:lang w:eastAsia="zh-CN"/>
        </w:rPr>
        <w:t xml:space="preserve">RS resources.  The Tx timing error differences between any pair of the </w:t>
      </w:r>
      <w:r w:rsidRPr="00572AC2">
        <w:rPr>
          <w:rFonts w:hint="eastAsia"/>
          <w:bCs/>
          <w:i/>
          <w:lang w:val="en-US" w:eastAsia="zh-CN"/>
        </w:rPr>
        <w:t>DL-P</w:t>
      </w:r>
      <w:r w:rsidRPr="00572AC2">
        <w:rPr>
          <w:bCs/>
          <w:i/>
          <w:lang w:eastAsia="zh-CN"/>
        </w:rPr>
        <w:t xml:space="preserve">RS resources belonging to the same </w:t>
      </w:r>
      <w:r w:rsidRPr="00572AC2">
        <w:rPr>
          <w:rFonts w:hint="eastAsia"/>
          <w:bCs/>
          <w:i/>
          <w:lang w:val="en-US" w:eastAsia="zh-CN"/>
        </w:rPr>
        <w:t xml:space="preserve">TRP </w:t>
      </w:r>
      <w:r w:rsidRPr="00572AC2">
        <w:rPr>
          <w:bCs/>
          <w:i/>
          <w:lang w:eastAsia="zh-CN"/>
        </w:rPr>
        <w:t>Tx TEG are within a certain margin</w:t>
      </w:r>
      <w:r w:rsidRPr="00572AC2">
        <w:rPr>
          <w:rFonts w:hint="eastAsia"/>
          <w:bCs/>
          <w:i/>
          <w:lang w:val="en-US" w:eastAsia="zh-CN"/>
        </w:rPr>
        <w:t>.</w:t>
      </w:r>
    </w:p>
  </w:comment>
  <w:comment w:id="43" w:author="CATT(Jianxiang)" w:date="2022-04-20T08:55:00Z" w:initials="C">
    <w:p w14:paraId="50120D39" w14:textId="015DA024"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000</w:t>
      </w:r>
      <w:r>
        <w:t xml:space="preserve"> </w:t>
      </w:r>
      <w:r>
        <w:rPr>
          <w:b/>
        </w:rPr>
        <w:t>[Delegate]</w:t>
      </w:r>
      <w:r>
        <w:t xml:space="preserve">: CATT(Jianxiang)  </w:t>
      </w:r>
      <w:r>
        <w:rPr>
          <w:b/>
        </w:rPr>
        <w:t>[WI]</w:t>
      </w:r>
      <w:r>
        <w:t xml:space="preserve">: </w:t>
      </w:r>
      <w:r>
        <w:rPr>
          <w:b/>
        </w:rPr>
        <w:t>[Class]</w:t>
      </w:r>
      <w:r>
        <w:t>:</w:t>
      </w:r>
      <w:r>
        <w:rPr>
          <w:rFonts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033B24" w14:textId="7F3F3632" w:rsidR="003C6C19" w:rsidRDefault="003C6C19">
      <w:pPr>
        <w:pStyle w:val="af6"/>
        <w:ind w:leftChars="90" w:left="180"/>
        <w:rPr>
          <w:lang w:eastAsia="zh-CN"/>
        </w:rPr>
      </w:pPr>
      <w:r>
        <w:rPr>
          <w:b/>
        </w:rPr>
        <w:t>[Description]</w:t>
      </w:r>
      <w:r>
        <w:t xml:space="preserve">: </w:t>
      </w:r>
      <w:r>
        <w:rPr>
          <w:rFonts w:hint="eastAsia"/>
          <w:lang w:eastAsia="zh-CN"/>
        </w:rPr>
        <w:t>The description should be aligned with definitions in TS 38.305.</w:t>
      </w:r>
    </w:p>
    <w:p w14:paraId="6D1CF8F4" w14:textId="5F6010DF" w:rsidR="003C6C19" w:rsidRDefault="003C6C19">
      <w:pPr>
        <w:pStyle w:val="af6"/>
        <w:ind w:leftChars="90" w:left="180"/>
        <w:rPr>
          <w:lang w:eastAsia="zh-CN"/>
        </w:rPr>
      </w:pPr>
      <w:r>
        <w:rPr>
          <w:b/>
        </w:rPr>
        <w:t>[Proposed Change]</w:t>
      </w:r>
      <w:r>
        <w:t xml:space="preserve">: </w:t>
      </w:r>
      <w:r>
        <w:rPr>
          <w:rFonts w:hint="eastAsia"/>
          <w:lang w:eastAsia="zh-CN"/>
        </w:rPr>
        <w:t xml:space="preserve">Please refer to the reply LS from RAN1 </w:t>
      </w:r>
      <w:r w:rsidRPr="00967175">
        <w:rPr>
          <w:lang w:eastAsia="zh-CN"/>
        </w:rPr>
        <w:t>R2-2203739</w:t>
      </w:r>
      <w:r>
        <w:rPr>
          <w:rFonts w:hint="eastAsia"/>
          <w:lang w:eastAsia="zh-CN"/>
        </w:rPr>
        <w:t>.</w:t>
      </w:r>
    </w:p>
    <w:p w14:paraId="48C19F94" w14:textId="77777777" w:rsidR="003C6C19" w:rsidRPr="005773B3" w:rsidRDefault="003C6C19" w:rsidP="00967175">
      <w:pPr>
        <w:ind w:leftChars="90" w:left="180"/>
        <w:rPr>
          <w:sz w:val="16"/>
          <w:szCs w:val="16"/>
        </w:rPr>
      </w:pPr>
      <w:r w:rsidRPr="005773B3">
        <w:rPr>
          <w:b/>
          <w:bCs/>
          <w:sz w:val="16"/>
          <w:szCs w:val="16"/>
        </w:rPr>
        <w:t>TRP Tx ‘timing error group’ (TRP Tx TEG)</w:t>
      </w:r>
      <w:r w:rsidRPr="005773B3">
        <w:rPr>
          <w:sz w:val="16"/>
          <w:szCs w:val="16"/>
        </w:rPr>
        <w:t>: Tx timing errors, associated with TRP transmissions on one or more DL PRS resources, that are within a certain margin</w:t>
      </w:r>
    </w:p>
    <w:p w14:paraId="6455C05D" w14:textId="77777777" w:rsidR="003C6C19" w:rsidRDefault="003C6C19">
      <w:pPr>
        <w:pStyle w:val="af6"/>
        <w:ind w:leftChars="90" w:left="180"/>
        <w:rPr>
          <w:lang w:eastAsia="zh-CN"/>
        </w:rPr>
      </w:pPr>
    </w:p>
    <w:p w14:paraId="36920762" w14:textId="77777777" w:rsidR="003C6C19" w:rsidRDefault="003C6C19">
      <w:pPr>
        <w:pStyle w:val="af6"/>
        <w:ind w:leftChars="90" w:left="180"/>
      </w:pPr>
      <w:r>
        <w:rPr>
          <w:b/>
        </w:rPr>
        <w:t>[Comments]</w:t>
      </w:r>
      <w:r>
        <w:t xml:space="preserve">: </w:t>
      </w:r>
    </w:p>
    <w:p w14:paraId="45B11B87" w14:textId="6C73EE83" w:rsidR="003C6C19" w:rsidRPr="00CC06F0" w:rsidRDefault="003C6C19">
      <w:pPr>
        <w:pStyle w:val="af6"/>
        <w:ind w:leftChars="360" w:left="720"/>
      </w:pPr>
    </w:p>
  </w:comment>
  <w:comment w:id="53" w:author="ZTE-Yu Pan" w:date="2022-04-21T17:37:00Z" w:initials="z">
    <w:p w14:paraId="12000101" w14:textId="77777777" w:rsidR="003C6C19" w:rsidRDefault="003C6C19" w:rsidP="00563AB4">
      <w:pPr>
        <w:pStyle w:val="af6"/>
      </w:pPr>
      <w:r>
        <w:rPr>
          <w:rStyle w:val="af5"/>
        </w:rPr>
        <w:annotationRef/>
      </w:r>
      <w:r>
        <w:rPr>
          <w:b/>
        </w:rPr>
        <w:t>[RIL]</w:t>
      </w:r>
      <w:r>
        <w:t>: Z</w:t>
      </w:r>
      <w:r>
        <w:rPr>
          <w:rFonts w:hint="eastAsia"/>
          <w:lang w:val="en-US" w:eastAsia="zh-CN"/>
        </w:rPr>
        <w:t>002</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5333EEF" w14:textId="77777777" w:rsidR="003C6C19" w:rsidRDefault="003C6C19" w:rsidP="00563AB4">
      <w:pPr>
        <w:pStyle w:val="af6"/>
        <w:ind w:leftChars="360" w:left="720"/>
      </w:pPr>
      <w:r>
        <w:rPr>
          <w:b/>
        </w:rPr>
        <w:t>[Description]</w:t>
      </w:r>
      <w:r>
        <w:t>:</w:t>
      </w:r>
      <w:r>
        <w:rPr>
          <w:rFonts w:hint="eastAsia"/>
          <w:lang w:val="en-US" w:eastAsia="zh-CN"/>
        </w:rPr>
        <w:t xml:space="preserve"> PPW and MG is involved in </w:t>
      </w:r>
      <w:r>
        <w:rPr>
          <w:i/>
          <w:iCs/>
        </w:rPr>
        <w:t>NR-DL-PRS-ProcessingCapability</w:t>
      </w:r>
      <w:r>
        <w:rPr>
          <w:rFonts w:hint="eastAsia"/>
          <w:lang w:val="en-US" w:eastAsia="zh-CN"/>
        </w:rPr>
        <w:t xml:space="preserve">, so PPW and MG should also be presented in </w:t>
      </w:r>
      <w:r>
        <w:t>Abbreviations</w:t>
      </w:r>
      <w:r>
        <w:rPr>
          <w:rFonts w:hint="eastAsia"/>
          <w:lang w:val="en-US" w:eastAsia="zh-CN"/>
        </w:rPr>
        <w:t>.</w:t>
      </w:r>
      <w:r>
        <w:rPr>
          <w:rFonts w:hint="eastAsia"/>
          <w:i/>
          <w:lang w:val="en-US" w:eastAsia="zh-CN"/>
        </w:rPr>
        <w:t xml:space="preserve"> </w:t>
      </w:r>
    </w:p>
    <w:p w14:paraId="3A0219D0" w14:textId="77777777" w:rsidR="003C6C19" w:rsidRDefault="003C6C19" w:rsidP="00563AB4">
      <w:pPr>
        <w:pStyle w:val="af6"/>
        <w:ind w:leftChars="360" w:left="720"/>
        <w:rPr>
          <w:lang w:val="en-US" w:eastAsia="zh-CN"/>
        </w:rPr>
      </w:pPr>
      <w:r>
        <w:rPr>
          <w:b/>
        </w:rPr>
        <w:t>[Proposed Change]</w:t>
      </w:r>
      <w:r>
        <w:t xml:space="preserve">: </w:t>
      </w:r>
      <w:r>
        <w:rPr>
          <w:rFonts w:hint="eastAsia"/>
          <w:lang w:val="en-US" w:eastAsia="zh-CN"/>
        </w:rPr>
        <w:t xml:space="preserve">Add MG as Measurement Gap between </w:t>
      </w:r>
      <w:r>
        <w:t>Abbreviations</w:t>
      </w:r>
      <w:r>
        <w:rPr>
          <w:rFonts w:hint="eastAsia"/>
          <w:lang w:val="en-US" w:eastAsia="zh-CN"/>
        </w:rPr>
        <w:t xml:space="preserve"> </w:t>
      </w:r>
      <w:r>
        <w:rPr>
          <w:lang w:val="en-US" w:eastAsia="zh-CN"/>
        </w:rPr>
        <w:t>‘</w:t>
      </w:r>
      <w:r>
        <w:rPr>
          <w:rFonts w:hint="eastAsia"/>
          <w:lang w:val="en-US" w:eastAsia="zh-CN"/>
        </w:rPr>
        <w:t>MBS</w:t>
      </w:r>
      <w:r>
        <w:rPr>
          <w:lang w:val="en-US" w:eastAsia="zh-CN"/>
        </w:rPr>
        <w:t>’</w:t>
      </w:r>
      <w:r>
        <w:rPr>
          <w:rFonts w:hint="eastAsia"/>
          <w:lang w:val="en-US" w:eastAsia="zh-CN"/>
        </w:rPr>
        <w:t xml:space="preserve"> and </w:t>
      </w:r>
      <w:r>
        <w:rPr>
          <w:lang w:val="en-US" w:eastAsia="zh-CN"/>
        </w:rPr>
        <w:t>‘</w:t>
      </w:r>
      <w:r>
        <w:rPr>
          <w:rFonts w:hint="eastAsia"/>
          <w:lang w:val="en-US" w:eastAsia="zh-CN"/>
        </w:rPr>
        <w:t>MO-LR</w:t>
      </w:r>
      <w:r>
        <w:rPr>
          <w:lang w:val="en-US" w:eastAsia="zh-CN"/>
        </w:rPr>
        <w:t>’</w:t>
      </w:r>
      <w:r>
        <w:rPr>
          <w:rFonts w:hint="eastAsia"/>
          <w:lang w:val="en-US" w:eastAsia="zh-CN"/>
        </w:rPr>
        <w:t xml:space="preserve">; add PPW as PRS Processing Window between </w:t>
      </w:r>
      <w:r>
        <w:t>Abbreviations</w:t>
      </w:r>
      <w:r>
        <w:rPr>
          <w:rFonts w:hint="eastAsia"/>
          <w:lang w:val="en-US" w:eastAsia="zh-CN"/>
        </w:rPr>
        <w:t xml:space="preserve"> </w:t>
      </w:r>
      <w:r>
        <w:rPr>
          <w:lang w:val="en-US" w:eastAsia="zh-CN"/>
        </w:rPr>
        <w:t>‘</w:t>
      </w:r>
      <w:r>
        <w:rPr>
          <w:rFonts w:hint="eastAsia"/>
          <w:lang w:val="en-US" w:eastAsia="zh-CN"/>
        </w:rPr>
        <w:t>PPP</w:t>
      </w:r>
      <w:r>
        <w:rPr>
          <w:lang w:val="en-US" w:eastAsia="zh-CN"/>
        </w:rPr>
        <w:t>’</w:t>
      </w:r>
      <w:r>
        <w:rPr>
          <w:rFonts w:hint="eastAsia"/>
          <w:lang w:val="en-US" w:eastAsia="zh-CN"/>
        </w:rPr>
        <w:t xml:space="preserve">and </w:t>
      </w:r>
      <w:r>
        <w:rPr>
          <w:lang w:val="en-US" w:eastAsia="zh-CN"/>
        </w:rPr>
        <w:t>‘</w:t>
      </w:r>
      <w:r>
        <w:rPr>
          <w:rFonts w:hint="eastAsia"/>
          <w:lang w:val="en-US" w:eastAsia="zh-CN"/>
        </w:rPr>
        <w:t>PRB</w:t>
      </w:r>
      <w:r>
        <w:rPr>
          <w:lang w:val="en-US" w:eastAsia="zh-CN"/>
        </w:rPr>
        <w:t>’</w:t>
      </w:r>
      <w:r>
        <w:rPr>
          <w:rFonts w:hint="eastAsia"/>
          <w:lang w:val="en-US" w:eastAsia="zh-CN"/>
        </w:rPr>
        <w:t>.</w:t>
      </w:r>
    </w:p>
    <w:p w14:paraId="19897ADC" w14:textId="7DA502DF" w:rsidR="003C6C19" w:rsidRDefault="003C6C19" w:rsidP="00563AB4">
      <w:pPr>
        <w:pStyle w:val="af6"/>
        <w:ind w:leftChars="360" w:left="720"/>
      </w:pPr>
      <w:r>
        <w:rPr>
          <w:b/>
        </w:rPr>
        <w:t>[Comments]</w:t>
      </w:r>
    </w:p>
  </w:comment>
  <w:comment w:id="856" w:author="Lenovo (Hyung-Nam)" w:date="2022-04-21T05:47:00Z" w:initials="B">
    <w:p w14:paraId="250138FE" w14:textId="55E157E4" w:rsidR="003C6C19" w:rsidRDefault="003C6C19">
      <w:pPr>
        <w:pStyle w:val="af6"/>
      </w:pPr>
      <w:r>
        <w:rPr>
          <w:rStyle w:val="af5"/>
        </w:rPr>
        <w:annotationRef/>
      </w:r>
      <w:r>
        <w:rPr>
          <w:b/>
        </w:rPr>
        <w:t>[RIL]</w:t>
      </w:r>
      <w:r>
        <w:t xml:space="preserve">: B001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6D1E0" w14:textId="4D8D7603" w:rsidR="003C6C19" w:rsidRDefault="003C6C19">
      <w:pPr>
        <w:pStyle w:val="af6"/>
        <w:ind w:leftChars="360" w:left="720"/>
      </w:pPr>
      <w:r>
        <w:rPr>
          <w:b/>
        </w:rPr>
        <w:t>[Description]</w:t>
      </w:r>
      <w:r>
        <w:t>: Suffix should be “-v1700”.</w:t>
      </w:r>
    </w:p>
    <w:p w14:paraId="666AD62C" w14:textId="131045D3" w:rsidR="003C6C19" w:rsidRDefault="003C6C19">
      <w:pPr>
        <w:pStyle w:val="af6"/>
        <w:ind w:leftChars="360" w:left="720"/>
      </w:pPr>
      <w:r>
        <w:rPr>
          <w:b/>
        </w:rPr>
        <w:t>[Proposed Change]</w:t>
      </w:r>
      <w:r>
        <w:t xml:space="preserve">: Change suffix to “-v1700”. </w:t>
      </w:r>
    </w:p>
    <w:p w14:paraId="02E39D05" w14:textId="77777777" w:rsidR="003C6C19" w:rsidRDefault="003C6C19">
      <w:pPr>
        <w:pStyle w:val="af6"/>
        <w:ind w:leftChars="360" w:left="720"/>
      </w:pPr>
      <w:r>
        <w:rPr>
          <w:b/>
        </w:rPr>
        <w:t>[Comments]</w:t>
      </w:r>
      <w:r>
        <w:t xml:space="preserve">: </w:t>
      </w:r>
    </w:p>
    <w:p w14:paraId="39231216" w14:textId="497AB0F6" w:rsidR="003C6C19" w:rsidRPr="00C978CA" w:rsidRDefault="003C6C19">
      <w:pPr>
        <w:pStyle w:val="af6"/>
        <w:ind w:leftChars="360" w:left="720"/>
      </w:pPr>
    </w:p>
  </w:comment>
  <w:comment w:id="857" w:author="Huawei, HiSilicon (GuoYinghao)" w:date="2022-04-20T08:20:00Z" w:initials="H">
    <w:p w14:paraId="67E465CF" w14:textId="77777777" w:rsidR="003C6C19" w:rsidRDefault="003C6C19" w:rsidP="00380FCD">
      <w:pPr>
        <w:pStyle w:val="af6"/>
        <w:spacing w:after="0"/>
      </w:pPr>
      <w:r>
        <w:rPr>
          <w:rStyle w:val="af5"/>
        </w:rPr>
        <w:annotationRef/>
      </w:r>
      <w:r>
        <w:rPr>
          <w:b/>
        </w:rPr>
        <w:t>[RIL]</w:t>
      </w:r>
      <w:r>
        <w:t xml:space="preserve">: H000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229549" w14:textId="77777777" w:rsidR="003C6C19" w:rsidRDefault="003C6C19" w:rsidP="00380FCD">
      <w:pPr>
        <w:pStyle w:val="af6"/>
        <w:ind w:leftChars="360" w:left="720"/>
        <w:rPr>
          <w:lang w:eastAsia="zh-CN"/>
        </w:rPr>
      </w:pPr>
      <w:r>
        <w:rPr>
          <w:b/>
        </w:rPr>
        <w:t>[Description]</w:t>
      </w:r>
      <w:r>
        <w:t xml:space="preserve">: </w:t>
      </w:r>
      <w:r>
        <w:rPr>
          <w:lang w:eastAsia="zh-CN"/>
        </w:rPr>
        <w:t>Not clear why it is SEQUENCE, the network only needs to indicate to the UE the scheduled time with a single format. If this is sequence, all the fields should be optional rather than mandatory</w:t>
      </w:r>
    </w:p>
    <w:p w14:paraId="09C5D841" w14:textId="77777777" w:rsidR="003C6C19" w:rsidRDefault="003C6C19" w:rsidP="00380FCD">
      <w:pPr>
        <w:pStyle w:val="af6"/>
        <w:ind w:leftChars="360" w:left="720"/>
        <w:rPr>
          <w:lang w:eastAsia="zh-CN"/>
        </w:rPr>
      </w:pPr>
      <w:r>
        <w:rPr>
          <w:rFonts w:hint="eastAsia"/>
          <w:lang w:eastAsia="zh-CN"/>
        </w:rPr>
        <w:t>A</w:t>
      </w:r>
      <w:r>
        <w:rPr>
          <w:lang w:eastAsia="zh-CN"/>
        </w:rPr>
        <w:t>lso, the field name is a bit ambiguous, to differentiate it from UE capabaility, suggest to change to ScheduledLocationTime</w:t>
      </w:r>
      <w:r>
        <w:rPr>
          <w:rFonts w:hint="eastAsia"/>
          <w:lang w:eastAsia="zh-CN"/>
        </w:rPr>
        <w:t>Request</w:t>
      </w:r>
    </w:p>
    <w:p w14:paraId="0605FB13" w14:textId="77777777" w:rsidR="003C6C19" w:rsidRDefault="003C6C19" w:rsidP="00380FCD">
      <w:pPr>
        <w:pStyle w:val="af6"/>
        <w:spacing w:after="0"/>
        <w:ind w:leftChars="360" w:left="720"/>
      </w:pPr>
      <w:r>
        <w:rPr>
          <w:b/>
        </w:rPr>
        <w:t>[Proposed Change]</w:t>
      </w:r>
      <w:r>
        <w:t xml:space="preserve">: Change from SEQUENCE to CHOICE. </w:t>
      </w:r>
    </w:p>
    <w:p w14:paraId="2E7DC9FE" w14:textId="77777777" w:rsidR="003C6C19" w:rsidRDefault="003C6C19" w:rsidP="00380FCD">
      <w:pPr>
        <w:pStyle w:val="af6"/>
        <w:spacing w:after="0"/>
        <w:ind w:leftChars="360" w:left="720"/>
      </w:pPr>
      <w:r>
        <w:rPr>
          <w:lang w:eastAsia="zh-CN"/>
        </w:rPr>
        <w:t>Change the name of the field and type to ScheduledLocationTimeRequest</w:t>
      </w:r>
    </w:p>
    <w:p w14:paraId="2ABAD0B1" w14:textId="77777777" w:rsidR="003C6C19" w:rsidRDefault="003C6C19" w:rsidP="00380FCD">
      <w:pPr>
        <w:spacing w:after="0"/>
        <w:ind w:leftChars="360" w:left="720"/>
      </w:pPr>
      <w:r>
        <w:rPr>
          <w:b/>
        </w:rPr>
        <w:t>[Comments]</w:t>
      </w:r>
      <w:r>
        <w:t>:</w:t>
      </w:r>
    </w:p>
    <w:p w14:paraId="663F31E1" w14:textId="21698372" w:rsidR="003C6C19" w:rsidRDefault="003C6C19">
      <w:pPr>
        <w:pStyle w:val="af6"/>
        <w:ind w:leftChars="360" w:left="720"/>
      </w:pPr>
    </w:p>
  </w:comment>
  <w:comment w:id="858" w:author="CATT(Jianxiang)" w:date="2022-04-20T08:20:00Z" w:initials="C">
    <w:p w14:paraId="065CEDB8" w14:textId="5D25B95B"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001</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A14FF3" w14:textId="20005AFE" w:rsidR="003C6C19" w:rsidRDefault="003C6C19">
      <w:pPr>
        <w:pStyle w:val="af6"/>
        <w:ind w:leftChars="360" w:left="720"/>
        <w:rPr>
          <w:lang w:eastAsia="zh-CN"/>
        </w:rPr>
      </w:pPr>
      <w:r>
        <w:rPr>
          <w:b/>
        </w:rPr>
        <w:t>[Description]</w:t>
      </w:r>
      <w:r>
        <w:t xml:space="preserve">: </w:t>
      </w:r>
      <w:r>
        <w:rPr>
          <w:rFonts w:hint="eastAsia"/>
          <w:lang w:eastAsia="zh-CN"/>
        </w:rPr>
        <w:t>Sequence is not correct, should be choice.</w:t>
      </w:r>
    </w:p>
    <w:p w14:paraId="2525BCE9" w14:textId="509F199A" w:rsidR="003C6C19" w:rsidRDefault="003C6C19">
      <w:pPr>
        <w:pStyle w:val="af6"/>
        <w:ind w:leftChars="360" w:left="720"/>
        <w:rPr>
          <w:lang w:eastAsia="zh-CN"/>
        </w:rPr>
      </w:pPr>
      <w:r>
        <w:rPr>
          <w:b/>
        </w:rPr>
        <w:t>[Proposed Change]</w:t>
      </w:r>
      <w:r>
        <w:t xml:space="preserve">: </w:t>
      </w:r>
      <w:r>
        <w:rPr>
          <w:rFonts w:hint="eastAsia"/>
          <w:lang w:eastAsia="zh-CN"/>
        </w:rPr>
        <w:t xml:space="preserve">updated as </w:t>
      </w:r>
      <w:r>
        <w:rPr>
          <w:lang w:eastAsia="zh-CN"/>
        </w:rPr>
        <w:t>“</w:t>
      </w:r>
      <w:r>
        <w:rPr>
          <w:rFonts w:hint="eastAsia"/>
          <w:lang w:eastAsia="zh-CN"/>
        </w:rPr>
        <w:t>CHOICE</w:t>
      </w:r>
      <w:r>
        <w:rPr>
          <w:lang w:eastAsia="zh-CN"/>
        </w:rPr>
        <w:t>”</w:t>
      </w:r>
    </w:p>
    <w:p w14:paraId="02A155F5" w14:textId="77777777" w:rsidR="003C6C19" w:rsidRDefault="003C6C19">
      <w:pPr>
        <w:pStyle w:val="af6"/>
        <w:ind w:leftChars="360" w:left="720"/>
      </w:pPr>
      <w:r>
        <w:rPr>
          <w:b/>
        </w:rPr>
        <w:t>[Comments]</w:t>
      </w:r>
      <w:r>
        <w:t xml:space="preserve">: </w:t>
      </w:r>
    </w:p>
    <w:p w14:paraId="06EC1ADF" w14:textId="591E8356" w:rsidR="003C6C19" w:rsidRPr="000B29E9" w:rsidRDefault="003C6C19">
      <w:pPr>
        <w:pStyle w:val="af6"/>
        <w:ind w:leftChars="360" w:left="720"/>
      </w:pPr>
    </w:p>
  </w:comment>
  <w:comment w:id="866" w:author="Huawei, HiSilicon (GuoYinghao)" w:date="2022-04-20T08:20:00Z" w:initials="H">
    <w:p w14:paraId="046EC766" w14:textId="77777777" w:rsidR="003C6C19" w:rsidRDefault="003C6C19" w:rsidP="000444DF">
      <w:pPr>
        <w:pStyle w:val="af6"/>
        <w:spacing w:after="0"/>
      </w:pPr>
      <w:r>
        <w:rPr>
          <w:rStyle w:val="af5"/>
        </w:rPr>
        <w:annotationRef/>
      </w:r>
      <w:r>
        <w:rPr>
          <w:b/>
        </w:rPr>
        <w:t>[RIL]</w:t>
      </w:r>
      <w:r>
        <w:t xml:space="preserve">: H001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E44C54" w14:textId="77777777" w:rsidR="003C6C19" w:rsidRDefault="003C6C19" w:rsidP="000444DF">
      <w:pPr>
        <w:pStyle w:val="af6"/>
        <w:ind w:leftChars="360" w:left="720"/>
        <w:rPr>
          <w:lang w:eastAsia="zh-CN"/>
        </w:rPr>
      </w:pPr>
      <w:r>
        <w:rPr>
          <w:b/>
        </w:rPr>
        <w:t>[Description]</w:t>
      </w:r>
      <w:r>
        <w:t xml:space="preserve">: </w:t>
      </w:r>
      <w:r>
        <w:rPr>
          <w:rFonts w:hint="eastAsia"/>
          <w:lang w:eastAsia="zh-CN"/>
        </w:rPr>
        <w:t>n</w:t>
      </w:r>
      <w:r>
        <w:rPr>
          <w:lang w:eastAsia="zh-CN"/>
        </w:rPr>
        <w:t>o need code needed in the UL</w:t>
      </w:r>
    </w:p>
    <w:p w14:paraId="5950F5CD" w14:textId="77777777" w:rsidR="003C6C19" w:rsidRDefault="003C6C19" w:rsidP="000444DF">
      <w:pPr>
        <w:pStyle w:val="af6"/>
        <w:spacing w:after="0"/>
        <w:ind w:leftChars="360" w:left="720"/>
      </w:pPr>
    </w:p>
    <w:p w14:paraId="11F297A9" w14:textId="77777777" w:rsidR="003C6C19" w:rsidRDefault="003C6C19" w:rsidP="000444DF">
      <w:pPr>
        <w:pStyle w:val="af6"/>
        <w:spacing w:after="0"/>
        <w:ind w:leftChars="360" w:left="720"/>
      </w:pPr>
      <w:r>
        <w:rPr>
          <w:b/>
        </w:rPr>
        <w:t>[Proposed Change]</w:t>
      </w:r>
      <w:r>
        <w:t>: Remove the need Code</w:t>
      </w:r>
    </w:p>
    <w:p w14:paraId="66844902" w14:textId="22B0EE3C" w:rsidR="003C6C19" w:rsidRDefault="003C6C19" w:rsidP="000444DF">
      <w:pPr>
        <w:pStyle w:val="af6"/>
        <w:ind w:leftChars="360" w:left="720"/>
      </w:pPr>
      <w:r>
        <w:rPr>
          <w:b/>
        </w:rPr>
        <w:t>[Comments]</w:t>
      </w:r>
      <w:r>
        <w:t>:</w:t>
      </w:r>
    </w:p>
  </w:comment>
  <w:comment w:id="867" w:author="CATT(Jianxiang)" w:date="2022-04-20T08:20:00Z" w:initials="C">
    <w:p w14:paraId="31E4D093" w14:textId="330B6232"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002</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D813E6" w14:textId="54003EB8" w:rsidR="003C6C19" w:rsidRDefault="003C6C19">
      <w:pPr>
        <w:pStyle w:val="af6"/>
        <w:ind w:leftChars="360" w:left="720"/>
        <w:rPr>
          <w:lang w:eastAsia="zh-CN"/>
        </w:rPr>
      </w:pPr>
      <w:r>
        <w:rPr>
          <w:b/>
        </w:rPr>
        <w:t>[Description]</w:t>
      </w:r>
      <w:r>
        <w:t xml:space="preserve">: </w:t>
      </w:r>
      <w:r>
        <w:rPr>
          <w:rFonts w:hint="eastAsia"/>
          <w:lang w:eastAsia="zh-CN"/>
        </w:rPr>
        <w:t>There is no definition of AL.</w:t>
      </w:r>
    </w:p>
    <w:p w14:paraId="07CC9B6E" w14:textId="1D8F974F" w:rsidR="003C6C19" w:rsidRDefault="003C6C19">
      <w:pPr>
        <w:pStyle w:val="af6"/>
        <w:ind w:leftChars="360" w:left="720"/>
        <w:rPr>
          <w:b/>
          <w:lang w:eastAsia="zh-CN"/>
        </w:rPr>
      </w:pPr>
      <w:r>
        <w:rPr>
          <w:b/>
        </w:rPr>
        <w:t>[Proposed Change]</w:t>
      </w:r>
      <w:r>
        <w:t xml:space="preserve">: </w:t>
      </w:r>
      <w:r>
        <w:rPr>
          <w:rFonts w:hint="eastAsia"/>
          <w:lang w:eastAsia="zh-CN"/>
        </w:rPr>
        <w:t>Add the description/definition of AL.</w:t>
      </w:r>
      <w:r>
        <w:rPr>
          <w:b/>
        </w:rPr>
        <w:t xml:space="preserve"> </w:t>
      </w:r>
    </w:p>
    <w:p w14:paraId="65C15B72" w14:textId="4F7383AE" w:rsidR="003C6C19" w:rsidRDefault="003C6C19">
      <w:pPr>
        <w:pStyle w:val="af6"/>
        <w:ind w:leftChars="360" w:left="720"/>
      </w:pPr>
      <w:r>
        <w:rPr>
          <w:b/>
        </w:rPr>
        <w:t>[Comments]</w:t>
      </w:r>
      <w:r>
        <w:t xml:space="preserve">: </w:t>
      </w:r>
    </w:p>
    <w:p w14:paraId="781A3383" w14:textId="7E052FD1" w:rsidR="003C6C19" w:rsidRPr="00D4583C" w:rsidRDefault="003C6C19">
      <w:pPr>
        <w:pStyle w:val="af6"/>
        <w:ind w:leftChars="360" w:left="720"/>
      </w:pPr>
      <w:r>
        <w:t>[Swift Navigation] Should be ‘Alert Limit (AL)’</w:t>
      </w:r>
    </w:p>
  </w:comment>
  <w:comment w:id="896" w:author="Qualcomm (Sven Fischer)" w:date="2022-04-21T06:26:00Z" w:initials="Q">
    <w:p w14:paraId="60198D53" w14:textId="6267E3B1" w:rsidR="003C6C19" w:rsidRDefault="003C6C19">
      <w:pPr>
        <w:pStyle w:val="af6"/>
      </w:pPr>
      <w:r>
        <w:rPr>
          <w:rStyle w:val="af5"/>
        </w:rPr>
        <w:annotationRef/>
      </w:r>
      <w:r>
        <w:rPr>
          <w:b/>
        </w:rPr>
        <w:t>[RIL]</w:t>
      </w:r>
      <w:r>
        <w:t xml:space="preserve">: Q001 </w:t>
      </w:r>
      <w:r>
        <w:rPr>
          <w:b/>
        </w:rPr>
        <w:t>[Delegate]</w:t>
      </w:r>
      <w:r>
        <w:t xml:space="preserve">: Qualcomm (Sven Fischer)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6A174C" w14:textId="06F49B7C" w:rsidR="003C6C19" w:rsidRDefault="003C6C19" w:rsidP="00417835">
      <w:pPr>
        <w:ind w:leftChars="360" w:left="720"/>
      </w:pPr>
      <w:r>
        <w:rPr>
          <w:b/>
        </w:rPr>
        <w:t>[Description]</w:t>
      </w:r>
      <w:r>
        <w:t xml:space="preserve">: (Field) description for </w:t>
      </w:r>
      <w:r w:rsidRPr="003B10DC">
        <w:rPr>
          <w:i/>
          <w:iCs/>
        </w:rPr>
        <w:t>area-id</w:t>
      </w:r>
      <w:r>
        <w:t xml:space="preserve"> is not entirely correct.</w:t>
      </w:r>
    </w:p>
    <w:p w14:paraId="79F95606" w14:textId="5FFB0C62" w:rsidR="003C6C19" w:rsidRDefault="003C6C19" w:rsidP="00E01422">
      <w:pPr>
        <w:ind w:leftChars="360" w:left="720"/>
        <w:rPr>
          <w:iCs/>
        </w:rPr>
      </w:pPr>
      <w:r>
        <w:rPr>
          <w:b/>
        </w:rPr>
        <w:t>[Proposed Change]</w:t>
      </w:r>
      <w:r>
        <w:t xml:space="preserve">: </w:t>
      </w:r>
      <w:r w:rsidRPr="00E85EA7">
        <w:rPr>
          <w:iCs/>
        </w:rPr>
        <w:t xml:space="preserve">Each assistance data instance </w:t>
      </w:r>
      <w:r>
        <w:rPr>
          <w:iCs/>
        </w:rPr>
        <w:t xml:space="preserve">(e.g., </w:t>
      </w:r>
      <w:r w:rsidRPr="00895D11">
        <w:rPr>
          <w:i/>
          <w:iCs/>
          <w:snapToGrid w:val="0"/>
        </w:rPr>
        <w:t>NR-DL-TDOA-ProvideAssistanceData-r16</w:t>
      </w:r>
      <w:r>
        <w:rPr>
          <w:snapToGrid w:val="0"/>
        </w:rPr>
        <w:t xml:space="preserve">) </w:t>
      </w:r>
      <w:r w:rsidRPr="00E85EA7">
        <w:rPr>
          <w:iCs/>
        </w:rPr>
        <w:t>can be associated with an Area ID</w:t>
      </w:r>
      <w:r>
        <w:rPr>
          <w:iCs/>
        </w:rPr>
        <w:t xml:space="preserve"> (</w:t>
      </w:r>
      <w:r w:rsidRPr="00226704">
        <w:rPr>
          <w:i/>
          <w:iCs/>
        </w:rPr>
        <w:t>area-id-r17</w:t>
      </w:r>
      <w:r>
        <w:t xml:space="preserve"> in </w:t>
      </w:r>
      <w:r w:rsidRPr="00226704">
        <w:rPr>
          <w:i/>
          <w:iCs/>
        </w:rPr>
        <w:t>Area-ID-CellList-r17</w:t>
      </w:r>
      <w:r>
        <w:t>)</w:t>
      </w:r>
      <w:r w:rsidRPr="00E85EA7">
        <w:rPr>
          <w:iCs/>
        </w:rPr>
        <w:t>.</w:t>
      </w:r>
      <w:r>
        <w:rPr>
          <w:iCs/>
        </w:rPr>
        <w:t xml:space="preserve"> </w:t>
      </w:r>
      <w:r w:rsidRPr="00E85EA7">
        <w:rPr>
          <w:iCs/>
        </w:rPr>
        <w:t xml:space="preserve">The </w:t>
      </w:r>
      <w:r w:rsidRPr="00BD4D39">
        <w:rPr>
          <w:i/>
          <w:iCs/>
        </w:rPr>
        <w:t>nr-cell-ID-List</w:t>
      </w:r>
      <w:r>
        <w:rPr>
          <w:i/>
          <w:iCs/>
        </w:rPr>
        <w:t>-r17</w:t>
      </w:r>
      <w:r w:rsidRPr="00BD4D39">
        <w:rPr>
          <w:i/>
          <w:iCs/>
        </w:rPr>
        <w:t xml:space="preserve"> </w:t>
      </w:r>
      <w:r>
        <w:rPr>
          <w:iCs/>
        </w:rPr>
        <w:t xml:space="preserve">then </w:t>
      </w:r>
      <w:r w:rsidRPr="00E85EA7">
        <w:rPr>
          <w:iCs/>
        </w:rPr>
        <w:t>includes a list of cells where the UE can be camped on/connected.</w:t>
      </w:r>
      <w:r>
        <w:rPr>
          <w:iCs/>
        </w:rPr>
        <w:t xml:space="preserve"> </w:t>
      </w:r>
      <w:r w:rsidRPr="00E85EA7">
        <w:rPr>
          <w:iCs/>
        </w:rPr>
        <w:t xml:space="preserve">The applicable </w:t>
      </w:r>
      <w:r>
        <w:t>area-id</w:t>
      </w:r>
      <w:r w:rsidRPr="00E85EA7">
        <w:rPr>
          <w:iCs/>
        </w:rPr>
        <w:t xml:space="preserve"> at the UE location </w:t>
      </w:r>
      <w:r>
        <w:rPr>
          <w:iCs/>
        </w:rPr>
        <w:t>can then be</w:t>
      </w:r>
      <w:r w:rsidRPr="00E85EA7">
        <w:rPr>
          <w:iCs/>
        </w:rPr>
        <w:t xml:space="preserve"> selected based on the cell where the UE is camped on/connected.</w:t>
      </w:r>
      <w:r>
        <w:rPr>
          <w:iCs/>
        </w:rPr>
        <w:t xml:space="preserve"> </w:t>
      </w:r>
      <w:r w:rsidRPr="00E85EA7">
        <w:rPr>
          <w:iCs/>
        </w:rPr>
        <w:t xml:space="preserve">The instance of the assistance data is valid/selected if the UE is camped on/connected to one of </w:t>
      </w:r>
      <w:r>
        <w:rPr>
          <w:iCs/>
        </w:rPr>
        <w:t xml:space="preserve">the </w:t>
      </w:r>
      <w:r w:rsidRPr="00E85EA7">
        <w:rPr>
          <w:iCs/>
        </w:rPr>
        <w:t xml:space="preserve">cells indicated within the list of cells in the </w:t>
      </w:r>
      <w:r w:rsidRPr="00DB72B7">
        <w:rPr>
          <w:i/>
        </w:rPr>
        <w:t>nr-cell-ID-List</w:t>
      </w:r>
      <w:r w:rsidRPr="00E85EA7">
        <w:rPr>
          <w:iCs/>
        </w:rPr>
        <w:t>.</w:t>
      </w:r>
    </w:p>
    <w:p w14:paraId="01720215" w14:textId="21718363" w:rsidR="003C6C19" w:rsidRDefault="003C6C19" w:rsidP="00E01422">
      <w:pPr>
        <w:ind w:leftChars="360" w:left="720"/>
        <w:rPr>
          <w:iCs/>
        </w:rPr>
      </w:pPr>
      <w:r>
        <w:rPr>
          <w:iCs/>
        </w:rPr>
        <w:t>Corrected field description could be:</w:t>
      </w:r>
    </w:p>
    <w:p w14:paraId="13DE5D51" w14:textId="3382F527" w:rsidR="003C6C19" w:rsidRPr="001A2FD0" w:rsidRDefault="003C6C19" w:rsidP="00E01422">
      <w:pPr>
        <w:ind w:leftChars="360" w:left="720"/>
      </w:pPr>
      <w:r w:rsidRPr="00A21A5F">
        <w:rPr>
          <w:i/>
          <w:iCs/>
        </w:rPr>
        <w:t>area-id</w:t>
      </w:r>
      <w:r>
        <w:t xml:space="preserve">: </w:t>
      </w:r>
      <w:r w:rsidRPr="002579FF">
        <w:t xml:space="preserve">This field </w:t>
      </w:r>
      <w:r>
        <w:t>provides</w:t>
      </w:r>
      <w:r w:rsidRPr="002579FF">
        <w:t xml:space="preserve"> the Area ID of the network area to which the TRPs in the </w:t>
      </w:r>
      <w:r>
        <w:t xml:space="preserve">provided </w:t>
      </w:r>
      <w:r w:rsidRPr="00073C73">
        <w:t>NR-DL-PRS-AssistanceData</w:t>
      </w:r>
      <w:r>
        <w:t xml:space="preserve"> instance belong to</w:t>
      </w:r>
      <w:r w:rsidRPr="002579FF">
        <w:t>.</w:t>
      </w:r>
    </w:p>
    <w:p w14:paraId="0F79500C" w14:textId="53F2C835" w:rsidR="003C6C19" w:rsidRPr="00D44B83" w:rsidRDefault="003C6C19" w:rsidP="00D44B83">
      <w:pPr>
        <w:ind w:leftChars="360" w:left="720"/>
        <w:rPr>
          <w:iCs/>
        </w:rPr>
      </w:pPr>
      <w:r w:rsidRPr="00126061">
        <w:rPr>
          <w:i/>
        </w:rPr>
        <w:t>nr-cell-ID-List</w:t>
      </w:r>
      <w:r>
        <w:rPr>
          <w:iCs/>
        </w:rPr>
        <w:t xml:space="preserve">: This field provides the Cell-IDs for which the </w:t>
      </w:r>
      <w:r w:rsidRPr="00523E18">
        <w:rPr>
          <w:i/>
        </w:rPr>
        <w:t>area-id</w:t>
      </w:r>
      <w:r>
        <w:rPr>
          <w:iCs/>
        </w:rPr>
        <w:t xml:space="preserve"> is applicable. If the UE is camped on/connected to a cell included in </w:t>
      </w:r>
      <w:r w:rsidRPr="00536115">
        <w:rPr>
          <w:i/>
        </w:rPr>
        <w:t>nr-cell-ID-List</w:t>
      </w:r>
      <w:r>
        <w:rPr>
          <w:iCs/>
        </w:rPr>
        <w:t xml:space="preserve">, the </w:t>
      </w:r>
      <w:r w:rsidRPr="00536115">
        <w:rPr>
          <w:i/>
        </w:rPr>
        <w:t>area-id</w:t>
      </w:r>
      <w:r>
        <w:rPr>
          <w:iCs/>
        </w:rPr>
        <w:t xml:space="preserve"> indicated defines the applicable assistance data instance for this network area.</w:t>
      </w:r>
    </w:p>
    <w:p w14:paraId="21C8981F" w14:textId="77777777" w:rsidR="003C6C19" w:rsidRDefault="003C6C19">
      <w:pPr>
        <w:pStyle w:val="af6"/>
        <w:ind w:leftChars="360" w:left="720"/>
      </w:pPr>
      <w:r>
        <w:rPr>
          <w:b/>
        </w:rPr>
        <w:t>[Comments]</w:t>
      </w:r>
      <w:r>
        <w:t xml:space="preserve">: </w:t>
      </w:r>
    </w:p>
    <w:p w14:paraId="4C54C05C" w14:textId="7E05061E" w:rsidR="003C6C19" w:rsidRPr="00440959" w:rsidRDefault="003C6C19">
      <w:pPr>
        <w:pStyle w:val="af6"/>
        <w:ind w:leftChars="360" w:left="720"/>
      </w:pPr>
    </w:p>
  </w:comment>
  <w:comment w:id="903" w:author="CATT(Jianxiang)" w:date="2022-04-20T08:20:00Z" w:initials="C">
    <w:p w14:paraId="27569F08" w14:textId="09DCDF03"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003</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CBE59" w14:textId="5CC399B9" w:rsidR="003C6C19" w:rsidRDefault="003C6C19">
      <w:pPr>
        <w:pStyle w:val="af6"/>
        <w:ind w:leftChars="360" w:left="720"/>
        <w:rPr>
          <w:lang w:eastAsia="zh-CN"/>
        </w:rPr>
      </w:pPr>
      <w:r>
        <w:rPr>
          <w:b/>
        </w:rPr>
        <w:t>[Description]</w:t>
      </w:r>
      <w:r>
        <w:t xml:space="preserve">: </w:t>
      </w:r>
      <w:r>
        <w:rPr>
          <w:rFonts w:hint="eastAsia"/>
          <w:lang w:eastAsia="zh-CN"/>
        </w:rPr>
        <w:t xml:space="preserve">Prefer the </w:t>
      </w:r>
      <w:r>
        <w:rPr>
          <w:rFonts w:hint="eastAsia"/>
          <w:noProof/>
          <w:lang w:eastAsia="zh-CN"/>
        </w:rPr>
        <w:t>the</w:t>
      </w:r>
      <w:r w:rsidRPr="00A85E9E">
        <w:rPr>
          <w:noProof/>
        </w:rPr>
        <w:t xml:space="preserve"> mapping of</w:t>
      </w:r>
      <w:r>
        <w:rPr>
          <w:rFonts w:hint="eastAsia"/>
          <w:lang w:eastAsia="zh-CN"/>
        </w:rPr>
        <w:t xml:space="preserve"> RSRPP as an absolute value.</w:t>
      </w:r>
    </w:p>
    <w:p w14:paraId="694F5BF1" w14:textId="2FF8AB6A" w:rsidR="003C6C19" w:rsidRDefault="003C6C19">
      <w:pPr>
        <w:pStyle w:val="af6"/>
        <w:ind w:leftChars="360" w:left="720"/>
        <w:rPr>
          <w:lang w:eastAsia="zh-CN"/>
        </w:rPr>
      </w:pPr>
      <w:r>
        <w:rPr>
          <w:b/>
        </w:rPr>
        <w:t>[Proposed Change]</w:t>
      </w:r>
      <w:r>
        <w:t xml:space="preserve">: </w:t>
      </w:r>
      <w:r>
        <w:rPr>
          <w:rFonts w:hint="eastAsia"/>
          <w:lang w:eastAsia="zh-CN"/>
        </w:rPr>
        <w:t>update the FFS and clarify the definition of the value of RSRPP.</w:t>
      </w:r>
    </w:p>
    <w:p w14:paraId="1EB79504" w14:textId="77777777" w:rsidR="003C6C19" w:rsidRDefault="003C6C19">
      <w:pPr>
        <w:pStyle w:val="af6"/>
        <w:ind w:leftChars="360" w:left="720"/>
      </w:pPr>
      <w:r>
        <w:rPr>
          <w:b/>
        </w:rPr>
        <w:t>[Comments]</w:t>
      </w:r>
      <w:r>
        <w:t xml:space="preserve">: </w:t>
      </w:r>
    </w:p>
    <w:p w14:paraId="36F7101C" w14:textId="6EFDEE9B" w:rsidR="003C6C19" w:rsidRPr="00776837" w:rsidRDefault="003C6C19">
      <w:pPr>
        <w:pStyle w:val="af6"/>
        <w:ind w:leftChars="360" w:left="720"/>
      </w:pPr>
    </w:p>
  </w:comment>
  <w:comment w:id="910" w:author="Huawei, HiSilicon (GuoYinghao)" w:date="2022-04-20T08:20:00Z" w:initials="H">
    <w:p w14:paraId="48701569" w14:textId="77777777" w:rsidR="003C6C19" w:rsidRDefault="003C6C19" w:rsidP="00654CAE">
      <w:pPr>
        <w:pStyle w:val="af6"/>
        <w:spacing w:after="0"/>
      </w:pPr>
      <w:r>
        <w:rPr>
          <w:rStyle w:val="af5"/>
        </w:rPr>
        <w:annotationRef/>
      </w:r>
      <w:r>
        <w:rPr>
          <w:b/>
        </w:rPr>
        <w:t>[RIL]</w:t>
      </w:r>
      <w:r>
        <w:t xml:space="preserve">: H004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249CB" w14:textId="77777777" w:rsidR="003C6C19" w:rsidRDefault="003C6C19" w:rsidP="00654CAE">
      <w:pPr>
        <w:pStyle w:val="af6"/>
        <w:ind w:leftChars="360" w:left="720"/>
        <w:rPr>
          <w:lang w:eastAsia="zh-CN"/>
        </w:rPr>
      </w:pPr>
      <w:r>
        <w:rPr>
          <w:b/>
        </w:rPr>
        <w:t>[Description]</w:t>
      </w:r>
      <w:r>
        <w:t xml:space="preserve">: </w:t>
      </w:r>
      <w:r>
        <w:rPr>
          <w:lang w:eastAsia="zh-CN"/>
        </w:rPr>
        <w:t>We think this indication should be per resource not per TRP</w:t>
      </w:r>
    </w:p>
    <w:p w14:paraId="0005B2C3" w14:textId="7BCEFD04" w:rsidR="003C6C19" w:rsidRDefault="003C6C19" w:rsidP="00654CAE">
      <w:pPr>
        <w:pStyle w:val="af6"/>
        <w:spacing w:after="0"/>
        <w:ind w:leftChars="360" w:left="720"/>
      </w:pPr>
      <w:r>
        <w:rPr>
          <w:b/>
        </w:rPr>
        <w:t>[Proposed Change]</w:t>
      </w:r>
      <w:r>
        <w:t>: Change the field to the resource level configuration of DL-PRS. We can send an LS to R1 for clarification, if needed</w:t>
      </w:r>
    </w:p>
    <w:p w14:paraId="75043D55" w14:textId="75A79749" w:rsidR="003C6C19" w:rsidRDefault="003C6C19" w:rsidP="00654CAE">
      <w:pPr>
        <w:pStyle w:val="af6"/>
        <w:ind w:leftChars="360" w:left="720"/>
      </w:pPr>
      <w:r>
        <w:rPr>
          <w:b/>
        </w:rPr>
        <w:t>[Comments]</w:t>
      </w:r>
      <w:r>
        <w:t>:</w:t>
      </w:r>
    </w:p>
  </w:comment>
  <w:comment w:id="911" w:author="CATT(Jianxiang)" w:date="2022-04-20T09:02:00Z" w:initials="C">
    <w:p w14:paraId="00454551" w14:textId="6DB311E5"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004</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FDAA60" w14:textId="7E2CE560" w:rsidR="003C6C19" w:rsidRDefault="003C6C19" w:rsidP="00C36B7C">
      <w:pPr>
        <w:pStyle w:val="af6"/>
        <w:ind w:leftChars="360" w:left="720"/>
        <w:rPr>
          <w:lang w:eastAsia="zh-CN"/>
        </w:rPr>
      </w:pPr>
      <w:r>
        <w:rPr>
          <w:b/>
        </w:rPr>
        <w:t>[Description]</w:t>
      </w:r>
      <w:r>
        <w:t xml:space="preserve">: </w:t>
      </w:r>
      <w:r>
        <w:rPr>
          <w:rFonts w:hint="eastAsia"/>
          <w:lang w:eastAsia="zh-CN"/>
        </w:rPr>
        <w:t>The value in the RAN1 table is:</w:t>
      </w:r>
    </w:p>
    <w:tbl>
      <w:tblPr>
        <w:tblW w:w="8360" w:type="dxa"/>
        <w:tblInd w:w="93" w:type="dxa"/>
        <w:tblLook w:val="04A0" w:firstRow="1" w:lastRow="0" w:firstColumn="1" w:lastColumn="0" w:noHBand="0" w:noVBand="1"/>
      </w:tblPr>
      <w:tblGrid>
        <w:gridCol w:w="6454"/>
        <w:gridCol w:w="1906"/>
      </w:tblGrid>
      <w:tr w:rsidR="003C6C19" w:rsidRPr="000072C2" w14:paraId="66D5FE41" w14:textId="77777777" w:rsidTr="000072C2">
        <w:trPr>
          <w:trHeight w:val="1848"/>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00367" w14:textId="77777777" w:rsidR="003C6C19" w:rsidRPr="000072C2" w:rsidRDefault="003C6C19" w:rsidP="000072C2">
            <w:pPr>
              <w:spacing w:after="0"/>
              <w:ind w:leftChars="360" w:left="720"/>
              <w:rPr>
                <w:rFonts w:ascii="Arial" w:eastAsia="Times New Roman" w:hAnsi="Arial" w:cs="Arial"/>
                <w:lang w:val="en-US" w:eastAsia="zh-CN"/>
              </w:rPr>
            </w:pPr>
            <w:r w:rsidRPr="000072C2">
              <w:rPr>
                <w:rFonts w:ascii="Arial" w:eastAsia="Times New Roman" w:hAnsi="Arial" w:cs="Arial"/>
                <w:lang w:val="en-US" w:eastAsia="zh-CN"/>
              </w:rPr>
              <w:t>Expected DL Azimuth AoD Value</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103F48BC" w14:textId="77777777" w:rsidR="003C6C19" w:rsidRPr="000072C2" w:rsidRDefault="003C6C19"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359) with an step size of 1 degree</w:t>
            </w:r>
          </w:p>
        </w:tc>
      </w:tr>
      <w:tr w:rsidR="003C6C19" w:rsidRPr="000072C2" w14:paraId="1BC448B8"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A87F907" w14:textId="77777777" w:rsidR="003C6C19" w:rsidRPr="000072C2" w:rsidRDefault="003C6C19" w:rsidP="000072C2">
            <w:pPr>
              <w:spacing w:after="0"/>
              <w:ind w:leftChars="90" w:left="180"/>
              <w:rPr>
                <w:rFonts w:ascii="Arial" w:eastAsia="Times New Roman" w:hAnsi="Arial" w:cs="Arial"/>
                <w:lang w:val="en-US" w:eastAsia="zh-CN"/>
              </w:rPr>
            </w:pPr>
            <w:r w:rsidRPr="000072C2">
              <w:rPr>
                <w:rFonts w:ascii="Arial" w:eastAsia="Times New Roman" w:hAnsi="Arial" w:cs="Arial"/>
                <w:lang w:val="en-US" w:eastAsia="zh-CN"/>
              </w:rPr>
              <w:t>Expected DL Azimuth AoD Uncertainty Range</w:t>
            </w:r>
          </w:p>
        </w:tc>
        <w:tc>
          <w:tcPr>
            <w:tcW w:w="1800" w:type="dxa"/>
            <w:tcBorders>
              <w:top w:val="nil"/>
              <w:left w:val="nil"/>
              <w:bottom w:val="single" w:sz="4" w:space="0" w:color="auto"/>
              <w:right w:val="single" w:sz="4" w:space="0" w:color="auto"/>
            </w:tcBorders>
            <w:shd w:val="clear" w:color="auto" w:fill="auto"/>
            <w:vAlign w:val="center"/>
            <w:hideMark/>
          </w:tcPr>
          <w:p w14:paraId="0D694D39" w14:textId="77777777" w:rsidR="003C6C19" w:rsidRPr="000072C2" w:rsidRDefault="003C6C19"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60) with an step size of 1 degree</w:t>
            </w:r>
          </w:p>
        </w:tc>
      </w:tr>
      <w:tr w:rsidR="003C6C19" w:rsidRPr="000072C2" w14:paraId="5F9D56F7"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5426797C" w14:textId="77777777" w:rsidR="003C6C19" w:rsidRPr="000072C2" w:rsidRDefault="003C6C19" w:rsidP="000072C2">
            <w:pPr>
              <w:spacing w:after="0"/>
              <w:ind w:leftChars="90" w:left="180"/>
              <w:rPr>
                <w:rFonts w:ascii="Arial" w:eastAsia="Times New Roman" w:hAnsi="Arial" w:cs="Arial"/>
                <w:lang w:val="en-US" w:eastAsia="zh-CN"/>
              </w:rPr>
            </w:pPr>
            <w:r w:rsidRPr="000072C2">
              <w:rPr>
                <w:rFonts w:ascii="Arial" w:eastAsia="Times New Roman" w:hAnsi="Arial" w:cs="Arial"/>
                <w:strike/>
                <w:lang w:val="en-US" w:eastAsia="zh-CN"/>
              </w:rPr>
              <w:br/>
            </w:r>
            <w:r w:rsidRPr="000072C2">
              <w:rPr>
                <w:rFonts w:ascii="Arial" w:eastAsia="Times New Roman" w:hAnsi="Arial" w:cs="Arial"/>
                <w:lang w:val="en-US" w:eastAsia="zh-CN"/>
              </w:rPr>
              <w:t>Expected DL Zenith AoD Value</w:t>
            </w:r>
          </w:p>
        </w:tc>
        <w:tc>
          <w:tcPr>
            <w:tcW w:w="1800" w:type="dxa"/>
            <w:tcBorders>
              <w:top w:val="nil"/>
              <w:left w:val="nil"/>
              <w:bottom w:val="single" w:sz="4" w:space="0" w:color="auto"/>
              <w:right w:val="single" w:sz="4" w:space="0" w:color="auto"/>
            </w:tcBorders>
            <w:shd w:val="clear" w:color="auto" w:fill="auto"/>
            <w:vAlign w:val="center"/>
            <w:hideMark/>
          </w:tcPr>
          <w:p w14:paraId="630F5E31" w14:textId="77777777" w:rsidR="003C6C19" w:rsidRPr="000072C2" w:rsidRDefault="003C6C19"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179) with an step size of 1 degree</w:t>
            </w:r>
          </w:p>
        </w:tc>
      </w:tr>
      <w:tr w:rsidR="003C6C19" w:rsidRPr="000072C2" w14:paraId="6F353FFA"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21E216A" w14:textId="77777777" w:rsidR="003C6C19" w:rsidRPr="000072C2" w:rsidRDefault="003C6C19" w:rsidP="000072C2">
            <w:pPr>
              <w:spacing w:after="0"/>
              <w:ind w:leftChars="90" w:left="180"/>
              <w:rPr>
                <w:rFonts w:ascii="Arial" w:eastAsia="Times New Roman" w:hAnsi="Arial" w:cs="Arial"/>
                <w:lang w:val="en-US" w:eastAsia="zh-CN"/>
              </w:rPr>
            </w:pPr>
            <w:r w:rsidRPr="000072C2">
              <w:rPr>
                <w:rFonts w:ascii="Arial" w:eastAsia="Times New Roman" w:hAnsi="Arial" w:cs="Arial"/>
                <w:lang w:val="en-US" w:eastAsia="zh-CN"/>
              </w:rPr>
              <w:t>uncertainty range for expected DL zenith angle of departure</w:t>
            </w:r>
          </w:p>
        </w:tc>
        <w:tc>
          <w:tcPr>
            <w:tcW w:w="1800" w:type="dxa"/>
            <w:tcBorders>
              <w:top w:val="nil"/>
              <w:left w:val="nil"/>
              <w:bottom w:val="single" w:sz="4" w:space="0" w:color="auto"/>
              <w:right w:val="single" w:sz="4" w:space="0" w:color="auto"/>
            </w:tcBorders>
            <w:shd w:val="clear" w:color="auto" w:fill="auto"/>
            <w:vAlign w:val="center"/>
            <w:hideMark/>
          </w:tcPr>
          <w:p w14:paraId="48F4B7A0" w14:textId="77777777" w:rsidR="003C6C19" w:rsidRPr="000072C2" w:rsidRDefault="003C6C19"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30) with an step size of 1 degree</w:t>
            </w:r>
          </w:p>
        </w:tc>
      </w:tr>
    </w:tbl>
    <w:p w14:paraId="1B68A025" w14:textId="77777777" w:rsidR="003C6C19" w:rsidRDefault="003C6C19" w:rsidP="00C36B7C">
      <w:pPr>
        <w:pStyle w:val="af6"/>
        <w:ind w:leftChars="90" w:left="180"/>
        <w:rPr>
          <w:lang w:eastAsia="zh-CN"/>
        </w:rPr>
      </w:pPr>
    </w:p>
    <w:p w14:paraId="3EFF3828" w14:textId="4786C2E8" w:rsidR="003C6C19" w:rsidRDefault="003C6C19">
      <w:pPr>
        <w:pStyle w:val="af6"/>
        <w:ind w:leftChars="90" w:left="180"/>
        <w:rPr>
          <w:lang w:eastAsia="zh-CN"/>
        </w:rPr>
      </w:pPr>
      <w:r>
        <w:rPr>
          <w:b/>
        </w:rPr>
        <w:t>[Proposed Change]</w:t>
      </w:r>
      <w:r>
        <w:t xml:space="preserve">: </w:t>
      </w:r>
      <w:r>
        <w:rPr>
          <w:rFonts w:hint="eastAsia"/>
          <w:lang w:eastAsia="zh-CN"/>
        </w:rPr>
        <w:t xml:space="preserve">change the value to align </w:t>
      </w:r>
      <w:r>
        <w:rPr>
          <w:lang w:eastAsia="zh-CN"/>
        </w:rPr>
        <w:t>with</w:t>
      </w:r>
      <w:r>
        <w:rPr>
          <w:rFonts w:hint="eastAsia"/>
          <w:lang w:eastAsia="zh-CN"/>
        </w:rPr>
        <w:t xml:space="preserve"> RAN1 LS</w:t>
      </w:r>
    </w:p>
    <w:p w14:paraId="7ACBA260" w14:textId="77777777" w:rsidR="003C6C19" w:rsidRDefault="003C6C19">
      <w:pPr>
        <w:pStyle w:val="af6"/>
        <w:ind w:leftChars="90" w:left="180"/>
      </w:pPr>
      <w:r>
        <w:rPr>
          <w:b/>
        </w:rPr>
        <w:t>[Comments]</w:t>
      </w:r>
      <w:r>
        <w:t xml:space="preserve">: </w:t>
      </w:r>
    </w:p>
    <w:p w14:paraId="2B3A4487" w14:textId="65153CD5" w:rsidR="003C6C19" w:rsidRPr="00B6167E" w:rsidRDefault="003C6C19">
      <w:pPr>
        <w:pStyle w:val="af6"/>
        <w:ind w:leftChars="360" w:left="720"/>
      </w:pPr>
    </w:p>
  </w:comment>
  <w:comment w:id="912" w:author="CATT(Jianxiang)" w:date="2022-04-20T09:02:00Z" w:initials="C">
    <w:p w14:paraId="4A146E92" w14:textId="00E5CF01"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005</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A09AD1" w14:textId="32BAEA00" w:rsidR="003C6C19" w:rsidRDefault="003C6C19">
      <w:pPr>
        <w:pStyle w:val="af6"/>
        <w:ind w:leftChars="360" w:left="720"/>
        <w:rPr>
          <w:lang w:eastAsia="zh-CN"/>
        </w:rPr>
      </w:pPr>
      <w:r>
        <w:rPr>
          <w:b/>
        </w:rPr>
        <w:t>[Description]</w:t>
      </w:r>
      <w:r>
        <w:t xml:space="preserve">: </w:t>
      </w:r>
      <w:r>
        <w:rPr>
          <w:rFonts w:hint="eastAsia"/>
          <w:lang w:eastAsia="zh-CN"/>
        </w:rPr>
        <w:t>the same issue as indicated in c007</w:t>
      </w:r>
    </w:p>
    <w:p w14:paraId="2AE83E04" w14:textId="794CC1AF" w:rsidR="003C6C19" w:rsidRDefault="003C6C19">
      <w:pPr>
        <w:pStyle w:val="af6"/>
        <w:ind w:leftChars="360" w:left="720"/>
        <w:rPr>
          <w:lang w:eastAsia="zh-CN"/>
        </w:rPr>
      </w:pPr>
      <w:r>
        <w:rPr>
          <w:b/>
        </w:rPr>
        <w:t>[Proposed Change]</w:t>
      </w:r>
      <w:r>
        <w:t xml:space="preserve">: </w:t>
      </w:r>
    </w:p>
    <w:p w14:paraId="0FCFA1F7" w14:textId="77777777" w:rsidR="003C6C19" w:rsidRDefault="003C6C19">
      <w:pPr>
        <w:pStyle w:val="af6"/>
        <w:ind w:leftChars="360" w:left="720"/>
      </w:pPr>
      <w:r>
        <w:rPr>
          <w:b/>
        </w:rPr>
        <w:t>[Comments]</w:t>
      </w:r>
      <w:r>
        <w:t xml:space="preserve">: </w:t>
      </w:r>
    </w:p>
    <w:p w14:paraId="52F2AAC2" w14:textId="5553ED9E" w:rsidR="003C6C19" w:rsidRPr="00743531" w:rsidRDefault="003C6C19">
      <w:pPr>
        <w:pStyle w:val="af6"/>
        <w:ind w:leftChars="360" w:left="720"/>
      </w:pPr>
    </w:p>
  </w:comment>
  <w:comment w:id="913" w:author="CATT(Jianxiang)" w:date="2022-04-20T09:04:00Z" w:initials="C">
    <w:p w14:paraId="0CE82723" w14:textId="77777777" w:rsidR="003C6C19" w:rsidRDefault="003C6C19" w:rsidP="00563AB4">
      <w:pPr>
        <w:pStyle w:val="af6"/>
        <w:rPr>
          <w:color w:val="FF0000"/>
          <w:lang w:eastAsia="zh-CN"/>
        </w:rPr>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006</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10E74" w14:textId="44F210CE" w:rsidR="003C6C19" w:rsidRPr="007E24D0" w:rsidRDefault="003C6C19" w:rsidP="00563AB4">
      <w:pPr>
        <w:pStyle w:val="af6"/>
        <w:ind w:leftChars="360" w:left="720"/>
      </w:pPr>
      <w:r>
        <w:rPr>
          <w:b/>
        </w:rPr>
        <w:t>[Description]</w:t>
      </w:r>
      <w:r>
        <w:t xml:space="preserve">: </w:t>
      </w:r>
      <w:r>
        <w:rPr>
          <w:rFonts w:hint="eastAsia"/>
          <w:lang w:eastAsia="zh-CN"/>
        </w:rPr>
        <w:t>Please update to align with RAN1 parameter.</w:t>
      </w:r>
    </w:p>
    <w:p w14:paraId="22041B30" w14:textId="2B8165FE" w:rsidR="003C6C19" w:rsidRDefault="003C6C19">
      <w:pPr>
        <w:pStyle w:val="af6"/>
        <w:ind w:leftChars="360" w:left="720"/>
        <w:rPr>
          <w:lang w:eastAsia="zh-CN"/>
        </w:rPr>
      </w:pPr>
      <w:r>
        <w:rPr>
          <w:b/>
        </w:rPr>
        <w:t>[Proposed Change]</w:t>
      </w:r>
      <w:r>
        <w:t xml:space="preserve">: </w:t>
      </w:r>
      <w:r>
        <w:rPr>
          <w:rFonts w:hint="eastAsia"/>
          <w:lang w:eastAsia="zh-CN"/>
        </w:rPr>
        <w:t>The rang should be updated to align with the RAN1 parameter.</w:t>
      </w:r>
    </w:p>
    <w:p w14:paraId="0F6E3DBE" w14:textId="77777777" w:rsidR="003C6C19" w:rsidRDefault="003C6C19">
      <w:pPr>
        <w:pStyle w:val="af6"/>
        <w:ind w:leftChars="360" w:left="720"/>
      </w:pPr>
      <w:r>
        <w:rPr>
          <w:b/>
        </w:rPr>
        <w:t>[Comments]</w:t>
      </w:r>
      <w:r>
        <w:t xml:space="preserve">: </w:t>
      </w:r>
    </w:p>
    <w:p w14:paraId="5C4E35B6" w14:textId="4B18BF43" w:rsidR="003C6C19" w:rsidRPr="00C51C99" w:rsidRDefault="003C6C19">
      <w:pPr>
        <w:pStyle w:val="af6"/>
        <w:ind w:leftChars="360" w:left="720"/>
      </w:pPr>
    </w:p>
  </w:comment>
  <w:comment w:id="914" w:author="Huawei, HiSilicon (GuoYinghao)" w:date="2022-04-20T08:20:00Z" w:initials="H">
    <w:p w14:paraId="1006C5B2" w14:textId="09E98C19" w:rsidR="003C6C19" w:rsidRDefault="003C6C19" w:rsidP="00560301">
      <w:pPr>
        <w:pStyle w:val="af6"/>
        <w:spacing w:after="0"/>
      </w:pPr>
      <w:r>
        <w:rPr>
          <w:rStyle w:val="af5"/>
        </w:rPr>
        <w:annotationRef/>
      </w:r>
      <w:r>
        <w:rPr>
          <w:b/>
        </w:rPr>
        <w:t>[RIL]</w:t>
      </w:r>
      <w:r>
        <w:t xml:space="preserve">: H005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DAE885" w14:textId="77777777" w:rsidR="003C6C19" w:rsidRPr="00956082" w:rsidRDefault="003C6C19" w:rsidP="00560301">
      <w:pPr>
        <w:pStyle w:val="af6"/>
        <w:ind w:leftChars="360" w:left="720"/>
      </w:pPr>
      <w:r>
        <w:rPr>
          <w:b/>
        </w:rPr>
        <w:t>[Description]</w:t>
      </w:r>
      <w:r>
        <w:t xml:space="preserve">: </w:t>
      </w:r>
      <w:r>
        <w:rPr>
          <w:rFonts w:hint="eastAsia"/>
          <w:lang w:eastAsia="zh-CN"/>
        </w:rPr>
        <w:t>R</w:t>
      </w:r>
      <w:r>
        <w:rPr>
          <w:lang w:eastAsia="zh-CN"/>
        </w:rPr>
        <w:t>1 has the following agreements</w:t>
      </w:r>
      <w:r>
        <w:rPr>
          <w:highlight w:val="green"/>
        </w:rPr>
        <w:t xml:space="preserve"> </w:t>
      </w:r>
    </w:p>
    <w:p w14:paraId="5F17329F" w14:textId="77777777" w:rsidR="003C6C19" w:rsidRDefault="003C6C19" w:rsidP="00560301">
      <w:pPr>
        <w:ind w:leftChars="360" w:left="720"/>
      </w:pPr>
      <w:r>
        <w:rPr>
          <w:highlight w:val="green"/>
        </w:rPr>
        <w:t>Agreement</w:t>
      </w:r>
    </w:p>
    <w:p w14:paraId="17FDE4CA" w14:textId="77777777" w:rsidR="003C6C19" w:rsidRDefault="003C6C19" w:rsidP="00560301">
      <w:pPr>
        <w:ind w:leftChars="360" w:left="720"/>
      </w:pPr>
      <w:r>
        <w:rPr>
          <w:lang w:val="en-US"/>
        </w:rPr>
        <w:t>The expected angle value and uncertainty for DL-AoD methods also applies to DL-TDOA and Multi-RTT</w:t>
      </w:r>
    </w:p>
    <w:p w14:paraId="023EE9DC" w14:textId="77777777" w:rsidR="003C6C19" w:rsidRDefault="003C6C19" w:rsidP="00560301">
      <w:pPr>
        <w:pStyle w:val="aff5"/>
        <w:numPr>
          <w:ilvl w:val="0"/>
          <w:numId w:val="46"/>
        </w:numPr>
        <w:overflowPunct w:val="0"/>
        <w:autoSpaceDE w:val="0"/>
        <w:autoSpaceDN w:val="0"/>
        <w:adjustRightInd w:val="0"/>
        <w:spacing w:after="180"/>
        <w:ind w:leftChars="540" w:left="1440"/>
        <w:contextualSpacing/>
      </w:pPr>
      <w:r>
        <w:t xml:space="preserve">Note: </w:t>
      </w:r>
      <w:r>
        <w:rPr>
          <w:iCs/>
        </w:rPr>
        <w:t>This</w:t>
      </w:r>
      <w:r>
        <w:t xml:space="preserve"> does not imply any restriction on UE measurement</w:t>
      </w:r>
    </w:p>
    <w:p w14:paraId="429E538B" w14:textId="77777777" w:rsidR="003C6C19" w:rsidRDefault="003C6C19" w:rsidP="00560301">
      <w:pPr>
        <w:pStyle w:val="aff5"/>
        <w:numPr>
          <w:ilvl w:val="0"/>
          <w:numId w:val="46"/>
        </w:numPr>
        <w:overflowPunct w:val="0"/>
        <w:autoSpaceDE w:val="0"/>
        <w:autoSpaceDN w:val="0"/>
        <w:adjustRightInd w:val="0"/>
        <w:spacing w:after="180"/>
        <w:ind w:leftChars="540" w:left="1440"/>
        <w:contextualSpacing/>
      </w:pPr>
      <w:r>
        <w:t xml:space="preserve">Send an LS to RAN2 with this agreement in reply to the question </w:t>
      </w:r>
      <w:r>
        <w:rPr>
          <w:u w:val="single"/>
        </w:rPr>
        <w:t>"RAN2 understand "angle assistance information" applies for DL-AOD positioning method. It is unclear to RAN2 on whether it also applies for DL-TDOA and Multi-RTT?"</w:t>
      </w:r>
    </w:p>
    <w:p w14:paraId="4EF7E54C" w14:textId="77777777" w:rsidR="003C6C19" w:rsidRDefault="003C6C19" w:rsidP="00560301">
      <w:pPr>
        <w:pStyle w:val="af6"/>
        <w:spacing w:after="0"/>
        <w:ind w:leftChars="360" w:left="720"/>
      </w:pPr>
      <w:r>
        <w:rPr>
          <w:rFonts w:hint="eastAsia"/>
          <w:lang w:eastAsia="zh-CN"/>
        </w:rPr>
        <w:t>S</w:t>
      </w:r>
      <w:r>
        <w:rPr>
          <w:lang w:eastAsia="zh-CN"/>
        </w:rPr>
        <w:t>o, this FFS can be removed</w:t>
      </w:r>
    </w:p>
    <w:p w14:paraId="17247160" w14:textId="77777777" w:rsidR="003C6C19" w:rsidRDefault="003C6C19" w:rsidP="00560301">
      <w:pPr>
        <w:pStyle w:val="af6"/>
        <w:spacing w:after="0"/>
        <w:ind w:leftChars="360" w:left="720"/>
      </w:pPr>
      <w:r>
        <w:rPr>
          <w:b/>
        </w:rPr>
        <w:t>[Proposed Change]</w:t>
      </w:r>
      <w:r>
        <w:t>: Remove the FFS</w:t>
      </w:r>
    </w:p>
    <w:p w14:paraId="59E5A142" w14:textId="6C1E1E67" w:rsidR="003C6C19" w:rsidRDefault="003C6C19" w:rsidP="00560301">
      <w:pPr>
        <w:pStyle w:val="af6"/>
        <w:ind w:leftChars="360" w:left="720"/>
      </w:pPr>
      <w:r>
        <w:rPr>
          <w:b/>
        </w:rPr>
        <w:t>[Comments]</w:t>
      </w:r>
      <w:r>
        <w:t>:</w:t>
      </w:r>
    </w:p>
  </w:comment>
  <w:comment w:id="921" w:author="CATT(Jianxiang)" w:date="2022-04-20T08:55:00Z" w:initials="C">
    <w:p w14:paraId="18A6AB46" w14:textId="3E376F80"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007</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14A0E9" w14:textId="1051D1E4" w:rsidR="003C6C19" w:rsidRDefault="003C6C19" w:rsidP="00705CF5">
      <w:pPr>
        <w:pStyle w:val="TAL"/>
        <w:ind w:leftChars="360" w:left="720"/>
        <w:rPr>
          <w:b/>
          <w:bCs/>
          <w:i/>
          <w:iCs/>
          <w:noProof/>
          <w:lang w:eastAsia="zh-CN"/>
        </w:rPr>
      </w:pPr>
      <w:r>
        <w:rPr>
          <w:b/>
        </w:rPr>
        <w:t>[Description]</w:t>
      </w:r>
      <w:r>
        <w:t xml:space="preserve">: </w:t>
      </w:r>
      <w:r w:rsidRPr="00FC47CC">
        <w:rPr>
          <w:b/>
          <w:bCs/>
          <w:i/>
          <w:iCs/>
          <w:noProof/>
        </w:rPr>
        <w:t>nr-los-nlos-indicator</w:t>
      </w:r>
      <w:r>
        <w:rPr>
          <w:rFonts w:hint="eastAsia"/>
          <w:b/>
          <w:bCs/>
          <w:i/>
          <w:iCs/>
          <w:noProof/>
          <w:lang w:eastAsia="zh-CN"/>
        </w:rPr>
        <w:t xml:space="preserve"> </w:t>
      </w:r>
      <w:r w:rsidRPr="00705CF5">
        <w:rPr>
          <w:rFonts w:hint="eastAsia"/>
          <w:bCs/>
          <w:iCs/>
          <w:noProof/>
          <w:lang w:eastAsia="zh-CN"/>
        </w:rPr>
        <w:t>show</w:t>
      </w:r>
      <w:r>
        <w:rPr>
          <w:rFonts w:hint="eastAsia"/>
          <w:bCs/>
          <w:iCs/>
          <w:noProof/>
          <w:lang w:eastAsia="zh-CN"/>
        </w:rPr>
        <w:t>s there are two options.</w:t>
      </w:r>
      <w:r>
        <w:rPr>
          <w:rFonts w:hint="eastAsia"/>
          <w:b/>
          <w:bCs/>
          <w:i/>
          <w:iCs/>
          <w:noProof/>
          <w:lang w:eastAsia="zh-CN"/>
        </w:rPr>
        <w:t xml:space="preserve"> </w:t>
      </w:r>
    </w:p>
    <w:p w14:paraId="48EDA116" w14:textId="77777777" w:rsidR="003C6C19" w:rsidRDefault="003C6C19">
      <w:pPr>
        <w:pStyle w:val="af6"/>
        <w:ind w:leftChars="360" w:left="720"/>
        <w:rPr>
          <w:lang w:eastAsia="zh-CN"/>
        </w:rPr>
      </w:pPr>
    </w:p>
    <w:p w14:paraId="7D4D4502" w14:textId="02526297" w:rsidR="003C6C19" w:rsidRPr="00705CF5" w:rsidRDefault="003C6C19" w:rsidP="00705CF5">
      <w:pPr>
        <w:keepLines/>
        <w:ind w:leftChars="360" w:left="720"/>
        <w:rPr>
          <w:color w:val="FF0000"/>
          <w:lang w:eastAsia="zh-CN"/>
        </w:rPr>
      </w:pPr>
      <w:r>
        <w:rPr>
          <w:b/>
        </w:rPr>
        <w:t>[Proposed Change]</w:t>
      </w:r>
      <w:r>
        <w:t xml:space="preserve">: </w:t>
      </w:r>
      <w:r>
        <w:rPr>
          <w:rFonts w:hint="eastAsia"/>
          <w:lang w:eastAsia="zh-CN"/>
        </w:rPr>
        <w:t xml:space="preserve">Add the second option in the description, following </w:t>
      </w:r>
      <w:r>
        <w:rPr>
          <w:lang w:eastAsia="zh-CN"/>
        </w:rPr>
        <w:t>“</w:t>
      </w:r>
      <w:r>
        <w:t>from a TRP to the target device</w:t>
      </w:r>
      <w:r>
        <w:rPr>
          <w:lang w:eastAsia="zh-CN"/>
        </w:rPr>
        <w:t>”</w:t>
      </w:r>
      <w:r>
        <w:rPr>
          <w:rFonts w:hint="eastAsia"/>
          <w:lang w:eastAsia="zh-CN"/>
        </w:rPr>
        <w:t>:</w:t>
      </w:r>
      <w:r w:rsidRPr="00705CF5">
        <w:rPr>
          <w:rFonts w:hint="eastAsia"/>
          <w:lang w:eastAsia="zh-CN"/>
        </w:rPr>
        <w:t xml:space="preserve"> </w:t>
      </w: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r>
        <w:rPr>
          <w:rFonts w:hint="eastAsia"/>
          <w:lang w:eastAsia="zh-CN"/>
        </w:rPr>
        <w:t xml:space="preserve"> </w:t>
      </w:r>
      <w:r w:rsidRPr="00705CF5">
        <w:rPr>
          <w:rFonts w:hint="eastAsia"/>
          <w:color w:val="FF0000"/>
          <w:lang w:eastAsia="zh-CN"/>
        </w:rPr>
        <w:t xml:space="preserve">or </w:t>
      </w:r>
      <w:r w:rsidRPr="00705CF5">
        <w:rPr>
          <w:noProof/>
          <w:color w:val="FF0000"/>
        </w:rPr>
        <w:t>for all DL-PRS Resources of the TRP</w:t>
      </w:r>
      <w:r w:rsidRPr="00705CF5">
        <w:rPr>
          <w:rFonts w:hint="eastAsia"/>
          <w:noProof/>
          <w:color w:val="FF0000"/>
          <w:lang w:eastAsia="zh-CN"/>
        </w:rPr>
        <w:t xml:space="preserve"> to the target device.</w:t>
      </w:r>
    </w:p>
    <w:p w14:paraId="52B1454F" w14:textId="2EB8A98D" w:rsidR="003C6C19" w:rsidRDefault="003C6C19">
      <w:pPr>
        <w:pStyle w:val="af6"/>
        <w:ind w:leftChars="360" w:left="720"/>
        <w:rPr>
          <w:lang w:eastAsia="zh-CN"/>
        </w:rPr>
      </w:pPr>
    </w:p>
    <w:p w14:paraId="2827CE31" w14:textId="77777777" w:rsidR="003C6C19" w:rsidRDefault="003C6C19">
      <w:pPr>
        <w:pStyle w:val="af6"/>
        <w:ind w:leftChars="360" w:left="720"/>
      </w:pPr>
      <w:r>
        <w:rPr>
          <w:b/>
        </w:rPr>
        <w:t>[Comments]</w:t>
      </w:r>
      <w:r>
        <w:t xml:space="preserve">: </w:t>
      </w:r>
    </w:p>
    <w:p w14:paraId="5C2475CD" w14:textId="655C7CAC" w:rsidR="003C6C19" w:rsidRPr="00C82526" w:rsidRDefault="003C6C19">
      <w:pPr>
        <w:pStyle w:val="af6"/>
        <w:ind w:leftChars="360" w:left="720"/>
      </w:pPr>
    </w:p>
  </w:comment>
  <w:comment w:id="929" w:author="Huawei, HiSilicon (GuoYinghao)" w:date="2022-04-20T08:20:00Z" w:initials="H">
    <w:p w14:paraId="13E21821" w14:textId="43AAE16E" w:rsidR="003C6C19" w:rsidRDefault="003C6C19" w:rsidP="00793291">
      <w:pPr>
        <w:pStyle w:val="af6"/>
        <w:spacing w:after="0"/>
      </w:pPr>
      <w:r>
        <w:rPr>
          <w:rStyle w:val="af5"/>
        </w:rPr>
        <w:annotationRef/>
      </w:r>
      <w:r>
        <w:rPr>
          <w:b/>
        </w:rPr>
        <w:t>[RIL]</w:t>
      </w:r>
      <w:r>
        <w:t xml:space="preserve">: H006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63C456B8" w14:textId="77777777" w:rsidR="003C6C19" w:rsidRDefault="003C6C19" w:rsidP="00793291">
      <w:pPr>
        <w:pStyle w:val="af6"/>
        <w:ind w:leftChars="360" w:left="720"/>
        <w:rPr>
          <w:lang w:eastAsia="zh-CN"/>
        </w:rPr>
      </w:pPr>
      <w:r>
        <w:rPr>
          <w:b/>
        </w:rPr>
        <w:t>[Description]</w:t>
      </w:r>
      <w:r>
        <w:t xml:space="preserve">: </w:t>
      </w:r>
      <w:r>
        <w:rPr>
          <w:rFonts w:hint="eastAsia"/>
          <w:lang w:eastAsia="zh-CN"/>
        </w:rPr>
        <w:t>T</w:t>
      </w:r>
      <w:r>
        <w:rPr>
          <w:lang w:eastAsia="zh-CN"/>
        </w:rPr>
        <w:t xml:space="preserve">his is only needed for UE-assited DL-AOD. if indicated to the other positioning methods, the UE should ignore the field. </w:t>
      </w:r>
    </w:p>
    <w:p w14:paraId="7E3FBB8A" w14:textId="77777777" w:rsidR="003C6C19" w:rsidRDefault="003C6C19" w:rsidP="00793291">
      <w:pPr>
        <w:pStyle w:val="af6"/>
        <w:spacing w:after="0"/>
        <w:ind w:leftChars="360" w:left="720"/>
        <w:rPr>
          <w:lang w:eastAsia="zh-CN"/>
        </w:rPr>
      </w:pPr>
      <w:r>
        <w:rPr>
          <w:b/>
        </w:rPr>
        <w:t>[Proposed Change]</w:t>
      </w:r>
      <w:r>
        <w:t xml:space="preserve">: Clarify in the conditional presence tag that this field is only needed for DL-AoD. Clarify in the field description that, if the UE receives it for the other positioning method via indexing to the PRS configuration in DL-AoD, </w:t>
      </w:r>
      <w:r>
        <w:rPr>
          <w:rFonts w:hint="eastAsia"/>
          <w:lang w:eastAsia="zh-CN"/>
        </w:rPr>
        <w:t xml:space="preserve">the </w:t>
      </w:r>
      <w:r>
        <w:rPr>
          <w:lang w:eastAsia="zh-CN"/>
        </w:rPr>
        <w:t>UE should ignore the field.</w:t>
      </w:r>
    </w:p>
    <w:p w14:paraId="6E0A9025" w14:textId="77777777" w:rsidR="003C6C19" w:rsidRDefault="003C6C19" w:rsidP="00793291">
      <w:pPr>
        <w:pStyle w:val="af6"/>
        <w:spacing w:after="0"/>
        <w:ind w:leftChars="360" w:left="720"/>
        <w:rPr>
          <w:lang w:eastAsia="zh-CN"/>
        </w:rPr>
      </w:pPr>
    </w:p>
    <w:p w14:paraId="668CBC45" w14:textId="2648D4C1" w:rsidR="003C6C19" w:rsidRDefault="003C6C19" w:rsidP="00793291">
      <w:pPr>
        <w:pStyle w:val="af6"/>
        <w:ind w:leftChars="360" w:left="720"/>
      </w:pPr>
      <w:r>
        <w:rPr>
          <w:b/>
        </w:rPr>
        <w:t>[Comments]</w:t>
      </w:r>
      <w:r>
        <w:t>:</w:t>
      </w:r>
    </w:p>
  </w:comment>
  <w:comment w:id="930" w:author="Huawei, HiSilicon (GuoYinghao)" w:date="2022-04-20T08:20:00Z" w:initials="H">
    <w:p w14:paraId="6C0591DC" w14:textId="52E7D730" w:rsidR="003C6C19" w:rsidRDefault="003C6C19" w:rsidP="00652CB7">
      <w:pPr>
        <w:pStyle w:val="af6"/>
        <w:spacing w:after="0"/>
      </w:pPr>
      <w:r>
        <w:rPr>
          <w:rStyle w:val="af5"/>
        </w:rPr>
        <w:annotationRef/>
      </w:r>
      <w:r>
        <w:rPr>
          <w:b/>
        </w:rPr>
        <w:t>[RIL]</w:t>
      </w:r>
      <w:r>
        <w:t xml:space="preserve">: H007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B9923E" w14:textId="77777777" w:rsidR="003C6C19" w:rsidRDefault="003C6C19" w:rsidP="00652CB7">
      <w:pPr>
        <w:pStyle w:val="af6"/>
        <w:spacing w:after="0"/>
        <w:ind w:leftChars="360" w:left="720"/>
      </w:pPr>
      <w:r>
        <w:rPr>
          <w:b/>
        </w:rPr>
        <w:t>[Description]</w:t>
      </w:r>
      <w:r>
        <w:t xml:space="preserve">: The resource set id field indicates (a) when it is present, it indicaets the adjacent beams are from another resource set; (b) when it is absent, it indicates the adjacent beam from the same resource set. </w:t>
      </w:r>
    </w:p>
    <w:p w14:paraId="662C2EF6" w14:textId="77777777" w:rsidR="003C6C19" w:rsidRDefault="003C6C19" w:rsidP="00652CB7">
      <w:pPr>
        <w:pStyle w:val="af6"/>
        <w:ind w:leftChars="360" w:left="720"/>
        <w:rPr>
          <w:lang w:eastAsia="zh-CN"/>
        </w:rPr>
      </w:pPr>
      <w:r>
        <w:rPr>
          <w:b/>
        </w:rPr>
        <w:t>[Proposed Change]</w:t>
      </w:r>
      <w:r>
        <w:t xml:space="preserve">: </w:t>
      </w:r>
      <w:r>
        <w:rPr>
          <w:lang w:eastAsia="zh-CN"/>
        </w:rPr>
        <w:t xml:space="preserve">This field is optionaly present, Need OP. if the field is absent, the indicated nr-DL-PRS-PrioResourceID is within the same DL PRS resource set. </w:t>
      </w:r>
    </w:p>
    <w:p w14:paraId="1CBDFDC9" w14:textId="4812766C" w:rsidR="003C6C19" w:rsidRDefault="003C6C19" w:rsidP="00652CB7">
      <w:pPr>
        <w:pStyle w:val="af6"/>
        <w:ind w:leftChars="360" w:left="720"/>
      </w:pPr>
      <w:r>
        <w:rPr>
          <w:b/>
        </w:rPr>
        <w:t>[Comments]</w:t>
      </w:r>
      <w:r>
        <w:t>:</w:t>
      </w:r>
    </w:p>
  </w:comment>
  <w:comment w:id="931" w:author="CATT(Jianxiang)" w:date="2022-04-20T08:55:00Z" w:initials="C">
    <w:p w14:paraId="62306CA5" w14:textId="4CBE34BD"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008</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DCAF1" w14:textId="1FB1BC7B" w:rsidR="003C6C19" w:rsidRDefault="003C6C19">
      <w:pPr>
        <w:pStyle w:val="af6"/>
        <w:ind w:leftChars="360" w:left="720"/>
      </w:pPr>
      <w:r>
        <w:rPr>
          <w:b/>
        </w:rPr>
        <w:t>[Description]</w:t>
      </w:r>
      <w:r>
        <w:t xml:space="preserve">: </w:t>
      </w:r>
      <w:r w:rsidRPr="001B0CAB">
        <w:rPr>
          <w:lang w:eastAsia="zh-CN"/>
        </w:rPr>
        <w:t>The requested PRS measurement can be DL PRS RSRP and/or path PRS RSRP.</w:t>
      </w:r>
    </w:p>
    <w:p w14:paraId="720621CB" w14:textId="20D9D8D8" w:rsidR="003C6C19" w:rsidRDefault="003C6C19" w:rsidP="001B0CAB">
      <w:pPr>
        <w:pStyle w:val="af6"/>
        <w:ind w:leftChars="360" w:left="720"/>
        <w:rPr>
          <w:lang w:eastAsia="zh-CN"/>
        </w:rPr>
      </w:pPr>
      <w:r>
        <w:rPr>
          <w:b/>
        </w:rPr>
        <w:t>[Proposed Change]</w:t>
      </w:r>
      <w:r>
        <w:t xml:space="preserve">: </w:t>
      </w:r>
      <w:r>
        <w:rPr>
          <w:rFonts w:hint="eastAsia"/>
          <w:lang w:eastAsia="zh-CN"/>
        </w:rPr>
        <w:t>Please follow the RAN1 parameter.</w:t>
      </w:r>
      <w:r w:rsidRPr="001B0CAB">
        <w:rPr>
          <w:lang w:eastAsia="zh-CN"/>
        </w:rPr>
        <w:t xml:space="preserve"> </w:t>
      </w:r>
      <w:r>
        <w:rPr>
          <w:lang w:eastAsia="zh-CN"/>
        </w:rPr>
        <w:t xml:space="preserve">Agreement </w:t>
      </w:r>
    </w:p>
    <w:p w14:paraId="704B6340" w14:textId="77777777" w:rsidR="003C6C19" w:rsidRDefault="003C6C19" w:rsidP="001B0CAB">
      <w:pPr>
        <w:pStyle w:val="af6"/>
        <w:ind w:leftChars="360" w:left="720"/>
        <w:rPr>
          <w:lang w:eastAsia="zh-CN"/>
        </w:rPr>
      </w:pPr>
      <w:r>
        <w:rPr>
          <w:lang w:eastAsia="zh-CN"/>
        </w:rPr>
        <w:t xml:space="preserve">For UE-assisted DL-AOD positioning method, to enhance the signaling to the UE for the purpose of PRS resource(s) reporting, the LMF may indicate in the assistance data (AD), one or both the following: </w:t>
      </w:r>
    </w:p>
    <w:p w14:paraId="172B8DDB" w14:textId="77777777" w:rsidR="003C6C19" w:rsidRDefault="003C6C19" w:rsidP="001B0CAB">
      <w:pPr>
        <w:pStyle w:val="af6"/>
        <w:ind w:leftChars="360" w:left="720"/>
        <w:rPr>
          <w:lang w:eastAsia="zh-CN"/>
        </w:rPr>
      </w:pPr>
      <w:r>
        <w:rPr>
          <w:rFonts w:hint="cs"/>
          <w:lang w:eastAsia="zh-CN"/>
        </w:rPr>
        <w:t>•</w:t>
      </w:r>
      <w:r>
        <w:rPr>
          <w:lang w:eastAsia="zh-CN"/>
        </w:rPr>
        <w:tab/>
        <w:t>option 1: subject to UE capability, for each PRS resource, a subset of PRS resources for the purpose of prioritization of DL-AOD reporting:</w:t>
      </w:r>
    </w:p>
    <w:p w14:paraId="7CEDCAEB" w14:textId="77777777" w:rsidR="003C6C19" w:rsidRDefault="003C6C19" w:rsidP="001B0CAB">
      <w:pPr>
        <w:pStyle w:val="af6"/>
        <w:ind w:leftChars="360" w:left="720"/>
        <w:rPr>
          <w:lang w:eastAsia="zh-CN"/>
        </w:rPr>
      </w:pPr>
      <w:r>
        <w:rPr>
          <w:lang w:eastAsia="zh-CN"/>
        </w:rPr>
        <w:t>o</w:t>
      </w:r>
      <w:r>
        <w:rPr>
          <w:lang w:eastAsia="zh-CN"/>
        </w:rPr>
        <w:tab/>
        <w:t xml:space="preserve">a UE may include the requested PRS measurement for the subset of the PRS in the DL-AoD additional measurements if the requested PRS measurement of the associated PRS is reported </w:t>
      </w:r>
    </w:p>
    <w:p w14:paraId="498E9AB2" w14:textId="77777777" w:rsidR="003C6C19" w:rsidRDefault="003C6C19" w:rsidP="001B0CAB">
      <w:pPr>
        <w:pStyle w:val="af6"/>
        <w:ind w:leftChars="360" w:left="720"/>
        <w:rPr>
          <w:lang w:eastAsia="zh-CN"/>
        </w:rPr>
      </w:pPr>
      <w:r>
        <w:rPr>
          <w:lang w:eastAsia="zh-CN"/>
        </w:rPr>
        <w:t></w:t>
      </w:r>
      <w:r>
        <w:rPr>
          <w:lang w:eastAsia="zh-CN"/>
        </w:rPr>
        <w:tab/>
      </w:r>
      <w:r w:rsidRPr="008B0F20">
        <w:rPr>
          <w:highlight w:val="green"/>
          <w:lang w:eastAsia="zh-CN"/>
        </w:rPr>
        <w:t>The requested PRS measurement can be DL PRS RSRP and/or path PRS RSRP.</w:t>
      </w:r>
      <w:r>
        <w:rPr>
          <w:lang w:eastAsia="zh-CN"/>
        </w:rPr>
        <w:t xml:space="preserve"> </w:t>
      </w:r>
    </w:p>
    <w:p w14:paraId="7ED18C21" w14:textId="77777777" w:rsidR="003C6C19" w:rsidRDefault="003C6C19" w:rsidP="001B0CAB">
      <w:pPr>
        <w:pStyle w:val="af6"/>
        <w:ind w:leftChars="360" w:left="720"/>
        <w:rPr>
          <w:lang w:eastAsia="zh-CN"/>
        </w:rPr>
      </w:pPr>
      <w:r>
        <w:rPr>
          <w:lang w:eastAsia="zh-CN"/>
        </w:rPr>
        <w:t>o</w:t>
      </w:r>
      <w:r>
        <w:rPr>
          <w:lang w:eastAsia="zh-CN"/>
        </w:rPr>
        <w:tab/>
        <w:t>UE may report PRS measurements only for the subset of PRS resources.</w:t>
      </w:r>
    </w:p>
    <w:p w14:paraId="47F9DCA7" w14:textId="77777777" w:rsidR="003C6C19" w:rsidRDefault="003C6C19" w:rsidP="001B0CAB">
      <w:pPr>
        <w:pStyle w:val="af6"/>
        <w:ind w:leftChars="360" w:left="720"/>
        <w:rPr>
          <w:lang w:eastAsia="zh-CN"/>
        </w:rPr>
      </w:pPr>
      <w:r>
        <w:rPr>
          <w:lang w:eastAsia="zh-CN"/>
        </w:rPr>
        <w:t>o</w:t>
      </w:r>
      <w:r>
        <w:rPr>
          <w:lang w:eastAsia="zh-CN"/>
        </w:rPr>
        <w:tab/>
        <w:t xml:space="preserve">Note: The subset associated with a PRS resource can be in a same or different PRS resource set than the PRS resource </w:t>
      </w:r>
    </w:p>
    <w:p w14:paraId="5792C683" w14:textId="77777777" w:rsidR="003C6C19" w:rsidRDefault="003C6C19" w:rsidP="001B0CAB">
      <w:pPr>
        <w:pStyle w:val="af6"/>
        <w:ind w:leftChars="360" w:left="720"/>
        <w:rPr>
          <w:lang w:eastAsia="zh-CN"/>
        </w:rPr>
      </w:pPr>
      <w:r>
        <w:rPr>
          <w:rFonts w:hint="cs"/>
          <w:lang w:eastAsia="zh-CN"/>
        </w:rPr>
        <w:t>•</w:t>
      </w:r>
      <w:r>
        <w:rPr>
          <w:lang w:eastAsia="zh-CN"/>
        </w:rPr>
        <w:tab/>
        <w:t xml:space="preserve">option 2: subject to UE capability, for each PRS resource, the boresight direction information. </w:t>
      </w:r>
    </w:p>
    <w:p w14:paraId="34D6733F" w14:textId="77777777" w:rsidR="003C6C19" w:rsidRDefault="003C6C19" w:rsidP="001B0CAB">
      <w:pPr>
        <w:pStyle w:val="af6"/>
        <w:ind w:leftChars="360" w:left="720"/>
        <w:rPr>
          <w:lang w:eastAsia="zh-CN"/>
        </w:rPr>
      </w:pPr>
      <w:r>
        <w:rPr>
          <w:rFonts w:hint="cs"/>
          <w:lang w:eastAsia="zh-CN"/>
        </w:rPr>
        <w:t>•</w:t>
      </w:r>
      <w:r>
        <w:rPr>
          <w:lang w:eastAsia="zh-CN"/>
        </w:rPr>
        <w:tab/>
        <w:t xml:space="preserve">Note: Either case does not imply any restriction on UE measurement </w:t>
      </w:r>
    </w:p>
    <w:p w14:paraId="618E4F5E" w14:textId="221001B1" w:rsidR="003C6C19" w:rsidRDefault="003C6C19" w:rsidP="001B0CAB">
      <w:pPr>
        <w:pStyle w:val="af6"/>
        <w:ind w:leftChars="360" w:left="720"/>
        <w:rPr>
          <w:lang w:eastAsia="zh-CN"/>
        </w:rPr>
      </w:pPr>
      <w:r>
        <w:rPr>
          <w:rFonts w:hint="cs"/>
          <w:lang w:eastAsia="zh-CN"/>
        </w:rPr>
        <w:t>•</w:t>
      </w:r>
      <w:r>
        <w:rPr>
          <w:lang w:eastAsia="zh-CN"/>
        </w:rPr>
        <w:tab/>
        <w:t xml:space="preserve">FFS: prioritization of the PRS resources and resource subsets to be measured  </w:t>
      </w:r>
    </w:p>
    <w:p w14:paraId="22989C7A" w14:textId="77777777" w:rsidR="003C6C19" w:rsidRDefault="003C6C19">
      <w:pPr>
        <w:pStyle w:val="af6"/>
        <w:ind w:leftChars="360" w:left="720"/>
      </w:pPr>
      <w:r>
        <w:rPr>
          <w:b/>
        </w:rPr>
        <w:t>[Comments]</w:t>
      </w:r>
      <w:r>
        <w:t xml:space="preserve">: </w:t>
      </w:r>
    </w:p>
    <w:p w14:paraId="30F602E2" w14:textId="0DEEF0CD" w:rsidR="003C6C19" w:rsidRPr="001B0CAB" w:rsidRDefault="003C6C19">
      <w:pPr>
        <w:pStyle w:val="af6"/>
        <w:ind w:leftChars="360" w:left="720"/>
      </w:pPr>
    </w:p>
  </w:comment>
  <w:comment w:id="938" w:author="CATT(Jianxiang)" w:date="2022-04-20T08:55:00Z" w:initials="C">
    <w:p w14:paraId="63323F4E" w14:textId="79570025"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009</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F9FE3" w14:textId="7CF6FFDA" w:rsidR="003C6C19" w:rsidRDefault="003C6C19">
      <w:pPr>
        <w:pStyle w:val="af6"/>
        <w:ind w:leftChars="360" w:left="720"/>
        <w:rPr>
          <w:lang w:eastAsia="zh-CN"/>
        </w:rPr>
      </w:pPr>
      <w:r>
        <w:rPr>
          <w:b/>
        </w:rPr>
        <w:t>[Description]</w:t>
      </w:r>
      <w:r>
        <w:t xml:space="preserve">: </w:t>
      </w:r>
      <w:r>
        <w:rPr>
          <w:rFonts w:hint="eastAsia"/>
          <w:lang w:eastAsia="zh-CN"/>
        </w:rPr>
        <w:t xml:space="preserve">The IEs in </w:t>
      </w:r>
      <w:r w:rsidRPr="009330D8">
        <w:rPr>
          <w:snapToGrid w:val="0"/>
        </w:rPr>
        <w:t>PRS-Processing</w:t>
      </w:r>
      <w:r w:rsidRPr="009330D8">
        <w:t>CapabilityPerBand-r17</w:t>
      </w:r>
      <w:r>
        <w:rPr>
          <w:rFonts w:hint="eastAsia"/>
          <w:lang w:eastAsia="zh-CN"/>
        </w:rPr>
        <w:t xml:space="preserve"> may be moved here, and </w:t>
      </w:r>
      <w:r>
        <w:t>freqBandIndicatorNR-r17</w:t>
      </w:r>
      <w:r>
        <w:rPr>
          <w:rFonts w:hint="eastAsia"/>
          <w:lang w:eastAsia="zh-CN"/>
        </w:rPr>
        <w:t xml:space="preserve"> can be deleted. In general, share the same view as </w:t>
      </w:r>
      <w:r>
        <w:rPr>
          <w:lang w:eastAsia="zh-CN"/>
        </w:rPr>
        <w:t>Huawei</w:t>
      </w:r>
      <w:r>
        <w:rPr>
          <w:rFonts w:hint="eastAsia"/>
          <w:lang w:eastAsia="zh-CN"/>
        </w:rPr>
        <w:t xml:space="preserve"> on </w:t>
      </w:r>
      <w:r>
        <w:t>NCE extension</w:t>
      </w:r>
      <w:r>
        <w:rPr>
          <w:rFonts w:hint="eastAsia"/>
          <w:lang w:eastAsia="zh-CN"/>
        </w:rPr>
        <w:t>.</w:t>
      </w:r>
    </w:p>
    <w:p w14:paraId="4DB0C46F" w14:textId="77777777" w:rsidR="003C6C19" w:rsidRDefault="003C6C19">
      <w:pPr>
        <w:pStyle w:val="af6"/>
        <w:ind w:leftChars="360" w:left="720"/>
      </w:pPr>
      <w:r>
        <w:rPr>
          <w:b/>
        </w:rPr>
        <w:t>[Proposed Change]</w:t>
      </w:r>
      <w:r>
        <w:t xml:space="preserve">: </w:t>
      </w:r>
    </w:p>
    <w:p w14:paraId="77E84D40" w14:textId="77777777" w:rsidR="003C6C19" w:rsidRDefault="003C6C19">
      <w:pPr>
        <w:pStyle w:val="af6"/>
        <w:ind w:leftChars="360" w:left="720"/>
      </w:pPr>
      <w:r>
        <w:rPr>
          <w:b/>
        </w:rPr>
        <w:t>[Comments]</w:t>
      </w:r>
      <w:r>
        <w:t xml:space="preserve">: </w:t>
      </w:r>
    </w:p>
    <w:p w14:paraId="337410EB" w14:textId="10B7D80E" w:rsidR="003C6C19" w:rsidRPr="00E02B24" w:rsidRDefault="003C6C19">
      <w:pPr>
        <w:pStyle w:val="af6"/>
        <w:ind w:leftChars="360" w:left="720"/>
      </w:pPr>
    </w:p>
  </w:comment>
  <w:comment w:id="939" w:author="Huawei, HiSilicon (GuoYinghao)" w:date="2022-04-20T08:20:00Z" w:initials="H">
    <w:p w14:paraId="3EF633BD" w14:textId="48D15772" w:rsidR="003C6C19" w:rsidRDefault="003C6C19" w:rsidP="00CA6470">
      <w:pPr>
        <w:pStyle w:val="af6"/>
        <w:spacing w:after="0"/>
      </w:pPr>
      <w:r>
        <w:rPr>
          <w:rStyle w:val="af5"/>
        </w:rPr>
        <w:annotationRef/>
      </w:r>
      <w:r>
        <w:rPr>
          <w:b/>
        </w:rPr>
        <w:t>[RIL]</w:t>
      </w:r>
      <w:r>
        <w:t xml:space="preserve">: H008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B9EAC" w14:textId="77777777" w:rsidR="003C6C19" w:rsidRDefault="003C6C19" w:rsidP="00CA6470">
      <w:pPr>
        <w:pStyle w:val="af6"/>
        <w:spacing w:after="0"/>
        <w:ind w:leftChars="360" w:left="720"/>
      </w:pPr>
      <w:r>
        <w:rPr>
          <w:b/>
        </w:rPr>
        <w:t>[Description]</w:t>
      </w:r>
      <w:r>
        <w:t xml:space="preserve">: The new fields added by R17 should be extended via the NCE exension marker at </w:t>
      </w:r>
      <w:r w:rsidRPr="00073C73">
        <w:t>PRS-ProcessingCapabilityPerBand-r16</w:t>
      </w:r>
    </w:p>
    <w:p w14:paraId="5272EB20" w14:textId="77777777" w:rsidR="003C6C19" w:rsidRDefault="003C6C19" w:rsidP="00CA6470">
      <w:pPr>
        <w:pStyle w:val="af6"/>
        <w:spacing w:after="0"/>
        <w:ind w:leftChars="360" w:left="720"/>
      </w:pPr>
      <w:r>
        <w:rPr>
          <w:b/>
        </w:rPr>
        <w:t>[Proposed Change]</w:t>
      </w:r>
      <w:r>
        <w:t xml:space="preserve">: extend </w:t>
      </w:r>
      <w:r w:rsidRPr="00073C73">
        <w:t>PRS-ProcessingCapabilityPerBand-r16</w:t>
      </w:r>
      <w:r>
        <w:t xml:space="preserve"> rather than using critical extension</w:t>
      </w:r>
    </w:p>
    <w:p w14:paraId="3C58A2A6" w14:textId="1DB2FEC6" w:rsidR="003C6C19" w:rsidRDefault="003C6C19" w:rsidP="00CA6470">
      <w:pPr>
        <w:pStyle w:val="af6"/>
        <w:ind w:leftChars="360" w:left="720"/>
      </w:pPr>
      <w:r>
        <w:rPr>
          <w:b/>
        </w:rPr>
        <w:t>[Comments]</w:t>
      </w:r>
      <w:r>
        <w:t>:</w:t>
      </w:r>
    </w:p>
  </w:comment>
  <w:comment w:id="940" w:author="CATT(Jianxiang)" w:date="2022-04-20T08:55:00Z" w:initials="C">
    <w:p w14:paraId="5502AF1E" w14:textId="3290C227"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010</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944CEA" w14:textId="77777777" w:rsidR="003C6C19" w:rsidRPr="005350EC" w:rsidRDefault="003C6C19" w:rsidP="00784722">
      <w:pPr>
        <w:pStyle w:val="TAL"/>
        <w:ind w:leftChars="360" w:left="720"/>
        <w:rPr>
          <w:rFonts w:asciiTheme="majorHAnsi" w:hAnsiTheme="majorHAnsi" w:cstheme="majorHAnsi"/>
          <w:color w:val="000000" w:themeColor="text1"/>
          <w:szCs w:val="18"/>
        </w:rPr>
      </w:pPr>
      <w:r>
        <w:rPr>
          <w:b/>
        </w:rPr>
        <w:t>[Description]</w:t>
      </w:r>
      <w: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3"/>
        <w:gridCol w:w="14622"/>
      </w:tblGrid>
      <w:tr w:rsidR="003C6C19" w:rsidRPr="005350EC" w14:paraId="6FBA0B22" w14:textId="77777777" w:rsidTr="00563AB4">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tcPr>
          <w:p w14:paraId="475757A4" w14:textId="77777777" w:rsidR="003C6C19" w:rsidRPr="005350EC" w:rsidRDefault="003C6C19" w:rsidP="00563AB4">
            <w:pPr>
              <w:pStyle w:val="TAL"/>
              <w:ind w:leftChars="360" w:left="720"/>
              <w:rPr>
                <w:rFonts w:asciiTheme="majorHAnsi" w:hAnsiTheme="majorHAnsi" w:cstheme="majorHAnsi"/>
                <w:color w:val="000000" w:themeColor="text1"/>
                <w:szCs w:val="18"/>
                <w:lang w:eastAsia="ja-JP"/>
              </w:rPr>
            </w:pPr>
            <w:r w:rsidRPr="005350EC">
              <w:rPr>
                <w:rFonts w:asciiTheme="majorHAnsi" w:hAnsiTheme="majorHAnsi" w:cstheme="majorHAnsi"/>
                <w:color w:val="000000" w:themeColor="text1"/>
                <w:szCs w:val="18"/>
              </w:rPr>
              <w:t>27-6</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7CCA15FA" w14:textId="77777777" w:rsidR="003C6C19" w:rsidRPr="005350EC" w:rsidRDefault="003C6C19" w:rsidP="00563AB4">
            <w:pPr>
              <w:pStyle w:val="TAL"/>
              <w:ind w:leftChars="90" w:left="180"/>
              <w:rPr>
                <w:rFonts w:asciiTheme="majorHAnsi" w:hAnsiTheme="majorHAnsi" w:cstheme="majorHAnsi"/>
                <w:color w:val="000000" w:themeColor="text1"/>
                <w:szCs w:val="18"/>
                <w:highlight w:val="yellow"/>
                <w:lang w:eastAsia="zh-CN"/>
              </w:rPr>
            </w:pPr>
            <w:r w:rsidRPr="005350EC">
              <w:rPr>
                <w:rFonts w:asciiTheme="majorHAnsi" w:hAnsiTheme="majorHAnsi" w:cstheme="majorHAnsi"/>
                <w:color w:val="000000" w:themeColor="text1"/>
                <w:szCs w:val="18"/>
              </w:rPr>
              <w:t>DL PRS processing capabilities in RRC inactive state</w:t>
            </w:r>
          </w:p>
        </w:tc>
      </w:tr>
    </w:tbl>
    <w:p w14:paraId="53977A82" w14:textId="305031D4" w:rsidR="003C6C19" w:rsidRPr="005350EC" w:rsidRDefault="003C6C19" w:rsidP="00784722">
      <w:pPr>
        <w:pStyle w:val="TAL"/>
        <w:ind w:leftChars="90" w:left="180"/>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1. DL PRS buffering capability</w:t>
      </w:r>
    </w:p>
    <w:p w14:paraId="7543BB4B" w14:textId="77777777" w:rsidR="003C6C19" w:rsidRPr="005350EC" w:rsidRDefault="003C6C19" w:rsidP="00784722">
      <w:pPr>
        <w:pStyle w:val="TAL"/>
        <w:ind w:leftChars="231" w:left="778"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a)</w:t>
      </w:r>
      <w:r w:rsidRPr="005350EC">
        <w:rPr>
          <w:rFonts w:asciiTheme="majorHAnsi" w:hAnsiTheme="majorHAnsi" w:cstheme="majorHAnsi"/>
          <w:color w:val="000000" w:themeColor="text1"/>
          <w:szCs w:val="18"/>
        </w:rPr>
        <w:tab/>
        <w:t>Type 1 – sub-slot/symbol level buffering</w:t>
      </w:r>
    </w:p>
    <w:p w14:paraId="427525EE" w14:textId="77777777" w:rsidR="003C6C19" w:rsidRPr="005350EC" w:rsidRDefault="003C6C19" w:rsidP="00784722">
      <w:pPr>
        <w:pStyle w:val="TAL"/>
        <w:ind w:leftChars="231" w:left="778"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b)</w:t>
      </w:r>
      <w:r w:rsidRPr="005350EC">
        <w:rPr>
          <w:rFonts w:asciiTheme="majorHAnsi" w:hAnsiTheme="majorHAnsi" w:cstheme="majorHAnsi"/>
          <w:color w:val="000000" w:themeColor="text1"/>
          <w:szCs w:val="18"/>
        </w:rPr>
        <w:tab/>
        <w:t>Type 2 – slot level buffering</w:t>
      </w:r>
    </w:p>
    <w:p w14:paraId="233CF4B4" w14:textId="77777777" w:rsidR="003C6C19" w:rsidRPr="005350EC" w:rsidRDefault="003C6C19" w:rsidP="00784722">
      <w:pPr>
        <w:pStyle w:val="TAL"/>
        <w:ind w:leftChars="90" w:left="180"/>
        <w:rPr>
          <w:rFonts w:asciiTheme="majorHAnsi" w:hAnsiTheme="majorHAnsi" w:cstheme="majorHAnsi"/>
          <w:color w:val="000000" w:themeColor="text1"/>
          <w:szCs w:val="18"/>
        </w:rPr>
      </w:pPr>
    </w:p>
    <w:p w14:paraId="74845DAD" w14:textId="77777777" w:rsidR="003C6C19" w:rsidRPr="005350EC" w:rsidRDefault="003C6C19" w:rsidP="00784722">
      <w:pPr>
        <w:pStyle w:val="TAL"/>
        <w:ind w:leftChars="90" w:left="180"/>
        <w:rPr>
          <w:rFonts w:asciiTheme="majorHAnsi" w:hAnsiTheme="majorHAnsi" w:cstheme="majorHAnsi"/>
          <w:color w:val="000000" w:themeColor="text1"/>
          <w:szCs w:val="18"/>
        </w:rPr>
      </w:pPr>
      <w:r w:rsidRPr="00784722">
        <w:rPr>
          <w:rFonts w:asciiTheme="majorHAnsi" w:hAnsiTheme="majorHAnsi" w:cstheme="majorHAnsi"/>
          <w:color w:val="000000" w:themeColor="text1"/>
          <w:szCs w:val="18"/>
          <w:highlight w:val="yellow"/>
        </w:rPr>
        <w:t>2. Duration of DL PRS symbols N in units of ms a UE can process every T ms assuming maximum DL PRS bandwidth in MHz, which is supported and reported by UE</w:t>
      </w:r>
    </w:p>
    <w:p w14:paraId="150AB035" w14:textId="77777777" w:rsidR="003C6C19" w:rsidRPr="005350EC" w:rsidRDefault="003C6C19" w:rsidP="00784722">
      <w:pPr>
        <w:pStyle w:val="TAL"/>
        <w:ind w:leftChars="90" w:left="180"/>
        <w:rPr>
          <w:rFonts w:asciiTheme="majorHAnsi" w:hAnsiTheme="majorHAnsi" w:cstheme="majorHAnsi"/>
          <w:color w:val="000000" w:themeColor="text1"/>
          <w:szCs w:val="18"/>
        </w:rPr>
      </w:pPr>
    </w:p>
    <w:p w14:paraId="4942B8D7" w14:textId="65DB9256" w:rsidR="003C6C19" w:rsidRDefault="003C6C19" w:rsidP="00784722">
      <w:pPr>
        <w:pStyle w:val="af6"/>
        <w:ind w:leftChars="90" w:left="180"/>
      </w:pPr>
      <w:r w:rsidRPr="005350EC">
        <w:rPr>
          <w:rFonts w:asciiTheme="majorHAnsi" w:hAnsiTheme="majorHAnsi" w:cstheme="majorHAnsi"/>
          <w:color w:val="000000" w:themeColor="text1"/>
          <w:szCs w:val="18"/>
        </w:rPr>
        <w:t xml:space="preserve">3. Max number of DL PRS resources that UE can process in a slot </w:t>
      </w:r>
    </w:p>
    <w:p w14:paraId="655AF2A6" w14:textId="4F4A062B" w:rsidR="003C6C19" w:rsidRPr="00784722" w:rsidRDefault="003C6C19" w:rsidP="00784722">
      <w:pPr>
        <w:pStyle w:val="TAL"/>
        <w:ind w:leftChars="90" w:left="180"/>
        <w:rPr>
          <w:rFonts w:asciiTheme="majorHAnsi" w:hAnsiTheme="majorHAnsi" w:cstheme="majorHAnsi"/>
          <w:color w:val="000000" w:themeColor="text1"/>
          <w:szCs w:val="18"/>
          <w:lang w:eastAsia="zh-CN"/>
        </w:rPr>
      </w:pPr>
      <w:r>
        <w:rPr>
          <w:b/>
        </w:rPr>
        <w:t>[Proposed Change]</w:t>
      </w:r>
      <w:r>
        <w:t xml:space="preserve">: </w:t>
      </w:r>
      <w:r w:rsidRPr="00784722">
        <w:rPr>
          <w:rFonts w:asciiTheme="majorHAnsi" w:hAnsiTheme="majorHAnsi" w:cstheme="majorHAnsi"/>
          <w:color w:val="000000" w:themeColor="text1"/>
          <w:szCs w:val="18"/>
          <w:highlight w:val="yellow"/>
        </w:rPr>
        <w:t>Duration of DL PRS symbols N in units of ms a UE can process every T ms assuming maximum DL PRS bandwidth in MHz, which is supported and reported by UE</w:t>
      </w:r>
      <w:r>
        <w:rPr>
          <w:rFonts w:asciiTheme="majorHAnsi" w:hAnsiTheme="majorHAnsi" w:cstheme="majorHAnsi" w:hint="eastAsia"/>
          <w:color w:val="000000" w:themeColor="text1"/>
          <w:szCs w:val="18"/>
          <w:lang w:eastAsia="zh-CN"/>
        </w:rPr>
        <w:t xml:space="preserve"> is missed.</w:t>
      </w:r>
    </w:p>
    <w:p w14:paraId="7118E1B8" w14:textId="77777777" w:rsidR="003C6C19" w:rsidRDefault="003C6C19">
      <w:pPr>
        <w:pStyle w:val="af6"/>
        <w:ind w:leftChars="90" w:left="180"/>
      </w:pPr>
      <w:r>
        <w:rPr>
          <w:b/>
        </w:rPr>
        <w:t>[Comments]</w:t>
      </w:r>
      <w:r>
        <w:t xml:space="preserve">: </w:t>
      </w:r>
    </w:p>
    <w:p w14:paraId="49F9312C" w14:textId="5D8276EA" w:rsidR="003C6C19" w:rsidRPr="00784722" w:rsidRDefault="003C6C19">
      <w:pPr>
        <w:pStyle w:val="af6"/>
        <w:ind w:leftChars="360" w:left="720"/>
      </w:pPr>
    </w:p>
  </w:comment>
  <w:comment w:id="941" w:author="Huawei, HiSilicon (GuoYinghao)" w:date="2022-04-20T08:20:00Z" w:initials="H">
    <w:p w14:paraId="1ABABD00" w14:textId="77777777" w:rsidR="003C6C19" w:rsidRPr="000A6373" w:rsidRDefault="003C6C19" w:rsidP="00CA6470">
      <w:pPr>
        <w:pStyle w:val="af6"/>
        <w:spacing w:after="0"/>
      </w:pPr>
      <w:r>
        <w:rPr>
          <w:rStyle w:val="af5"/>
        </w:rPr>
        <w:annotationRef/>
      </w:r>
      <w:r w:rsidRPr="000A6373">
        <w:rPr>
          <w:b/>
        </w:rPr>
        <w:t>[RIL]</w:t>
      </w:r>
      <w:r w:rsidRPr="000A6373">
        <w:t>: H</w:t>
      </w:r>
      <w:r>
        <w:t>009</w:t>
      </w:r>
      <w:r w:rsidRPr="000A6373">
        <w:t xml:space="preserve"> </w:t>
      </w:r>
      <w:r w:rsidRPr="000A6373">
        <w:rPr>
          <w:b/>
        </w:rPr>
        <w:t>[Delegate]</w:t>
      </w:r>
      <w:r w:rsidRPr="000A6373">
        <w:t>: Huawei, HiSilicon (</w:t>
      </w:r>
      <w:r>
        <w:t>GuoYinghao</w:t>
      </w:r>
      <w:r w:rsidRPr="000A6373">
        <w:t xml:space="preserve">) </w:t>
      </w:r>
      <w:r w:rsidRPr="000A6373">
        <w:rPr>
          <w:b/>
        </w:rPr>
        <w:t>[WI]</w:t>
      </w:r>
      <w:r w:rsidRPr="000A6373">
        <w:t xml:space="preserve">: </w:t>
      </w:r>
      <w:r w:rsidRPr="000A6373">
        <w:rPr>
          <w:b/>
        </w:rPr>
        <w:t>[Class]</w:t>
      </w:r>
      <w:r w:rsidRPr="000A6373">
        <w:t xml:space="preserve">:2 </w:t>
      </w:r>
      <w:r w:rsidRPr="000A6373">
        <w:rPr>
          <w:b/>
          <w:color w:val="FF0000"/>
        </w:rPr>
        <w:t>[Status]</w:t>
      </w:r>
      <w:r w:rsidRPr="000A6373">
        <w:rPr>
          <w:color w:val="FF0000"/>
        </w:rPr>
        <w:t xml:space="preserve">: ToDo </w:t>
      </w:r>
      <w:r w:rsidRPr="000A6373">
        <w:rPr>
          <w:b/>
        </w:rPr>
        <w:t>[TDoc]</w:t>
      </w:r>
      <w:r w:rsidRPr="000A6373">
        <w:t xml:space="preserve">: None </w:t>
      </w:r>
      <w:r w:rsidRPr="000A6373">
        <w:rPr>
          <w:b/>
          <w:color w:val="FF0000"/>
        </w:rPr>
        <w:t>[Proposed Conclusion]</w:t>
      </w:r>
      <w:r w:rsidRPr="000A6373">
        <w:rPr>
          <w:color w:val="FF0000"/>
        </w:rPr>
        <w:t xml:space="preserve">: </w:t>
      </w:r>
    </w:p>
    <w:p w14:paraId="08F1719C" w14:textId="07A9D1CE" w:rsidR="003C6C19" w:rsidRPr="000A6373" w:rsidRDefault="003C6C19" w:rsidP="00CA6470">
      <w:pPr>
        <w:pStyle w:val="af6"/>
        <w:ind w:leftChars="360" w:left="720"/>
        <w:rPr>
          <w:lang w:eastAsia="zh-CN"/>
        </w:rPr>
      </w:pPr>
      <w:r w:rsidRPr="000A6373">
        <w:rPr>
          <w:b/>
        </w:rPr>
        <w:t>[Description]</w:t>
      </w:r>
      <w:r w:rsidRPr="000A6373">
        <w:t xml:space="preserve">: </w:t>
      </w:r>
      <w:r>
        <w:rPr>
          <w:lang w:eastAsia="zh-CN"/>
        </w:rPr>
        <w:t>N</w:t>
      </w:r>
      <w:r w:rsidRPr="000A6373">
        <w:rPr>
          <w:lang w:eastAsia="zh-CN"/>
        </w:rPr>
        <w:t>o need for indicating two fields. only needed for component 2</w:t>
      </w:r>
    </w:p>
    <w:p w14:paraId="6732DFD4" w14:textId="6E96B8FB" w:rsidR="003C6C19" w:rsidRPr="001F7179" w:rsidRDefault="003C6C19" w:rsidP="00CA6470">
      <w:pPr>
        <w:pStyle w:val="af6"/>
        <w:spacing w:after="0"/>
        <w:ind w:leftChars="360" w:left="720"/>
        <w:rPr>
          <w:color w:val="000000" w:themeColor="text1"/>
          <w:szCs w:val="18"/>
          <w:lang w:eastAsia="zh-CN"/>
        </w:rPr>
      </w:pPr>
      <w:r w:rsidRPr="000A6373">
        <w:rPr>
          <w:color w:val="000000" w:themeColor="text1"/>
          <w:szCs w:val="18"/>
          <w:lang w:eastAsia="zh-CN"/>
        </w:rPr>
        <w:t>Component 2 candidate values: {1,2,4,6}</w:t>
      </w:r>
      <w:r>
        <w:rPr>
          <w:rFonts w:hint="eastAsia"/>
          <w:color w:val="000000" w:themeColor="text1"/>
          <w:szCs w:val="18"/>
          <w:lang w:eastAsia="zh-CN"/>
        </w:rPr>
        <w:t>.</w:t>
      </w:r>
      <w:r>
        <w:rPr>
          <w:color w:val="000000" w:themeColor="text1"/>
          <w:szCs w:val="18"/>
          <w:lang w:eastAsia="zh-CN"/>
        </w:rPr>
        <w:t xml:space="preserve"> </w:t>
      </w:r>
      <w:r w:rsidRPr="000A6373">
        <w:rPr>
          <w:lang w:eastAsia="zh-CN"/>
        </w:rPr>
        <w:t xml:space="preserve">see </w:t>
      </w:r>
      <w:r>
        <w:rPr>
          <w:lang w:eastAsia="zh-CN"/>
        </w:rPr>
        <w:t>FG</w:t>
      </w:r>
      <w:r w:rsidRPr="000A6373">
        <w:rPr>
          <w:lang w:eastAsia="zh-CN"/>
        </w:rPr>
        <w:t xml:space="preserve"> </w:t>
      </w:r>
      <w:r w:rsidRPr="000A6373">
        <w:rPr>
          <w:color w:val="000000" w:themeColor="text1"/>
          <w:szCs w:val="18"/>
        </w:rPr>
        <w:t>27-9</w:t>
      </w:r>
    </w:p>
    <w:p w14:paraId="25C1B32A" w14:textId="30F3CD6E" w:rsidR="003C6C19" w:rsidRPr="000A6373" w:rsidRDefault="003C6C19" w:rsidP="00CA6470">
      <w:pPr>
        <w:pStyle w:val="af6"/>
        <w:spacing w:after="0"/>
        <w:ind w:leftChars="360" w:left="720"/>
      </w:pPr>
      <w:r w:rsidRPr="000A6373">
        <w:rPr>
          <w:b/>
        </w:rPr>
        <w:t>[Proposed Change]</w:t>
      </w:r>
      <w:r w:rsidRPr="000A6373">
        <w:t xml:space="preserve">: </w:t>
      </w:r>
      <w:r>
        <w:t>R</w:t>
      </w:r>
      <w:r w:rsidRPr="000A6373">
        <w:t xml:space="preserve">emove the field lowerRxBeamSweepingThan8-FR2-r17, add values </w:t>
      </w:r>
      <w:r w:rsidRPr="000A6373">
        <w:rPr>
          <w:color w:val="000000" w:themeColor="text1"/>
          <w:szCs w:val="18"/>
          <w:lang w:eastAsia="zh-CN"/>
        </w:rPr>
        <w:t xml:space="preserve">{1,2,4,6} for the field </w:t>
      </w:r>
      <w:r w:rsidRPr="000A6373">
        <w:t>numberOfRxBeamSweepingFactor-r17</w:t>
      </w:r>
    </w:p>
    <w:p w14:paraId="633FCD7C" w14:textId="1303225C" w:rsidR="003C6C19" w:rsidRDefault="003C6C19" w:rsidP="00CA6470">
      <w:pPr>
        <w:pStyle w:val="af6"/>
        <w:ind w:leftChars="360" w:left="720"/>
      </w:pPr>
      <w:r w:rsidRPr="000A6373">
        <w:rPr>
          <w:b/>
        </w:rPr>
        <w:t>[Comments]</w:t>
      </w:r>
      <w:r w:rsidRPr="000A6373">
        <w:t>:</w:t>
      </w:r>
    </w:p>
  </w:comment>
  <w:comment w:id="967" w:author="(Huawei) GuoYinghao" w:date="2022-04-21T17:07:00Z" w:initials="H">
    <w:p w14:paraId="6C11FE93" w14:textId="4950FCBC" w:rsidR="003C6C19" w:rsidRDefault="003C6C19" w:rsidP="00E20EB8">
      <w:pPr>
        <w:pStyle w:val="af6"/>
        <w:spacing w:after="0"/>
      </w:pPr>
      <w:r>
        <w:rPr>
          <w:rStyle w:val="af5"/>
        </w:rPr>
        <w:annotationRef/>
      </w:r>
      <w:r>
        <w:rPr>
          <w:b/>
        </w:rPr>
        <w:t>[RIL]</w:t>
      </w:r>
      <w:r>
        <w:t xml:space="preserve">: H057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00D1523C">
        <w:t>Yes</w:t>
      </w:r>
      <w:r>
        <w:t xml:space="preserve"> </w:t>
      </w:r>
      <w:r>
        <w:rPr>
          <w:b/>
          <w:color w:val="FF0000"/>
        </w:rPr>
        <w:t>[Proposed Conclusion]</w:t>
      </w:r>
      <w:r>
        <w:rPr>
          <w:color w:val="FF0000"/>
        </w:rPr>
        <w:t xml:space="preserve">: </w:t>
      </w:r>
    </w:p>
    <w:p w14:paraId="270BA110" w14:textId="74516827" w:rsidR="003C6C19" w:rsidRDefault="003C6C19" w:rsidP="00E20EB8">
      <w:pPr>
        <w:pStyle w:val="af6"/>
        <w:ind w:leftChars="180" w:left="360"/>
      </w:pPr>
      <w:r>
        <w:rPr>
          <w:b/>
        </w:rPr>
        <w:t>[Description]</w:t>
      </w:r>
      <w:r>
        <w:t xml:space="preserve">: Currently, there are two approaches for on-demand PRS request, one is by the explicit parameter, another is by PRS configuration index. Now, within the on-demandPRS configurations, there are only </w:t>
      </w:r>
      <w:r w:rsidR="00D1523C">
        <w:t>configurations for request by ID, we wonder whether there should also be configuration for allowable parameters for the UE to request?</w:t>
      </w:r>
    </w:p>
    <w:p w14:paraId="298C0536" w14:textId="1AF3E0A6" w:rsidR="003C6C19" w:rsidRDefault="003C6C19" w:rsidP="00E20EB8">
      <w:pPr>
        <w:pStyle w:val="af6"/>
        <w:ind w:leftChars="180" w:left="360"/>
      </w:pPr>
      <w:r>
        <w:rPr>
          <w:b/>
        </w:rPr>
        <w:t>[Proposed Change]</w:t>
      </w:r>
      <w:r>
        <w:t>:</w:t>
      </w:r>
      <w:r w:rsidR="00D1523C">
        <w:t>Add the allowable set of parameters for the UE to request in the on-demand PRS configurations.</w:t>
      </w:r>
    </w:p>
    <w:p w14:paraId="7EA51198" w14:textId="21511449" w:rsidR="003C6C19" w:rsidRDefault="003C6C19" w:rsidP="00E20EB8">
      <w:pPr>
        <w:pStyle w:val="af6"/>
        <w:ind w:leftChars="180" w:left="360"/>
      </w:pPr>
      <w:r>
        <w:rPr>
          <w:b/>
        </w:rPr>
        <w:t>[Comments]</w:t>
      </w:r>
      <w:r>
        <w:t>:</w:t>
      </w:r>
    </w:p>
  </w:comment>
  <w:comment w:id="968" w:author="Huawei, HiSilicon (GuoYinghao)" w:date="2022-04-20T08:20:00Z" w:initials="H">
    <w:p w14:paraId="3C37C5C9" w14:textId="6028777C" w:rsidR="003C6C19" w:rsidRDefault="003C6C19" w:rsidP="00F84B29">
      <w:pPr>
        <w:pStyle w:val="af6"/>
        <w:spacing w:after="0"/>
      </w:pPr>
      <w:r>
        <w:rPr>
          <w:rStyle w:val="af5"/>
        </w:rPr>
        <w:annotationRef/>
      </w:r>
      <w:r>
        <w:rPr>
          <w:b/>
        </w:rPr>
        <w:t>[RIL]</w:t>
      </w:r>
      <w:r>
        <w:t xml:space="preserve">: H010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AB922D" w14:textId="77777777" w:rsidR="003C6C19" w:rsidRDefault="003C6C19" w:rsidP="00F84B29">
      <w:pPr>
        <w:pStyle w:val="af6"/>
        <w:spacing w:after="0"/>
        <w:ind w:leftChars="360" w:left="720"/>
      </w:pPr>
      <w:r>
        <w:rPr>
          <w:b/>
        </w:rPr>
        <w:t>[Description]</w:t>
      </w:r>
      <w:r>
        <w:t>: The name of the field is a bit misleading</w:t>
      </w:r>
    </w:p>
    <w:p w14:paraId="4B13A03D" w14:textId="377FB959" w:rsidR="003C6C19" w:rsidRDefault="003C6C19" w:rsidP="00F84B29">
      <w:pPr>
        <w:pStyle w:val="af6"/>
        <w:ind w:leftChars="360" w:left="720"/>
        <w:rPr>
          <w:lang w:eastAsia="zh-CN"/>
        </w:rPr>
      </w:pPr>
      <w:r>
        <w:rPr>
          <w:b/>
        </w:rPr>
        <w:t>[Proposed Change]</w:t>
      </w:r>
      <w:r>
        <w:t xml:space="preserve">: </w:t>
      </w:r>
      <w:r>
        <w:rPr>
          <w:rFonts w:hint="eastAsia"/>
          <w:lang w:eastAsia="zh-CN"/>
        </w:rPr>
        <w:t>C</w:t>
      </w:r>
      <w:r>
        <w:rPr>
          <w:lang w:eastAsia="zh-CN"/>
        </w:rPr>
        <w:t xml:space="preserve">hange the name to </w:t>
      </w:r>
      <w:r>
        <w:rPr>
          <w:rFonts w:hint="eastAsia"/>
          <w:lang w:eastAsia="zh-CN"/>
        </w:rPr>
        <w:t>m</w:t>
      </w:r>
      <w:r>
        <w:rPr>
          <w:lang w:eastAsia="zh-CN"/>
        </w:rPr>
        <w:t>axOdDL-PRS-Configs</w:t>
      </w:r>
    </w:p>
    <w:p w14:paraId="4AF72079" w14:textId="77777777" w:rsidR="003C6C19" w:rsidRDefault="003C6C19" w:rsidP="00F84B29">
      <w:pPr>
        <w:pStyle w:val="af6"/>
        <w:spacing w:after="0"/>
        <w:ind w:leftChars="360" w:left="720"/>
      </w:pPr>
    </w:p>
    <w:p w14:paraId="784DBE0C" w14:textId="05A59368" w:rsidR="003C6C19" w:rsidRDefault="003C6C19" w:rsidP="00F84B29">
      <w:pPr>
        <w:pStyle w:val="af6"/>
        <w:ind w:leftChars="360" w:left="720"/>
      </w:pPr>
      <w:r>
        <w:rPr>
          <w:b/>
        </w:rPr>
        <w:t>[Comments]</w:t>
      </w:r>
      <w:r>
        <w:t>:</w:t>
      </w:r>
    </w:p>
  </w:comment>
  <w:comment w:id="969" w:author="Huawei, HiSilicon (GuoYinghao)" w:date="2022-04-20T08:20:00Z" w:initials="H">
    <w:p w14:paraId="7BB5C4CB" w14:textId="6C0EB939" w:rsidR="003C6C19" w:rsidRDefault="003C6C19" w:rsidP="00415A18">
      <w:pPr>
        <w:pStyle w:val="af6"/>
        <w:spacing w:after="0"/>
      </w:pPr>
      <w:r>
        <w:rPr>
          <w:rStyle w:val="af5"/>
        </w:rPr>
        <w:annotationRef/>
      </w:r>
      <w:r>
        <w:rPr>
          <w:b/>
        </w:rPr>
        <w:t>[RIL]</w:t>
      </w:r>
      <w:r>
        <w:t xml:space="preserve">: H011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074BA19A" w14:textId="1DE7781D" w:rsidR="003C6C19" w:rsidRDefault="003C6C19" w:rsidP="00415A18">
      <w:pPr>
        <w:pStyle w:val="af6"/>
        <w:spacing w:after="0"/>
        <w:ind w:leftChars="360" w:left="720"/>
      </w:pPr>
      <w:r>
        <w:rPr>
          <w:b/>
        </w:rPr>
        <w:t>[Description]</w:t>
      </w:r>
      <w:r>
        <w:t xml:space="preserve">: The configuration should include TRP level information. The PRS configuration after PRS request can be directly indicated by config id. But if indicating the PRS configuration directly by config id, without TRP configuration, the </w:t>
      </w:r>
      <w:r>
        <w:rPr>
          <w:rFonts w:hint="eastAsia"/>
          <w:lang w:eastAsia="zh-CN"/>
        </w:rPr>
        <w:t>PRS</w:t>
      </w:r>
      <w:r>
        <w:t xml:space="preserve"> AD will not be complete  </w:t>
      </w:r>
    </w:p>
    <w:p w14:paraId="74A88321" w14:textId="0D6D4D70" w:rsidR="003C6C19" w:rsidRDefault="003C6C19" w:rsidP="0066325E">
      <w:pPr>
        <w:pStyle w:val="af6"/>
        <w:ind w:leftChars="360" w:left="720"/>
        <w:rPr>
          <w:lang w:eastAsia="zh-CN"/>
        </w:rPr>
      </w:pPr>
      <w:r>
        <w:rPr>
          <w:b/>
        </w:rPr>
        <w:t>[Proposed Change]</w:t>
      </w:r>
      <w:r>
        <w:t>:</w:t>
      </w:r>
      <w:r>
        <w:rPr>
          <w:lang w:eastAsia="zh-CN"/>
        </w:rPr>
        <w:t xml:space="preserve">Add TRP confifguration to on-Demand-DL-PRS-Configuration. </w:t>
      </w:r>
    </w:p>
    <w:p w14:paraId="2A761D35" w14:textId="7FBB81B2" w:rsidR="003C6C19" w:rsidRDefault="003C6C19" w:rsidP="00415A18">
      <w:pPr>
        <w:pStyle w:val="af6"/>
        <w:ind w:leftChars="360" w:left="720"/>
      </w:pPr>
      <w:r>
        <w:rPr>
          <w:b/>
        </w:rPr>
        <w:t>[Comments]</w:t>
      </w:r>
      <w:r>
        <w:t>:</w:t>
      </w:r>
    </w:p>
  </w:comment>
  <w:comment w:id="971" w:author="Qualcomm (Sven Fischer)" w:date="2022-04-21T06:29:00Z" w:initials="Q">
    <w:p w14:paraId="45F7DCAB" w14:textId="51699203" w:rsidR="003C6C19" w:rsidRDefault="003C6C19">
      <w:pPr>
        <w:pStyle w:val="af6"/>
      </w:pPr>
      <w:r>
        <w:rPr>
          <w:rStyle w:val="af5"/>
        </w:rPr>
        <w:annotationRef/>
      </w:r>
      <w:r>
        <w:rPr>
          <w:b/>
        </w:rPr>
        <w:t>[RIL]</w:t>
      </w:r>
      <w:r>
        <w:t xml:space="preserve">: Q002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AEA2C" w14:textId="5C21E425" w:rsidR="003C6C19" w:rsidRDefault="003C6C19" w:rsidP="00870D25">
      <w:pPr>
        <w:ind w:leftChars="360" w:left="720"/>
      </w:pPr>
      <w:r>
        <w:rPr>
          <w:b/>
        </w:rPr>
        <w:t>[Description]</w:t>
      </w:r>
      <w:r>
        <w:t>: On-Demand PRS (</w:t>
      </w:r>
      <w:r w:rsidRPr="00D12C41">
        <w:rPr>
          <w:snapToGrid w:val="0"/>
        </w:rPr>
        <w:t>NR-On-Demand-DL-PRS-Information</w:t>
      </w:r>
      <w:r>
        <w:rPr>
          <w:snapToGrid w:val="0"/>
        </w:rPr>
        <w:t>-</w:t>
      </w:r>
      <w:r w:rsidRPr="00B62E75">
        <w:rPr>
          <w:snapToGrid w:val="0"/>
        </w:rPr>
        <w:t>r1</w:t>
      </w:r>
      <w:r>
        <w:rPr>
          <w:snapToGrid w:val="0"/>
        </w:rPr>
        <w:t xml:space="preserve">7) </w:t>
      </w:r>
      <w:r>
        <w:t>can only be requested for a single FR.</w:t>
      </w:r>
    </w:p>
    <w:p w14:paraId="792DC7BF" w14:textId="1EE40551" w:rsidR="003C6C19" w:rsidRDefault="003C6C19">
      <w:pPr>
        <w:pStyle w:val="af6"/>
        <w:ind w:leftChars="360" w:left="720"/>
      </w:pPr>
      <w:r>
        <w:rPr>
          <w:b/>
        </w:rPr>
        <w:t>[Proposed Change]</w:t>
      </w:r>
      <w:r>
        <w:t xml:space="preserve">: </w:t>
      </w:r>
    </w:p>
    <w:p w14:paraId="2D1C9A80" w14:textId="68BA9FA7" w:rsidR="003C6C19" w:rsidRDefault="003C6C19" w:rsidP="00A909B1">
      <w:pPr>
        <w:ind w:leftChars="360" w:left="720"/>
        <w:rPr>
          <w:iCs/>
        </w:rPr>
      </w:pPr>
      <w:r>
        <w:rPr>
          <w:iCs/>
        </w:rPr>
        <w:t xml:space="preserve">Add an outer sequence which repeats the existing </w:t>
      </w:r>
      <w:r w:rsidRPr="00B62E75">
        <w:t xml:space="preserve">IE </w:t>
      </w:r>
      <w:r w:rsidRPr="00C46887">
        <w:rPr>
          <w:i/>
        </w:rPr>
        <w:t>NR-On-Demand-DL-PRS-Information</w:t>
      </w:r>
      <w:r>
        <w:rPr>
          <w:i/>
        </w:rPr>
        <w:t xml:space="preserve"> </w:t>
      </w:r>
      <w:r>
        <w:rPr>
          <w:iCs/>
        </w:rPr>
        <w:t>per FR:</w:t>
      </w:r>
    </w:p>
    <w:p w14:paraId="2CACC0DB" w14:textId="40702DFA" w:rsidR="003C6C19" w:rsidRPr="00A909B1" w:rsidRDefault="003C6C19" w:rsidP="00A909B1">
      <w:pPr>
        <w:ind w:leftChars="360" w:left="720"/>
        <w:rPr>
          <w:snapToGrid w:val="0"/>
        </w:rPr>
      </w:pPr>
      <w:r w:rsidRPr="00D12C41">
        <w:rPr>
          <w:snapToGrid w:val="0"/>
        </w:rPr>
        <w:t>NR-On-Demand-DL-PRS-Information</w:t>
      </w:r>
      <w:r>
        <w:rPr>
          <w:snapToGrid w:val="0"/>
        </w:rPr>
        <w:t>-</w:t>
      </w:r>
      <w:r w:rsidRPr="00B62E75">
        <w:rPr>
          <w:snapToGrid w:val="0"/>
        </w:rPr>
        <w:t>r1</w:t>
      </w:r>
      <w:r>
        <w:rPr>
          <w:snapToGrid w:val="0"/>
        </w:rPr>
        <w:t xml:space="preserve">7 ::= SEQUENCE (SIZE(1..max-FR)) OF </w:t>
      </w:r>
      <w:r w:rsidRPr="0076393B">
        <w:rPr>
          <w:snapToGrid w:val="0"/>
        </w:rPr>
        <w:t>NR-On-Demand-DL-PRS-Information</w:t>
      </w:r>
      <w:r>
        <w:rPr>
          <w:snapToGrid w:val="0"/>
        </w:rPr>
        <w:t>-per-FR</w:t>
      </w:r>
      <w:r w:rsidRPr="0076393B">
        <w:rPr>
          <w:snapToGrid w:val="0"/>
        </w:rPr>
        <w:t>-r17</w:t>
      </w:r>
    </w:p>
    <w:p w14:paraId="24C65983" w14:textId="77777777" w:rsidR="003C6C19" w:rsidRDefault="003C6C19">
      <w:pPr>
        <w:pStyle w:val="af6"/>
        <w:ind w:leftChars="360" w:left="720"/>
      </w:pPr>
      <w:r>
        <w:rPr>
          <w:b/>
        </w:rPr>
        <w:t>[Comments]</w:t>
      </w:r>
      <w:r>
        <w:t xml:space="preserve">: </w:t>
      </w:r>
    </w:p>
    <w:p w14:paraId="30D86115" w14:textId="123F6304" w:rsidR="003C6C19" w:rsidRPr="00B13373" w:rsidRDefault="003C6C19">
      <w:pPr>
        <w:pStyle w:val="af6"/>
        <w:ind w:leftChars="360" w:left="720"/>
      </w:pPr>
    </w:p>
  </w:comment>
  <w:comment w:id="972" w:author="Lenovo (Hyung-Nam)" w:date="2022-04-21T05:50:00Z" w:initials="B">
    <w:p w14:paraId="7C8F2F95" w14:textId="42D0A3E9" w:rsidR="003C6C19" w:rsidRDefault="003C6C19">
      <w:pPr>
        <w:pStyle w:val="af6"/>
      </w:pPr>
      <w:r>
        <w:rPr>
          <w:rStyle w:val="af5"/>
        </w:rPr>
        <w:annotationRef/>
      </w:r>
      <w:r>
        <w:rPr>
          <w:b/>
        </w:rPr>
        <w:t>[RIL]</w:t>
      </w:r>
      <w:r>
        <w:t xml:space="preserve">: B002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D51F77" w14:textId="200BB6C1" w:rsidR="003C6C19" w:rsidRDefault="003C6C19">
      <w:pPr>
        <w:pStyle w:val="af6"/>
        <w:ind w:leftChars="360" w:left="720"/>
      </w:pPr>
      <w:r>
        <w:rPr>
          <w:b/>
        </w:rPr>
        <w:t>[Description]</w:t>
      </w:r>
      <w:r>
        <w:t>: From ASN.1 pov it is better to use NULL type since it does not need any encoding.</w:t>
      </w:r>
    </w:p>
    <w:p w14:paraId="59FFDE21" w14:textId="2785B0FF" w:rsidR="003C6C19" w:rsidRDefault="003C6C19">
      <w:pPr>
        <w:pStyle w:val="af6"/>
        <w:ind w:leftChars="360" w:left="720"/>
      </w:pPr>
      <w:r>
        <w:rPr>
          <w:b/>
        </w:rPr>
        <w:t>[Proposed Change]</w:t>
      </w:r>
      <w:r>
        <w:t>: Replace ENUMERATED {true} by NULL.</w:t>
      </w:r>
    </w:p>
    <w:p w14:paraId="6B27078D" w14:textId="77777777" w:rsidR="003C6C19" w:rsidRDefault="003C6C19">
      <w:pPr>
        <w:pStyle w:val="af6"/>
        <w:ind w:leftChars="360" w:left="720"/>
      </w:pPr>
      <w:r>
        <w:rPr>
          <w:b/>
        </w:rPr>
        <w:t>[Comments]</w:t>
      </w:r>
      <w:r>
        <w:t xml:space="preserve">: </w:t>
      </w:r>
    </w:p>
    <w:p w14:paraId="0D045BB8" w14:textId="49B2CB1E" w:rsidR="003C6C19" w:rsidRPr="005C5F04" w:rsidRDefault="003C6C19">
      <w:pPr>
        <w:pStyle w:val="af6"/>
        <w:ind w:leftChars="360" w:left="720"/>
      </w:pPr>
    </w:p>
  </w:comment>
  <w:comment w:id="979" w:author="Huawei, HiSilicon (GuoYinghao)" w:date="2022-04-20T08:20:00Z" w:initials="H">
    <w:p w14:paraId="1ADF82CB" w14:textId="1138EF94" w:rsidR="003C6C19" w:rsidRDefault="003C6C19" w:rsidP="000209D7">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H012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A954A8" w14:textId="6E9A7B46" w:rsidR="003C6C19" w:rsidRDefault="003C6C19" w:rsidP="000209D7">
      <w:pPr>
        <w:pStyle w:val="af6"/>
        <w:spacing w:after="0"/>
        <w:ind w:leftChars="360" w:left="720"/>
      </w:pPr>
      <w:r>
        <w:rPr>
          <w:b/>
        </w:rPr>
        <w:t>[Description]</w:t>
      </w:r>
      <w:r>
        <w:t xml:space="preserve">: </w:t>
      </w:r>
      <w:r>
        <w:rPr>
          <w:lang w:eastAsia="zh-CN"/>
        </w:rPr>
        <w:t>If this field is provided, do we still need the R16 field nr-dl-prs-beamInfo?</w:t>
      </w:r>
    </w:p>
    <w:p w14:paraId="7A215944" w14:textId="30700FED" w:rsidR="003C6C19" w:rsidRDefault="003C6C19" w:rsidP="000209D7">
      <w:pPr>
        <w:pStyle w:val="af6"/>
        <w:spacing w:after="0"/>
        <w:ind w:leftChars="360" w:left="720"/>
      </w:pPr>
      <w:r>
        <w:rPr>
          <w:b/>
        </w:rPr>
        <w:t>[Proposed Change]</w:t>
      </w:r>
      <w:r>
        <w:t xml:space="preserve">: When this field is present, the R16 field </w:t>
      </w:r>
      <w:r w:rsidRPr="00073C73">
        <w:t>nr-DL-PRS-BeamInfo-r16</w:t>
      </w:r>
      <w:r>
        <w:t xml:space="preserve"> is absent.</w:t>
      </w:r>
    </w:p>
    <w:p w14:paraId="4FC8C3CC" w14:textId="45C3E696" w:rsidR="003C6C19" w:rsidRDefault="003C6C19" w:rsidP="005E6372">
      <w:pPr>
        <w:spacing w:after="0"/>
        <w:ind w:leftChars="360" w:left="720"/>
        <w:rPr>
          <w:lang w:eastAsia="zh-CN"/>
        </w:rPr>
      </w:pPr>
      <w:r>
        <w:rPr>
          <w:b/>
        </w:rPr>
        <w:t>[Comments]</w:t>
      </w:r>
      <w:r>
        <w:t>:</w:t>
      </w:r>
    </w:p>
    <w:p w14:paraId="41D0A7FC" w14:textId="48CCAF48" w:rsidR="003C6C19" w:rsidRDefault="003C6C19">
      <w:pPr>
        <w:pStyle w:val="af6"/>
        <w:ind w:leftChars="360" w:left="720"/>
      </w:pPr>
    </w:p>
  </w:comment>
  <w:comment w:id="1010" w:author="CATT(Jianxiang)" w:date="2022-04-20T08:55:00Z" w:initials="C">
    <w:p w14:paraId="2D768295" w14:textId="15BA5FD4"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011</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E64ED" w14:textId="503DC78A" w:rsidR="003C6C19" w:rsidRDefault="003C6C19">
      <w:pPr>
        <w:pStyle w:val="af6"/>
        <w:ind w:leftChars="360" w:left="720"/>
        <w:rPr>
          <w:lang w:eastAsia="zh-CN"/>
        </w:rPr>
      </w:pPr>
      <w:r>
        <w:rPr>
          <w:b/>
        </w:rPr>
        <w:t>[Description]</w:t>
      </w:r>
      <w:r>
        <w:t xml:space="preserve">: </w:t>
      </w:r>
      <w:r>
        <w:rPr>
          <w:rFonts w:hint="eastAsia"/>
          <w:lang w:eastAsia="zh-CN"/>
        </w:rPr>
        <w:t>The reference TRP is missed.</w:t>
      </w:r>
    </w:p>
    <w:p w14:paraId="000444FB" w14:textId="6D1CC987" w:rsidR="003C6C19" w:rsidRDefault="003C6C19">
      <w:pPr>
        <w:pStyle w:val="af6"/>
        <w:ind w:leftChars="360" w:left="720"/>
        <w:rPr>
          <w:lang w:eastAsia="zh-CN"/>
        </w:rPr>
      </w:pPr>
      <w:r>
        <w:rPr>
          <w:b/>
        </w:rPr>
        <w:t>[Proposed Change]</w:t>
      </w:r>
      <w:r>
        <w:t xml:space="preserve">: </w:t>
      </w:r>
      <w:r>
        <w:rPr>
          <w:rFonts w:hint="eastAsia"/>
          <w:lang w:eastAsia="zh-CN"/>
        </w:rPr>
        <w:t>Please follow the agreement in RAN3.</w:t>
      </w:r>
    </w:p>
    <w:p w14:paraId="754798BC" w14:textId="77777777" w:rsidR="003C6C19" w:rsidRDefault="003C6C19">
      <w:pPr>
        <w:pStyle w:val="af6"/>
        <w:ind w:leftChars="360" w:left="720"/>
      </w:pPr>
      <w:r>
        <w:rPr>
          <w:b/>
        </w:rPr>
        <w:t>[Comments]</w:t>
      </w:r>
      <w:r>
        <w:t xml:space="preserve">: </w:t>
      </w:r>
    </w:p>
    <w:p w14:paraId="469A8C46" w14:textId="590022E5" w:rsidR="003C6C19" w:rsidRPr="00903228" w:rsidRDefault="003C6C19">
      <w:pPr>
        <w:pStyle w:val="af6"/>
        <w:ind w:leftChars="360" w:left="720"/>
      </w:pPr>
    </w:p>
  </w:comment>
  <w:comment w:id="1011" w:author="Huawei, HiSilicon (GuoYinghao)" w:date="2022-04-20T08:20:00Z" w:initials="H">
    <w:p w14:paraId="5F7BCE89" w14:textId="3E0935E9" w:rsidR="003C6C19" w:rsidRDefault="003C6C19" w:rsidP="003A49EE">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H013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2E164276" w14:textId="1CCD977A" w:rsidR="003C6C19" w:rsidRDefault="003C6C19" w:rsidP="003A49EE">
      <w:pPr>
        <w:pStyle w:val="af6"/>
        <w:ind w:leftChars="360" w:left="720"/>
        <w:rPr>
          <w:lang w:eastAsia="zh-CN"/>
        </w:rPr>
      </w:pPr>
      <w:r>
        <w:rPr>
          <w:b/>
        </w:rPr>
        <w:t>[Description]</w:t>
      </w:r>
      <w:r>
        <w:t>: Update the power granularity to align with RAN1 agreement.</w:t>
      </w:r>
    </w:p>
    <w:p w14:paraId="27007333" w14:textId="77777777" w:rsidR="003C6C19" w:rsidRDefault="003C6C19" w:rsidP="003A49EE">
      <w:pPr>
        <w:pStyle w:val="af6"/>
        <w:ind w:leftChars="360" w:left="720"/>
        <w:rPr>
          <w:lang w:eastAsia="zh-CN"/>
        </w:rPr>
      </w:pPr>
    </w:p>
    <w:p w14:paraId="57502632" w14:textId="77777777" w:rsidR="003C6C19" w:rsidRDefault="003C6C19" w:rsidP="003A49EE">
      <w:pPr>
        <w:pStyle w:val="af6"/>
        <w:ind w:leftChars="360" w:left="720"/>
        <w:rPr>
          <w:lang w:eastAsia="zh-CN"/>
        </w:rPr>
      </w:pPr>
      <w:r>
        <w:rPr>
          <w:lang w:eastAsia="zh-CN"/>
        </w:rPr>
        <w:t xml:space="preserve">Relative power granularity: </w:t>
      </w:r>
    </w:p>
    <w:p w14:paraId="38D62E9F" w14:textId="77777777" w:rsidR="003C6C19" w:rsidRDefault="003C6C19" w:rsidP="003A49EE">
      <w:pPr>
        <w:pStyle w:val="af6"/>
        <w:ind w:leftChars="360" w:left="720"/>
        <w:rPr>
          <w:lang w:eastAsia="zh-CN"/>
        </w:rPr>
      </w:pPr>
      <w:r>
        <w:rPr>
          <w:rFonts w:hint="eastAsia"/>
          <w:lang w:eastAsia="zh-CN"/>
        </w:rPr>
        <w:t>d</w:t>
      </w:r>
      <w:r>
        <w:rPr>
          <w:lang w:eastAsia="zh-CN"/>
        </w:rPr>
        <w:t>BValue  INTEGER(0..30)</w:t>
      </w:r>
    </w:p>
    <w:p w14:paraId="2BAF446C" w14:textId="7804CC27" w:rsidR="003C6C19" w:rsidRDefault="003C6C19" w:rsidP="003A49EE">
      <w:pPr>
        <w:pStyle w:val="af6"/>
        <w:spacing w:after="0"/>
        <w:ind w:leftChars="360" w:left="720"/>
        <w:rPr>
          <w:lang w:eastAsia="zh-CN"/>
        </w:rPr>
      </w:pPr>
      <w:r>
        <w:rPr>
          <w:rFonts w:hint="eastAsia"/>
          <w:lang w:eastAsia="zh-CN"/>
        </w:rPr>
        <w:t>d</w:t>
      </w:r>
      <w:r>
        <w:rPr>
          <w:lang w:eastAsia="zh-CN"/>
        </w:rPr>
        <w:t>BValueFine  INTEGER(0..9)</w:t>
      </w:r>
    </w:p>
    <w:p w14:paraId="6B18DB31" w14:textId="339DDDB7" w:rsidR="003C6C19" w:rsidRDefault="003C6C19" w:rsidP="003A49EE">
      <w:pPr>
        <w:pStyle w:val="af6"/>
        <w:spacing w:after="0"/>
        <w:ind w:leftChars="360" w:left="720"/>
      </w:pPr>
    </w:p>
    <w:p w14:paraId="4A4F7325" w14:textId="1E58626A" w:rsidR="003C6C19" w:rsidRDefault="003C6C19" w:rsidP="003A49EE">
      <w:pPr>
        <w:pStyle w:val="af6"/>
        <w:spacing w:after="0"/>
        <w:ind w:leftChars="360" w:left="720"/>
        <w:rPr>
          <w:lang w:eastAsia="zh-CN"/>
        </w:rPr>
      </w:pPr>
      <w:r>
        <w:rPr>
          <w:lang w:eastAsia="zh-CN"/>
        </w:rPr>
        <w:t xml:space="preserve">Also, the presence and absence of the field for the first item in the list and the rest of the items should be reflected. </w:t>
      </w:r>
    </w:p>
    <w:p w14:paraId="7DE0B73A" w14:textId="3592421A" w:rsidR="003C6C19" w:rsidRDefault="003C6C19" w:rsidP="003A49EE">
      <w:pPr>
        <w:pStyle w:val="af6"/>
        <w:spacing w:after="0"/>
        <w:ind w:leftChars="360" w:left="720"/>
      </w:pPr>
      <w:r>
        <w:rPr>
          <w:b/>
        </w:rPr>
        <w:t>[Proposed Change]</w:t>
      </w:r>
      <w:r>
        <w:t xml:space="preserve">: Change the relative power to the above values. This field should be absent for the first item in the list. mandatory present for the rest of the items. </w:t>
      </w:r>
    </w:p>
    <w:p w14:paraId="30E21DAA" w14:textId="77777777" w:rsidR="003C6C19" w:rsidRDefault="003C6C19" w:rsidP="003A49EE">
      <w:pPr>
        <w:spacing w:after="0"/>
        <w:ind w:leftChars="360" w:left="720"/>
      </w:pPr>
      <w:r>
        <w:rPr>
          <w:b/>
        </w:rPr>
        <w:t>[Comments]</w:t>
      </w:r>
      <w:r>
        <w:t>:</w:t>
      </w:r>
    </w:p>
    <w:p w14:paraId="18B05528" w14:textId="77777777" w:rsidR="003C6C19" w:rsidRDefault="003C6C19" w:rsidP="003A49EE">
      <w:pPr>
        <w:pStyle w:val="af6"/>
        <w:ind w:leftChars="360" w:left="720"/>
      </w:pPr>
    </w:p>
    <w:p w14:paraId="697C4C9E" w14:textId="620327AF" w:rsidR="003C6C19" w:rsidRDefault="003C6C19" w:rsidP="003A49EE">
      <w:pPr>
        <w:pStyle w:val="af6"/>
        <w:ind w:leftChars="360" w:left="720"/>
      </w:pPr>
    </w:p>
  </w:comment>
  <w:comment w:id="1018" w:author="Huawei, HiSilicon (GuoYinghao)" w:date="2022-04-20T08:20:00Z" w:initials="H">
    <w:p w14:paraId="21C77DE8" w14:textId="7EF37B50" w:rsidR="003C6C19" w:rsidRDefault="003C6C19" w:rsidP="00B6037C">
      <w:pPr>
        <w:pStyle w:val="af6"/>
        <w:spacing w:after="0"/>
      </w:pPr>
      <w:r>
        <w:rPr>
          <w:rStyle w:val="af5"/>
        </w:rPr>
        <w:annotationRef/>
      </w:r>
      <w:r>
        <w:rPr>
          <w:b/>
        </w:rPr>
        <w:t>[RIL]</w:t>
      </w:r>
      <w:r>
        <w:t xml:space="preserve">: H014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D35F117" w14:textId="32357183" w:rsidR="003C6C19" w:rsidRDefault="003C6C19" w:rsidP="00B6037C">
      <w:pPr>
        <w:pStyle w:val="af6"/>
        <w:ind w:leftChars="360" w:left="720"/>
        <w:rPr>
          <w:lang w:eastAsia="zh-CN"/>
        </w:rPr>
      </w:pPr>
      <w:r>
        <w:rPr>
          <w:b/>
        </w:rPr>
        <w:t>[Description]</w:t>
      </w:r>
      <w:r>
        <w:t xml:space="preserve">: </w:t>
      </w:r>
      <w:r>
        <w:rPr>
          <w:lang w:eastAsia="zh-CN"/>
        </w:rPr>
        <w:t xml:space="preserve">We should clarify this IE incldues </w:t>
      </w:r>
      <w:r>
        <w:rPr>
          <w:rFonts w:hint="eastAsia"/>
          <w:lang w:eastAsia="zh-CN"/>
        </w:rPr>
        <w:t>p</w:t>
      </w:r>
      <w:r>
        <w:rPr>
          <w:lang w:eastAsia="zh-CN"/>
        </w:rPr>
        <w:t>er Band TEG capbility</w:t>
      </w:r>
    </w:p>
    <w:p w14:paraId="7038191F" w14:textId="2B230763" w:rsidR="003C6C19" w:rsidRPr="00564706" w:rsidRDefault="003C6C19" w:rsidP="00B6037C">
      <w:pPr>
        <w:pStyle w:val="af6"/>
        <w:ind w:leftChars="360" w:left="720"/>
        <w:rPr>
          <w:lang w:eastAsia="zh-CN"/>
        </w:rPr>
      </w:pPr>
      <w:r>
        <w:rPr>
          <w:b/>
        </w:rPr>
        <w:t>[Proposed Change]</w:t>
      </w:r>
      <w:r w:rsidRPr="00564706">
        <w:rPr>
          <w:lang w:eastAsia="zh-CN"/>
        </w:rPr>
        <w:t xml:space="preserve"> </w:t>
      </w:r>
      <w:r>
        <w:rPr>
          <w:lang w:eastAsia="zh-CN"/>
        </w:rPr>
        <w:t xml:space="preserve">Clarify this IE incldues </w:t>
      </w:r>
      <w:r>
        <w:rPr>
          <w:rFonts w:hint="eastAsia"/>
          <w:lang w:eastAsia="zh-CN"/>
        </w:rPr>
        <w:t>p</w:t>
      </w:r>
      <w:r>
        <w:rPr>
          <w:lang w:eastAsia="zh-CN"/>
        </w:rPr>
        <w:t>er Band TEG capbility</w:t>
      </w:r>
    </w:p>
    <w:p w14:paraId="6D85BE40" w14:textId="3328B200" w:rsidR="003C6C19" w:rsidRDefault="003C6C19" w:rsidP="00B6037C">
      <w:pPr>
        <w:pStyle w:val="af6"/>
        <w:ind w:leftChars="360" w:left="720"/>
        <w:rPr>
          <w:lang w:eastAsia="zh-CN"/>
        </w:rPr>
      </w:pPr>
      <w:r>
        <w:rPr>
          <w:b/>
        </w:rPr>
        <w:t>[Comments]</w:t>
      </w:r>
      <w:r>
        <w:t>:</w:t>
      </w:r>
    </w:p>
  </w:comment>
  <w:comment w:id="1019" w:author="Huawei, HiSilicon (GuoYinghao)" w:date="2022-04-20T08:20:00Z" w:initials="H">
    <w:p w14:paraId="1D5EB973" w14:textId="2D736E75" w:rsidR="003C6C19" w:rsidRDefault="003C6C19" w:rsidP="006C2C60">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H015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FD3B41" w14:textId="24516159" w:rsidR="003C6C19" w:rsidRDefault="003C6C19" w:rsidP="006C2C60">
      <w:pPr>
        <w:pStyle w:val="af6"/>
        <w:ind w:leftChars="360" w:left="720"/>
        <w:rPr>
          <w:lang w:eastAsia="zh-CN"/>
        </w:rPr>
      </w:pPr>
      <w:r>
        <w:rPr>
          <w:b/>
        </w:rPr>
        <w:t>[Description]</w:t>
      </w:r>
      <w:r>
        <w:t xml:space="preserve">: </w:t>
      </w:r>
      <w:r>
        <w:rPr>
          <w:lang w:eastAsia="zh-CN"/>
        </w:rPr>
        <w:t>We should avoid this redundant reporting in this release</w:t>
      </w:r>
    </w:p>
    <w:p w14:paraId="6ED71B94" w14:textId="0512C46E" w:rsidR="003C6C19" w:rsidRDefault="003C6C19" w:rsidP="006C2C60">
      <w:pPr>
        <w:pStyle w:val="af6"/>
        <w:spacing w:after="0"/>
        <w:ind w:leftChars="360" w:left="720"/>
      </w:pPr>
      <w:r>
        <w:rPr>
          <w:b/>
        </w:rPr>
        <w:t>[Proposed Change]</w:t>
      </w:r>
      <w:r>
        <w:t xml:space="preserve">: We can make the field </w:t>
      </w:r>
      <w:r w:rsidRPr="00B371D7">
        <w:rPr>
          <w:snapToGrid w:val="0"/>
        </w:rPr>
        <w:t>nr-UE-TEG-ID-</w:t>
      </w:r>
      <w:r w:rsidRPr="00B371D7">
        <w:t>CapabilityBandList-r17</w:t>
      </w:r>
      <w:r>
        <w:t xml:space="preserve"> as OTPIONAL. When the UE reports capability for both DL-TDOA and Multi-RTT, the UE only populate one </w:t>
      </w:r>
      <w:r w:rsidRPr="00B371D7">
        <w:t>NR-UE-TEG-Capability</w:t>
      </w:r>
      <w:r>
        <w:t xml:space="preserve">, while leaves the other empty with absent field </w:t>
      </w:r>
      <w:r w:rsidRPr="00B371D7">
        <w:rPr>
          <w:snapToGrid w:val="0"/>
        </w:rPr>
        <w:t>nr-UE-TEG-ID-</w:t>
      </w:r>
      <w:r w:rsidRPr="00B371D7">
        <w:t>CapabilityBandList</w:t>
      </w:r>
      <w:r>
        <w:t xml:space="preserve"> </w:t>
      </w:r>
    </w:p>
    <w:p w14:paraId="4D49FD58" w14:textId="77777777" w:rsidR="003C6C19" w:rsidRDefault="003C6C19" w:rsidP="006C2C60">
      <w:pPr>
        <w:spacing w:after="0"/>
        <w:ind w:leftChars="360" w:left="720"/>
      </w:pPr>
      <w:r>
        <w:rPr>
          <w:b/>
        </w:rPr>
        <w:t>[Comments]</w:t>
      </w:r>
      <w:r>
        <w:t>:</w:t>
      </w:r>
    </w:p>
    <w:p w14:paraId="4897F21C" w14:textId="082FE9E0" w:rsidR="003C6C19" w:rsidRDefault="003C6C19">
      <w:pPr>
        <w:pStyle w:val="af6"/>
        <w:ind w:leftChars="360" w:left="720"/>
      </w:pPr>
    </w:p>
  </w:comment>
  <w:comment w:id="1020" w:author="Huawei, HiSilicon (GuoYinghao)" w:date="2022-04-20T08:20:00Z" w:initials="H">
    <w:p w14:paraId="688A9FF8" w14:textId="07CF7329" w:rsidR="003C6C19" w:rsidRPr="001E3DFE" w:rsidRDefault="003C6C19" w:rsidP="00EE0077">
      <w:pPr>
        <w:pStyle w:val="af6"/>
        <w:spacing w:after="0"/>
      </w:pPr>
      <w:r>
        <w:rPr>
          <w:rStyle w:val="af5"/>
        </w:rPr>
        <w:annotationRef/>
      </w:r>
      <w:r w:rsidRPr="001E3DFE">
        <w:fldChar w:fldCharType="begin"/>
      </w:r>
      <w:r w:rsidRPr="001E3DFE">
        <w:rPr>
          <w:rStyle w:val="af5"/>
        </w:rPr>
        <w:instrText xml:space="preserve"> </w:instrText>
      </w:r>
      <w:r w:rsidRPr="001E3DFE">
        <w:instrText>PAGE \# "'</w:instrText>
      </w:r>
      <w:r w:rsidRPr="001E3DFE">
        <w:instrText>页</w:instrText>
      </w:r>
      <w:r w:rsidRPr="001E3DFE">
        <w:instrText>: '#'</w:instrText>
      </w:r>
      <w:r w:rsidRPr="001E3DFE">
        <w:br/>
        <w:instrText>'"</w:instrText>
      </w:r>
      <w:r w:rsidRPr="001E3DFE">
        <w:rPr>
          <w:rStyle w:val="af5"/>
        </w:rPr>
        <w:instrText xml:space="preserve"> </w:instrText>
      </w:r>
      <w:r w:rsidRPr="001E3DFE">
        <w:fldChar w:fldCharType="end"/>
      </w:r>
      <w:r w:rsidRPr="001E3DFE">
        <w:rPr>
          <w:rStyle w:val="af5"/>
        </w:rPr>
        <w:annotationRef/>
      </w:r>
      <w:r w:rsidRPr="001E3DFE">
        <w:rPr>
          <w:b/>
        </w:rPr>
        <w:t>[RIL]</w:t>
      </w:r>
      <w:r w:rsidRPr="001E3DFE">
        <w:t xml:space="preserve">: H016 </w:t>
      </w:r>
      <w:r w:rsidRPr="001E3DFE">
        <w:rPr>
          <w:b/>
        </w:rPr>
        <w:t>[Delegate]</w:t>
      </w:r>
      <w:r w:rsidRPr="001E3DFE">
        <w:t xml:space="preserve">: Huawei, HiSilicon (GuoYinghao) </w:t>
      </w:r>
      <w:r w:rsidRPr="001E3DFE">
        <w:rPr>
          <w:b/>
        </w:rPr>
        <w:t>[WI]</w:t>
      </w:r>
      <w:r w:rsidRPr="001E3DFE">
        <w:t xml:space="preserve">: </w:t>
      </w:r>
      <w:r w:rsidRPr="001E3DFE">
        <w:rPr>
          <w:b/>
        </w:rPr>
        <w:t>[Class]</w:t>
      </w:r>
      <w:r w:rsidRPr="001E3DFE">
        <w:t xml:space="preserve">: 3 </w:t>
      </w:r>
      <w:r w:rsidRPr="001E3DFE">
        <w:rPr>
          <w:b/>
          <w:color w:val="FF0000"/>
        </w:rPr>
        <w:t>[Status]</w:t>
      </w:r>
      <w:r w:rsidRPr="001E3DFE">
        <w:rPr>
          <w:color w:val="FF0000"/>
        </w:rPr>
        <w:t xml:space="preserve">: ToDo </w:t>
      </w:r>
      <w:r w:rsidRPr="001E3DFE">
        <w:rPr>
          <w:b/>
        </w:rPr>
        <w:t>[TDoc]</w:t>
      </w:r>
      <w:r w:rsidRPr="001E3DFE">
        <w:t xml:space="preserve">: </w:t>
      </w:r>
      <w:r>
        <w:t>None</w:t>
      </w:r>
      <w:r w:rsidRPr="001E3DFE">
        <w:t xml:space="preserve"> </w:t>
      </w:r>
      <w:r w:rsidRPr="001E3DFE">
        <w:rPr>
          <w:b/>
          <w:color w:val="FF0000"/>
        </w:rPr>
        <w:t>[Proposed Conclusion]</w:t>
      </w:r>
      <w:r w:rsidRPr="001E3DFE">
        <w:rPr>
          <w:color w:val="FF0000"/>
        </w:rPr>
        <w:t xml:space="preserve">: </w:t>
      </w:r>
    </w:p>
    <w:p w14:paraId="067F1B62" w14:textId="77777777" w:rsidR="003C6C19" w:rsidRPr="001E3DFE" w:rsidRDefault="003C6C19" w:rsidP="00EE0077">
      <w:pPr>
        <w:pStyle w:val="af6"/>
        <w:ind w:leftChars="360" w:left="720"/>
        <w:rPr>
          <w:lang w:eastAsia="zh-CN"/>
        </w:rPr>
      </w:pPr>
      <w:r w:rsidRPr="001E3DFE">
        <w:rPr>
          <w:b/>
        </w:rPr>
        <w:t>[Description]</w:t>
      </w:r>
      <w:r w:rsidRPr="001E3DFE">
        <w:t xml:space="preserve">: </w:t>
      </w:r>
      <w:r w:rsidRPr="001E3DFE">
        <w:rPr>
          <w:lang w:eastAsia="zh-CN"/>
        </w:rPr>
        <w:t xml:space="preserve">Not supported based on RAN1 agreements. </w:t>
      </w:r>
    </w:p>
    <w:p w14:paraId="7F72E95E" w14:textId="7EF638C0" w:rsidR="003C6C19" w:rsidRPr="001E3DFE" w:rsidRDefault="003C6C19" w:rsidP="00247232">
      <w:pPr>
        <w:pStyle w:val="af6"/>
        <w:spacing w:after="0"/>
        <w:ind w:leftChars="360" w:left="720"/>
        <w:rPr>
          <w:rFonts w:eastAsiaTheme="minorEastAsia"/>
          <w:color w:val="000000" w:themeColor="text1"/>
          <w:sz w:val="18"/>
          <w:szCs w:val="18"/>
        </w:rPr>
      </w:pPr>
      <w:r w:rsidRPr="001E3DFE">
        <w:rPr>
          <w:lang w:eastAsia="zh-CN"/>
        </w:rPr>
        <w:t xml:space="preserve">see FG </w:t>
      </w:r>
      <w:r w:rsidRPr="001E3DFE">
        <w:rPr>
          <w:color w:val="000000" w:themeColor="text1"/>
          <w:szCs w:val="18"/>
          <w:lang w:eastAsia="ja-JP"/>
        </w:rPr>
        <w:t>27-1-3</w:t>
      </w:r>
      <w:r>
        <w:rPr>
          <w:rFonts w:hint="eastAsia"/>
          <w:lang w:eastAsia="zh-CN"/>
        </w:rPr>
        <w:t>.</w:t>
      </w:r>
      <w:r>
        <w:rPr>
          <w:lang w:eastAsia="zh-CN"/>
        </w:rPr>
        <w:t xml:space="preserve"> </w:t>
      </w:r>
      <w:r w:rsidRPr="001E3DFE">
        <w:rPr>
          <w:rFonts w:eastAsiaTheme="minorEastAsia"/>
          <w:color w:val="000000" w:themeColor="text1"/>
          <w:sz w:val="18"/>
          <w:szCs w:val="18"/>
        </w:rPr>
        <w:t>The candidate values are {1, 2, 4, 6, 8, 12, 16, 24, 32, 36, 48, 64}</w:t>
      </w:r>
    </w:p>
    <w:p w14:paraId="69EB3591" w14:textId="77777777" w:rsidR="003C6C19" w:rsidRPr="001E3DFE" w:rsidRDefault="003C6C19" w:rsidP="00EE0077">
      <w:pPr>
        <w:pStyle w:val="af6"/>
        <w:spacing w:after="0"/>
        <w:ind w:leftChars="360" w:left="720"/>
        <w:rPr>
          <w:lang w:eastAsia="zh-CN"/>
        </w:rPr>
      </w:pPr>
    </w:p>
    <w:p w14:paraId="7AD2F945" w14:textId="4561E57D" w:rsidR="003C6C19" w:rsidRPr="001E3DFE" w:rsidRDefault="003C6C19" w:rsidP="00EE0077">
      <w:pPr>
        <w:pStyle w:val="af6"/>
        <w:spacing w:after="0"/>
        <w:ind w:leftChars="360" w:left="720"/>
      </w:pPr>
      <w:r w:rsidRPr="001E3DFE">
        <w:rPr>
          <w:b/>
        </w:rPr>
        <w:t>[Proposed Change]</w:t>
      </w:r>
      <w:r w:rsidRPr="001E3DFE">
        <w:t xml:space="preserve">: </w:t>
      </w:r>
      <w:r>
        <w:t>R</w:t>
      </w:r>
      <w:r w:rsidRPr="001E3DFE">
        <w:t xml:space="preserve">emove the </w:t>
      </w:r>
      <w:r>
        <w:t xml:space="preserve">value </w:t>
      </w:r>
      <w:r w:rsidRPr="001E3DFE">
        <w:t>“n3”</w:t>
      </w:r>
    </w:p>
    <w:p w14:paraId="0AB1D0D8" w14:textId="77777777" w:rsidR="003C6C19" w:rsidRPr="001E3DFE" w:rsidRDefault="003C6C19" w:rsidP="00EE0077">
      <w:pPr>
        <w:spacing w:after="0"/>
        <w:ind w:leftChars="360" w:left="720"/>
      </w:pPr>
      <w:r w:rsidRPr="001E3DFE">
        <w:rPr>
          <w:b/>
        </w:rPr>
        <w:t>[Comments]</w:t>
      </w:r>
      <w:r w:rsidRPr="001E3DFE">
        <w:t>:</w:t>
      </w:r>
    </w:p>
    <w:p w14:paraId="421529A1" w14:textId="40EACF11" w:rsidR="003C6C19" w:rsidRPr="001E3DFE" w:rsidRDefault="003C6C19">
      <w:pPr>
        <w:pStyle w:val="af6"/>
        <w:ind w:leftChars="360" w:left="720"/>
      </w:pPr>
    </w:p>
  </w:comment>
  <w:comment w:id="1021" w:author="Huawei, HiSilicon (GuoYinghao)" w:date="2022-04-20T08:20:00Z" w:initials="H">
    <w:p w14:paraId="1556BA02" w14:textId="1DE544B3" w:rsidR="003C6C19" w:rsidRDefault="003C6C19" w:rsidP="00884D73">
      <w:pPr>
        <w:pStyle w:val="af6"/>
        <w:spacing w:after="0"/>
      </w:pPr>
      <w:r>
        <w:rPr>
          <w:rStyle w:val="af5"/>
        </w:rPr>
        <w:annotationRef/>
      </w:r>
      <w:r>
        <w:rPr>
          <w:b/>
        </w:rPr>
        <w:t>[RIL]</w:t>
      </w:r>
      <w:r>
        <w:t xml:space="preserve">: H017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2A981F" w14:textId="2FBBE211" w:rsidR="003C6C19" w:rsidRDefault="003C6C19" w:rsidP="00884D73">
      <w:pPr>
        <w:pStyle w:val="af6"/>
        <w:spacing w:after="0"/>
        <w:ind w:leftChars="360" w:left="720"/>
      </w:pPr>
      <w:r>
        <w:rPr>
          <w:b/>
        </w:rPr>
        <w:t>[Description]</w:t>
      </w:r>
      <w:r>
        <w:t xml:space="preserve">: </w:t>
      </w:r>
      <w:r>
        <w:rPr>
          <w:lang w:eastAsia="zh-CN"/>
        </w:rPr>
        <w:t xml:space="preserve">This IE should only include common capabilities for DL-TDOA and Multi-RTT. Then, these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should be inlcued in the multi RTT capability. Otherwise, in order to be consisten, the TxTEG capability for UL-TDOA as in FG </w:t>
      </w:r>
      <w:r w:rsidRPr="00A86275">
        <w:rPr>
          <w:lang w:eastAsia="zh-CN"/>
        </w:rPr>
        <w:t>27-1-2</w:t>
      </w:r>
      <w:r>
        <w:rPr>
          <w:lang w:eastAsia="zh-CN"/>
        </w:rPr>
        <w:t xml:space="preserve"> should also be included here</w:t>
      </w:r>
    </w:p>
    <w:p w14:paraId="6C1ABC58" w14:textId="7C5C9FDF" w:rsidR="003C6C19" w:rsidRDefault="003C6C19" w:rsidP="00884D73">
      <w:pPr>
        <w:pStyle w:val="af6"/>
        <w:spacing w:after="0"/>
        <w:ind w:leftChars="360" w:left="720"/>
      </w:pPr>
      <w:r>
        <w:rPr>
          <w:b/>
        </w:rPr>
        <w:t>[Proposed Change]</w:t>
      </w:r>
      <w:r>
        <w:t xml:space="preserve">: Move the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to multi-RTT capability</w:t>
      </w:r>
    </w:p>
    <w:p w14:paraId="0D7B0EAD" w14:textId="58B86910" w:rsidR="003C6C19" w:rsidRDefault="003C6C19" w:rsidP="00884D73">
      <w:pPr>
        <w:pStyle w:val="af6"/>
        <w:ind w:leftChars="360" w:left="720"/>
      </w:pPr>
      <w:r>
        <w:rPr>
          <w:b/>
        </w:rPr>
        <w:t>[Comments]</w:t>
      </w:r>
      <w:r>
        <w:t>:</w:t>
      </w:r>
    </w:p>
  </w:comment>
  <w:comment w:id="1028" w:author="Huawei, HiSilicon (GuoYinghao)" w:date="2022-04-20T08:20:00Z" w:initials="H">
    <w:p w14:paraId="7F18C970" w14:textId="401714CA" w:rsidR="003C6C19" w:rsidRPr="001675C2" w:rsidRDefault="003C6C19" w:rsidP="001675C2">
      <w:pPr>
        <w:pStyle w:val="af6"/>
        <w:spacing w:after="0"/>
      </w:pPr>
      <w:r>
        <w:rPr>
          <w:rStyle w:val="af5"/>
        </w:rPr>
        <w:annotationRef/>
      </w:r>
      <w:r w:rsidRPr="001675C2">
        <w:fldChar w:fldCharType="begin"/>
      </w:r>
      <w:r w:rsidRPr="001675C2">
        <w:rPr>
          <w:rStyle w:val="af5"/>
        </w:rPr>
        <w:instrText xml:space="preserve"> </w:instrText>
      </w:r>
      <w:r w:rsidRPr="001675C2">
        <w:instrText>PAGE \# "'</w:instrText>
      </w:r>
      <w:r w:rsidRPr="001675C2">
        <w:instrText>页</w:instrText>
      </w:r>
      <w:r w:rsidRPr="001675C2">
        <w:instrText>: '#'</w:instrText>
      </w:r>
      <w:r w:rsidRPr="001675C2">
        <w:br/>
        <w:instrText>'"</w:instrText>
      </w:r>
      <w:r w:rsidRPr="001675C2">
        <w:rPr>
          <w:rStyle w:val="af5"/>
        </w:rPr>
        <w:instrText xml:space="preserve"> </w:instrText>
      </w:r>
      <w:r w:rsidRPr="001675C2">
        <w:fldChar w:fldCharType="end"/>
      </w:r>
      <w:r w:rsidRPr="001675C2">
        <w:rPr>
          <w:rStyle w:val="af5"/>
        </w:rPr>
        <w:annotationRef/>
      </w:r>
      <w:r w:rsidRPr="001675C2">
        <w:rPr>
          <w:b/>
        </w:rPr>
        <w:t>[RIL]</w:t>
      </w:r>
      <w:r w:rsidRPr="001675C2">
        <w:t>: H</w:t>
      </w:r>
      <w:r>
        <w:t>018</w:t>
      </w:r>
      <w:r w:rsidRPr="001675C2">
        <w:t xml:space="preserve"> </w:t>
      </w:r>
      <w:r w:rsidRPr="001675C2">
        <w:rPr>
          <w:b/>
        </w:rPr>
        <w:t>[Delegate]</w:t>
      </w:r>
      <w:r w:rsidRPr="001675C2">
        <w:t xml:space="preserve">: Huawei, HiSilicon (GuoYinghao) </w:t>
      </w:r>
      <w:r w:rsidRPr="001675C2">
        <w:rPr>
          <w:b/>
        </w:rPr>
        <w:t>[WI]</w:t>
      </w:r>
      <w:r w:rsidRPr="001675C2">
        <w:t xml:space="preserve">: </w:t>
      </w:r>
      <w:r w:rsidRPr="001675C2">
        <w:rPr>
          <w:b/>
        </w:rPr>
        <w:t>[Class]</w:t>
      </w:r>
      <w:r w:rsidRPr="001675C2">
        <w:t xml:space="preserve">: </w:t>
      </w:r>
      <w:r>
        <w:t xml:space="preserve">2 </w:t>
      </w:r>
      <w:r w:rsidRPr="001675C2">
        <w:rPr>
          <w:b/>
          <w:color w:val="FF0000"/>
        </w:rPr>
        <w:t>[Status]</w:t>
      </w:r>
      <w:r w:rsidRPr="001675C2">
        <w:rPr>
          <w:color w:val="FF0000"/>
        </w:rPr>
        <w:t xml:space="preserve">: ToDo </w:t>
      </w:r>
      <w:r w:rsidRPr="001675C2">
        <w:rPr>
          <w:b/>
        </w:rPr>
        <w:t>[TDoc]</w:t>
      </w:r>
      <w:r w:rsidRPr="001675C2">
        <w:t xml:space="preserve">: </w:t>
      </w:r>
      <w:r>
        <w:t>None</w:t>
      </w:r>
      <w:r w:rsidRPr="001675C2">
        <w:t xml:space="preserve"> </w:t>
      </w:r>
      <w:r w:rsidRPr="001675C2">
        <w:rPr>
          <w:b/>
          <w:color w:val="FF0000"/>
        </w:rPr>
        <w:t>[Proposed Conclusion]</w:t>
      </w:r>
      <w:r w:rsidRPr="001675C2">
        <w:rPr>
          <w:color w:val="FF0000"/>
        </w:rPr>
        <w:t xml:space="preserve">: </w:t>
      </w:r>
    </w:p>
    <w:p w14:paraId="74F4D980" w14:textId="6EEDB25C" w:rsidR="003C6C19" w:rsidRPr="001675C2" w:rsidRDefault="003C6C19" w:rsidP="001675C2">
      <w:pPr>
        <w:pStyle w:val="af6"/>
        <w:ind w:leftChars="360" w:left="720"/>
        <w:rPr>
          <w:lang w:eastAsia="zh-CN"/>
        </w:rPr>
      </w:pPr>
      <w:r w:rsidRPr="001675C2">
        <w:rPr>
          <w:b/>
        </w:rPr>
        <w:t>[Description]</w:t>
      </w:r>
      <w:r w:rsidRPr="001675C2">
        <w:t xml:space="preserve">: </w:t>
      </w:r>
      <w:r w:rsidRPr="001675C2">
        <w:rPr>
          <w:lang w:eastAsia="zh-CN"/>
        </w:rPr>
        <w:t xml:space="preserve">It seems thatt feature group </w:t>
      </w:r>
      <w:r w:rsidRPr="001675C2">
        <w:rPr>
          <w:color w:val="000000" w:themeColor="text1"/>
          <w:szCs w:val="18"/>
        </w:rPr>
        <w:t>27-15 has not been captured here</w:t>
      </w:r>
      <w:r>
        <w:rPr>
          <w:color w:val="000000" w:themeColor="text1"/>
          <w:szCs w:val="18"/>
        </w:rPr>
        <w:t xml:space="preserve"> for </w:t>
      </w:r>
      <w:r w:rsidRPr="00B21F4C">
        <w:rPr>
          <w:color w:val="000000" w:themeColor="text1"/>
          <w:szCs w:val="18"/>
        </w:rPr>
        <w:t>Positioning SRS transmission in RRC_INACTIVE state for initial UL BWP</w:t>
      </w:r>
    </w:p>
    <w:p w14:paraId="7049019A" w14:textId="315F8BA4" w:rsidR="003C6C19" w:rsidRPr="001675C2" w:rsidRDefault="003C6C19" w:rsidP="001675C2">
      <w:pPr>
        <w:pStyle w:val="af6"/>
        <w:spacing w:after="0"/>
        <w:ind w:leftChars="360" w:left="720"/>
      </w:pPr>
      <w:r w:rsidRPr="001675C2">
        <w:rPr>
          <w:b/>
        </w:rPr>
        <w:t>[Proposed Change]</w:t>
      </w:r>
      <w:r w:rsidRPr="001675C2">
        <w:t xml:space="preserve">: Add components </w:t>
      </w:r>
    </w:p>
    <w:p w14:paraId="06C06AFB" w14:textId="77777777" w:rsidR="003C6C19" w:rsidRPr="001675C2" w:rsidRDefault="003C6C19"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1. Max number of SRS Resource Sets for positioning supported by UE</w:t>
      </w:r>
    </w:p>
    <w:p w14:paraId="1ED4D12A" w14:textId="087FA7B2" w:rsidR="003C6C19" w:rsidRPr="001675C2" w:rsidRDefault="003C6C19"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2. Max number of P/SPSRS Resources for positioning</w:t>
      </w:r>
    </w:p>
    <w:p w14:paraId="6568F1A7" w14:textId="543674F9" w:rsidR="003C6C19" w:rsidRPr="001675C2" w:rsidRDefault="003C6C19"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3. Max number of P/SPSRS Resources for positioning per slot</w:t>
      </w:r>
    </w:p>
    <w:p w14:paraId="060B72C1" w14:textId="77777777" w:rsidR="003C6C19" w:rsidRPr="001675C2" w:rsidRDefault="003C6C19"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 xml:space="preserve">4. Max number of periodic SRS Resources for positioning </w:t>
      </w:r>
    </w:p>
    <w:p w14:paraId="397CE094" w14:textId="48325B7C" w:rsidR="003C6C19" w:rsidRPr="001675C2" w:rsidRDefault="003C6C19" w:rsidP="001675C2">
      <w:pPr>
        <w:pStyle w:val="af6"/>
        <w:spacing w:after="0"/>
        <w:ind w:leftChars="360" w:left="720"/>
        <w:rPr>
          <w:lang w:eastAsia="zh-CN"/>
        </w:rPr>
      </w:pPr>
      <w:r w:rsidRPr="001675C2">
        <w:rPr>
          <w:color w:val="000000" w:themeColor="text1"/>
          <w:szCs w:val="18"/>
        </w:rPr>
        <w:t>5. Max number of periodic SRS Resources for positioning per slot</w:t>
      </w:r>
      <w:r w:rsidRPr="001675C2">
        <w:rPr>
          <w:lang w:eastAsia="zh-CN"/>
        </w:rPr>
        <w:t xml:space="preserve">with the following values </w:t>
      </w:r>
    </w:p>
    <w:p w14:paraId="7C937808" w14:textId="0331131E" w:rsidR="003C6C19" w:rsidRPr="001675C2" w:rsidRDefault="003C6C19"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1 candidate values: {1, 2, 4, 8, 12, 16}</w:t>
      </w:r>
    </w:p>
    <w:p w14:paraId="42F319EC" w14:textId="758ED292" w:rsidR="003C6C19" w:rsidRPr="001675C2" w:rsidRDefault="003C6C19"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2 candidate values: {1,2,4,8,16,32,64}</w:t>
      </w:r>
    </w:p>
    <w:p w14:paraId="52B4B123" w14:textId="0CB724EB" w:rsidR="003C6C19" w:rsidRPr="001675C2" w:rsidRDefault="003C6C19"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3 candidate values: {1, 2, 3, 4, 5, 6, 8, 10, 12, 14}</w:t>
      </w:r>
    </w:p>
    <w:p w14:paraId="0788AD7A" w14:textId="690FF5A1" w:rsidR="003C6C19" w:rsidRPr="001675C2" w:rsidRDefault="003C6C19"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4 candidate values: {1,2,4,8,16,32,64}</w:t>
      </w:r>
    </w:p>
    <w:p w14:paraId="17B447E8" w14:textId="244F2368" w:rsidR="003C6C19" w:rsidRPr="001675C2" w:rsidRDefault="003C6C19"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5 candidate values: {1, 2, 3, 4, 5, 6, 8, 10, 12, 14}</w:t>
      </w:r>
    </w:p>
    <w:p w14:paraId="3BCF65C2" w14:textId="77777777" w:rsidR="003C6C19" w:rsidRPr="001675C2" w:rsidRDefault="003C6C19" w:rsidP="001675C2">
      <w:pPr>
        <w:spacing w:after="0"/>
        <w:ind w:leftChars="360" w:left="720"/>
      </w:pPr>
      <w:r w:rsidRPr="001675C2">
        <w:rPr>
          <w:b/>
        </w:rPr>
        <w:t>[Comments]</w:t>
      </w:r>
      <w:r w:rsidRPr="001675C2">
        <w:t>:</w:t>
      </w:r>
    </w:p>
    <w:p w14:paraId="54DEB6D4" w14:textId="77777777" w:rsidR="003C6C19" w:rsidRPr="001675C2" w:rsidRDefault="003C6C19" w:rsidP="001675C2">
      <w:pPr>
        <w:pStyle w:val="af6"/>
        <w:ind w:leftChars="360" w:left="720"/>
        <w:rPr>
          <w:lang w:eastAsia="zh-CN"/>
        </w:rPr>
      </w:pPr>
    </w:p>
    <w:p w14:paraId="2A785119" w14:textId="64CBF4E9" w:rsidR="003C6C19" w:rsidRPr="001675C2" w:rsidRDefault="003C6C19">
      <w:pPr>
        <w:pStyle w:val="af6"/>
        <w:ind w:leftChars="360" w:left="720"/>
      </w:pPr>
    </w:p>
  </w:comment>
  <w:comment w:id="1250" w:author="Huawei, HiSilicon (GuoYinghao)" w:date="2022-04-20T08:20:00Z" w:initials="H">
    <w:p w14:paraId="5E9A8CF3" w14:textId="0AF082E9" w:rsidR="003C6C19" w:rsidRDefault="003C6C19" w:rsidP="000750E5">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H019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E28CE" w14:textId="05025B36" w:rsidR="003C6C19" w:rsidRDefault="003C6C19" w:rsidP="000750E5">
      <w:pPr>
        <w:pStyle w:val="af6"/>
        <w:spacing w:after="0"/>
        <w:ind w:leftChars="360" w:left="720"/>
      </w:pPr>
      <w:r>
        <w:rPr>
          <w:b/>
        </w:rPr>
        <w:t>[Description]</w:t>
      </w:r>
      <w:r>
        <w:t>: This type has been reported for all the positioning methods. Can define an IE for it to be concise</w:t>
      </w:r>
    </w:p>
    <w:p w14:paraId="22106192" w14:textId="5E9C15F6" w:rsidR="003C6C19" w:rsidRDefault="003C6C19" w:rsidP="00354D6D">
      <w:pPr>
        <w:pStyle w:val="af6"/>
        <w:ind w:leftChars="360" w:left="720"/>
      </w:pPr>
      <w:r>
        <w:rPr>
          <w:b/>
        </w:rPr>
        <w:t>[Proposed Change]</w:t>
      </w:r>
      <w:r>
        <w:t xml:space="preserve">: </w:t>
      </w:r>
      <w:r>
        <w:rPr>
          <w:lang w:eastAsia="zh-CN"/>
        </w:rPr>
        <w:t>Define an IE for this capability and include this IE under Clause 6.4.3</w:t>
      </w:r>
    </w:p>
    <w:p w14:paraId="697BE5BE" w14:textId="46F8AB89" w:rsidR="003C6C19" w:rsidRDefault="003C6C19" w:rsidP="000750E5">
      <w:pPr>
        <w:spacing w:after="0"/>
        <w:ind w:leftChars="360" w:left="720"/>
      </w:pPr>
      <w:r>
        <w:rPr>
          <w:b/>
        </w:rPr>
        <w:t>[Comments]</w:t>
      </w:r>
      <w:r>
        <w:t xml:space="preserve">: [Lenovo] Agree but a second IE needs to be defined since in some places the IE type of </w:t>
      </w:r>
      <w:r w:rsidRPr="00620564">
        <w:t>scheduledLocationRequest-r17</w:t>
      </w:r>
      <w:r>
        <w:t xml:space="preserve"> uses “PositioningModes”, e.g. see </w:t>
      </w:r>
      <w:r w:rsidRPr="00F9344B">
        <w:t>A-GNSS-ProvideCapabilities</w:t>
      </w:r>
      <w:r>
        <w:t xml:space="preserve"> and </w:t>
      </w:r>
      <w:r w:rsidRPr="00F9344B">
        <w:t>TBS-ProvideCapabilities-r13</w:t>
      </w:r>
      <w:r>
        <w:t>.</w:t>
      </w:r>
    </w:p>
    <w:p w14:paraId="457A2FFE" w14:textId="77777777" w:rsidR="003C6C19" w:rsidRDefault="003C6C19" w:rsidP="000750E5">
      <w:pPr>
        <w:pStyle w:val="af6"/>
        <w:ind w:leftChars="360" w:left="720"/>
        <w:rPr>
          <w:lang w:eastAsia="zh-CN"/>
        </w:rPr>
      </w:pPr>
    </w:p>
    <w:p w14:paraId="35BB3DED" w14:textId="6B43776D" w:rsidR="003C6C19" w:rsidRDefault="003C6C19">
      <w:pPr>
        <w:pStyle w:val="af6"/>
        <w:ind w:leftChars="360" w:left="720"/>
      </w:pPr>
    </w:p>
  </w:comment>
  <w:comment w:id="1485" w:author="Huawei, HiSilicon (GuoYinghao)" w:date="2022-04-20T08:20:00Z" w:initials="H">
    <w:p w14:paraId="2F9F4D16" w14:textId="7525E19E" w:rsidR="003C6C19" w:rsidRDefault="003C6C19" w:rsidP="000B58E2">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82A6D5" w14:textId="41EC9AAF" w:rsidR="003C6C19" w:rsidRDefault="003C6C19" w:rsidP="000B58E2">
      <w:pPr>
        <w:pStyle w:val="af6"/>
        <w:ind w:leftChars="360" w:left="720"/>
        <w:rPr>
          <w:lang w:eastAsia="zh-CN"/>
        </w:rPr>
      </w:pPr>
      <w:r>
        <w:rPr>
          <w:b/>
        </w:rPr>
        <w:t>[Description]</w:t>
      </w:r>
      <w:r>
        <w:t xml:space="preserve">: </w:t>
      </w:r>
      <w:r>
        <w:rPr>
          <w:rFonts w:hint="eastAsia"/>
          <w:lang w:eastAsia="zh-CN"/>
        </w:rPr>
        <w:t>S</w:t>
      </w:r>
      <w:r>
        <w:rPr>
          <w:lang w:eastAsia="zh-CN"/>
        </w:rPr>
        <w:t>hould be the range of IR that can be allocated by the UE. See the following definition in 38305</w:t>
      </w:r>
    </w:p>
    <w:p w14:paraId="61472C64" w14:textId="1F26B7F9" w:rsidR="003C6C19" w:rsidRDefault="003C6C19" w:rsidP="000B58E2">
      <w:pPr>
        <w:pStyle w:val="af6"/>
        <w:ind w:leftChars="360" w:left="720"/>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027EF191" w14:textId="77777777" w:rsidR="003C6C19" w:rsidRDefault="003C6C19" w:rsidP="000B58E2">
      <w:pPr>
        <w:ind w:leftChars="360" w:left="720" w:firstLine="284"/>
      </w:pPr>
      <w:r>
        <w:t xml:space="preserve">for all values of IRallocation in the range irMinimum &lt;= </w:t>
      </w:r>
      <w:r w:rsidRPr="001B6D65">
        <w:rPr>
          <w:i/>
          <w:iCs/>
        </w:rPr>
        <w:t>IRallocation</w:t>
      </w:r>
      <w:r>
        <w:t xml:space="preserve"> &lt;= irMaximum</w:t>
      </w:r>
    </w:p>
    <w:p w14:paraId="5B05F71B" w14:textId="77777777" w:rsidR="003C6C19" w:rsidRDefault="003C6C19" w:rsidP="000B58E2">
      <w:pPr>
        <w:pStyle w:val="af6"/>
        <w:ind w:leftChars="360" w:left="720"/>
        <w:rPr>
          <w:lang w:eastAsia="zh-CN"/>
        </w:rPr>
      </w:pPr>
    </w:p>
    <w:p w14:paraId="0D5D1E29" w14:textId="67B23EA6" w:rsidR="003C6C19" w:rsidRDefault="003C6C19" w:rsidP="000B58E2">
      <w:pPr>
        <w:pStyle w:val="af6"/>
        <w:spacing w:after="0"/>
        <w:ind w:leftChars="360" w:left="720"/>
      </w:pPr>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w:t>
      </w:r>
      <w:r w:rsidRPr="00284D68">
        <w:rPr>
          <w:highlight w:val="yellow"/>
        </w:rPr>
        <w:t>IRallocation may be chosen freely by the client based on the desired Bound, therefore the network should ensure that Equation 8.1.1a-1 holds for all possible choices of IRallocation.</w:t>
      </w:r>
      <w:r w:rsidRPr="007A218C">
        <w:t xml:space="preserve"> The Residual Risk and IRallocation components may be mapped to fault and fault-free cases respectively, but the implementation is free to choose any other decomposition of the integrity risk probability into these two components.</w:t>
      </w:r>
    </w:p>
    <w:p w14:paraId="143F8448" w14:textId="77777777" w:rsidR="003C6C19" w:rsidRDefault="003C6C19" w:rsidP="001614C7">
      <w:pPr>
        <w:pStyle w:val="af6"/>
        <w:ind w:leftChars="360" w:left="720"/>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485AC437" w14:textId="1E9831B4" w:rsidR="003C6C19" w:rsidRDefault="003C6C19" w:rsidP="001614C7">
      <w:pPr>
        <w:pStyle w:val="af6"/>
        <w:spacing w:after="0"/>
        <w:ind w:leftChars="360" w:left="720"/>
      </w:pPr>
      <w:r>
        <w:rPr>
          <w:b/>
        </w:rPr>
        <w:t>[Proposed Change]</w:t>
      </w:r>
      <w:r>
        <w:t xml:space="preserve">: </w:t>
      </w:r>
      <w:r>
        <w:rPr>
          <w:rFonts w:hint="eastAsia"/>
          <w:lang w:eastAsia="zh-CN"/>
        </w:rPr>
        <w:t>Change</w:t>
      </w:r>
      <w:r>
        <w:t xml:space="preserve"> to the following definition</w:t>
      </w:r>
    </w:p>
    <w:p w14:paraId="580E0E54" w14:textId="2E488216" w:rsidR="003C6C19" w:rsidRDefault="003C6C19" w:rsidP="000B58E2">
      <w:pPr>
        <w:pStyle w:val="af6"/>
        <w:spacing w:after="0"/>
        <w:ind w:leftChars="360" w:left="720"/>
      </w:pPr>
    </w:p>
    <w:p w14:paraId="2EB34A1A" w14:textId="72B1E894" w:rsidR="003C6C19" w:rsidRDefault="003C6C19" w:rsidP="000B58E2">
      <w:pPr>
        <w:pStyle w:val="af6"/>
        <w:spacing w:after="0"/>
        <w:ind w:leftChars="360" w:left="720"/>
      </w:pPr>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 xml:space="preserve">that can be chosen by the UE within the bound provided by the field </w:t>
      </w:r>
      <w:r w:rsidRPr="00D328E2">
        <w:rPr>
          <w:i/>
          <w:snapToGrid w:val="0"/>
        </w:rPr>
        <w:t>targetIntegrityRisk</w:t>
      </w:r>
    </w:p>
    <w:p w14:paraId="5D264A18" w14:textId="77777777" w:rsidR="003C6C19" w:rsidRDefault="003C6C19" w:rsidP="000B58E2">
      <w:pPr>
        <w:spacing w:after="0"/>
        <w:ind w:leftChars="360" w:left="720"/>
      </w:pPr>
      <w:r>
        <w:rPr>
          <w:b/>
        </w:rPr>
        <w:t>[Comments]</w:t>
      </w:r>
      <w:r>
        <w:t>:</w:t>
      </w:r>
    </w:p>
    <w:p w14:paraId="07689A0C" w14:textId="242AB727" w:rsidR="003C6C19" w:rsidRDefault="003C6C19" w:rsidP="000B58E2">
      <w:pPr>
        <w:pStyle w:val="af6"/>
        <w:ind w:leftChars="360" w:left="720"/>
      </w:pPr>
      <w:r w:rsidRPr="00B35F14">
        <w:t xml:space="preserve">[Swift Navigation] We don’t agree with the proposed changes to the definition that was agreed in the WI. The </w:t>
      </w:r>
      <w:r w:rsidRPr="00B35F14">
        <w:rPr>
          <w:i/>
          <w:iCs/>
        </w:rPr>
        <w:t xml:space="preserve">targetIntegrityRisk </w:t>
      </w:r>
      <w:r w:rsidRPr="00B35F14">
        <w:t>field also contains contributions from the residual risks as well as the feared events that are not monitored by the network (e.g. the UE feared events). Although the UE chooses the IRallocation internally, the irMin and irMax are properties of the assistance data.</w:t>
      </w:r>
    </w:p>
  </w:comment>
  <w:comment w:id="1486" w:author="Swift Navigation (Grant Hausler)" w:date="2022-04-21T08:33:00Z" w:initials="GH">
    <w:p w14:paraId="45C05935" w14:textId="5726BCD8" w:rsidR="003C6C19" w:rsidRDefault="003C6C19">
      <w:pPr>
        <w:pStyle w:val="af6"/>
      </w:pPr>
      <w:r>
        <w:rPr>
          <w:rStyle w:val="af5"/>
        </w:rPr>
        <w:annotationRef/>
      </w:r>
      <w:r>
        <w:rPr>
          <w:b/>
        </w:rPr>
        <w:t>[RIL]</w:t>
      </w:r>
      <w:r>
        <w:t xml:space="preserve">: W001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6CDAA8" w14:textId="0DFEF549" w:rsidR="003C6C19" w:rsidRDefault="003C6C19">
      <w:pPr>
        <w:pStyle w:val="af6"/>
        <w:ind w:leftChars="360" w:left="720"/>
      </w:pPr>
      <w:r>
        <w:rPr>
          <w:b/>
        </w:rPr>
        <w:t>[Description]</w:t>
      </w:r>
      <w:r>
        <w:t>: The applicable IEs need to be stated explicitly</w:t>
      </w:r>
    </w:p>
    <w:p w14:paraId="2D5E580E" w14:textId="064D5790" w:rsidR="003C6C19" w:rsidRDefault="003C6C19">
      <w:pPr>
        <w:pStyle w:val="af6"/>
        <w:ind w:leftChars="360" w:left="720"/>
      </w:pPr>
      <w:r>
        <w:rPr>
          <w:b/>
        </w:rPr>
        <w:t>[Proposed Change]</w:t>
      </w:r>
      <w:r>
        <w:t>: GNSS-SSR-OrbitCorrections, GNSS-SSR-ClockCorrections, GNSS-SSR-CodeBias, GNSS-SSR-PhaseBias, GNSS-SSR-STEC-Correction, GNSS-SSR-GriddedCorrection</w:t>
      </w:r>
    </w:p>
    <w:p w14:paraId="7E2C0A4A" w14:textId="77777777" w:rsidR="003C6C19" w:rsidRDefault="003C6C19">
      <w:pPr>
        <w:pStyle w:val="af6"/>
        <w:ind w:leftChars="360" w:left="720"/>
      </w:pPr>
      <w:r>
        <w:rPr>
          <w:b/>
        </w:rPr>
        <w:t>[Comments]</w:t>
      </w:r>
      <w:r>
        <w:t xml:space="preserve">: </w:t>
      </w:r>
    </w:p>
    <w:p w14:paraId="498D1661" w14:textId="137EAFD4" w:rsidR="003C6C19" w:rsidRPr="00402490" w:rsidRDefault="003C6C19">
      <w:pPr>
        <w:pStyle w:val="af6"/>
        <w:ind w:leftChars="360" w:left="720"/>
      </w:pPr>
    </w:p>
  </w:comment>
  <w:comment w:id="1487" w:author="Swift Navigation (Grant Hausler)" w:date="2022-04-21T08:35:00Z" w:initials="GH">
    <w:p w14:paraId="2C17A2B2" w14:textId="0A6CDFD9" w:rsidR="003C6C19" w:rsidRDefault="003C6C19">
      <w:pPr>
        <w:pStyle w:val="af6"/>
      </w:pPr>
      <w:r>
        <w:rPr>
          <w:rStyle w:val="af5"/>
        </w:rPr>
        <w:annotationRef/>
      </w:r>
      <w:r>
        <w:rPr>
          <w:b/>
        </w:rPr>
        <w:t>[RIL]</w:t>
      </w:r>
      <w:r>
        <w:t xml:space="preserve">: W002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2AC96D" w14:textId="31624EE5" w:rsidR="003C6C19" w:rsidRDefault="003C6C19">
      <w:pPr>
        <w:pStyle w:val="af6"/>
        <w:ind w:leftChars="360" w:left="720"/>
      </w:pPr>
      <w:r>
        <w:rPr>
          <w:b/>
        </w:rPr>
        <w:t>[Description]</w:t>
      </w:r>
      <w:r>
        <w:t>: The applicable IEs need to be stated explicitly</w:t>
      </w:r>
    </w:p>
    <w:p w14:paraId="64878F2D" w14:textId="492470C9" w:rsidR="003C6C19" w:rsidRDefault="003C6C19">
      <w:pPr>
        <w:pStyle w:val="af6"/>
        <w:ind w:leftChars="360" w:left="720"/>
      </w:pPr>
      <w:r>
        <w:rPr>
          <w:b/>
        </w:rPr>
        <w:t>[Proposed Change]</w:t>
      </w:r>
      <w:r>
        <w:t>: GNSS-SSR-OrbitCorrections, GNSS-SSR-ClockCorrections, GNSS-SSR-CodeBias, GNSS-SSR-PhaseBias, GNSS-SSR-STEC-Correction, GNSS-SSR-GriddedCorrection</w:t>
      </w:r>
    </w:p>
    <w:p w14:paraId="73F4204F" w14:textId="77777777" w:rsidR="003C6C19" w:rsidRDefault="003C6C19">
      <w:pPr>
        <w:pStyle w:val="af6"/>
        <w:ind w:leftChars="360" w:left="720"/>
      </w:pPr>
      <w:r>
        <w:rPr>
          <w:b/>
        </w:rPr>
        <w:t>[Comments]</w:t>
      </w:r>
      <w:r>
        <w:t xml:space="preserve">: </w:t>
      </w:r>
    </w:p>
    <w:p w14:paraId="24A046D3" w14:textId="0E4E7BE8" w:rsidR="003C6C19" w:rsidRPr="00402490" w:rsidRDefault="003C6C19">
      <w:pPr>
        <w:pStyle w:val="af6"/>
        <w:ind w:leftChars="360" w:left="720"/>
      </w:pPr>
    </w:p>
  </w:comment>
  <w:comment w:id="1879" w:author="Swift Navigation (Grant Hausler)" w:date="2022-04-21T08:41:00Z" w:initials="GH">
    <w:p w14:paraId="2C0A1686" w14:textId="5E500F2D" w:rsidR="003C6C19" w:rsidRDefault="003C6C19">
      <w:pPr>
        <w:pStyle w:val="af6"/>
      </w:pPr>
      <w:r>
        <w:rPr>
          <w:rStyle w:val="af5"/>
        </w:rPr>
        <w:annotationRef/>
      </w:r>
      <w:r>
        <w:rPr>
          <w:b/>
        </w:rPr>
        <w:t>[RIL]</w:t>
      </w:r>
      <w:r>
        <w:t xml:space="preserve">: W003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A3AC83" w14:textId="2260DCC1" w:rsidR="003C6C19" w:rsidRDefault="003C6C19">
      <w:pPr>
        <w:pStyle w:val="af6"/>
        <w:ind w:leftChars="360" w:left="720"/>
      </w:pPr>
      <w:r>
        <w:rPr>
          <w:b/>
        </w:rPr>
        <w:t>[Description]</w:t>
      </w:r>
      <w:r>
        <w:t xml:space="preserve">: </w:t>
      </w:r>
      <w:r w:rsidRPr="005C5C0B">
        <w:t xml:space="preserve">All of the optional integrity assistance data should </w:t>
      </w:r>
      <w:r>
        <w:t>be Need</w:t>
      </w:r>
      <w:r w:rsidRPr="005C5C0B">
        <w:t xml:space="preserve"> OR instead of Need ON. As previously discussed, integrity information should be sent affirmatively and old data should not be reused</w:t>
      </w:r>
      <w:r>
        <w:t>.</w:t>
      </w:r>
    </w:p>
    <w:p w14:paraId="36569E4D" w14:textId="567EDD93" w:rsidR="003C6C19" w:rsidRDefault="003C6C19">
      <w:pPr>
        <w:pStyle w:val="af6"/>
        <w:ind w:leftChars="360" w:left="720"/>
      </w:pPr>
      <w:r>
        <w:rPr>
          <w:b/>
        </w:rPr>
        <w:t>[Proposed Change]</w:t>
      </w:r>
      <w:r>
        <w:t>: For the OPTIONAL Integrity assistance data in GNSS-SSR-OrbitCorrections, GNSS-SSR-ClockCorrections, GNSS-SSR-CodeBias, GNSS-SSR-PhaseBias, GNSS-SSR-STEC-Correction, GNSS-SSR-GriddedCorrection), change to ‘Need OR’ instead of Need ON</w:t>
      </w:r>
    </w:p>
    <w:p w14:paraId="1D7F06CA" w14:textId="77777777" w:rsidR="003C6C19" w:rsidRDefault="003C6C19">
      <w:pPr>
        <w:pStyle w:val="af6"/>
        <w:ind w:leftChars="360" w:left="720"/>
      </w:pPr>
      <w:r>
        <w:rPr>
          <w:b/>
        </w:rPr>
        <w:t>[Comments]</w:t>
      </w:r>
      <w:r>
        <w:t xml:space="preserve">: </w:t>
      </w:r>
    </w:p>
    <w:p w14:paraId="594BD4DB" w14:textId="0D23479D" w:rsidR="003C6C19" w:rsidRPr="00C00FD3" w:rsidRDefault="003C6C19">
      <w:pPr>
        <w:pStyle w:val="af6"/>
        <w:ind w:leftChars="360" w:left="720"/>
      </w:pPr>
    </w:p>
  </w:comment>
  <w:comment w:id="1880" w:author="Swift Navigation (Grant Hausler)" w:date="2022-04-21T08:43:00Z" w:initials="GH">
    <w:p w14:paraId="5EE76668" w14:textId="5C1FC167" w:rsidR="003C6C19" w:rsidRDefault="003C6C19">
      <w:pPr>
        <w:pStyle w:val="af6"/>
      </w:pPr>
      <w:r>
        <w:rPr>
          <w:rStyle w:val="af5"/>
        </w:rPr>
        <w:annotationRef/>
      </w:r>
      <w:r>
        <w:rPr>
          <w:b/>
        </w:rPr>
        <w:t>[RIL]</w:t>
      </w:r>
      <w:r>
        <w:t xml:space="preserve">: W004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B099F" w14:textId="688748FE" w:rsidR="003C6C19" w:rsidRDefault="003C6C19">
      <w:pPr>
        <w:pStyle w:val="af6"/>
        <w:ind w:leftChars="360" w:left="720"/>
      </w:pPr>
      <w:r>
        <w:rPr>
          <w:b/>
        </w:rPr>
        <w:t>[Description]</w:t>
      </w:r>
      <w:r>
        <w:t>: The applicable IEs need to be stated explicitly</w:t>
      </w:r>
    </w:p>
    <w:p w14:paraId="2BA5A3B5" w14:textId="46B8B34C" w:rsidR="003C6C19" w:rsidRDefault="003C6C19">
      <w:pPr>
        <w:pStyle w:val="af6"/>
        <w:ind w:leftChars="360" w:left="720"/>
      </w:pPr>
      <w:r>
        <w:rPr>
          <w:b/>
        </w:rPr>
        <w:t>[Proposed Change]</w:t>
      </w:r>
      <w:r>
        <w:t>: GNSS-RealTimeIntegrity</w:t>
      </w:r>
    </w:p>
    <w:p w14:paraId="7AC328C5" w14:textId="77777777" w:rsidR="003C6C19" w:rsidRDefault="003C6C19">
      <w:pPr>
        <w:pStyle w:val="af6"/>
        <w:ind w:leftChars="360" w:left="720"/>
      </w:pPr>
      <w:r>
        <w:rPr>
          <w:b/>
        </w:rPr>
        <w:t>[Comments]</w:t>
      </w:r>
      <w:r>
        <w:t xml:space="preserve">: </w:t>
      </w:r>
    </w:p>
    <w:p w14:paraId="314206F3" w14:textId="10E6A135" w:rsidR="003C6C19" w:rsidRPr="00C00FD3" w:rsidRDefault="003C6C19">
      <w:pPr>
        <w:pStyle w:val="af6"/>
        <w:ind w:leftChars="360" w:left="720"/>
      </w:pPr>
    </w:p>
  </w:comment>
  <w:comment w:id="1881" w:author="Swift Navigation (Grant Hausler)" w:date="2022-04-21T08:45:00Z" w:initials="GH">
    <w:p w14:paraId="6AF3451A" w14:textId="35AF7D11" w:rsidR="003C6C19" w:rsidRDefault="003C6C19">
      <w:pPr>
        <w:pStyle w:val="af6"/>
      </w:pPr>
      <w:r>
        <w:rPr>
          <w:rStyle w:val="af5"/>
        </w:rPr>
        <w:annotationRef/>
      </w:r>
      <w:r>
        <w:rPr>
          <w:b/>
        </w:rPr>
        <w:t>[RIL]</w:t>
      </w:r>
      <w:r>
        <w:t xml:space="preserve">: W005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D73821" w14:textId="4D982BD9" w:rsidR="003C6C19" w:rsidRDefault="003C6C19">
      <w:pPr>
        <w:pStyle w:val="af6"/>
        <w:ind w:leftChars="360" w:left="720"/>
      </w:pPr>
      <w:r>
        <w:rPr>
          <w:b/>
        </w:rPr>
        <w:t>[Description]</w:t>
      </w:r>
      <w:r>
        <w:t>: The applicable IEs need to be stated explicitly</w:t>
      </w:r>
    </w:p>
    <w:p w14:paraId="62E63261" w14:textId="74D571E1" w:rsidR="003C6C19" w:rsidRDefault="003C6C19">
      <w:pPr>
        <w:pStyle w:val="af6"/>
        <w:ind w:leftChars="360" w:left="720"/>
      </w:pPr>
      <w:r>
        <w:rPr>
          <w:b/>
        </w:rPr>
        <w:t>[Proposed Change]</w:t>
      </w:r>
      <w:r>
        <w:t>: GNSS-RealTimeIntegrity</w:t>
      </w:r>
    </w:p>
    <w:p w14:paraId="2D4050DB" w14:textId="77777777" w:rsidR="003C6C19" w:rsidRDefault="003C6C19">
      <w:pPr>
        <w:pStyle w:val="af6"/>
        <w:ind w:leftChars="360" w:left="720"/>
      </w:pPr>
      <w:r>
        <w:rPr>
          <w:b/>
        </w:rPr>
        <w:t>[Comments]</w:t>
      </w:r>
      <w:r>
        <w:t xml:space="preserve">: </w:t>
      </w:r>
    </w:p>
    <w:p w14:paraId="515D3445" w14:textId="6F83C598" w:rsidR="003C6C19" w:rsidRPr="00C00FD3" w:rsidRDefault="003C6C19">
      <w:pPr>
        <w:pStyle w:val="af6"/>
        <w:ind w:leftChars="360" w:left="720"/>
      </w:pPr>
    </w:p>
  </w:comment>
  <w:comment w:id="2197" w:author="Qualcomm (Sven Fischer)" w:date="2022-04-21T06:32:00Z" w:initials="Q">
    <w:p w14:paraId="7C43DA83" w14:textId="6C242DB5" w:rsidR="003C6C19" w:rsidRDefault="003C6C19">
      <w:pPr>
        <w:pStyle w:val="af6"/>
      </w:pPr>
      <w:r>
        <w:rPr>
          <w:rStyle w:val="af5"/>
        </w:rPr>
        <w:annotationRef/>
      </w:r>
      <w:r>
        <w:rPr>
          <w:b/>
        </w:rPr>
        <w:t>[RIL]</w:t>
      </w:r>
      <w:r>
        <w:t xml:space="preserve">: Q003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BF235E" w14:textId="00AAA162" w:rsidR="003C6C19" w:rsidRDefault="003C6C19" w:rsidP="005664BC">
      <w:pPr>
        <w:ind w:leftChars="360" w:left="720"/>
      </w:pPr>
      <w:r>
        <w:rPr>
          <w:b/>
        </w:rPr>
        <w:t>[Description]</w:t>
      </w:r>
      <w:r>
        <w:t>: No need to have 2-bits for the orbit-integrityReq-r17</w:t>
      </w:r>
    </w:p>
    <w:p w14:paraId="5EED7049" w14:textId="3E757604" w:rsidR="003C6C19" w:rsidRPr="0009069B" w:rsidRDefault="003C6C19" w:rsidP="0009069B">
      <w:pPr>
        <w:ind w:leftChars="360" w:left="720"/>
        <w:rPr>
          <w:iCs/>
        </w:rPr>
      </w:pPr>
      <w:r>
        <w:rPr>
          <w:b/>
        </w:rPr>
        <w:t>[Proposed Change]</w:t>
      </w:r>
      <w:r>
        <w:t xml:space="preserve">: </w:t>
      </w:r>
      <w:r>
        <w:rPr>
          <w:iCs/>
        </w:rPr>
        <w:t xml:space="preserve">The fields </w:t>
      </w:r>
      <w:r w:rsidRPr="00A77F66">
        <w:rPr>
          <w:iCs/>
        </w:rPr>
        <w:t>orbitRangeErrorCorrelationTime-r17</w:t>
      </w:r>
      <w:r>
        <w:rPr>
          <w:iCs/>
        </w:rPr>
        <w:t xml:space="preserve"> and </w:t>
      </w:r>
      <w:r w:rsidRPr="00A77F66">
        <w:rPr>
          <w:iCs/>
        </w:rPr>
        <w:t>orbitRangeRateErrorCorrelationTime-r17</w:t>
      </w:r>
      <w:r>
        <w:rPr>
          <w:iCs/>
        </w:rPr>
        <w:t xml:space="preserve"> in IE </w:t>
      </w:r>
      <w:r w:rsidRPr="008F0BFE">
        <w:rPr>
          <w:iCs/>
        </w:rPr>
        <w:t>GNSS-SSR-OrbitCorrections-r15</w:t>
      </w:r>
      <w:r>
        <w:rPr>
          <w:iCs/>
        </w:rPr>
        <w:t xml:space="preserve"> are either both present or both absent. Therefore, there is no need to have a bit for each of them. A single bit for "Correlation Time Req" would be enough.</w:t>
      </w:r>
    </w:p>
    <w:p w14:paraId="4A0282F7" w14:textId="77777777" w:rsidR="003C6C19" w:rsidRDefault="003C6C19">
      <w:pPr>
        <w:pStyle w:val="af6"/>
        <w:ind w:leftChars="360" w:left="720"/>
      </w:pPr>
      <w:r>
        <w:rPr>
          <w:b/>
        </w:rPr>
        <w:t>[Comments]</w:t>
      </w:r>
      <w:r>
        <w:t xml:space="preserve">: </w:t>
      </w:r>
    </w:p>
    <w:p w14:paraId="3A97AC62" w14:textId="5EA70F4A" w:rsidR="003C6C19" w:rsidRPr="00A0075F" w:rsidRDefault="003C6C19">
      <w:pPr>
        <w:pStyle w:val="af6"/>
        <w:ind w:leftChars="360" w:left="720"/>
      </w:pPr>
    </w:p>
  </w:comment>
  <w:comment w:id="2238" w:author="Qualcomm (Sven Fischer)" w:date="2022-04-21T06:34:00Z" w:initials="Q">
    <w:p w14:paraId="0BF78D8D" w14:textId="10DB8BE7" w:rsidR="003C6C19" w:rsidRDefault="003C6C19">
      <w:pPr>
        <w:pStyle w:val="af6"/>
      </w:pPr>
      <w:r>
        <w:rPr>
          <w:rStyle w:val="af5"/>
        </w:rPr>
        <w:annotationRef/>
      </w:r>
      <w:r>
        <w:rPr>
          <w:b/>
        </w:rPr>
        <w:t>[RIL]</w:t>
      </w:r>
      <w:r>
        <w:t xml:space="preserve">: Q004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2294DE" w14:textId="68B7CFCF" w:rsidR="003C6C19" w:rsidRDefault="003C6C19" w:rsidP="003F5282">
      <w:pPr>
        <w:ind w:leftChars="360" w:left="720"/>
      </w:pPr>
      <w:r>
        <w:rPr>
          <w:b/>
        </w:rPr>
        <w:t>[Description]</w:t>
      </w:r>
      <w:r>
        <w:t xml:space="preserve">: No need to have 2-bits for the </w:t>
      </w:r>
      <w:r>
        <w:rPr>
          <w:snapToGrid w:val="0"/>
        </w:rPr>
        <w:t>stec-IntegrityReq-r17</w:t>
      </w:r>
    </w:p>
    <w:p w14:paraId="1E25F23B" w14:textId="286B598D" w:rsidR="003C6C19" w:rsidRPr="00A864F3" w:rsidRDefault="003C6C19" w:rsidP="00A864F3">
      <w:pPr>
        <w:ind w:leftChars="360" w:left="720"/>
        <w:rPr>
          <w:iCs/>
        </w:rPr>
      </w:pPr>
      <w:r>
        <w:rPr>
          <w:b/>
        </w:rPr>
        <w:t>[Proposed Change]</w:t>
      </w:r>
      <w:r>
        <w:t xml:space="preserve">: </w:t>
      </w:r>
      <w:r>
        <w:rPr>
          <w:iCs/>
        </w:rPr>
        <w:t>The fields</w:t>
      </w:r>
      <w:r w:rsidRPr="00577467">
        <w:t xml:space="preserve"> </w:t>
      </w:r>
      <w:r w:rsidRPr="00577467">
        <w:rPr>
          <w:iCs/>
        </w:rPr>
        <w:t>ionoRangeErrorCorrelationTime</w:t>
      </w:r>
      <w:r>
        <w:rPr>
          <w:iCs/>
        </w:rPr>
        <w:t xml:space="preserve">-r17 and </w:t>
      </w:r>
      <w:r w:rsidRPr="00577467">
        <w:rPr>
          <w:iCs/>
        </w:rPr>
        <w:t>ionoRangeRateErrorCorrelationTime</w:t>
      </w:r>
      <w:r>
        <w:rPr>
          <w:iCs/>
        </w:rPr>
        <w:t xml:space="preserve">-r17 in IE </w:t>
      </w:r>
      <w:r w:rsidRPr="00073C73">
        <w:rPr>
          <w:snapToGrid w:val="0"/>
        </w:rPr>
        <w:t>GNSS-SSR-STEC-Correction</w:t>
      </w:r>
      <w:r>
        <w:rPr>
          <w:iCs/>
        </w:rPr>
        <w:t xml:space="preserve"> are either both present or both absent. Therefore, there is no need to have a bit for each of them. A single bit for "Correlation Time Req" would be enough.</w:t>
      </w:r>
    </w:p>
    <w:p w14:paraId="16F900DE" w14:textId="77777777" w:rsidR="003C6C19" w:rsidRDefault="003C6C19">
      <w:pPr>
        <w:pStyle w:val="af6"/>
        <w:ind w:leftChars="360" w:left="720"/>
      </w:pPr>
      <w:r>
        <w:rPr>
          <w:b/>
        </w:rPr>
        <w:t>[Comments]</w:t>
      </w:r>
      <w:r>
        <w:t xml:space="preserve">: </w:t>
      </w:r>
    </w:p>
    <w:p w14:paraId="63EFB3F6" w14:textId="62F9748C" w:rsidR="003C6C19" w:rsidRPr="0029476B" w:rsidRDefault="003C6C19">
      <w:pPr>
        <w:pStyle w:val="af6"/>
        <w:ind w:leftChars="360" w:left="720"/>
      </w:pPr>
    </w:p>
  </w:comment>
  <w:comment w:id="2382" w:author="Huawei, HiSilicon (GuoYinghao)" w:date="2022-04-20T08:20:00Z" w:initials="H">
    <w:p w14:paraId="79E78618" w14:textId="3BA8CD58" w:rsidR="003C6C19" w:rsidRDefault="003C6C19" w:rsidP="00243BB6">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104BB7" w14:textId="260CE6CF" w:rsidR="003C6C19" w:rsidRDefault="003C6C19" w:rsidP="0072782C">
      <w:pPr>
        <w:pStyle w:val="af6"/>
        <w:ind w:leftChars="360" w:left="720"/>
        <w:rPr>
          <w:lang w:eastAsia="zh-CN"/>
        </w:rPr>
      </w:pPr>
      <w:r>
        <w:rPr>
          <w:b/>
        </w:rPr>
        <w:t>[Description]</w:t>
      </w:r>
      <w:r>
        <w:t xml:space="preserve">: </w:t>
      </w:r>
      <w:r>
        <w:rPr>
          <w:lang w:eastAsia="zh-CN"/>
        </w:rPr>
        <w:t>Just for clarification. Does this mean the UE has to report the caapbitliy if the UE supports GNSS integrity? Because our previous understanding is that even if the UE supports sth, it is still optional to report it in the UE capability reporting</w:t>
      </w:r>
    </w:p>
    <w:p w14:paraId="06359535" w14:textId="0EB54749" w:rsidR="003C6C19" w:rsidRDefault="003C6C19" w:rsidP="00243BB6">
      <w:pPr>
        <w:pStyle w:val="af6"/>
        <w:spacing w:after="0"/>
        <w:ind w:leftChars="360" w:left="720"/>
      </w:pPr>
      <w:r>
        <w:rPr>
          <w:b/>
        </w:rPr>
        <w:t>[Proposed Change]</w:t>
      </w:r>
      <w:r>
        <w:t>: None</w:t>
      </w:r>
    </w:p>
    <w:p w14:paraId="50A9D10B" w14:textId="77777777" w:rsidR="003C6C19" w:rsidRDefault="003C6C19" w:rsidP="00243BB6">
      <w:pPr>
        <w:spacing w:after="0"/>
        <w:ind w:leftChars="360" w:left="720"/>
      </w:pPr>
      <w:r>
        <w:rPr>
          <w:b/>
        </w:rPr>
        <w:t>[Comments]</w:t>
      </w:r>
      <w:r>
        <w:t>:</w:t>
      </w:r>
    </w:p>
    <w:p w14:paraId="5BAA20D7" w14:textId="28BAB099" w:rsidR="003C6C19" w:rsidRDefault="003C6C19">
      <w:pPr>
        <w:pStyle w:val="af6"/>
        <w:ind w:leftChars="360" w:left="720"/>
      </w:pPr>
    </w:p>
  </w:comment>
  <w:comment w:id="2575" w:author="Qualcomm (Sven Fischer)" w:date="2022-04-21T06:35:00Z" w:initials="Q">
    <w:p w14:paraId="70418950" w14:textId="19E1BF37" w:rsidR="003C6C19" w:rsidRDefault="003C6C19">
      <w:pPr>
        <w:pStyle w:val="af6"/>
      </w:pPr>
      <w:r>
        <w:rPr>
          <w:rStyle w:val="af5"/>
        </w:rPr>
        <w:annotationRef/>
      </w:r>
      <w:r>
        <w:rPr>
          <w:b/>
        </w:rPr>
        <w:t>[RIL]</w:t>
      </w:r>
      <w:r>
        <w:t xml:space="preserve">: Q005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3C0F55" w14:textId="6EAAD116" w:rsidR="003C6C19" w:rsidRDefault="003C6C19">
      <w:pPr>
        <w:pStyle w:val="af6"/>
        <w:ind w:leftChars="360" w:left="720"/>
      </w:pPr>
      <w:r>
        <w:rPr>
          <w:b/>
        </w:rPr>
        <w:t>[Description]</w:t>
      </w:r>
      <w:r>
        <w:t>: No need to have 2-bits for the orbit-integritySup-r17</w:t>
      </w:r>
    </w:p>
    <w:p w14:paraId="390024AD" w14:textId="47B82116" w:rsidR="003C6C19" w:rsidRPr="00781D6E" w:rsidRDefault="003C6C19" w:rsidP="00781D6E">
      <w:pPr>
        <w:ind w:leftChars="360" w:left="720"/>
        <w:rPr>
          <w:iCs/>
        </w:rPr>
      </w:pPr>
      <w:r>
        <w:rPr>
          <w:b/>
        </w:rPr>
        <w:t>[Proposed Change]</w:t>
      </w:r>
      <w:r>
        <w:t xml:space="preserve">: </w:t>
      </w:r>
      <w:r>
        <w:rPr>
          <w:iCs/>
        </w:rPr>
        <w:t>Same as Q003. A single bit for "Correlation Time Support" would be enough.</w:t>
      </w:r>
    </w:p>
    <w:p w14:paraId="706B03B9" w14:textId="77777777" w:rsidR="003C6C19" w:rsidRDefault="003C6C19">
      <w:pPr>
        <w:pStyle w:val="af6"/>
        <w:ind w:leftChars="360" w:left="720"/>
      </w:pPr>
      <w:r>
        <w:rPr>
          <w:b/>
        </w:rPr>
        <w:t>[Comments]</w:t>
      </w:r>
      <w:r>
        <w:t xml:space="preserve">: </w:t>
      </w:r>
    </w:p>
    <w:p w14:paraId="464F82E0" w14:textId="6F321C0D" w:rsidR="003C6C19" w:rsidRPr="001C07E1" w:rsidRDefault="003C6C19">
      <w:pPr>
        <w:pStyle w:val="af6"/>
        <w:ind w:leftChars="360" w:left="720"/>
      </w:pPr>
    </w:p>
  </w:comment>
  <w:comment w:id="2576" w:author="Huawei, HiSilicon (GuoYinghao)" w:date="2022-04-20T08:20:00Z" w:initials="H">
    <w:p w14:paraId="2EA161BA" w14:textId="60A83FC0" w:rsidR="003C6C19" w:rsidRDefault="003C6C19" w:rsidP="00AF6FB2">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C9FB9C" w14:textId="77777777" w:rsidR="003C6C19" w:rsidRDefault="003C6C19" w:rsidP="00AF6FB2">
      <w:pPr>
        <w:pStyle w:val="af6"/>
        <w:ind w:leftChars="360" w:left="720"/>
        <w:rPr>
          <w:lang w:eastAsia="zh-CN"/>
        </w:rPr>
      </w:pPr>
      <w:r>
        <w:rPr>
          <w:b/>
        </w:rPr>
        <w:t>[Description]</w:t>
      </w:r>
      <w:r>
        <w:t xml:space="preserve">: </w:t>
      </w:r>
    </w:p>
    <w:p w14:paraId="002EDD6D" w14:textId="17573E94" w:rsidR="003C6C19" w:rsidRDefault="003C6C19" w:rsidP="00AF6FB2">
      <w:pPr>
        <w:pStyle w:val="af6"/>
        <w:spacing w:after="0"/>
        <w:ind w:leftChars="360" w:left="720"/>
      </w:pPr>
      <w:r>
        <w:rPr>
          <w:lang w:eastAsia="zh-CN"/>
        </w:rPr>
        <w:t xml:space="preserve">We may also need to do the practice of summarizing all the R2-agreed capabilities into a table such that it can be incldued in the TR </w:t>
      </w:r>
      <w:r>
        <w:rPr>
          <w:sz w:val="18"/>
          <w:szCs w:val="18"/>
        </w:rPr>
        <w:t>38.822</w:t>
      </w:r>
    </w:p>
    <w:p w14:paraId="20F146F3" w14:textId="0D8B3036" w:rsidR="003C6C19" w:rsidRDefault="003C6C19" w:rsidP="00AF6FB2">
      <w:pPr>
        <w:pStyle w:val="af6"/>
        <w:spacing w:after="0"/>
        <w:ind w:leftChars="360" w:left="720"/>
      </w:pPr>
      <w:r>
        <w:rPr>
          <w:b/>
        </w:rPr>
        <w:t>[Proposed Change]</w:t>
      </w:r>
      <w:r>
        <w:t>: We will provide a tdoc for this</w:t>
      </w:r>
    </w:p>
    <w:p w14:paraId="633B97C7" w14:textId="77777777" w:rsidR="003C6C19" w:rsidRDefault="003C6C19" w:rsidP="00AF6FB2">
      <w:pPr>
        <w:spacing w:after="0"/>
        <w:ind w:leftChars="360" w:left="720"/>
      </w:pPr>
      <w:r>
        <w:rPr>
          <w:b/>
        </w:rPr>
        <w:t>[Comments]</w:t>
      </w:r>
      <w:r>
        <w:t>:</w:t>
      </w:r>
    </w:p>
    <w:p w14:paraId="05CD47FF" w14:textId="14D89B49" w:rsidR="003C6C19" w:rsidRDefault="003C6C19" w:rsidP="00AF6FB2">
      <w:pPr>
        <w:pStyle w:val="af6"/>
        <w:ind w:leftChars="360" w:left="720"/>
        <w:rPr>
          <w:lang w:eastAsia="zh-CN"/>
        </w:rPr>
      </w:pPr>
    </w:p>
    <w:p w14:paraId="014765CF" w14:textId="2B19548C" w:rsidR="003C6C19" w:rsidRDefault="003C6C19">
      <w:pPr>
        <w:pStyle w:val="af6"/>
        <w:ind w:leftChars="360" w:left="720"/>
      </w:pPr>
    </w:p>
  </w:comment>
  <w:comment w:id="2585" w:author="Qualcomm (Sven Fischer)" w:date="2022-04-21T06:37:00Z" w:initials="Q">
    <w:p w14:paraId="6F51A193" w14:textId="1B7AA759" w:rsidR="003C6C19" w:rsidRDefault="003C6C19">
      <w:pPr>
        <w:pStyle w:val="af6"/>
      </w:pPr>
      <w:r>
        <w:rPr>
          <w:rStyle w:val="af5"/>
        </w:rPr>
        <w:annotationRef/>
      </w:r>
      <w:r>
        <w:rPr>
          <w:b/>
        </w:rPr>
        <w:t>[RIL]</w:t>
      </w:r>
      <w:r>
        <w:t xml:space="preserve">: Q006 </w:t>
      </w:r>
      <w:r>
        <w:rPr>
          <w:b/>
        </w:rPr>
        <w:t>[Delegate]</w:t>
      </w:r>
      <w:r>
        <w:t xml:space="preserve">: Qualcomm (Sven Fischer)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75997" w14:textId="3DFD425B" w:rsidR="003C6C19" w:rsidRDefault="003C6C19" w:rsidP="00126E8D">
      <w:pPr>
        <w:ind w:leftChars="360" w:left="720"/>
      </w:pPr>
      <w:r>
        <w:rPr>
          <w:b/>
        </w:rPr>
        <w:t>[Description]</w:t>
      </w:r>
      <w:r>
        <w:t xml:space="preserve">: Support indication for </w:t>
      </w:r>
      <w:r w:rsidRPr="0008401C">
        <w:t>CLOCK-IntegrityParameters</w:t>
      </w:r>
      <w:r>
        <w:t>/</w:t>
      </w:r>
      <w:r w:rsidRPr="009D258D">
        <w:t>SSR-IntegrityClockBounds</w:t>
      </w:r>
      <w:r>
        <w:t xml:space="preserve"> is missing.</w:t>
      </w:r>
    </w:p>
    <w:p w14:paraId="6217006D" w14:textId="71141705" w:rsidR="003C6C19" w:rsidRDefault="003C6C19" w:rsidP="00667825">
      <w:pPr>
        <w:ind w:leftChars="360" w:left="720"/>
      </w:pPr>
      <w:r>
        <w:rPr>
          <w:b/>
        </w:rPr>
        <w:t>[Proposed Change]</w:t>
      </w:r>
      <w:r>
        <w:t xml:space="preserve">: Add support indicator analogous to </w:t>
      </w:r>
      <w:r w:rsidRPr="00864ACA">
        <w:t>GNSS-SSR-OrbitCorrectionsSupport-r15</w:t>
      </w:r>
      <w:r>
        <w:t>.</w:t>
      </w:r>
    </w:p>
    <w:p w14:paraId="49AB18D6" w14:textId="77777777" w:rsidR="003C6C19" w:rsidRDefault="003C6C19">
      <w:pPr>
        <w:pStyle w:val="af6"/>
        <w:ind w:leftChars="360" w:left="720"/>
      </w:pPr>
      <w:r>
        <w:rPr>
          <w:b/>
        </w:rPr>
        <w:t>[Comments]</w:t>
      </w:r>
      <w:r>
        <w:t xml:space="preserve">: </w:t>
      </w:r>
    </w:p>
    <w:p w14:paraId="7026C845" w14:textId="4BBA6B16" w:rsidR="003C6C19" w:rsidRPr="00AE1CBB" w:rsidRDefault="003C6C19">
      <w:pPr>
        <w:pStyle w:val="af6"/>
        <w:ind w:leftChars="360" w:left="720"/>
      </w:pPr>
    </w:p>
  </w:comment>
  <w:comment w:id="2600" w:author="Qualcomm (Sven Fischer)" w:date="2022-04-21T06:39:00Z" w:initials="Q">
    <w:p w14:paraId="42570C5A" w14:textId="2738BAE1" w:rsidR="003C6C19" w:rsidRDefault="003C6C19">
      <w:pPr>
        <w:pStyle w:val="af6"/>
      </w:pPr>
      <w:r>
        <w:rPr>
          <w:rStyle w:val="af5"/>
        </w:rPr>
        <w:annotationRef/>
      </w:r>
      <w:r>
        <w:rPr>
          <w:b/>
        </w:rPr>
        <w:t>[RIL]</w:t>
      </w:r>
      <w:r>
        <w:t xml:space="preserve">: Q007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C6CCE0" w14:textId="39E5FAF7" w:rsidR="003C6C19" w:rsidRDefault="003C6C19">
      <w:pPr>
        <w:pStyle w:val="af6"/>
        <w:ind w:leftChars="360" w:left="720"/>
      </w:pPr>
      <w:r>
        <w:rPr>
          <w:b/>
        </w:rPr>
        <w:t>[Description]</w:t>
      </w:r>
      <w:r>
        <w:t xml:space="preserve">: </w:t>
      </w:r>
      <w:r w:rsidRPr="00437673">
        <w:t>No need to have 2-bits for the stec-IntegritySup-r17</w:t>
      </w:r>
    </w:p>
    <w:p w14:paraId="685DA02C" w14:textId="2C22AC9A" w:rsidR="003C6C19" w:rsidRPr="0065398B" w:rsidRDefault="003C6C19" w:rsidP="0065398B">
      <w:pPr>
        <w:ind w:leftChars="360" w:left="720"/>
        <w:rPr>
          <w:iCs/>
        </w:rPr>
      </w:pPr>
      <w:r>
        <w:rPr>
          <w:b/>
        </w:rPr>
        <w:t>[Proposed Change]</w:t>
      </w:r>
      <w:r>
        <w:t xml:space="preserve">: </w:t>
      </w:r>
      <w:r>
        <w:rPr>
          <w:iCs/>
        </w:rPr>
        <w:t>Same as Q004. A single bit for "Correlation Time Support" would be enough.</w:t>
      </w:r>
    </w:p>
    <w:p w14:paraId="4FC0B436" w14:textId="77777777" w:rsidR="003C6C19" w:rsidRDefault="003C6C19">
      <w:pPr>
        <w:pStyle w:val="af6"/>
        <w:ind w:leftChars="360" w:left="720"/>
      </w:pPr>
      <w:r>
        <w:rPr>
          <w:b/>
        </w:rPr>
        <w:t>[Comments]</w:t>
      </w:r>
      <w:r>
        <w:t xml:space="preserve">: </w:t>
      </w:r>
    </w:p>
    <w:p w14:paraId="5CEC42A1" w14:textId="482BB4B7" w:rsidR="003C6C19" w:rsidRPr="00410812" w:rsidRDefault="003C6C19">
      <w:pPr>
        <w:pStyle w:val="af6"/>
        <w:ind w:leftChars="360" w:left="720"/>
      </w:pPr>
    </w:p>
  </w:comment>
  <w:comment w:id="3559" w:author="Huawei, HiSilicon (GuoYinghao)" w:date="2022-04-20T08:20:00Z" w:initials="H">
    <w:p w14:paraId="2FC015EE" w14:textId="73658AE3" w:rsidR="003C6C19" w:rsidRDefault="003C6C19" w:rsidP="005B01C9">
      <w:pPr>
        <w:pStyle w:val="af6"/>
        <w:spacing w:after="0"/>
      </w:pPr>
      <w:r>
        <w:rPr>
          <w:rStyle w:val="af5"/>
        </w:rPr>
        <w:annotationRef/>
      </w:r>
      <w:r>
        <w:rPr>
          <w:b/>
        </w:rPr>
        <w:t>[RIL]</w:t>
      </w:r>
      <w:r>
        <w:t xml:space="preserve">: H023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1620BA" w14:textId="72D33732" w:rsidR="003C6C19" w:rsidRDefault="003C6C19" w:rsidP="005B01C9">
      <w:pPr>
        <w:pStyle w:val="af6"/>
        <w:spacing w:after="0"/>
        <w:ind w:leftChars="360" w:left="720"/>
      </w:pPr>
      <w:r>
        <w:rPr>
          <w:b/>
        </w:rPr>
        <w:t>[Description]</w:t>
      </w:r>
      <w:r>
        <w:t xml:space="preserve">: </w:t>
      </w:r>
      <w:r>
        <w:rPr>
          <w:rFonts w:hint="eastAsia"/>
          <w:lang w:eastAsia="zh-CN"/>
        </w:rPr>
        <w:t>T</w:t>
      </w:r>
      <w:r>
        <w:rPr>
          <w:lang w:eastAsia="zh-CN"/>
        </w:rPr>
        <w:t>he defintion of the IE needs to be updated due to the introducetion of Tx TEG capability</w:t>
      </w:r>
    </w:p>
    <w:p w14:paraId="26F27489" w14:textId="649A29E1" w:rsidR="003C6C19" w:rsidRDefault="003C6C19" w:rsidP="005B01C9">
      <w:pPr>
        <w:pStyle w:val="af6"/>
        <w:spacing w:after="0"/>
        <w:ind w:leftChars="360" w:left="720"/>
      </w:pPr>
      <w:r>
        <w:rPr>
          <w:b/>
        </w:rPr>
        <w:t>[Proposed Change]</w:t>
      </w:r>
      <w:r>
        <w:t>: Update the definition of the IE.</w:t>
      </w:r>
    </w:p>
    <w:p w14:paraId="247DD5F2" w14:textId="77777777" w:rsidR="003C6C19" w:rsidRDefault="003C6C19" w:rsidP="005B01C9">
      <w:pPr>
        <w:pStyle w:val="af6"/>
        <w:ind w:leftChars="360" w:left="720"/>
      </w:pPr>
      <w:r>
        <w:rPr>
          <w:b/>
        </w:rPr>
        <w:t>[Comments]</w:t>
      </w:r>
      <w:r>
        <w:t>:</w:t>
      </w:r>
    </w:p>
    <w:p w14:paraId="5774F6CA" w14:textId="556E0E52" w:rsidR="003C6C19" w:rsidRDefault="003C6C19" w:rsidP="005B01C9">
      <w:pPr>
        <w:pStyle w:val="af6"/>
        <w:ind w:leftChars="360" w:left="720"/>
        <w:rPr>
          <w:lang w:eastAsia="zh-CN"/>
        </w:rPr>
      </w:pPr>
    </w:p>
  </w:comment>
  <w:comment w:id="3703" w:author="CATT(Jianxiang)" w:date="2022-04-20T08:56:00Z" w:initials="C">
    <w:p w14:paraId="5FBA3504" w14:textId="23039225"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012</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C3BDC" w14:textId="24D1403E" w:rsidR="003C6C19" w:rsidRDefault="003C6C19">
      <w:pPr>
        <w:pStyle w:val="af6"/>
        <w:ind w:leftChars="360" w:left="720"/>
        <w:rPr>
          <w:lang w:eastAsia="zh-CN"/>
        </w:rPr>
      </w:pPr>
      <w:r>
        <w:rPr>
          <w:b/>
        </w:rPr>
        <w:t>[Description]</w:t>
      </w:r>
      <w:r>
        <w:t xml:space="preserve">: </w:t>
      </w:r>
      <w:r>
        <w:rPr>
          <w:rFonts w:hint="eastAsia"/>
          <w:lang w:eastAsia="zh-CN"/>
        </w:rPr>
        <w:t xml:space="preserve">The IE may be a common IE which can be used by other methods. </w:t>
      </w:r>
      <w:r>
        <w:rPr>
          <w:lang w:eastAsia="zh-CN"/>
        </w:rPr>
        <w:t>J</w:t>
      </w:r>
      <w:r>
        <w:rPr>
          <w:rFonts w:hint="eastAsia"/>
          <w:lang w:eastAsia="zh-CN"/>
        </w:rPr>
        <w:t xml:space="preserve">ust like </w:t>
      </w:r>
      <w:r>
        <w:rPr>
          <w:lang w:eastAsia="zh-CN"/>
        </w:rPr>
        <w:t>”</w:t>
      </w:r>
      <w:r>
        <w:rPr>
          <w:rFonts w:hint="eastAsia"/>
          <w:lang w:eastAsia="zh-CN"/>
        </w:rPr>
        <w:t xml:space="preserve"> </w:t>
      </w:r>
      <w:r w:rsidRPr="00073C73">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Pr="00073C73">
        <w:tab/>
        <w:t>NR-</w:t>
      </w:r>
      <w:r w:rsidRPr="00073C73">
        <w:rPr>
          <w:snapToGrid w:val="0"/>
          <w:lang w:eastAsia="zh-CN"/>
        </w:rPr>
        <w:t>Selected</w:t>
      </w:r>
      <w:r w:rsidRPr="00073C73">
        <w:t>DL-PRS-</w:t>
      </w:r>
      <w:r w:rsidRPr="00073C73">
        <w:rPr>
          <w:snapToGrid w:val="0"/>
          <w:lang w:eastAsia="zh-CN"/>
        </w:rPr>
        <w:t>IndexList</w:t>
      </w:r>
      <w:r w:rsidRPr="00073C73">
        <w:t xml:space="preserve">-r16 </w:t>
      </w:r>
      <w:r>
        <w:rPr>
          <w:lang w:eastAsia="zh-CN"/>
        </w:rPr>
        <w:t>”</w:t>
      </w:r>
    </w:p>
    <w:p w14:paraId="70F83D6C" w14:textId="2088E457" w:rsidR="003C6C19" w:rsidRDefault="003C6C19">
      <w:pPr>
        <w:pStyle w:val="af6"/>
        <w:ind w:leftChars="360" w:left="720"/>
        <w:rPr>
          <w:lang w:eastAsia="zh-CN"/>
        </w:rPr>
      </w:pPr>
      <w:r>
        <w:rPr>
          <w:b/>
        </w:rPr>
        <w:t>[Proposed Change]</w:t>
      </w:r>
      <w:r>
        <w:t xml:space="preserve">: </w:t>
      </w:r>
      <w:r>
        <w:rPr>
          <w:rFonts w:hint="eastAsia"/>
          <w:lang w:eastAsia="zh-CN"/>
        </w:rPr>
        <w:t xml:space="preserve">Create a new common IE for </w:t>
      </w:r>
      <w:r>
        <w:rPr>
          <w:snapToGrid w:val="0"/>
        </w:rPr>
        <w:t>nr-On-Demand-DL-PRS-</w:t>
      </w:r>
      <w:r w:rsidRPr="00C17F6C">
        <w:rPr>
          <w:snapToGrid w:val="0"/>
        </w:rPr>
        <w:t>Configurations</w:t>
      </w:r>
      <w:r>
        <w:rPr>
          <w:snapToGrid w:val="0"/>
        </w:rPr>
        <w:t>-</w:t>
      </w:r>
      <w:r w:rsidRPr="00F47B9F">
        <w:rPr>
          <w:snapToGrid w:val="0"/>
        </w:rPr>
        <w:t>Selected-IndexList</w:t>
      </w:r>
      <w:r>
        <w:rPr>
          <w:rFonts w:hint="eastAsia"/>
          <w:snapToGrid w:val="0"/>
          <w:lang w:eastAsia="zh-CN"/>
        </w:rPr>
        <w:t>-r17.</w:t>
      </w:r>
    </w:p>
    <w:p w14:paraId="328621CE" w14:textId="77777777" w:rsidR="003C6C19" w:rsidRDefault="003C6C19">
      <w:pPr>
        <w:pStyle w:val="af6"/>
        <w:ind w:leftChars="360" w:left="720"/>
      </w:pPr>
      <w:r>
        <w:rPr>
          <w:b/>
        </w:rPr>
        <w:t>[Comments]</w:t>
      </w:r>
      <w:r>
        <w:t xml:space="preserve">: </w:t>
      </w:r>
    </w:p>
    <w:p w14:paraId="1B915414" w14:textId="400247B8" w:rsidR="003C6C19" w:rsidRPr="003A3E34" w:rsidRDefault="003C6C19">
      <w:pPr>
        <w:pStyle w:val="af6"/>
        <w:ind w:leftChars="360" w:left="720"/>
      </w:pPr>
    </w:p>
  </w:comment>
  <w:comment w:id="3720" w:author="Huawei, HiSilicon (GuoYinghao)" w:date="2022-04-20T08:20:00Z" w:initials="H">
    <w:p w14:paraId="5A42D2F6" w14:textId="23BEF78C" w:rsidR="003C6C19" w:rsidRDefault="003C6C19" w:rsidP="00EB14CB">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0E4E5B" w14:textId="77777777" w:rsidR="003C6C19" w:rsidRDefault="003C6C19" w:rsidP="00EB14CB">
      <w:pPr>
        <w:pStyle w:val="af6"/>
        <w:spacing w:after="0"/>
        <w:ind w:leftChars="360" w:left="720"/>
        <w:rPr>
          <w:lang w:eastAsia="zh-CN"/>
        </w:rPr>
      </w:pPr>
      <w:r>
        <w:rPr>
          <w:b/>
        </w:rPr>
        <w:t>[Description]</w:t>
      </w:r>
      <w:r>
        <w:t xml:space="preserve">: </w:t>
      </w:r>
      <w:r>
        <w:rPr>
          <w:rFonts w:hint="eastAsia"/>
          <w:lang w:eastAsia="zh-CN"/>
        </w:rPr>
        <w:t>R</w:t>
      </w:r>
      <w:r>
        <w:rPr>
          <w:lang w:eastAsia="zh-CN"/>
        </w:rPr>
        <w:t>16 fields. not sure why they are introduced in R17</w:t>
      </w:r>
    </w:p>
    <w:p w14:paraId="41A37F56" w14:textId="2ADF2800" w:rsidR="003C6C19" w:rsidRDefault="003C6C19" w:rsidP="00EB14CB">
      <w:pPr>
        <w:pStyle w:val="af6"/>
        <w:spacing w:after="0"/>
        <w:ind w:leftChars="360" w:left="720"/>
      </w:pPr>
      <w:r>
        <w:rPr>
          <w:b/>
        </w:rPr>
        <w:t>[Proposed Change]</w:t>
      </w:r>
      <w:r>
        <w:t>: Remove them. if really needed, can be added with a R16 Cat F CR plus R17 shadow</w:t>
      </w:r>
    </w:p>
    <w:p w14:paraId="3858DCEF" w14:textId="77777777" w:rsidR="003C6C19" w:rsidRDefault="003C6C19" w:rsidP="00EB14CB">
      <w:pPr>
        <w:spacing w:after="0"/>
        <w:ind w:leftChars="360" w:left="720"/>
      </w:pPr>
      <w:r>
        <w:rPr>
          <w:b/>
        </w:rPr>
        <w:t>[Comments]</w:t>
      </w:r>
      <w:r>
        <w:t>:</w:t>
      </w:r>
    </w:p>
    <w:p w14:paraId="01CB7D1A" w14:textId="32299EF5" w:rsidR="003C6C19" w:rsidRDefault="003C6C19">
      <w:pPr>
        <w:pStyle w:val="af6"/>
        <w:ind w:leftChars="360" w:left="720"/>
      </w:pPr>
    </w:p>
  </w:comment>
  <w:comment w:id="3753" w:author="ZTE-Yu Pan" w:date="2022-04-21T17:40:00Z" w:initials="z">
    <w:p w14:paraId="727D93B0" w14:textId="77777777" w:rsidR="003C6C19" w:rsidRDefault="003C6C19" w:rsidP="00563AB4">
      <w:pPr>
        <w:pStyle w:val="af6"/>
      </w:pPr>
      <w:r>
        <w:rPr>
          <w:rStyle w:val="af5"/>
        </w:rPr>
        <w:annotationRef/>
      </w:r>
      <w:r>
        <w:rPr>
          <w:b/>
        </w:rPr>
        <w:t>[RIL]</w:t>
      </w:r>
      <w:r>
        <w:t>: Z</w:t>
      </w:r>
      <w:r>
        <w:rPr>
          <w:rFonts w:hint="eastAsia"/>
          <w:lang w:val="en-US" w:eastAsia="zh-CN"/>
        </w:rPr>
        <w:t>003</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697B827" w14:textId="77777777" w:rsidR="003C6C19" w:rsidRDefault="003C6C19" w:rsidP="00563AB4">
      <w:pPr>
        <w:pStyle w:val="af6"/>
        <w:ind w:leftChars="360" w:left="720"/>
        <w:rPr>
          <w:lang w:val="en-US"/>
        </w:rPr>
      </w:pPr>
      <w:r>
        <w:rPr>
          <w:b/>
        </w:rPr>
        <w:t>[Description]</w:t>
      </w:r>
      <w:r>
        <w:t>:</w:t>
      </w:r>
      <w:r>
        <w:rPr>
          <w:rFonts w:hint="eastAsia"/>
          <w:lang w:val="en-US" w:eastAsia="zh-CN"/>
        </w:rPr>
        <w:t xml:space="preserve"> In R1-2202922 the RAN1 reply LS has an example design of measurement instances in a measurement report</w:t>
      </w:r>
    </w:p>
    <w:p w14:paraId="15809BB1" w14:textId="77777777" w:rsidR="003C6C19" w:rsidRDefault="003C6C19" w:rsidP="00563AB4">
      <w:pPr>
        <w:pStyle w:val="af6"/>
        <w:ind w:leftChars="360" w:left="720"/>
        <w:rPr>
          <w:lang w:val="en-US" w:eastAsia="zh-CN"/>
        </w:rPr>
      </w:pPr>
      <w:r>
        <w:rPr>
          <w:b/>
        </w:rPr>
        <w:t>[Proposed Change]</w:t>
      </w:r>
      <w:r>
        <w:t xml:space="preserve">: </w:t>
      </w:r>
      <w:r>
        <w:rPr>
          <w:rFonts w:hint="eastAsia"/>
          <w:lang w:val="en-US" w:eastAsia="zh-CN"/>
        </w:rPr>
        <w:t>delete the editorial note and adopt the example design:</w:t>
      </w:r>
    </w:p>
    <w:p w14:paraId="01E1A1E2" w14:textId="77777777" w:rsidR="003C6C19" w:rsidRDefault="003C6C19" w:rsidP="00563AB4">
      <w:pPr>
        <w:pStyle w:val="af6"/>
        <w:ind w:leftChars="360" w:left="720"/>
        <w:rPr>
          <w:lang w:val="en-US" w:eastAsia="zh-CN"/>
        </w:rPr>
      </w:pPr>
      <w:r>
        <w:rPr>
          <w:lang w:val="en-US" w:eastAsia="zh-CN"/>
        </w:rPr>
        <w:t xml:space="preserve">For each indicated positioning method in a measurement report, multiple measurement instances are associated with the indicated positioning method. </w:t>
      </w:r>
    </w:p>
    <w:p w14:paraId="3CE70700" w14:textId="480C00A4" w:rsidR="003C6C19" w:rsidRDefault="003C6C19" w:rsidP="00563AB4">
      <w:pPr>
        <w:pStyle w:val="af6"/>
        <w:ind w:leftChars="360" w:left="720"/>
        <w:rPr>
          <w:lang w:val="en-US" w:eastAsia="zh-CN"/>
        </w:rPr>
      </w:pPr>
      <w:r>
        <w:rPr>
          <w:lang w:val="en-US" w:eastAsia="zh-CN"/>
        </w:rPr>
        <w:t>E.g., a UE reports in a single NR-XXX-ProvideLocationInformation, multiple NR-XXX-SignalMeasurementInformation elements for UE assisted positioning, and NR-XXX-LocationInformation for UE-based positioning.</w:t>
      </w:r>
    </w:p>
    <w:p w14:paraId="0F816D7F" w14:textId="490D66A8" w:rsidR="003C6C19" w:rsidRPr="00563AB4" w:rsidRDefault="003C6C19" w:rsidP="00563AB4">
      <w:pPr>
        <w:pStyle w:val="af6"/>
        <w:ind w:leftChars="360" w:left="720"/>
        <w:rPr>
          <w:b/>
        </w:rPr>
      </w:pPr>
      <w:r w:rsidRPr="00563AB4">
        <w:rPr>
          <w:b/>
          <w:lang w:val="en-US" w:eastAsia="zh-CN"/>
        </w:rPr>
        <w:t>[comments]</w:t>
      </w:r>
    </w:p>
  </w:comment>
  <w:comment w:id="3754" w:author="Huawei, HiSilicon (GuoYinghao)" w:date="2022-04-20T08:20:00Z" w:initials="H">
    <w:p w14:paraId="45663CC5" w14:textId="24B8F555" w:rsidR="003C6C19" w:rsidRDefault="003C6C19" w:rsidP="00B1084B">
      <w:pPr>
        <w:pStyle w:val="af6"/>
        <w:spacing w:after="0"/>
      </w:pPr>
      <w:r>
        <w:rPr>
          <w:rStyle w:val="af5"/>
        </w:rPr>
        <w:annotationRef/>
      </w:r>
      <w:r>
        <w:rPr>
          <w:b/>
        </w:rPr>
        <w:t>[RIL]</w:t>
      </w:r>
      <w:r>
        <w:t xml:space="preserve">: H025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361B98" w14:textId="77777777" w:rsidR="003C6C19" w:rsidRDefault="003C6C19" w:rsidP="00B1084B">
      <w:pPr>
        <w:pStyle w:val="af6"/>
        <w:spacing w:after="0"/>
        <w:ind w:leftChars="360" w:left="720"/>
      </w:pPr>
      <w:r>
        <w:rPr>
          <w:b/>
        </w:rPr>
        <w:t>[Description]</w:t>
      </w:r>
      <w:r>
        <w:t xml:space="preserve">: </w:t>
      </w:r>
      <w:r>
        <w:rPr>
          <w:rFonts w:hint="eastAsia"/>
          <w:lang w:eastAsia="zh-CN"/>
        </w:rPr>
        <w:t>w</w:t>
      </w:r>
      <w:r>
        <w:rPr>
          <w:lang w:eastAsia="zh-CN"/>
        </w:rPr>
        <w:t>e may collect all the FFSs pending R1 conclusion to an LS and send it to R1.</w:t>
      </w:r>
    </w:p>
    <w:p w14:paraId="7CCD81BD" w14:textId="77777777" w:rsidR="003C6C19" w:rsidRDefault="003C6C19" w:rsidP="00B1084B">
      <w:pPr>
        <w:pStyle w:val="af6"/>
        <w:spacing w:after="0"/>
        <w:ind w:leftChars="360" w:left="720"/>
      </w:pPr>
      <w:r>
        <w:rPr>
          <w:b/>
        </w:rPr>
        <w:t>[Proposed Change]</w:t>
      </w:r>
      <w:r>
        <w:t>: Collect all teh FFS that needs R1 inputs and send it via LS to R1</w:t>
      </w:r>
    </w:p>
    <w:p w14:paraId="306E4B1D" w14:textId="72F722AC" w:rsidR="003C6C19" w:rsidRDefault="003C6C19" w:rsidP="00B1084B">
      <w:pPr>
        <w:pStyle w:val="af6"/>
        <w:ind w:leftChars="360" w:left="720"/>
      </w:pPr>
      <w:r>
        <w:rPr>
          <w:b/>
        </w:rPr>
        <w:t>[Comments]</w:t>
      </w:r>
      <w:r>
        <w:t>:</w:t>
      </w:r>
    </w:p>
  </w:comment>
  <w:comment w:id="3756" w:author="Huawei, HiSilicon (GuoYinghao)" w:date="2022-04-20T08:20:00Z" w:initials="H">
    <w:p w14:paraId="758AB706" w14:textId="6BDD458E" w:rsidR="003C6C19" w:rsidRDefault="003C6C19" w:rsidP="007376D1">
      <w:pPr>
        <w:pStyle w:val="af6"/>
        <w:rPr>
          <w:color w:val="FF0000"/>
        </w:rPr>
      </w:pPr>
      <w:r>
        <w:rPr>
          <w:rStyle w:val="af5"/>
        </w:rPr>
        <w:annotationRef/>
      </w:r>
      <w:r>
        <w:rPr>
          <w:b/>
        </w:rPr>
        <w:t>[RIL]</w:t>
      </w:r>
      <w:r>
        <w:t xml:space="preserve">: H026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61CD3D9D" w14:textId="2F72245A" w:rsidR="003C6C19" w:rsidRDefault="003C6C19" w:rsidP="007376D1">
      <w:pPr>
        <w:pStyle w:val="af6"/>
        <w:ind w:leftChars="360" w:left="720"/>
      </w:pPr>
      <w:r>
        <w:rPr>
          <w:b/>
        </w:rPr>
        <w:t>[Description]</w:t>
      </w:r>
      <w:r>
        <w:t xml:space="preserve">: The current field cannot differentiate whether the report is per TRP or per resource for the main measurement. </w:t>
      </w:r>
    </w:p>
    <w:p w14:paraId="75FA58B7" w14:textId="2EA92B05" w:rsidR="003C6C19" w:rsidRDefault="003C6C19" w:rsidP="007376D1">
      <w:pPr>
        <w:pStyle w:val="af6"/>
        <w:ind w:leftChars="360" w:left="720"/>
      </w:pPr>
      <w:r>
        <w:rPr>
          <w:b/>
        </w:rPr>
        <w:t>[Proposed Change]</w:t>
      </w:r>
      <w:r>
        <w:t xml:space="preserve">:Use a choice structure to indicate whether the report is per TRP or per resource. When the CHOICE points to per TRP, all the measurements in the </w:t>
      </w:r>
      <w:r w:rsidRPr="00073C73">
        <w:rPr>
          <w:snapToGrid w:val="0"/>
        </w:rPr>
        <w:t>NR-DL-TDOA-AdditionalMeasurements</w:t>
      </w:r>
      <w:r>
        <w:rPr>
          <w:snapToGrid w:val="0"/>
        </w:rPr>
        <w:t xml:space="preserve"> should not include per resource measurement. when the CHOICE points to per resource, the nr-</w:t>
      </w:r>
      <w:r>
        <w:t>los</w:t>
      </w:r>
      <w:r w:rsidRPr="007E32DE">
        <w:t>-</w:t>
      </w:r>
      <w:r>
        <w:t>nlos</w:t>
      </w:r>
      <w:r w:rsidRPr="007E32DE">
        <w:t>-Indicator</w:t>
      </w:r>
      <w:r>
        <w:t xml:space="preserve"> in </w:t>
      </w:r>
      <w:r w:rsidRPr="00073C73">
        <w:rPr>
          <w:snapToGrid w:val="0"/>
        </w:rPr>
        <w:t>NR-DL-TDOA-AdditionalMeasurements</w:t>
      </w:r>
      <w:r>
        <w:rPr>
          <w:snapToGrid w:val="0"/>
        </w:rPr>
        <w:t xml:space="preserve"> are optional</w:t>
      </w:r>
    </w:p>
    <w:p w14:paraId="27ECED8D" w14:textId="202A4B36" w:rsidR="003C6C19" w:rsidRDefault="003C6C19" w:rsidP="007376D1">
      <w:pPr>
        <w:pStyle w:val="af6"/>
        <w:ind w:leftChars="360" w:left="720"/>
      </w:pPr>
      <w:r>
        <w:rPr>
          <w:b/>
        </w:rPr>
        <w:t>[Comments]</w:t>
      </w:r>
      <w:r>
        <w:t>:</w:t>
      </w:r>
    </w:p>
  </w:comment>
  <w:comment w:id="3757" w:author="Huawei, HiSilicon (GuoYinghao)" w:date="2022-04-20T08:20:00Z" w:initials="H">
    <w:p w14:paraId="1FD307C3" w14:textId="5B39A4DC" w:rsidR="003C6C19" w:rsidRDefault="003C6C19" w:rsidP="00EB14CB">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11F90854" w14:textId="14901176" w:rsidR="003C6C19" w:rsidRDefault="003C6C19" w:rsidP="00EB14CB">
      <w:pPr>
        <w:pStyle w:val="af6"/>
        <w:ind w:leftChars="360" w:left="720"/>
        <w:rPr>
          <w:lang w:eastAsia="zh-CN"/>
        </w:rPr>
      </w:pPr>
      <w:r>
        <w:rPr>
          <w:b/>
        </w:rPr>
        <w:t>[Description]</w:t>
      </w:r>
      <w:r>
        <w:t xml:space="preserve">: </w:t>
      </w:r>
    </w:p>
    <w:p w14:paraId="7DDD7A62" w14:textId="15ED0E6A" w:rsidR="003C6C19" w:rsidRDefault="003C6C19" w:rsidP="00EB14CB">
      <w:pPr>
        <w:pStyle w:val="af6"/>
        <w:spacing w:after="0"/>
        <w:ind w:leftChars="360" w:left="720"/>
      </w:pPr>
      <w:r>
        <w:rPr>
          <w:lang w:eastAsia="zh-CN"/>
        </w:rPr>
        <w:t xml:space="preserve">Is it allowed for the UE to choose its own reporting mode or the UE has to follow the LMF’s request? if so, this should be also clarified in the field descritpion or IE description. </w:t>
      </w:r>
    </w:p>
    <w:p w14:paraId="34AD0ACC" w14:textId="40446BB0" w:rsidR="003C6C19" w:rsidRDefault="003C6C19" w:rsidP="00EB14CB">
      <w:pPr>
        <w:pStyle w:val="af6"/>
        <w:spacing w:after="0"/>
        <w:ind w:leftChars="360" w:left="720"/>
      </w:pPr>
      <w:r>
        <w:rPr>
          <w:b/>
        </w:rPr>
        <w:t>[Proposed Change]</w:t>
      </w:r>
      <w:r>
        <w:t xml:space="preserve">: </w:t>
      </w:r>
      <w:r>
        <w:rPr>
          <w:lang w:eastAsia="zh-CN"/>
        </w:rPr>
        <w:t xml:space="preserve">Add in the field descritpion that in spite of the request from the network in RLI, the UE can choose its LOS-NLOS reporting by TRP or by resource. </w:t>
      </w:r>
    </w:p>
    <w:p w14:paraId="6D83FE10" w14:textId="77777777" w:rsidR="003C6C19" w:rsidRDefault="003C6C19" w:rsidP="00EB14CB">
      <w:pPr>
        <w:spacing w:after="0"/>
        <w:ind w:leftChars="360" w:left="720"/>
      </w:pPr>
      <w:r>
        <w:rPr>
          <w:b/>
        </w:rPr>
        <w:t>[Comments]</w:t>
      </w:r>
      <w:r>
        <w:t>:</w:t>
      </w:r>
    </w:p>
    <w:p w14:paraId="02773CDB" w14:textId="09FDD083" w:rsidR="003C6C19" w:rsidRDefault="003C6C19" w:rsidP="00EB14CB">
      <w:pPr>
        <w:pStyle w:val="af6"/>
        <w:ind w:leftChars="360" w:left="720"/>
      </w:pPr>
    </w:p>
  </w:comment>
  <w:comment w:id="3758" w:author="Huawei, HiSilicon (GuoYinghao)" w:date="2022-04-20T08:20:00Z" w:initials="H">
    <w:p w14:paraId="25E885C2" w14:textId="1614645E" w:rsidR="003C6C19" w:rsidRDefault="003C6C19" w:rsidP="00506AA0">
      <w:pPr>
        <w:pStyle w:val="af6"/>
        <w:spacing w:after="0"/>
      </w:pPr>
      <w:r>
        <w:rPr>
          <w:rStyle w:val="af5"/>
        </w:rPr>
        <w:annotationRef/>
      </w:r>
      <w:r>
        <w:rPr>
          <w:b/>
        </w:rPr>
        <w:t>[RIL]</w:t>
      </w:r>
      <w:r>
        <w:t xml:space="preserve">: H028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364EE8E0" w14:textId="64603D8A" w:rsidR="003C6C19" w:rsidRDefault="003C6C19" w:rsidP="00506AA0">
      <w:pPr>
        <w:pStyle w:val="af6"/>
        <w:ind w:leftChars="360" w:left="720"/>
        <w:rPr>
          <w:lang w:eastAsia="zh-CN"/>
        </w:rPr>
      </w:pPr>
      <w:r>
        <w:rPr>
          <w:b/>
        </w:rPr>
        <w:t>[Description]</w:t>
      </w:r>
      <w:r>
        <w:t>:</w:t>
      </w:r>
    </w:p>
    <w:p w14:paraId="082C94CA" w14:textId="4CB24847" w:rsidR="003C6C19" w:rsidRDefault="003C6C19" w:rsidP="00506AA0">
      <w:pPr>
        <w:pStyle w:val="af6"/>
        <w:ind w:leftChars="360" w:left="720"/>
        <w:rPr>
          <w:lang w:eastAsia="zh-CN"/>
        </w:rPr>
      </w:pPr>
      <w:r>
        <w:rPr>
          <w:lang w:eastAsia="zh-CN"/>
        </w:rPr>
        <w:t>It is better to extend under a single measElement for measurements under different TEG</w:t>
      </w:r>
    </w:p>
    <w:p w14:paraId="0049936A" w14:textId="29E7EAEA" w:rsidR="003C6C19" w:rsidRDefault="003C6C19" w:rsidP="00506AA0">
      <w:pPr>
        <w:pStyle w:val="af6"/>
        <w:ind w:leftChars="360" w:left="720"/>
        <w:rPr>
          <w:lang w:eastAsia="zh-CN"/>
        </w:rPr>
      </w:pPr>
      <w:r>
        <w:rPr>
          <w:lang w:eastAsia="zh-CN"/>
        </w:rPr>
        <w:t>In this way, the assosiction is clearer and the signaling can be further optimized.</w:t>
      </w:r>
    </w:p>
    <w:p w14:paraId="058071DC" w14:textId="77777777" w:rsidR="003C6C19" w:rsidRDefault="003C6C19" w:rsidP="00506AA0">
      <w:pPr>
        <w:pStyle w:val="af6"/>
        <w:ind w:leftChars="360" w:left="720"/>
      </w:pPr>
      <w:r>
        <w:rPr>
          <w:b/>
        </w:rPr>
        <w:t>[Proposed Change]</w:t>
      </w:r>
      <w:r>
        <w:t>:</w:t>
      </w:r>
    </w:p>
    <w:p w14:paraId="6D5ACA5A" w14:textId="0A6A5A81" w:rsidR="003C6C19" w:rsidRDefault="003C6C19" w:rsidP="00506AA0">
      <w:pPr>
        <w:pStyle w:val="af6"/>
        <w:ind w:leftChars="360" w:left="720"/>
        <w:rPr>
          <w:lang w:eastAsia="zh-CN"/>
        </w:rPr>
      </w:pPr>
      <w:r>
        <w:rPr>
          <w:rFonts w:hint="eastAsia"/>
          <w:lang w:eastAsia="zh-CN"/>
        </w:rPr>
        <w:t>A</w:t>
      </w:r>
      <w:r>
        <w:rPr>
          <w:lang w:eastAsia="zh-CN"/>
        </w:rPr>
        <w:t>dd per TEG measurment in each measurement. We will provide a tdoc for this</w:t>
      </w:r>
    </w:p>
    <w:p w14:paraId="21F5D802" w14:textId="3520B663" w:rsidR="003C6C19" w:rsidRDefault="003C6C19" w:rsidP="00506AA0">
      <w:pPr>
        <w:pStyle w:val="af6"/>
        <w:ind w:leftChars="360" w:left="720"/>
        <w:rPr>
          <w:lang w:eastAsia="zh-CN"/>
        </w:rPr>
      </w:pPr>
      <w:r>
        <w:rPr>
          <w:b/>
        </w:rPr>
        <w:t>[Comments]</w:t>
      </w:r>
      <w:r>
        <w:t>:</w:t>
      </w:r>
    </w:p>
  </w:comment>
  <w:comment w:id="3759" w:author="Huawei, HiSilicon (GuoYinghao)" w:date="2022-04-20T08:20:00Z" w:initials="H">
    <w:p w14:paraId="6D66DD66" w14:textId="157C6303" w:rsidR="003C6C19" w:rsidRDefault="003C6C19" w:rsidP="0007562D">
      <w:pPr>
        <w:pStyle w:val="af6"/>
        <w:rPr>
          <w:color w:val="FF0000"/>
        </w:rPr>
      </w:pPr>
      <w:r>
        <w:rPr>
          <w:rStyle w:val="af5"/>
        </w:rPr>
        <w:annotationRef/>
      </w:r>
      <w:r>
        <w:rPr>
          <w:b/>
        </w:rPr>
        <w:t>[RIL]</w:t>
      </w:r>
      <w:r>
        <w:t xml:space="preserve">: H029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1E487B55" w14:textId="4F30C59F" w:rsidR="003C6C19" w:rsidRDefault="003C6C19" w:rsidP="0007562D">
      <w:pPr>
        <w:pStyle w:val="af6"/>
        <w:ind w:leftChars="360" w:left="720"/>
      </w:pPr>
      <w:r>
        <w:rPr>
          <w:b/>
        </w:rPr>
        <w:t>[Description]</w:t>
      </w:r>
      <w:r>
        <w:t>: Change the name to nr-LOS-NLOS-IndicatorPerResource to differentiate it with the per TRP/perResource Indication</w:t>
      </w:r>
    </w:p>
    <w:p w14:paraId="5DB0274C" w14:textId="4BA32C7C" w:rsidR="003C6C19" w:rsidRDefault="003C6C19" w:rsidP="0007562D">
      <w:pPr>
        <w:pStyle w:val="af6"/>
        <w:ind w:leftChars="360" w:left="720"/>
      </w:pPr>
      <w:r>
        <w:rPr>
          <w:b/>
        </w:rPr>
        <w:t>[Proposed Change]</w:t>
      </w:r>
      <w:r>
        <w:t>:per above</w:t>
      </w:r>
    </w:p>
    <w:p w14:paraId="02FF6E48" w14:textId="49E06A06" w:rsidR="003C6C19" w:rsidRDefault="003C6C19" w:rsidP="0007562D">
      <w:pPr>
        <w:pStyle w:val="af6"/>
        <w:ind w:leftChars="360" w:left="720"/>
      </w:pPr>
      <w:r>
        <w:rPr>
          <w:b/>
        </w:rPr>
        <w:t>[Comments]</w:t>
      </w:r>
      <w:r>
        <w:t>:</w:t>
      </w:r>
    </w:p>
  </w:comment>
  <w:comment w:id="3760" w:author="Huawei, HiSilicon (GuoYinghao)" w:date="2022-04-20T08:20:00Z" w:initials="H">
    <w:p w14:paraId="77EDACE6" w14:textId="3C3B72A3" w:rsidR="003C6C19" w:rsidRDefault="003C6C19" w:rsidP="0027559C">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40EE07F" w14:textId="3BAC81F1" w:rsidR="003C6C19" w:rsidRDefault="003C6C19" w:rsidP="0060160D">
      <w:pPr>
        <w:pStyle w:val="af6"/>
        <w:ind w:leftChars="360" w:left="720"/>
        <w:rPr>
          <w:lang w:eastAsia="zh-CN"/>
        </w:rPr>
      </w:pPr>
      <w:r>
        <w:rPr>
          <w:b/>
        </w:rPr>
        <w:t>[Description]</w:t>
      </w:r>
      <w:r>
        <w:t xml:space="preserve">: </w:t>
      </w:r>
      <w:r>
        <w:rPr>
          <w:lang w:eastAsia="zh-CN"/>
        </w:rPr>
        <w:t>Is it possible that the UE chooses a NLOS reference TRP? If that is the case, all the LOS-NLOS indicator will be NLOS and signaling can be optimized. I</w:t>
      </w:r>
      <w:r>
        <w:rPr>
          <w:rFonts w:hint="eastAsia"/>
          <w:lang w:eastAsia="zh-CN"/>
        </w:rPr>
        <w:t>f</w:t>
      </w:r>
      <w:r>
        <w:rPr>
          <w:lang w:eastAsia="zh-CN"/>
        </w:rPr>
        <w:t xml:space="preserve"> not, this indication is only for the neighbour TRP indicated by the PRS ID.</w:t>
      </w:r>
    </w:p>
    <w:p w14:paraId="79C76C88" w14:textId="6EB92E10" w:rsidR="003C6C19" w:rsidRDefault="003C6C19" w:rsidP="0027559C">
      <w:pPr>
        <w:pStyle w:val="af6"/>
        <w:spacing w:after="0"/>
        <w:ind w:leftChars="360" w:left="720"/>
      </w:pPr>
      <w:r>
        <w:rPr>
          <w:b/>
        </w:rPr>
        <w:t>[Proposed Change]</w:t>
      </w:r>
      <w:r>
        <w:t>: Remove the reference TRP in the field description. If clarification is needed from r1, send an LS.</w:t>
      </w:r>
    </w:p>
    <w:p w14:paraId="6E8EC7FB" w14:textId="5D235BDE" w:rsidR="003C6C19" w:rsidRDefault="003C6C19" w:rsidP="0027559C">
      <w:pPr>
        <w:spacing w:after="0"/>
        <w:ind w:leftChars="360" w:left="720"/>
      </w:pPr>
      <w:r>
        <w:rPr>
          <w:b/>
        </w:rPr>
        <w:t>[Comments]</w:t>
      </w:r>
      <w:r>
        <w:t>:</w:t>
      </w:r>
    </w:p>
    <w:p w14:paraId="744130EF" w14:textId="03FF272E" w:rsidR="003C6C19" w:rsidRDefault="003C6C19">
      <w:pPr>
        <w:pStyle w:val="af6"/>
        <w:ind w:leftChars="360" w:left="720"/>
      </w:pPr>
    </w:p>
  </w:comment>
  <w:comment w:id="3784" w:author="Lenovo (Hyung-Nam)" w:date="2022-04-21T05:58:00Z" w:initials="B">
    <w:p w14:paraId="46AAE5DB" w14:textId="7E9E1415" w:rsidR="003C6C19" w:rsidRDefault="003C6C19">
      <w:pPr>
        <w:pStyle w:val="af6"/>
      </w:pPr>
      <w:r>
        <w:rPr>
          <w:rStyle w:val="af5"/>
        </w:rPr>
        <w:annotationRef/>
      </w:r>
      <w:r>
        <w:rPr>
          <w:b/>
        </w:rPr>
        <w:t>[RIL]</w:t>
      </w:r>
      <w:r>
        <w:t xml:space="preserve">: B003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6219D" w14:textId="77777777" w:rsidR="003C6C19" w:rsidRDefault="003C6C19" w:rsidP="00D667D2">
      <w:pPr>
        <w:pStyle w:val="af6"/>
        <w:ind w:leftChars="360" w:left="720"/>
      </w:pPr>
      <w:r>
        <w:rPr>
          <w:b/>
        </w:rPr>
        <w:t>[Description]</w:t>
      </w:r>
      <w:r>
        <w:t>: This field is defined in multiple IEs:</w:t>
      </w:r>
    </w:p>
    <w:p w14:paraId="47419F76" w14:textId="2D4CC821" w:rsidR="003C6C19" w:rsidRDefault="003C6C19" w:rsidP="00D667D2">
      <w:pPr>
        <w:pStyle w:val="af6"/>
        <w:ind w:leftChars="360" w:left="720"/>
      </w:pPr>
      <w:r>
        <w:t xml:space="preserve">either as type ENUMERATED {hardvalue,softvalue} or as type ENUMERATED { hardvalue, softvalue, </w:t>
      </w:r>
      <w:r w:rsidRPr="00D667D2">
        <w:rPr>
          <w:color w:val="FF0000"/>
        </w:rPr>
        <w:t xml:space="preserve">both </w:t>
      </w:r>
      <w:r>
        <w:t>}.</w:t>
      </w:r>
    </w:p>
    <w:p w14:paraId="2F602376" w14:textId="6DB3993B" w:rsidR="003C6C19" w:rsidRDefault="003C6C19" w:rsidP="00D667D2">
      <w:pPr>
        <w:pStyle w:val="af6"/>
        <w:ind w:leftChars="360" w:left="720"/>
      </w:pPr>
      <w:r>
        <w:t>In order to avoid repetitions it is recommend to define new IE types.</w:t>
      </w:r>
    </w:p>
    <w:p w14:paraId="3C5F4471" w14:textId="1E9A1891" w:rsidR="003C6C19" w:rsidRDefault="003C6C19">
      <w:pPr>
        <w:pStyle w:val="af6"/>
        <w:ind w:leftChars="360" w:left="720"/>
      </w:pPr>
      <w:r>
        <w:rPr>
          <w:b/>
        </w:rPr>
        <w:t>[Proposed Change]</w:t>
      </w:r>
      <w:r>
        <w:t xml:space="preserve">: Define two IE types for type-r17: first one </w:t>
      </w:r>
      <w:r w:rsidRPr="009D7191">
        <w:t>as type ENUMERATED {hardvalue,</w:t>
      </w:r>
      <w:r>
        <w:t xml:space="preserve"> </w:t>
      </w:r>
      <w:r w:rsidRPr="009D7191">
        <w:t xml:space="preserve">softvalue} </w:t>
      </w:r>
      <w:r>
        <w:t>and second one as</w:t>
      </w:r>
      <w:r w:rsidRPr="009D7191">
        <w:t xml:space="preserve"> type ENUMERATED { hardvalue, softvalue, both }</w:t>
      </w:r>
      <w:r>
        <w:t>, and use them appropriately.</w:t>
      </w:r>
    </w:p>
    <w:p w14:paraId="1ADE2A1B" w14:textId="77777777" w:rsidR="003C6C19" w:rsidRDefault="003C6C19">
      <w:pPr>
        <w:pStyle w:val="af6"/>
        <w:ind w:leftChars="360" w:left="720"/>
      </w:pPr>
      <w:r>
        <w:rPr>
          <w:b/>
        </w:rPr>
        <w:t>[Comments]</w:t>
      </w:r>
      <w:r>
        <w:t xml:space="preserve">: </w:t>
      </w:r>
    </w:p>
    <w:p w14:paraId="049261BA" w14:textId="573B5950" w:rsidR="003C6C19" w:rsidRPr="00D667D2" w:rsidRDefault="003C6C19">
      <w:pPr>
        <w:pStyle w:val="af6"/>
        <w:ind w:leftChars="360" w:left="720"/>
      </w:pPr>
    </w:p>
  </w:comment>
  <w:comment w:id="3785" w:author="Lenovo (Hyung-Nam)" w:date="2022-04-21T06:01:00Z" w:initials="B">
    <w:p w14:paraId="4F07F351" w14:textId="6B2D71F7" w:rsidR="003C6C19" w:rsidRDefault="003C6C19">
      <w:pPr>
        <w:pStyle w:val="af6"/>
      </w:pPr>
      <w:r>
        <w:rPr>
          <w:rStyle w:val="af5"/>
        </w:rPr>
        <w:annotationRef/>
      </w:r>
      <w:r>
        <w:rPr>
          <w:b/>
        </w:rPr>
        <w:t>[RIL]</w:t>
      </w:r>
      <w:r>
        <w:t xml:space="preserve">: B004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3F803F" w14:textId="77777777" w:rsidR="003C6C19" w:rsidRDefault="003C6C19" w:rsidP="003F6A4D">
      <w:pPr>
        <w:pStyle w:val="af6"/>
        <w:ind w:leftChars="360" w:left="720"/>
      </w:pPr>
      <w:r>
        <w:rPr>
          <w:b/>
        </w:rPr>
        <w:t>[Description]</w:t>
      </w:r>
      <w:r>
        <w:t>: This field is defined in multiple IEs:</w:t>
      </w:r>
    </w:p>
    <w:p w14:paraId="167AC3FC" w14:textId="7CCB650C" w:rsidR="003C6C19" w:rsidRDefault="003C6C19" w:rsidP="003F6A4D">
      <w:pPr>
        <w:pStyle w:val="af6"/>
        <w:ind w:leftChars="360" w:left="720"/>
      </w:pPr>
      <w:r>
        <w:t xml:space="preserve">either as type ENUMERATED {trpspecific, resourcespecific} or as type ENUMERATED { trpspecific, resourcespecific, </w:t>
      </w:r>
      <w:r w:rsidRPr="003F6A4D">
        <w:rPr>
          <w:color w:val="FF0000"/>
        </w:rPr>
        <w:t>both</w:t>
      </w:r>
      <w:r>
        <w:t>}.</w:t>
      </w:r>
    </w:p>
    <w:p w14:paraId="2599AC3F" w14:textId="724A32C7" w:rsidR="003C6C19" w:rsidRDefault="003C6C19" w:rsidP="003F6A4D">
      <w:pPr>
        <w:pStyle w:val="af6"/>
        <w:ind w:leftChars="360" w:left="720"/>
      </w:pPr>
      <w:r w:rsidRPr="003F6A4D">
        <w:t>In order to avoid repetitions it is recommend to define new IE types.</w:t>
      </w:r>
    </w:p>
    <w:p w14:paraId="63147DCD" w14:textId="0E4236BB" w:rsidR="003C6C19" w:rsidRDefault="003C6C19">
      <w:pPr>
        <w:pStyle w:val="af6"/>
        <w:ind w:leftChars="360" w:left="720"/>
      </w:pPr>
      <w:r>
        <w:rPr>
          <w:b/>
        </w:rPr>
        <w:t>[Proposed Change]</w:t>
      </w:r>
      <w:r>
        <w:t xml:space="preserve">: </w:t>
      </w:r>
      <w:r w:rsidRPr="003F6A4D">
        <w:t xml:space="preserve">Define two IE types for </w:t>
      </w:r>
      <w:r w:rsidRPr="00E51971">
        <w:t>granularity-r17</w:t>
      </w:r>
      <w:r w:rsidRPr="003F6A4D">
        <w:t>: first one as type ENUMERATED {trpspecific,</w:t>
      </w:r>
      <w:r>
        <w:t xml:space="preserve"> </w:t>
      </w:r>
      <w:r w:rsidRPr="003F6A4D">
        <w:t xml:space="preserve">resourcespecific} </w:t>
      </w:r>
      <w:r>
        <w:t>and second one</w:t>
      </w:r>
      <w:r w:rsidRPr="003F6A4D">
        <w:t xml:space="preserve"> as type ENUMERATED { trpspecific, resourcespecific, both}</w:t>
      </w:r>
      <w:r>
        <w:t xml:space="preserve">, </w:t>
      </w:r>
      <w:r w:rsidRPr="003F6A4D">
        <w:t xml:space="preserve">and </w:t>
      </w:r>
      <w:r>
        <w:t>use</w:t>
      </w:r>
      <w:r w:rsidRPr="003F6A4D">
        <w:t xml:space="preserve"> them appropriately.</w:t>
      </w:r>
    </w:p>
    <w:p w14:paraId="3C82F142" w14:textId="77777777" w:rsidR="003C6C19" w:rsidRDefault="003C6C19">
      <w:pPr>
        <w:pStyle w:val="af6"/>
        <w:ind w:leftChars="360" w:left="720"/>
      </w:pPr>
      <w:r>
        <w:rPr>
          <w:b/>
        </w:rPr>
        <w:t>[Comments]</w:t>
      </w:r>
      <w:r>
        <w:t xml:space="preserve">: </w:t>
      </w:r>
    </w:p>
    <w:p w14:paraId="34B187DA" w14:textId="6F5C21A0" w:rsidR="003C6C19" w:rsidRPr="003F6A4D" w:rsidRDefault="003C6C19">
      <w:pPr>
        <w:pStyle w:val="af6"/>
        <w:ind w:leftChars="360" w:left="720"/>
      </w:pPr>
    </w:p>
  </w:comment>
  <w:comment w:id="3786" w:author="Huawei, HiSilicon (GuoYinghao)" w:date="2022-04-20T08:20:00Z" w:initials="H">
    <w:p w14:paraId="1C5CEF53" w14:textId="5D46A923" w:rsidR="003C6C19" w:rsidRDefault="003C6C19" w:rsidP="00280952">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H031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56059D" w14:textId="30FE8039" w:rsidR="003C6C19" w:rsidRDefault="003C6C19" w:rsidP="00280952">
      <w:pPr>
        <w:pStyle w:val="af6"/>
        <w:ind w:leftChars="360" w:left="720"/>
      </w:pPr>
      <w:r>
        <w:rPr>
          <w:b/>
        </w:rPr>
        <w:t>[Description]</w:t>
      </w:r>
      <w:r>
        <w:t xml:space="preserve">: </w:t>
      </w:r>
      <w:r>
        <w:rPr>
          <w:lang w:eastAsia="zh-CN"/>
        </w:rPr>
        <w:t xml:space="preserve">We may not need the field nr-UE-Tx-TEG-Request at all. </w:t>
      </w:r>
      <w:r>
        <w:rPr>
          <w:rFonts w:hint="eastAsia"/>
          <w:lang w:eastAsia="zh-CN"/>
        </w:rPr>
        <w:t>n</w:t>
      </w:r>
      <w:r>
        <w:rPr>
          <w:lang w:eastAsia="zh-CN"/>
        </w:rPr>
        <w:t>0 already indicates that the number of TEG can be determined by the UE.</w:t>
      </w:r>
    </w:p>
    <w:p w14:paraId="6322364B" w14:textId="5768DF1A" w:rsidR="003C6C19" w:rsidRDefault="003C6C19" w:rsidP="00280952">
      <w:pPr>
        <w:pStyle w:val="af6"/>
        <w:spacing w:after="0"/>
        <w:ind w:leftChars="360" w:left="720"/>
      </w:pPr>
      <w:r>
        <w:rPr>
          <w:b/>
        </w:rPr>
        <w:t>[Proposed Change]</w:t>
      </w:r>
      <w:r>
        <w:t xml:space="preserve">: Remove the field </w:t>
      </w:r>
      <w:r>
        <w:rPr>
          <w:lang w:eastAsia="zh-CN"/>
        </w:rPr>
        <w:t>nr-UE-Tx-TEG-Request</w:t>
      </w:r>
    </w:p>
    <w:p w14:paraId="3289C86B" w14:textId="77777777" w:rsidR="003C6C19" w:rsidRDefault="003C6C19" w:rsidP="00280952">
      <w:pPr>
        <w:spacing w:after="0"/>
        <w:ind w:leftChars="360" w:left="720"/>
      </w:pPr>
      <w:r>
        <w:rPr>
          <w:b/>
        </w:rPr>
        <w:t>[Comments]</w:t>
      </w:r>
      <w:r>
        <w:t>:</w:t>
      </w:r>
    </w:p>
    <w:p w14:paraId="17F2DCBF" w14:textId="505C2BFD" w:rsidR="003C6C19" w:rsidRDefault="003C6C19" w:rsidP="00280952">
      <w:pPr>
        <w:pStyle w:val="af6"/>
        <w:ind w:leftChars="360" w:left="720"/>
      </w:pPr>
    </w:p>
  </w:comment>
  <w:comment w:id="3803" w:author="Huawei, HiSilicon (GuoYinghao)" w:date="2022-04-20T08:20:00Z" w:initials="H">
    <w:p w14:paraId="327ACB3C" w14:textId="07BE9F3B" w:rsidR="003C6C19" w:rsidRDefault="003C6C19" w:rsidP="003B56CE">
      <w:pPr>
        <w:pStyle w:val="af6"/>
        <w:spacing w:after="0"/>
      </w:pPr>
      <w:r>
        <w:rPr>
          <w:rStyle w:val="af5"/>
        </w:rPr>
        <w:annotationRef/>
      </w:r>
      <w:r>
        <w:rPr>
          <w:b/>
        </w:rPr>
        <w:t>[RIL]</w:t>
      </w:r>
      <w:r>
        <w:t xml:space="preserve">: H032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BD38AE0" w14:textId="4E5BC82C" w:rsidR="003C6C19" w:rsidRDefault="003C6C19" w:rsidP="003B56CE">
      <w:pPr>
        <w:pStyle w:val="af6"/>
        <w:ind w:leftChars="360" w:left="720"/>
      </w:pPr>
      <w:r>
        <w:rPr>
          <w:b/>
        </w:rPr>
        <w:t>[Description]</w:t>
      </w:r>
      <w:r>
        <w:t xml:space="preserve">: </w:t>
      </w:r>
      <w:r>
        <w:rPr>
          <w:lang w:eastAsia="zh-CN"/>
        </w:rPr>
        <w:t>Beam antenna information request is not needed for DL-TDOA</w:t>
      </w:r>
    </w:p>
    <w:p w14:paraId="6D837130" w14:textId="36ED8946" w:rsidR="003C6C19" w:rsidRDefault="003C6C19" w:rsidP="003B56CE">
      <w:pPr>
        <w:pStyle w:val="af6"/>
        <w:spacing w:after="0"/>
        <w:ind w:leftChars="360" w:left="720"/>
      </w:pPr>
      <w:r>
        <w:rPr>
          <w:b/>
        </w:rPr>
        <w:t>[Proposed Change]</w:t>
      </w:r>
      <w:r>
        <w:t>: Remove beam antenna information capabiltiy reporting for DL-TDOA</w:t>
      </w:r>
    </w:p>
    <w:p w14:paraId="1320DD21" w14:textId="31F11599" w:rsidR="003C6C19" w:rsidRDefault="003C6C19" w:rsidP="003B56CE">
      <w:pPr>
        <w:pStyle w:val="af6"/>
        <w:ind w:leftChars="360" w:left="720"/>
        <w:rPr>
          <w:lang w:eastAsia="zh-CN"/>
        </w:rPr>
      </w:pPr>
      <w:r>
        <w:rPr>
          <w:b/>
        </w:rPr>
        <w:t>[Comments]</w:t>
      </w:r>
      <w:r>
        <w:t>:</w:t>
      </w:r>
    </w:p>
  </w:comment>
  <w:comment w:id="3804" w:author="Huawei, HiSilicon (GuoYinghao)" w:date="2022-04-20T08:20:00Z" w:initials="H">
    <w:p w14:paraId="17E1ADCC" w14:textId="320A0E20" w:rsidR="003C6C19" w:rsidRDefault="003C6C19" w:rsidP="00E02F63">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7D51EBC" w14:textId="231AFC60" w:rsidR="003C6C19" w:rsidRDefault="003C6C19" w:rsidP="00E02F63">
      <w:pPr>
        <w:pStyle w:val="af6"/>
        <w:spacing w:after="0"/>
        <w:ind w:leftChars="360" w:left="720"/>
      </w:pPr>
      <w:r>
        <w:rPr>
          <w:b/>
        </w:rPr>
        <w:t>[Description]</w:t>
      </w:r>
      <w:r>
        <w:t xml:space="preserve">: </w:t>
      </w:r>
      <w:r>
        <w:rPr>
          <w:lang w:eastAsia="zh-CN"/>
        </w:rPr>
        <w:t xml:space="preserve">If this is present, the losNlosInfoSup in nr-PosCalcAsssitanceSupport is duplicated. </w:t>
      </w:r>
    </w:p>
    <w:p w14:paraId="5608F1E8" w14:textId="6E679FDE" w:rsidR="003C6C19" w:rsidRDefault="003C6C19" w:rsidP="00E02F63">
      <w:pPr>
        <w:pStyle w:val="af6"/>
        <w:spacing w:after="0"/>
        <w:ind w:leftChars="360" w:left="720"/>
      </w:pPr>
      <w:r>
        <w:rPr>
          <w:b/>
        </w:rPr>
        <w:t>[Proposed Change]</w:t>
      </w:r>
      <w:r>
        <w:t xml:space="preserve">: remove the field nr-posCalcAsssitanceSupport. </w:t>
      </w:r>
    </w:p>
    <w:p w14:paraId="3035226E" w14:textId="77777777" w:rsidR="003C6C19" w:rsidRDefault="003C6C19" w:rsidP="00E02F63">
      <w:pPr>
        <w:spacing w:after="0"/>
        <w:ind w:leftChars="360" w:left="720"/>
      </w:pPr>
      <w:r>
        <w:rPr>
          <w:b/>
        </w:rPr>
        <w:t>[Comments]</w:t>
      </w:r>
      <w:r>
        <w:t>:</w:t>
      </w:r>
    </w:p>
    <w:p w14:paraId="2B090689" w14:textId="3FA24FE6" w:rsidR="003C6C19" w:rsidRDefault="003C6C19" w:rsidP="00E02F63">
      <w:pPr>
        <w:pStyle w:val="af6"/>
        <w:ind w:leftChars="360" w:left="720"/>
        <w:rPr>
          <w:lang w:eastAsia="zh-CN"/>
        </w:rPr>
      </w:pPr>
    </w:p>
    <w:p w14:paraId="0474B907" w14:textId="0CEAE969" w:rsidR="003C6C19" w:rsidRDefault="003C6C19">
      <w:pPr>
        <w:pStyle w:val="af6"/>
        <w:ind w:leftChars="360" w:left="720"/>
      </w:pPr>
    </w:p>
  </w:comment>
  <w:comment w:id="3806" w:author="Huawei, HiSilicon (GuoYinghao)" w:date="2022-04-20T08:20:00Z" w:initials="H">
    <w:p w14:paraId="384C5C3B" w14:textId="4A73F63F" w:rsidR="003C6C19" w:rsidRDefault="003C6C19" w:rsidP="007F14BF">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H034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47B0C1D" w14:textId="4F40E945" w:rsidR="003C6C19" w:rsidRDefault="003C6C19" w:rsidP="007F14BF">
      <w:pPr>
        <w:pStyle w:val="af6"/>
        <w:ind w:leftChars="360" w:left="720"/>
        <w:rPr>
          <w:lang w:eastAsia="zh-CN"/>
        </w:rPr>
      </w:pPr>
      <w:r>
        <w:rPr>
          <w:b/>
        </w:rPr>
        <w:t>[Description]</w:t>
      </w:r>
      <w:r>
        <w:t xml:space="preserve">: the two both are </w:t>
      </w:r>
      <w:r>
        <w:rPr>
          <w:rFonts w:hint="eastAsia"/>
          <w:lang w:eastAsia="zh-CN"/>
        </w:rPr>
        <w:t>s</w:t>
      </w:r>
      <w:r>
        <w:rPr>
          <w:lang w:eastAsia="zh-CN"/>
        </w:rPr>
        <w:t xml:space="preserve">till under FFS in FG27-4-1. in principle this should not be captured. </w:t>
      </w:r>
    </w:p>
    <w:p w14:paraId="5F8C95B7" w14:textId="4D227CB6" w:rsidR="003C6C19" w:rsidRDefault="003C6C19" w:rsidP="007F14BF">
      <w:pPr>
        <w:pStyle w:val="af6"/>
        <w:spacing w:after="0"/>
        <w:ind w:leftChars="360" w:left="720"/>
      </w:pPr>
      <w:r>
        <w:rPr>
          <w:b/>
        </w:rPr>
        <w:t>[Proposed Change]</w:t>
      </w:r>
      <w:r>
        <w:t>: None. we can wait for the R1 progress</w:t>
      </w:r>
    </w:p>
    <w:p w14:paraId="2F587DE0" w14:textId="77777777" w:rsidR="003C6C19" w:rsidRDefault="003C6C19" w:rsidP="007F14BF">
      <w:pPr>
        <w:spacing w:after="0"/>
        <w:ind w:leftChars="360" w:left="720"/>
      </w:pPr>
      <w:r>
        <w:rPr>
          <w:b/>
        </w:rPr>
        <w:t>[Comments]</w:t>
      </w:r>
      <w:r>
        <w:t>:</w:t>
      </w:r>
    </w:p>
    <w:p w14:paraId="6EAB3B66" w14:textId="3A12AB4C" w:rsidR="003C6C19" w:rsidRDefault="003C6C19">
      <w:pPr>
        <w:pStyle w:val="af6"/>
        <w:ind w:leftChars="360" w:left="720"/>
      </w:pPr>
    </w:p>
  </w:comment>
  <w:comment w:id="3807" w:author="Huawei, HiSilicon (GuoYinghao)" w:date="2022-04-20T08:20:00Z" w:initials="H">
    <w:p w14:paraId="6AEEE67A" w14:textId="631F506F" w:rsidR="003C6C19" w:rsidRPr="00A504AB" w:rsidRDefault="003C6C19" w:rsidP="003F55F5">
      <w:pPr>
        <w:pStyle w:val="af6"/>
        <w:spacing w:after="0"/>
      </w:pPr>
      <w:r>
        <w:rPr>
          <w:rStyle w:val="af5"/>
        </w:rPr>
        <w:annotationRef/>
      </w:r>
      <w:r w:rsidRPr="00A504AB">
        <w:rPr>
          <w:b/>
        </w:rPr>
        <w:t>[RIL]</w:t>
      </w:r>
      <w:r w:rsidRPr="00A504AB">
        <w:t xml:space="preserve">: H035 </w:t>
      </w:r>
      <w:r w:rsidRPr="00A504AB">
        <w:rPr>
          <w:b/>
        </w:rPr>
        <w:t>[Delegate]</w:t>
      </w:r>
      <w:r w:rsidRPr="00A504AB">
        <w:t xml:space="preserve">: Huawei, HiSilicon (GuoYinghao) </w:t>
      </w:r>
      <w:r w:rsidRPr="00A504AB">
        <w:rPr>
          <w:b/>
        </w:rPr>
        <w:t>[WI]</w:t>
      </w:r>
      <w:r w:rsidRPr="00A504AB">
        <w:t xml:space="preserve">: </w:t>
      </w:r>
      <w:r w:rsidRPr="00A504AB">
        <w:rPr>
          <w:b/>
        </w:rPr>
        <w:t>[Class]</w:t>
      </w:r>
      <w:r w:rsidRPr="00A504AB">
        <w:t xml:space="preserve">: </w:t>
      </w:r>
      <w:r>
        <w:t xml:space="preserve">2 </w:t>
      </w:r>
      <w:r w:rsidRPr="00A504AB">
        <w:rPr>
          <w:b/>
          <w:color w:val="FF0000"/>
        </w:rPr>
        <w:t>[Status]</w:t>
      </w:r>
      <w:r w:rsidRPr="00A504AB">
        <w:rPr>
          <w:color w:val="FF0000"/>
        </w:rPr>
        <w:t xml:space="preserve">: ToDo </w:t>
      </w:r>
      <w:r w:rsidRPr="00A504AB">
        <w:rPr>
          <w:b/>
        </w:rPr>
        <w:t>[TDoc]</w:t>
      </w:r>
      <w:r w:rsidRPr="00A504AB">
        <w:t xml:space="preserve">: </w:t>
      </w:r>
      <w:r>
        <w:t>None</w:t>
      </w:r>
      <w:r w:rsidRPr="00A504AB">
        <w:t xml:space="preserve"> </w:t>
      </w:r>
      <w:r w:rsidRPr="00A504AB">
        <w:rPr>
          <w:b/>
          <w:color w:val="FF0000"/>
        </w:rPr>
        <w:t>[Proposed Conclusion]</w:t>
      </w:r>
      <w:r w:rsidRPr="00A504AB">
        <w:rPr>
          <w:color w:val="FF0000"/>
        </w:rPr>
        <w:t xml:space="preserve">: </w:t>
      </w:r>
    </w:p>
    <w:p w14:paraId="6A0CB421" w14:textId="2AB71BC5" w:rsidR="003C6C19" w:rsidRDefault="003C6C19" w:rsidP="003F55F5">
      <w:pPr>
        <w:pStyle w:val="af6"/>
        <w:spacing w:after="0"/>
        <w:ind w:leftChars="270" w:left="540"/>
        <w:rPr>
          <w:snapToGrid w:val="0"/>
        </w:rPr>
      </w:pPr>
      <w:r w:rsidRPr="00A504AB">
        <w:rPr>
          <w:b/>
        </w:rPr>
        <w:t>[Description]</w:t>
      </w:r>
      <w:r w:rsidRPr="00A504AB">
        <w:t xml:space="preserve">: This field is not needed. there is no </w:t>
      </w:r>
      <w:r w:rsidRPr="00A504AB">
        <w:rPr>
          <w:lang w:eastAsia="zh-CN"/>
        </w:rPr>
        <w:t>capability</w:t>
      </w:r>
      <w:r w:rsidRPr="00A504AB">
        <w:t xml:space="preserve"> defined for RSRP report for additional path. According to  FG </w:t>
      </w:r>
      <w:r w:rsidRPr="00A504AB">
        <w:rPr>
          <w:color w:val="000000" w:themeColor="text1"/>
          <w:szCs w:val="18"/>
        </w:rPr>
        <w:t>27-13,</w:t>
      </w:r>
      <w:r>
        <w:rPr>
          <w:color w:val="000000" w:themeColor="text1"/>
          <w:szCs w:val="18"/>
        </w:rPr>
        <w:t xml:space="preserve"> if the UE support RSRPP report for the first path, the UE also support RSRPP for the additional path. This can be reflected in the field description of </w:t>
      </w:r>
      <w:r w:rsidRPr="00AA20B6">
        <w:rPr>
          <w:snapToGrid w:val="0"/>
        </w:rPr>
        <w:t>additionalPathsExtSupport</w:t>
      </w:r>
      <w:r>
        <w:rPr>
          <w:snapToGrid w:val="0"/>
        </w:rPr>
        <w:t xml:space="preserve">. </w:t>
      </w:r>
    </w:p>
    <w:p w14:paraId="4DB12ABC" w14:textId="20C143CB" w:rsidR="003C6C19" w:rsidRDefault="003C6C19" w:rsidP="003F55F5">
      <w:pPr>
        <w:pStyle w:val="af6"/>
        <w:spacing w:after="0"/>
        <w:ind w:leftChars="270" w:left="540"/>
      </w:pPr>
    </w:p>
    <w:p w14:paraId="31527FE4" w14:textId="1CA9FC90" w:rsidR="003C6C19" w:rsidRPr="00A504AB" w:rsidRDefault="003C6C19" w:rsidP="003F55F5">
      <w:pPr>
        <w:pStyle w:val="af6"/>
        <w:spacing w:after="0"/>
        <w:ind w:leftChars="270" w:left="540"/>
        <w:rPr>
          <w:lang w:eastAsia="zh-CN"/>
        </w:rPr>
      </w:pPr>
      <w:r>
        <w:rPr>
          <w:rFonts w:hint="eastAsia"/>
          <w:lang w:eastAsia="zh-CN"/>
        </w:rPr>
        <w:t>T</w:t>
      </w:r>
      <w:r>
        <w:rPr>
          <w:lang w:eastAsia="zh-CN"/>
        </w:rPr>
        <w:t>here is one issue though, the capability for RSRPP for first path is per band capbility Should the network consider the RSRPP for additional path is support only if RSRPP for the first path of the same band is supported?</w:t>
      </w:r>
    </w:p>
    <w:p w14:paraId="04673FB7" w14:textId="35D75B07" w:rsidR="003C6C19" w:rsidRDefault="003C6C19" w:rsidP="003F55F5">
      <w:pPr>
        <w:pStyle w:val="af6"/>
        <w:spacing w:after="0"/>
        <w:ind w:leftChars="270" w:left="540"/>
        <w:rPr>
          <w:color w:val="000000" w:themeColor="text1"/>
          <w:szCs w:val="18"/>
        </w:rPr>
      </w:pPr>
      <w:r w:rsidRPr="00A504AB">
        <w:rPr>
          <w:b/>
        </w:rPr>
        <w:t>[Proposed Change]</w:t>
      </w:r>
      <w:r w:rsidRPr="00A504AB">
        <w:t xml:space="preserve">: </w:t>
      </w:r>
      <w:r>
        <w:t>R</w:t>
      </w:r>
      <w:r w:rsidRPr="00A504AB">
        <w:t>emove the field</w:t>
      </w:r>
      <w:r>
        <w:t xml:space="preserve">. Add in the field description of </w:t>
      </w:r>
      <w:r w:rsidRPr="00AA20B6">
        <w:rPr>
          <w:snapToGrid w:val="0"/>
        </w:rPr>
        <w:t>additionalPathsExtSupport</w:t>
      </w:r>
      <w:r>
        <w:rPr>
          <w:snapToGrid w:val="0"/>
        </w:rPr>
        <w:t xml:space="preserve"> that </w:t>
      </w:r>
      <w:r>
        <w:rPr>
          <w:color w:val="000000" w:themeColor="text1"/>
          <w:szCs w:val="18"/>
        </w:rPr>
        <w:t>if the UE support RSRPP report for the first path, the UE also support RSRPP for the additional path.</w:t>
      </w:r>
    </w:p>
    <w:p w14:paraId="1521163A" w14:textId="315E5ECD" w:rsidR="003C6C19" w:rsidRDefault="003C6C19" w:rsidP="003F55F5">
      <w:pPr>
        <w:pStyle w:val="af6"/>
        <w:spacing w:after="0"/>
        <w:ind w:leftChars="270" w:left="540"/>
      </w:pPr>
    </w:p>
    <w:p w14:paraId="0C67AD00" w14:textId="2960D41C" w:rsidR="003C6C19" w:rsidRPr="00A504AB" w:rsidRDefault="003C6C19" w:rsidP="003F55F5">
      <w:pPr>
        <w:pStyle w:val="af6"/>
        <w:spacing w:after="0"/>
        <w:ind w:leftChars="270" w:left="540"/>
        <w:rPr>
          <w:lang w:eastAsia="zh-CN"/>
        </w:rPr>
      </w:pPr>
      <w:r>
        <w:rPr>
          <w:rFonts w:hint="eastAsia"/>
          <w:lang w:eastAsia="zh-CN"/>
        </w:rPr>
        <w:t>I</w:t>
      </w:r>
      <w:r>
        <w:rPr>
          <w:lang w:eastAsia="zh-CN"/>
        </w:rPr>
        <w:t>f clarification is needed for the issue above, send an LS to R1</w:t>
      </w:r>
    </w:p>
    <w:p w14:paraId="08040E46" w14:textId="77777777" w:rsidR="003C6C19" w:rsidRPr="00A504AB" w:rsidRDefault="003C6C19" w:rsidP="003F55F5">
      <w:pPr>
        <w:spacing w:after="0"/>
        <w:ind w:leftChars="270" w:left="540"/>
      </w:pPr>
      <w:r w:rsidRPr="00A504AB">
        <w:rPr>
          <w:b/>
        </w:rPr>
        <w:t>[Comments]</w:t>
      </w:r>
      <w:r w:rsidRPr="00A504AB">
        <w:t>:</w:t>
      </w:r>
    </w:p>
    <w:p w14:paraId="1EA44F26" w14:textId="77777777" w:rsidR="003C6C19" w:rsidRPr="00A504AB" w:rsidRDefault="003C6C19" w:rsidP="003F55F5">
      <w:pPr>
        <w:pStyle w:val="af6"/>
        <w:ind w:leftChars="270" w:left="540"/>
      </w:pPr>
    </w:p>
    <w:p w14:paraId="649541DA" w14:textId="4D0C4639" w:rsidR="003C6C19" w:rsidRPr="00A504AB" w:rsidRDefault="003C6C19">
      <w:pPr>
        <w:pStyle w:val="af6"/>
        <w:ind w:leftChars="270" w:left="540"/>
      </w:pPr>
    </w:p>
  </w:comment>
  <w:comment w:id="3808" w:author="Huawei, HiSilicon (GuoYinghao)" w:date="2022-04-20T08:20:00Z" w:initials="H">
    <w:p w14:paraId="24F578AC" w14:textId="7E26A588" w:rsidR="003C6C19" w:rsidRDefault="003C6C19" w:rsidP="00365D8D">
      <w:pPr>
        <w:pStyle w:val="af6"/>
        <w:spacing w:after="0"/>
      </w:pPr>
      <w:r>
        <w:rPr>
          <w:rStyle w:val="af5"/>
        </w:rPr>
        <w:annotationRef/>
      </w:r>
      <w:r>
        <w:rPr>
          <w:b/>
        </w:rPr>
        <w:t>[RIL]</w:t>
      </w:r>
      <w:r>
        <w:t xml:space="preserve">: H036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8232AD5" w14:textId="7E8D01A5" w:rsidR="003C6C19" w:rsidRDefault="003C6C19" w:rsidP="00365D8D">
      <w:pPr>
        <w:pStyle w:val="af6"/>
        <w:spacing w:after="0"/>
        <w:ind w:leftChars="270" w:left="540"/>
      </w:pPr>
      <w:r>
        <w:rPr>
          <w:b/>
        </w:rPr>
        <w:t>[Description]</w:t>
      </w:r>
      <w:r>
        <w:t xml:space="preserve">: This capability is per band for each positionig methods. refer to FG </w:t>
      </w:r>
      <w:r w:rsidRPr="00365D8D">
        <w:t>27-18a</w:t>
      </w:r>
      <w:r>
        <w:t xml:space="preserve">, </w:t>
      </w:r>
      <w:r w:rsidRPr="00365D8D">
        <w:t>27-18</w:t>
      </w:r>
      <w:r>
        <w:t xml:space="preserve">b, </w:t>
      </w:r>
      <w:r w:rsidRPr="00365D8D">
        <w:t>27-18</w:t>
      </w:r>
      <w:r>
        <w:t>c</w:t>
      </w:r>
    </w:p>
    <w:p w14:paraId="782F311A" w14:textId="754C5DB3" w:rsidR="003C6C19" w:rsidRDefault="003C6C19" w:rsidP="00365D8D">
      <w:pPr>
        <w:pStyle w:val="af6"/>
        <w:spacing w:after="0"/>
        <w:ind w:leftChars="270" w:left="540"/>
      </w:pPr>
      <w:r>
        <w:rPr>
          <w:b/>
        </w:rPr>
        <w:t>[Proposed Change]</w:t>
      </w:r>
      <w:r>
        <w:t xml:space="preserve">: Remove the field </w:t>
      </w:r>
    </w:p>
    <w:p w14:paraId="3DC50B9B" w14:textId="457B98DF" w:rsidR="003C6C19" w:rsidRDefault="003C6C19" w:rsidP="00365D8D">
      <w:pPr>
        <w:pStyle w:val="af6"/>
        <w:ind w:leftChars="270" w:left="540"/>
        <w:rPr>
          <w:lang w:eastAsia="zh-CN"/>
        </w:rPr>
      </w:pPr>
      <w:r>
        <w:rPr>
          <w:b/>
        </w:rPr>
        <w:t>[Comments]</w:t>
      </w:r>
      <w:r>
        <w:t>:</w:t>
      </w:r>
    </w:p>
  </w:comment>
  <w:comment w:id="3816" w:author="Huawei, HiSilicon (GuoYinghao)" w:date="2022-04-20T08:20:00Z" w:initials="H">
    <w:p w14:paraId="5B9AC977" w14:textId="547693D2" w:rsidR="003C6C19" w:rsidRDefault="003C6C19" w:rsidP="00CA2199">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H037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C2FB797" w14:textId="74944B5D" w:rsidR="003C6C19" w:rsidRDefault="003C6C19" w:rsidP="00CA2199">
      <w:pPr>
        <w:pStyle w:val="af6"/>
        <w:spacing w:after="0"/>
        <w:ind w:leftChars="270" w:left="540"/>
      </w:pPr>
      <w:r>
        <w:rPr>
          <w:b/>
        </w:rPr>
        <w:t>[Description]</w:t>
      </w:r>
      <w:r>
        <w:t xml:space="preserve">: </w:t>
      </w:r>
      <w:r>
        <w:rPr>
          <w:lang w:eastAsia="zh-CN"/>
        </w:rPr>
        <w:t xml:space="preserve">RSRPP support for the first path is per band capability. see FG </w:t>
      </w:r>
      <w:r w:rsidRPr="003F55F5">
        <w:rPr>
          <w:lang w:eastAsia="zh-CN"/>
        </w:rPr>
        <w:t>27-13a</w:t>
      </w:r>
    </w:p>
    <w:p w14:paraId="2DA30222" w14:textId="1041BBE5" w:rsidR="003C6C19" w:rsidRDefault="003C6C19" w:rsidP="00CA2199">
      <w:pPr>
        <w:pStyle w:val="af6"/>
        <w:spacing w:after="0"/>
        <w:ind w:leftChars="270" w:left="540"/>
      </w:pPr>
      <w:r>
        <w:rPr>
          <w:b/>
        </w:rPr>
        <w:t>[Proposed Change]</w:t>
      </w:r>
      <w:r>
        <w:t xml:space="preserve"> Define per band capability for RSRPPreport for the first path</w:t>
      </w:r>
    </w:p>
    <w:p w14:paraId="6195A9DE" w14:textId="77777777" w:rsidR="003C6C19" w:rsidRDefault="003C6C19" w:rsidP="00CA2199">
      <w:pPr>
        <w:spacing w:after="0"/>
        <w:ind w:leftChars="270" w:left="540"/>
      </w:pPr>
      <w:r>
        <w:rPr>
          <w:b/>
        </w:rPr>
        <w:t>[Comments]</w:t>
      </w:r>
      <w:r>
        <w:t>:</w:t>
      </w:r>
    </w:p>
    <w:p w14:paraId="29190513" w14:textId="078119BD" w:rsidR="003C6C19" w:rsidRDefault="003C6C19">
      <w:pPr>
        <w:pStyle w:val="af6"/>
        <w:ind w:leftChars="270" w:left="540"/>
      </w:pPr>
    </w:p>
  </w:comment>
  <w:comment w:id="3817" w:author="Huawei, HiSilicon (GuoYinghao)" w:date="2022-04-20T08:20:00Z" w:initials="H">
    <w:p w14:paraId="48407F2A" w14:textId="74118806" w:rsidR="003C6C19" w:rsidRPr="00A401EA" w:rsidRDefault="003C6C19" w:rsidP="00014D02">
      <w:pPr>
        <w:pStyle w:val="af6"/>
        <w:spacing w:after="0"/>
      </w:pPr>
      <w:r>
        <w:rPr>
          <w:rStyle w:val="af5"/>
        </w:rPr>
        <w:annotationRef/>
      </w:r>
      <w:r w:rsidRPr="00A401EA">
        <w:fldChar w:fldCharType="begin"/>
      </w:r>
      <w:r w:rsidRPr="00A401EA">
        <w:rPr>
          <w:rStyle w:val="af5"/>
        </w:rPr>
        <w:instrText xml:space="preserve"> </w:instrText>
      </w:r>
      <w:r w:rsidRPr="00A401EA">
        <w:instrText>PAGE \# "'</w:instrText>
      </w:r>
      <w:r w:rsidRPr="00A401EA">
        <w:instrText>页</w:instrText>
      </w:r>
      <w:r w:rsidRPr="00A401EA">
        <w:instrText>: '#'</w:instrText>
      </w:r>
      <w:r w:rsidRPr="00A401EA">
        <w:br/>
        <w:instrText>'"</w:instrText>
      </w:r>
      <w:r w:rsidRPr="00A401EA">
        <w:rPr>
          <w:rStyle w:val="af5"/>
        </w:rPr>
        <w:instrText xml:space="preserve"> </w:instrText>
      </w:r>
      <w:r w:rsidRPr="00A401EA">
        <w:fldChar w:fldCharType="end"/>
      </w:r>
      <w:r w:rsidRPr="00A401EA">
        <w:rPr>
          <w:rStyle w:val="af5"/>
        </w:rPr>
        <w:annotationRef/>
      </w:r>
      <w:r w:rsidRPr="00A401EA">
        <w:rPr>
          <w:b/>
        </w:rPr>
        <w:t>[RIL]</w:t>
      </w:r>
      <w:r w:rsidRPr="00A401EA">
        <w:t>: H</w:t>
      </w:r>
      <w:r>
        <w:t>038</w:t>
      </w:r>
      <w:r w:rsidRPr="00A401EA">
        <w:t xml:space="preserve"> </w:t>
      </w:r>
      <w:r w:rsidRPr="00A401EA">
        <w:rPr>
          <w:b/>
        </w:rPr>
        <w:t>[Delegate]</w:t>
      </w:r>
      <w:r w:rsidRPr="00A401EA">
        <w:t xml:space="preserve">: Huawei, HiSilicon (GuoYinghao) </w:t>
      </w:r>
      <w:r w:rsidRPr="00A401EA">
        <w:rPr>
          <w:b/>
        </w:rPr>
        <w:t>[WI]</w:t>
      </w:r>
      <w:r w:rsidRPr="00A401EA">
        <w:t xml:space="preserve">: </w:t>
      </w:r>
      <w:r w:rsidRPr="00A401EA">
        <w:rPr>
          <w:b/>
        </w:rPr>
        <w:t>[Class]</w:t>
      </w:r>
      <w:r w:rsidRPr="00A401EA">
        <w:t xml:space="preserve">:2 </w:t>
      </w:r>
      <w:r w:rsidRPr="00A401EA">
        <w:rPr>
          <w:b/>
          <w:color w:val="FF0000"/>
        </w:rPr>
        <w:t>[Status]</w:t>
      </w:r>
      <w:r w:rsidRPr="00A401EA">
        <w:rPr>
          <w:color w:val="FF0000"/>
        </w:rPr>
        <w:t xml:space="preserve">: ToDo </w:t>
      </w:r>
      <w:r w:rsidRPr="00A401EA">
        <w:rPr>
          <w:b/>
        </w:rPr>
        <w:t>[TDoc]</w:t>
      </w:r>
      <w:r w:rsidRPr="00A401EA">
        <w:t xml:space="preserve">:  </w:t>
      </w:r>
      <w:r w:rsidRPr="00A401EA">
        <w:rPr>
          <w:b/>
          <w:color w:val="FF0000"/>
        </w:rPr>
        <w:t>[Proposed Conclusion]</w:t>
      </w:r>
      <w:r w:rsidRPr="00A401EA">
        <w:rPr>
          <w:color w:val="FF0000"/>
        </w:rPr>
        <w:t xml:space="preserve">: </w:t>
      </w:r>
    </w:p>
    <w:p w14:paraId="6D5B54D5" w14:textId="72327A23" w:rsidR="003C6C19" w:rsidRPr="00A401EA" w:rsidRDefault="003C6C19" w:rsidP="00014D02">
      <w:pPr>
        <w:pStyle w:val="af6"/>
        <w:ind w:leftChars="270" w:left="540"/>
      </w:pPr>
      <w:r w:rsidRPr="00A401EA">
        <w:rPr>
          <w:b/>
        </w:rPr>
        <w:t>[Description]</w:t>
      </w:r>
      <w:r w:rsidRPr="00A401EA">
        <w:t xml:space="preserve">: </w:t>
      </w:r>
      <w:r w:rsidRPr="00A401EA">
        <w:rPr>
          <w:lang w:eastAsia="zh-CN"/>
        </w:rPr>
        <w:t xml:space="preserve">Should be per band separate for DL-TDOA and DL-AoD and multi-RTT. See FG </w:t>
      </w:r>
      <w:r w:rsidRPr="00A401EA">
        <w:rPr>
          <w:color w:val="000000" w:themeColor="text1"/>
          <w:szCs w:val="18"/>
        </w:rPr>
        <w:t>27-18a</w:t>
      </w:r>
    </w:p>
    <w:p w14:paraId="63D262C4" w14:textId="4A935FA5" w:rsidR="003C6C19" w:rsidRPr="00A401EA" w:rsidRDefault="003C6C19" w:rsidP="00014D02">
      <w:pPr>
        <w:pStyle w:val="af6"/>
        <w:spacing w:after="0"/>
        <w:ind w:leftChars="270" w:left="540"/>
      </w:pPr>
      <w:r w:rsidRPr="00A401EA">
        <w:rPr>
          <w:b/>
        </w:rPr>
        <w:t>[Proposed Change]</w:t>
      </w:r>
      <w:r w:rsidRPr="00A401EA">
        <w:t>:</w:t>
      </w:r>
      <w:r>
        <w:t>C</w:t>
      </w:r>
      <w:r w:rsidRPr="00A401EA">
        <w:t>reate per band capability for the field</w:t>
      </w:r>
      <w:r>
        <w:t>.</w:t>
      </w:r>
    </w:p>
    <w:p w14:paraId="1923EEEB" w14:textId="77777777" w:rsidR="003C6C19" w:rsidRPr="00A401EA" w:rsidRDefault="003C6C19" w:rsidP="00014D02">
      <w:pPr>
        <w:spacing w:after="0"/>
        <w:ind w:leftChars="270" w:left="540"/>
      </w:pPr>
      <w:r w:rsidRPr="00A401EA">
        <w:rPr>
          <w:b/>
        </w:rPr>
        <w:t>[Comments]</w:t>
      </w:r>
      <w:r w:rsidRPr="00A401EA">
        <w:t>:</w:t>
      </w:r>
    </w:p>
    <w:p w14:paraId="6E0AFFDB" w14:textId="2115FCF2" w:rsidR="003C6C19" w:rsidRPr="00A401EA" w:rsidRDefault="003C6C19" w:rsidP="00014D02">
      <w:pPr>
        <w:pStyle w:val="af6"/>
        <w:ind w:leftChars="270" w:left="540"/>
      </w:pPr>
    </w:p>
  </w:comment>
  <w:comment w:id="3818" w:author="Huawei, HiSilicon (GuoYinghao)" w:date="2022-04-20T08:20:00Z" w:initials="H">
    <w:p w14:paraId="487A27EC" w14:textId="782B3777" w:rsidR="003C6C19" w:rsidRPr="00E77885" w:rsidRDefault="003C6C19" w:rsidP="00A4286A">
      <w:pPr>
        <w:pStyle w:val="af6"/>
        <w:spacing w:after="0"/>
      </w:pPr>
      <w:r>
        <w:rPr>
          <w:rStyle w:val="af5"/>
        </w:rPr>
        <w:annotationRef/>
      </w:r>
      <w:r w:rsidRPr="00E77885">
        <w:fldChar w:fldCharType="begin"/>
      </w:r>
      <w:r w:rsidRPr="00E77885">
        <w:rPr>
          <w:rStyle w:val="af5"/>
        </w:rPr>
        <w:instrText xml:space="preserve"> </w:instrText>
      </w:r>
      <w:r w:rsidRPr="00E77885">
        <w:instrText>PAGE \# "'</w:instrText>
      </w:r>
      <w:r w:rsidRPr="00E77885">
        <w:instrText>页</w:instrText>
      </w:r>
      <w:r w:rsidRPr="00E77885">
        <w:instrText>: '#'</w:instrText>
      </w:r>
      <w:r w:rsidRPr="00E77885">
        <w:br/>
        <w:instrText>'"</w:instrText>
      </w:r>
      <w:r w:rsidRPr="00E77885">
        <w:rPr>
          <w:rStyle w:val="af5"/>
        </w:rPr>
        <w:instrText xml:space="preserve"> </w:instrText>
      </w:r>
      <w:r w:rsidRPr="00E77885">
        <w:fldChar w:fldCharType="end"/>
      </w:r>
      <w:r w:rsidRPr="00E77885">
        <w:rPr>
          <w:rStyle w:val="af5"/>
        </w:rPr>
        <w:annotationRef/>
      </w:r>
      <w:r w:rsidRPr="00E77885">
        <w:rPr>
          <w:b/>
        </w:rPr>
        <w:t>[RIL]</w:t>
      </w:r>
      <w:r w:rsidRPr="00E77885">
        <w:t>: H</w:t>
      </w:r>
      <w:r>
        <w:t>039</w:t>
      </w:r>
      <w:r w:rsidRPr="00E77885">
        <w:t xml:space="preserve"> </w:t>
      </w:r>
      <w:r w:rsidRPr="00E77885">
        <w:rPr>
          <w:b/>
        </w:rPr>
        <w:t>[Delegate]</w:t>
      </w:r>
      <w:r w:rsidRPr="00E77885">
        <w:t xml:space="preserve">: Huawei, HiSilicon (GuoYinghao) </w:t>
      </w:r>
      <w:r w:rsidRPr="00E77885">
        <w:rPr>
          <w:b/>
        </w:rPr>
        <w:t>[WI]</w:t>
      </w:r>
      <w:r w:rsidRPr="00E77885">
        <w:t xml:space="preserve">: </w:t>
      </w:r>
      <w:r w:rsidRPr="00E77885">
        <w:rPr>
          <w:b/>
        </w:rPr>
        <w:t>[Class]</w:t>
      </w:r>
      <w:r w:rsidRPr="00E77885">
        <w:t xml:space="preserve">: </w:t>
      </w:r>
      <w:r>
        <w:t xml:space="preserve">1 </w:t>
      </w:r>
      <w:r w:rsidRPr="00E77885">
        <w:rPr>
          <w:b/>
          <w:color w:val="FF0000"/>
        </w:rPr>
        <w:t>[Status]</w:t>
      </w:r>
      <w:r w:rsidRPr="00E77885">
        <w:rPr>
          <w:color w:val="FF0000"/>
        </w:rPr>
        <w:t xml:space="preserve">: ToDo </w:t>
      </w:r>
      <w:r w:rsidRPr="00E77885">
        <w:rPr>
          <w:b/>
        </w:rPr>
        <w:t>[TDoc]</w:t>
      </w:r>
      <w:r w:rsidRPr="00E77885">
        <w:t xml:space="preserve">:  </w:t>
      </w:r>
      <w:r w:rsidRPr="00E77885">
        <w:rPr>
          <w:b/>
          <w:color w:val="FF0000"/>
        </w:rPr>
        <w:t>[Proposed Conclusion]</w:t>
      </w:r>
      <w:r w:rsidRPr="00E77885">
        <w:rPr>
          <w:color w:val="FF0000"/>
        </w:rPr>
        <w:t xml:space="preserve">: </w:t>
      </w:r>
    </w:p>
    <w:p w14:paraId="67E4DBC0" w14:textId="2D25CCBE" w:rsidR="003C6C19" w:rsidRPr="00E77885" w:rsidRDefault="003C6C19" w:rsidP="00A4286A">
      <w:pPr>
        <w:pStyle w:val="af6"/>
        <w:ind w:leftChars="270" w:left="540"/>
        <w:rPr>
          <w:lang w:eastAsia="zh-CN"/>
        </w:rPr>
      </w:pPr>
      <w:r w:rsidRPr="00E77885">
        <w:rPr>
          <w:b/>
        </w:rPr>
        <w:t>[Description]</w:t>
      </w:r>
      <w:r w:rsidRPr="00E77885">
        <w:t xml:space="preserve">: </w:t>
      </w:r>
      <w:r w:rsidRPr="00E77885">
        <w:rPr>
          <w:lang w:eastAsia="zh-CN"/>
        </w:rPr>
        <w:t>The following should also be reflected in the field description</w:t>
      </w:r>
    </w:p>
    <w:p w14:paraId="17D5DF04" w14:textId="5FD3AEDE" w:rsidR="003C6C19" w:rsidRPr="00E77885" w:rsidRDefault="003C6C19" w:rsidP="00A4286A">
      <w:pPr>
        <w:pStyle w:val="TAL"/>
        <w:ind w:leftChars="270" w:left="540"/>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Applicable for both UE-assisted and UE-based DL-TDOA</w:t>
      </w:r>
    </w:p>
    <w:p w14:paraId="02D96357" w14:textId="1E2C674C" w:rsidR="003C6C19" w:rsidRPr="00E77885" w:rsidRDefault="003C6C19" w:rsidP="00A4286A">
      <w:pPr>
        <w:pStyle w:val="TAL"/>
        <w:ind w:leftChars="270" w:left="540"/>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PRS capabilities for DL-TDOA measurement and reporting described in FGs in 13-3, 13-3a, 13-3b, 13-6, 13-13 are the same for RRC Inactive.</w:t>
      </w:r>
    </w:p>
    <w:p w14:paraId="115A777B" w14:textId="5A575B16" w:rsidR="003C6C19" w:rsidRPr="00E77885" w:rsidRDefault="003C6C19" w:rsidP="00A4286A">
      <w:pPr>
        <w:pStyle w:val="af6"/>
        <w:spacing w:after="0"/>
        <w:ind w:leftChars="270" w:left="540"/>
      </w:pPr>
    </w:p>
    <w:p w14:paraId="56A66EFE" w14:textId="16A18172" w:rsidR="003C6C19" w:rsidRPr="00E77885" w:rsidRDefault="003C6C19" w:rsidP="00A4286A">
      <w:pPr>
        <w:pStyle w:val="af6"/>
        <w:spacing w:after="0"/>
        <w:ind w:leftChars="270" w:left="540"/>
      </w:pPr>
      <w:r w:rsidRPr="00E77885">
        <w:rPr>
          <w:b/>
        </w:rPr>
        <w:t>[Proposed Change]</w:t>
      </w:r>
      <w:r w:rsidRPr="00E77885">
        <w:t>: Add the above to the field description</w:t>
      </w:r>
    </w:p>
    <w:p w14:paraId="49FCE0C9" w14:textId="77777777" w:rsidR="003C6C19" w:rsidRPr="00E77885" w:rsidRDefault="003C6C19" w:rsidP="00A4286A">
      <w:pPr>
        <w:spacing w:after="0"/>
        <w:ind w:leftChars="270" w:left="540"/>
      </w:pPr>
      <w:r w:rsidRPr="00E77885">
        <w:rPr>
          <w:b/>
        </w:rPr>
        <w:t>[Comments]</w:t>
      </w:r>
      <w:r w:rsidRPr="00E77885">
        <w:t>:</w:t>
      </w:r>
    </w:p>
    <w:p w14:paraId="0A25BE29" w14:textId="5AABFA6F" w:rsidR="003C6C19" w:rsidRPr="00E77885" w:rsidRDefault="003C6C19" w:rsidP="00A4286A">
      <w:pPr>
        <w:pStyle w:val="TAL"/>
        <w:ind w:leftChars="270" w:left="540"/>
        <w:rPr>
          <w:rFonts w:ascii="Times New Roman" w:hAnsi="Times New Roman"/>
          <w:color w:val="000000" w:themeColor="text1"/>
          <w:szCs w:val="18"/>
          <w:lang w:eastAsia="zh-CN"/>
        </w:rPr>
      </w:pPr>
    </w:p>
    <w:p w14:paraId="26C17E54" w14:textId="0F692497" w:rsidR="003C6C19" w:rsidRPr="00E77885" w:rsidRDefault="003C6C19">
      <w:pPr>
        <w:pStyle w:val="af6"/>
        <w:ind w:leftChars="270" w:left="540"/>
        <w:rPr>
          <w:lang w:eastAsia="zh-CN"/>
        </w:rPr>
      </w:pPr>
    </w:p>
  </w:comment>
  <w:comment w:id="3859" w:author="Lenovo (Hyung-Nam)" w:date="2022-04-21T06:05:00Z" w:initials="B">
    <w:p w14:paraId="75D8E13D" w14:textId="32721210" w:rsidR="003C6C19" w:rsidRDefault="003C6C19">
      <w:pPr>
        <w:pStyle w:val="af6"/>
      </w:pPr>
      <w:r>
        <w:rPr>
          <w:rStyle w:val="af5"/>
        </w:rPr>
        <w:annotationRef/>
      </w:r>
      <w:r>
        <w:rPr>
          <w:b/>
        </w:rPr>
        <w:t>[RIL]</w:t>
      </w:r>
      <w:r>
        <w:t xml:space="preserve">: B005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AEF9C5" w14:textId="2646915F" w:rsidR="003C6C19" w:rsidRDefault="003C6C19">
      <w:pPr>
        <w:pStyle w:val="af6"/>
        <w:ind w:leftChars="270" w:left="540"/>
      </w:pPr>
      <w:r>
        <w:rPr>
          <w:b/>
        </w:rPr>
        <w:t>[Description]</w:t>
      </w:r>
      <w:r>
        <w:t xml:space="preserve">: </w:t>
      </w:r>
      <w:r w:rsidRPr="007167C5">
        <w:t>Suffix</w:t>
      </w:r>
      <w:r>
        <w:t xml:space="preserve"> of </w:t>
      </w:r>
      <w:r w:rsidRPr="007167C5">
        <w:t xml:space="preserve">on-demand-dl-prs-NotSupportedByServer-r17 </w:t>
      </w:r>
      <w:r>
        <w:t xml:space="preserve">and </w:t>
      </w:r>
      <w:r w:rsidRPr="007167C5">
        <w:t xml:space="preserve">on-demand-dl-prs-SupportedButCurrentlyNotAvailableByServer-r17 </w:t>
      </w:r>
      <w:r>
        <w:t>should be</w:t>
      </w:r>
      <w:r w:rsidRPr="007167C5">
        <w:t xml:space="preserve"> “-v1700”</w:t>
      </w:r>
      <w:r>
        <w:t>.</w:t>
      </w:r>
    </w:p>
    <w:p w14:paraId="5F862F7E" w14:textId="088D18B9" w:rsidR="003C6C19" w:rsidRDefault="003C6C19">
      <w:pPr>
        <w:pStyle w:val="af6"/>
        <w:ind w:leftChars="270" w:left="540"/>
      </w:pPr>
      <w:r>
        <w:rPr>
          <w:b/>
        </w:rPr>
        <w:t>[Proposed Change]</w:t>
      </w:r>
      <w:r>
        <w:t>: Change suffices “-r17” to “-v1700”.</w:t>
      </w:r>
    </w:p>
    <w:p w14:paraId="41FB8AF5" w14:textId="77777777" w:rsidR="003C6C19" w:rsidRDefault="003C6C19">
      <w:pPr>
        <w:pStyle w:val="af6"/>
        <w:ind w:leftChars="270" w:left="540"/>
      </w:pPr>
      <w:r>
        <w:rPr>
          <w:b/>
        </w:rPr>
        <w:t>[Comments]</w:t>
      </w:r>
      <w:r>
        <w:t xml:space="preserve">: </w:t>
      </w:r>
    </w:p>
    <w:p w14:paraId="1AC382EA" w14:textId="52A29358" w:rsidR="003C6C19" w:rsidRPr="007167C5" w:rsidRDefault="003C6C19">
      <w:pPr>
        <w:pStyle w:val="af6"/>
        <w:ind w:leftChars="270" w:left="540"/>
      </w:pPr>
    </w:p>
  </w:comment>
  <w:comment w:id="3889" w:author="Huawei, HiSilicon (GuoYinghao)" w:date="2022-04-20T08:20:00Z" w:initials="H">
    <w:p w14:paraId="6881BA30" w14:textId="40057CDD" w:rsidR="003C6C19" w:rsidRDefault="003C6C19" w:rsidP="00295037">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3D0BEFE" w14:textId="66C59307" w:rsidR="003C6C19" w:rsidRDefault="003C6C19" w:rsidP="00295037">
      <w:pPr>
        <w:pStyle w:val="af6"/>
        <w:spacing w:after="0"/>
        <w:ind w:leftChars="270" w:left="540"/>
      </w:pPr>
      <w:r>
        <w:rPr>
          <w:b/>
        </w:rPr>
        <w:t>[Description]</w:t>
      </w:r>
      <w:r>
        <w:t xml:space="preserve">: </w:t>
      </w:r>
      <w:r>
        <w:rPr>
          <w:lang w:eastAsia="zh-CN"/>
        </w:rPr>
        <w:t xml:space="preserve">From signaling overhead point of view, it is better to be included in the nr-DL-PRS-AssistanceData. Then, similar to the field </w:t>
      </w:r>
      <w:r>
        <w:t>dl-PRS-ResourcePriority</w:t>
      </w:r>
      <w:r w:rsidRPr="00B40432">
        <w:t>Subset</w:t>
      </w:r>
      <w:r>
        <w:t>, restrict the use of the field to DL-AoD</w:t>
      </w:r>
    </w:p>
    <w:p w14:paraId="0A3C0446" w14:textId="09D4668D" w:rsidR="003C6C19" w:rsidRDefault="003C6C19" w:rsidP="00295037">
      <w:pPr>
        <w:pStyle w:val="af6"/>
        <w:spacing w:after="0"/>
        <w:ind w:leftChars="270" w:left="540"/>
      </w:pPr>
      <w:r>
        <w:rPr>
          <w:b/>
        </w:rPr>
        <w:t>[Proposed Change]</w:t>
      </w:r>
      <w:r>
        <w:t>: Remove the field. Add beam information to NR-DL-PRS-Info side-by-side with the field dl-PRS-ResourcePriority</w:t>
      </w:r>
      <w:r w:rsidRPr="00B40432">
        <w:t>Subset</w:t>
      </w:r>
      <w:r>
        <w:t xml:space="preserve">. Use a CHOICE to select between the two. </w:t>
      </w:r>
    </w:p>
    <w:p w14:paraId="3B7C976B" w14:textId="77777777" w:rsidR="003C6C19" w:rsidRDefault="003C6C19" w:rsidP="00295037">
      <w:pPr>
        <w:spacing w:after="0"/>
        <w:ind w:leftChars="270" w:left="540"/>
      </w:pPr>
      <w:r>
        <w:rPr>
          <w:b/>
        </w:rPr>
        <w:t>[Comments]</w:t>
      </w:r>
      <w:r>
        <w:t>:</w:t>
      </w:r>
    </w:p>
    <w:p w14:paraId="51F18219" w14:textId="1806DAB7" w:rsidR="003C6C19" w:rsidRDefault="003C6C19">
      <w:pPr>
        <w:pStyle w:val="af6"/>
        <w:ind w:leftChars="270" w:left="540"/>
      </w:pPr>
    </w:p>
  </w:comment>
  <w:comment w:id="3890" w:author="Huawei, HiSilicon (GuoYinghao)" w:date="2022-04-20T08:20:00Z" w:initials="H">
    <w:p w14:paraId="341F8447" w14:textId="0CF25DEF" w:rsidR="003C6C19" w:rsidRDefault="003C6C19" w:rsidP="00432AFA">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H041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6379" w14:textId="2D89555D" w:rsidR="003C6C19" w:rsidRDefault="003C6C19" w:rsidP="00432AFA">
      <w:pPr>
        <w:pStyle w:val="af6"/>
        <w:spacing w:after="0"/>
        <w:ind w:leftChars="270" w:left="540"/>
      </w:pPr>
      <w:r>
        <w:rPr>
          <w:b/>
        </w:rPr>
        <w:t>[Description]</w:t>
      </w:r>
      <w:r>
        <w:t xml:space="preserve">: </w:t>
      </w:r>
      <w:r>
        <w:rPr>
          <w:lang w:eastAsia="zh-CN"/>
        </w:rPr>
        <w:t>It is better to put NOTE1 under the definition of the IE nr-On-Demand-DL-PRS-Configurations. Move the content of NOTE2 to the description</w:t>
      </w:r>
    </w:p>
    <w:p w14:paraId="1A4EDDF8" w14:textId="1CB737B0" w:rsidR="003C6C19" w:rsidRDefault="003C6C19" w:rsidP="00432AFA">
      <w:pPr>
        <w:pStyle w:val="af6"/>
        <w:spacing w:after="0"/>
        <w:ind w:leftChars="270" w:left="540"/>
      </w:pPr>
      <w:r>
        <w:rPr>
          <w:b/>
        </w:rPr>
        <w:t>[Proposed Change]</w:t>
      </w:r>
      <w:r>
        <w:t>: perAbove</w:t>
      </w:r>
    </w:p>
    <w:p w14:paraId="5EA631BB" w14:textId="77777777" w:rsidR="003C6C19" w:rsidRDefault="003C6C19" w:rsidP="00432AFA">
      <w:pPr>
        <w:spacing w:after="0"/>
        <w:ind w:leftChars="270" w:left="540"/>
      </w:pPr>
      <w:r>
        <w:rPr>
          <w:b/>
        </w:rPr>
        <w:t>[Comments]</w:t>
      </w:r>
      <w:r>
        <w:t>:</w:t>
      </w:r>
    </w:p>
    <w:p w14:paraId="20AC4138" w14:textId="77777777" w:rsidR="003C6C19" w:rsidRDefault="003C6C19">
      <w:pPr>
        <w:pStyle w:val="af6"/>
        <w:ind w:leftChars="270" w:left="540"/>
        <w:rPr>
          <w:lang w:eastAsia="zh-CN"/>
        </w:rPr>
      </w:pPr>
    </w:p>
    <w:p w14:paraId="1F92D450" w14:textId="665BE3DF" w:rsidR="003C6C19" w:rsidRDefault="003C6C19">
      <w:pPr>
        <w:pStyle w:val="af6"/>
        <w:ind w:leftChars="270" w:left="540"/>
      </w:pPr>
    </w:p>
  </w:comment>
  <w:comment w:id="3905" w:author="Huawei, HiSilicon (GuoYinghao)" w:date="2022-04-20T08:20:00Z" w:initials="H">
    <w:p w14:paraId="75277B16" w14:textId="5152CF06" w:rsidR="003C6C19" w:rsidRDefault="003C6C19" w:rsidP="00D87037">
      <w:pPr>
        <w:pStyle w:val="af6"/>
        <w:spacing w:after="0"/>
      </w:pPr>
      <w:r>
        <w:rPr>
          <w:rStyle w:val="af5"/>
        </w:rPr>
        <w:annotationRef/>
      </w:r>
      <w:r>
        <w:rPr>
          <w:b/>
        </w:rPr>
        <w:t>[RIL]</w:t>
      </w:r>
      <w:r>
        <w:t xml:space="preserve">: H042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46497" w14:textId="61F2C6BD" w:rsidR="003C6C19" w:rsidRPr="00C05C58" w:rsidRDefault="003C6C19" w:rsidP="00D87037">
      <w:pPr>
        <w:pStyle w:val="af6"/>
        <w:ind w:leftChars="270" w:left="540"/>
        <w:rPr>
          <w:lang w:eastAsia="zh-CN"/>
        </w:rPr>
      </w:pPr>
      <w:r>
        <w:rPr>
          <w:b/>
        </w:rPr>
        <w:t>[Description]</w:t>
      </w:r>
      <w:r>
        <w:t xml:space="preserve">: </w:t>
      </w:r>
      <w:r>
        <w:rPr>
          <w:lang w:eastAsia="zh-CN"/>
        </w:rPr>
        <w:t>Add conditional presence tag that this beam info is provided for the UE to request asssitance data for adjacent beams. This field may be present if the ‘dl-prs’ bit in nr-AdType is set</w:t>
      </w:r>
    </w:p>
    <w:p w14:paraId="6A83DFED" w14:textId="77777777" w:rsidR="003C6C19" w:rsidRDefault="003C6C19" w:rsidP="00D87037">
      <w:pPr>
        <w:pStyle w:val="af6"/>
        <w:ind w:leftChars="270" w:left="540"/>
      </w:pPr>
    </w:p>
    <w:p w14:paraId="603276AA" w14:textId="6BF1043C" w:rsidR="003C6C19" w:rsidRDefault="003C6C19" w:rsidP="00D87037">
      <w:pPr>
        <w:pStyle w:val="af6"/>
        <w:ind w:leftChars="270" w:left="540"/>
      </w:pPr>
      <w:r>
        <w:rPr>
          <w:lang w:eastAsia="zh-CN"/>
        </w:rPr>
        <w:t>T</w:t>
      </w:r>
      <w:r>
        <w:rPr>
          <w:rFonts w:hint="eastAsia"/>
          <w:lang w:eastAsia="zh-CN"/>
        </w:rPr>
        <w:t>he</w:t>
      </w:r>
      <w:r>
        <w:t xml:space="preserve"> request can be either resour</w:t>
      </w:r>
      <w:r>
        <w:rPr>
          <w:rFonts w:hint="eastAsia"/>
          <w:lang w:eastAsia="zh-CN"/>
        </w:rPr>
        <w:t>cePriority</w:t>
      </w:r>
      <w:r>
        <w:t>Subse</w:t>
      </w:r>
      <w:r>
        <w:rPr>
          <w:rFonts w:hint="eastAsia"/>
          <w:lang w:eastAsia="zh-CN"/>
        </w:rPr>
        <w:t>t</w:t>
      </w:r>
      <w:r>
        <w:t xml:space="preserve"> or boresight</w:t>
      </w:r>
    </w:p>
    <w:p w14:paraId="688B7445" w14:textId="39BF1E52" w:rsidR="003C6C19" w:rsidRDefault="003C6C19" w:rsidP="00D87037">
      <w:pPr>
        <w:pStyle w:val="af6"/>
        <w:spacing w:after="0"/>
        <w:ind w:leftChars="270" w:left="540"/>
      </w:pPr>
      <w:r>
        <w:rPr>
          <w:b/>
        </w:rPr>
        <w:t>[Proposed Change]</w:t>
      </w:r>
      <w:r>
        <w:t>: Add the restriction for the field to be present. Suppport the request for either resour</w:t>
      </w:r>
      <w:r>
        <w:rPr>
          <w:rFonts w:hint="eastAsia"/>
          <w:lang w:eastAsia="zh-CN"/>
        </w:rPr>
        <w:t>cePriority</w:t>
      </w:r>
      <w:r>
        <w:t>Subse</w:t>
      </w:r>
      <w:r>
        <w:rPr>
          <w:rFonts w:hint="eastAsia"/>
          <w:lang w:eastAsia="zh-CN"/>
        </w:rPr>
        <w:t>t</w:t>
      </w:r>
      <w:r>
        <w:t xml:space="preserve"> or boresight</w:t>
      </w:r>
    </w:p>
    <w:p w14:paraId="73FB0B93" w14:textId="00F7F3CD" w:rsidR="003C6C19" w:rsidRDefault="003C6C19" w:rsidP="00D87037">
      <w:pPr>
        <w:pStyle w:val="af6"/>
        <w:spacing w:after="0"/>
        <w:ind w:leftChars="270" w:left="540"/>
      </w:pPr>
    </w:p>
    <w:p w14:paraId="4350BA71" w14:textId="20C878FA" w:rsidR="003C6C19" w:rsidRDefault="003C6C19" w:rsidP="00D87037">
      <w:pPr>
        <w:pStyle w:val="af6"/>
        <w:spacing w:after="0"/>
        <w:ind w:leftChars="270" w:left="540"/>
        <w:rPr>
          <w:lang w:eastAsia="zh-CN"/>
        </w:rPr>
      </w:pPr>
      <w:r>
        <w:rPr>
          <w:rFonts w:hint="eastAsia"/>
          <w:lang w:eastAsia="zh-CN"/>
        </w:rPr>
        <w:t>i</w:t>
      </w:r>
      <w:r>
        <w:rPr>
          <w:lang w:eastAsia="zh-CN"/>
        </w:rPr>
        <w:t>f clarification for the above is needed, send an LS to R1</w:t>
      </w:r>
    </w:p>
    <w:p w14:paraId="50F76850" w14:textId="48F85E0C" w:rsidR="003C6C19" w:rsidRDefault="003C6C19" w:rsidP="00D87037">
      <w:pPr>
        <w:pStyle w:val="af6"/>
        <w:ind w:leftChars="270" w:left="540"/>
      </w:pPr>
      <w:r>
        <w:rPr>
          <w:b/>
        </w:rPr>
        <w:t>[Comments]</w:t>
      </w:r>
      <w:r>
        <w:t>:</w:t>
      </w:r>
    </w:p>
  </w:comment>
  <w:comment w:id="3906" w:author="Huawei, HiSilicon (GuoYinghao)" w:date="2022-04-20T08:20:00Z" w:initials="H">
    <w:p w14:paraId="77C4A670" w14:textId="68FC061F" w:rsidR="003C6C19" w:rsidRDefault="003C6C19" w:rsidP="0004667A">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321B63" w14:textId="0649A6BD" w:rsidR="003C6C19" w:rsidRDefault="003C6C19" w:rsidP="0004667A">
      <w:pPr>
        <w:pStyle w:val="af6"/>
        <w:ind w:leftChars="270" w:left="540"/>
        <w:rPr>
          <w:lang w:eastAsia="zh-CN"/>
        </w:rPr>
      </w:pPr>
      <w:r>
        <w:rPr>
          <w:b/>
        </w:rPr>
        <w:t>[Description]</w:t>
      </w:r>
      <w:r>
        <w:t xml:space="preserve">: </w:t>
      </w:r>
      <w:r>
        <w:rPr>
          <w:lang w:eastAsia="zh-CN"/>
        </w:rPr>
        <w:t>Better to be in conditional presence tag. Same for below</w:t>
      </w:r>
    </w:p>
    <w:p w14:paraId="735172D0" w14:textId="1AEB37A7" w:rsidR="003C6C19" w:rsidRDefault="003C6C19" w:rsidP="0004667A">
      <w:pPr>
        <w:pStyle w:val="af6"/>
        <w:spacing w:after="0"/>
        <w:ind w:leftChars="270" w:left="540"/>
      </w:pPr>
      <w:r>
        <w:rPr>
          <w:b/>
        </w:rPr>
        <w:t>[Proposed Change]</w:t>
      </w:r>
      <w:r>
        <w:t>: perabove</w:t>
      </w:r>
    </w:p>
    <w:p w14:paraId="16AE8B34" w14:textId="77777777" w:rsidR="003C6C19" w:rsidRDefault="003C6C19" w:rsidP="0004667A">
      <w:pPr>
        <w:spacing w:after="0"/>
        <w:ind w:leftChars="270" w:left="540"/>
      </w:pPr>
      <w:r>
        <w:rPr>
          <w:b/>
        </w:rPr>
        <w:t>[Comments]</w:t>
      </w:r>
      <w:r>
        <w:t>:</w:t>
      </w:r>
    </w:p>
    <w:p w14:paraId="619CB202" w14:textId="5365E7DE" w:rsidR="003C6C19" w:rsidRDefault="003C6C19">
      <w:pPr>
        <w:pStyle w:val="af6"/>
        <w:ind w:leftChars="270" w:left="540"/>
      </w:pPr>
    </w:p>
  </w:comment>
  <w:comment w:id="3956" w:author="Huawei, HiSilicon (GuoYinghao)" w:date="2022-04-20T08:20:00Z" w:initials="H">
    <w:p w14:paraId="3EC06D82" w14:textId="3D731B0C" w:rsidR="003C6C19" w:rsidRDefault="003C6C19" w:rsidP="002C2A4E">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35F541" w14:textId="44A2299A" w:rsidR="003C6C19" w:rsidRDefault="003C6C19" w:rsidP="002C2A4E">
      <w:pPr>
        <w:pStyle w:val="af6"/>
        <w:spacing w:after="0"/>
        <w:ind w:leftChars="270" w:left="540"/>
      </w:pPr>
      <w:r>
        <w:rPr>
          <w:b/>
        </w:rPr>
        <w:t>[Description]</w:t>
      </w:r>
      <w:r>
        <w:t xml:space="preserve">: </w:t>
      </w:r>
      <w:r>
        <w:rPr>
          <w:lang w:eastAsia="zh-CN"/>
        </w:rPr>
        <w:t xml:space="preserve">With non-critical extention, </w:t>
      </w:r>
      <w:r>
        <w:rPr>
          <w:rFonts w:hint="eastAsia"/>
          <w:lang w:eastAsia="zh-CN"/>
        </w:rPr>
        <w:t>s</w:t>
      </w:r>
      <w:r>
        <w:rPr>
          <w:lang w:eastAsia="zh-CN"/>
        </w:rPr>
        <w:t>hould clarify that when this field is present, the r16 legacy field should be absent</w:t>
      </w:r>
    </w:p>
    <w:p w14:paraId="6C0EC76E" w14:textId="61917128" w:rsidR="003C6C19" w:rsidRDefault="003C6C19" w:rsidP="002C2A4E">
      <w:pPr>
        <w:pStyle w:val="af6"/>
        <w:spacing w:after="0"/>
        <w:ind w:leftChars="270" w:left="540"/>
      </w:pPr>
      <w:r>
        <w:rPr>
          <w:b/>
        </w:rPr>
        <w:t>[Proposed Change]</w:t>
      </w:r>
      <w:r>
        <w:t>: Clarify in the field description that “</w:t>
      </w:r>
      <w:r>
        <w:rPr>
          <w:lang w:eastAsia="zh-CN"/>
        </w:rPr>
        <w:t>when this field is present, the r16 legacy field should be absent”</w:t>
      </w:r>
    </w:p>
    <w:p w14:paraId="0E05BAE1" w14:textId="77777777" w:rsidR="003C6C19" w:rsidRDefault="003C6C19" w:rsidP="002C2A4E">
      <w:pPr>
        <w:spacing w:after="0"/>
        <w:ind w:leftChars="270" w:left="540"/>
      </w:pPr>
      <w:r>
        <w:rPr>
          <w:b/>
        </w:rPr>
        <w:t>[Comments]</w:t>
      </w:r>
      <w:r>
        <w:t>:</w:t>
      </w:r>
    </w:p>
    <w:p w14:paraId="61A4F8A7" w14:textId="77777777" w:rsidR="003C6C19" w:rsidRDefault="003C6C19">
      <w:pPr>
        <w:pStyle w:val="af6"/>
        <w:ind w:leftChars="270" w:left="540"/>
        <w:rPr>
          <w:lang w:eastAsia="zh-CN"/>
        </w:rPr>
      </w:pPr>
    </w:p>
    <w:p w14:paraId="7F58FA2D" w14:textId="14B025AD" w:rsidR="003C6C19" w:rsidRDefault="003C6C19">
      <w:pPr>
        <w:pStyle w:val="af6"/>
        <w:ind w:leftChars="270" w:left="540"/>
      </w:pPr>
    </w:p>
  </w:comment>
  <w:comment w:id="3971" w:author="Huawei, HiSilicon (GuoYinghao)" w:date="2022-04-20T08:20:00Z" w:initials="H">
    <w:p w14:paraId="17669645" w14:textId="761129E7" w:rsidR="003C6C19" w:rsidRDefault="003C6C19" w:rsidP="004611CE">
      <w:pPr>
        <w:pStyle w:val="af6"/>
        <w:spacing w:after="0"/>
      </w:pPr>
      <w:r>
        <w:rPr>
          <w:rStyle w:val="af5"/>
        </w:rPr>
        <w:annotationRef/>
      </w:r>
      <w:r>
        <w:rPr>
          <w:b/>
        </w:rPr>
        <w:t>[RIL]</w:t>
      </w:r>
      <w:r>
        <w:t xml:space="preserve">: H046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59FA23E" w14:textId="63E4A0E0" w:rsidR="003C6C19" w:rsidRDefault="003C6C19" w:rsidP="004611CE">
      <w:pPr>
        <w:pStyle w:val="af6"/>
        <w:spacing w:after="0"/>
        <w:ind w:leftChars="270" w:left="540"/>
      </w:pPr>
      <w:r>
        <w:rPr>
          <w:b/>
        </w:rPr>
        <w:t>[Description]</w:t>
      </w:r>
      <w:r>
        <w:t xml:space="preserve">: This bit </w:t>
      </w:r>
      <w:r>
        <w:rPr>
          <w:rFonts w:hint="eastAsia"/>
          <w:lang w:eastAsia="zh-CN"/>
        </w:rPr>
        <w:t>n</w:t>
      </w:r>
      <w:r>
        <w:rPr>
          <w:lang w:eastAsia="zh-CN"/>
        </w:rPr>
        <w:t>ot needed for DL-AoD</w:t>
      </w:r>
    </w:p>
    <w:p w14:paraId="682018CF" w14:textId="0326A2E8" w:rsidR="003C6C19" w:rsidRDefault="003C6C19" w:rsidP="004611CE">
      <w:pPr>
        <w:pStyle w:val="af6"/>
        <w:spacing w:after="0"/>
        <w:ind w:leftChars="270" w:left="540"/>
      </w:pPr>
      <w:r>
        <w:rPr>
          <w:b/>
        </w:rPr>
        <w:t>[Proposed Change]</w:t>
      </w:r>
      <w:r>
        <w:t>: remove trpTEG-InfoSup from the capability reporting of DL-AOD</w:t>
      </w:r>
    </w:p>
    <w:p w14:paraId="36E343C6" w14:textId="57B35CE1" w:rsidR="003C6C19" w:rsidRDefault="003C6C19" w:rsidP="004611CE">
      <w:pPr>
        <w:pStyle w:val="af6"/>
        <w:ind w:leftChars="270" w:left="540"/>
        <w:rPr>
          <w:lang w:eastAsia="zh-CN"/>
        </w:rPr>
      </w:pPr>
      <w:r>
        <w:rPr>
          <w:b/>
        </w:rPr>
        <w:t>[Comments]</w:t>
      </w:r>
      <w:r>
        <w:t>:</w:t>
      </w:r>
    </w:p>
  </w:comment>
  <w:comment w:id="3972" w:author="Huawei, HiSilicon (GuoYinghao)" w:date="2022-04-20T08:20:00Z" w:initials="H">
    <w:p w14:paraId="78F637C2" w14:textId="01C9171C" w:rsidR="003C6C19" w:rsidRPr="004B637D" w:rsidRDefault="003C6C19" w:rsidP="004B637D">
      <w:pPr>
        <w:pStyle w:val="af6"/>
        <w:spacing w:after="0"/>
      </w:pPr>
      <w:r>
        <w:rPr>
          <w:rStyle w:val="af5"/>
        </w:rPr>
        <w:annotationRef/>
      </w:r>
      <w:r w:rsidRPr="004B637D">
        <w:fldChar w:fldCharType="begin"/>
      </w:r>
      <w:r w:rsidRPr="004B637D">
        <w:rPr>
          <w:rStyle w:val="af5"/>
        </w:rPr>
        <w:instrText xml:space="preserve"> </w:instrText>
      </w:r>
      <w:r w:rsidRPr="004B637D">
        <w:instrText>PAGE \# "'</w:instrText>
      </w:r>
      <w:r w:rsidRPr="004B637D">
        <w:instrText>页</w:instrText>
      </w:r>
      <w:r w:rsidRPr="004B637D">
        <w:instrText>: '#'</w:instrText>
      </w:r>
      <w:r w:rsidRPr="004B637D">
        <w:br/>
        <w:instrText>'"</w:instrText>
      </w:r>
      <w:r w:rsidRPr="004B637D">
        <w:rPr>
          <w:rStyle w:val="af5"/>
        </w:rPr>
        <w:instrText xml:space="preserve"> </w:instrText>
      </w:r>
      <w:r w:rsidRPr="004B637D">
        <w:fldChar w:fldCharType="end"/>
      </w:r>
      <w:r w:rsidRPr="004B637D">
        <w:rPr>
          <w:rStyle w:val="af5"/>
        </w:rPr>
        <w:annotationRef/>
      </w:r>
      <w:r w:rsidRPr="004B637D">
        <w:rPr>
          <w:b/>
        </w:rPr>
        <w:t>[RIL]</w:t>
      </w:r>
      <w:r w:rsidRPr="004B637D">
        <w:t>: H</w:t>
      </w:r>
      <w:r>
        <w:t>047</w:t>
      </w:r>
      <w:r w:rsidRPr="004B637D">
        <w:t xml:space="preserve"> </w:t>
      </w:r>
      <w:r w:rsidRPr="004B637D">
        <w:rPr>
          <w:b/>
        </w:rPr>
        <w:t>[Delegate]</w:t>
      </w:r>
      <w:r w:rsidRPr="004B637D">
        <w:t xml:space="preserve">: Huawei, HiSilicon (GuoYinghao) </w:t>
      </w:r>
      <w:r w:rsidRPr="004B637D">
        <w:rPr>
          <w:b/>
        </w:rPr>
        <w:t>[WI]</w:t>
      </w:r>
      <w:r w:rsidRPr="004B637D">
        <w:t xml:space="preserve">: </w:t>
      </w:r>
      <w:r w:rsidRPr="004B637D">
        <w:rPr>
          <w:b/>
        </w:rPr>
        <w:t>[Class]</w:t>
      </w:r>
      <w:r w:rsidRPr="004B637D">
        <w:t>:</w:t>
      </w:r>
      <w:r>
        <w:t>3</w:t>
      </w:r>
      <w:r w:rsidRPr="004B637D">
        <w:t xml:space="preserve"> </w:t>
      </w:r>
      <w:r w:rsidRPr="004B637D">
        <w:rPr>
          <w:b/>
          <w:color w:val="FF0000"/>
        </w:rPr>
        <w:t>[Status]</w:t>
      </w:r>
      <w:r w:rsidRPr="004B637D">
        <w:rPr>
          <w:color w:val="FF0000"/>
        </w:rPr>
        <w:t xml:space="preserve">: ToDo </w:t>
      </w:r>
      <w:r w:rsidRPr="004B637D">
        <w:rPr>
          <w:b/>
        </w:rPr>
        <w:t>[TDoc]</w:t>
      </w:r>
      <w:r w:rsidRPr="004B637D">
        <w:t xml:space="preserve">:  </w:t>
      </w:r>
      <w:r w:rsidRPr="004B637D">
        <w:rPr>
          <w:b/>
          <w:color w:val="FF0000"/>
        </w:rPr>
        <w:t>[Proposed Conclusion]</w:t>
      </w:r>
      <w:r w:rsidRPr="004B637D">
        <w:rPr>
          <w:color w:val="FF0000"/>
        </w:rPr>
        <w:t xml:space="preserve">: </w:t>
      </w:r>
    </w:p>
    <w:p w14:paraId="18C60810" w14:textId="66E0E5F9" w:rsidR="003C6C19" w:rsidRPr="004B637D" w:rsidRDefault="003C6C19" w:rsidP="004B637D">
      <w:pPr>
        <w:pStyle w:val="TAL"/>
        <w:ind w:leftChars="270" w:left="540"/>
        <w:rPr>
          <w:rFonts w:ascii="Times New Roman" w:hAnsi="Times New Roman"/>
          <w:color w:val="000000" w:themeColor="text1"/>
          <w:szCs w:val="18"/>
        </w:rPr>
      </w:pPr>
      <w:r w:rsidRPr="004B637D">
        <w:rPr>
          <w:rFonts w:ascii="Times New Roman" w:hAnsi="Times New Roman"/>
          <w:b/>
        </w:rPr>
        <w:t>[Description]</w:t>
      </w:r>
      <w:r w:rsidRPr="004B637D">
        <w:rPr>
          <w:rFonts w:ascii="Times New Roman" w:hAnsi="Times New Roman"/>
        </w:rPr>
        <w:t xml:space="preserve">: </w:t>
      </w:r>
      <w:r w:rsidRPr="004B637D">
        <w:rPr>
          <w:rFonts w:ascii="Times New Roman" w:hAnsi="Times New Roman"/>
          <w:color w:val="000000" w:themeColor="text1"/>
          <w:szCs w:val="18"/>
        </w:rPr>
        <w:t>Component 2 candidate values: {sameSet, DifferentSet, sameOrDifferentSet}. Refer to FG 27-20</w:t>
      </w:r>
    </w:p>
    <w:p w14:paraId="00300796" w14:textId="024C432A" w:rsidR="003C6C19" w:rsidRPr="004B637D" w:rsidRDefault="003C6C19" w:rsidP="004B637D">
      <w:pPr>
        <w:pStyle w:val="af6"/>
        <w:spacing w:after="0"/>
        <w:ind w:leftChars="270" w:left="540"/>
      </w:pPr>
      <w:r w:rsidRPr="004B637D">
        <w:rPr>
          <w:b/>
        </w:rPr>
        <w:t>[Proposed Change]</w:t>
      </w:r>
      <w:r w:rsidRPr="004B637D">
        <w:t xml:space="preserve">: add the values </w:t>
      </w:r>
    </w:p>
    <w:p w14:paraId="4D9FBAB1" w14:textId="77777777" w:rsidR="003C6C19" w:rsidRPr="004B637D" w:rsidRDefault="003C6C19" w:rsidP="004B637D">
      <w:pPr>
        <w:spacing w:after="0"/>
        <w:ind w:leftChars="270" w:left="540"/>
      </w:pPr>
      <w:r w:rsidRPr="004B637D">
        <w:rPr>
          <w:b/>
        </w:rPr>
        <w:t>[Comments]</w:t>
      </w:r>
      <w:r w:rsidRPr="004B637D">
        <w:t>:</w:t>
      </w:r>
    </w:p>
    <w:p w14:paraId="54B27AD0" w14:textId="6B68DDBC" w:rsidR="003C6C19" w:rsidRPr="004B637D" w:rsidRDefault="003C6C19" w:rsidP="004B637D">
      <w:pPr>
        <w:pStyle w:val="af6"/>
        <w:ind w:leftChars="270" w:left="540"/>
      </w:pPr>
    </w:p>
  </w:comment>
  <w:comment w:id="3981" w:author="Huawei, HiSilicon (GuoYinghao)" w:date="2022-04-20T08:20:00Z" w:initials="H">
    <w:p w14:paraId="5C337F92" w14:textId="23350FDF" w:rsidR="003C6C19" w:rsidRPr="00663CB2" w:rsidRDefault="003C6C19" w:rsidP="00B1306D">
      <w:pPr>
        <w:pStyle w:val="af6"/>
        <w:spacing w:after="0"/>
      </w:pPr>
      <w:r>
        <w:rPr>
          <w:rStyle w:val="af5"/>
        </w:rPr>
        <w:annotationRef/>
      </w:r>
      <w:r w:rsidRPr="00663CB2">
        <w:fldChar w:fldCharType="begin"/>
      </w:r>
      <w:r w:rsidRPr="00663CB2">
        <w:rPr>
          <w:rStyle w:val="af5"/>
        </w:rPr>
        <w:instrText xml:space="preserve"> </w:instrText>
      </w:r>
      <w:r w:rsidRPr="00663CB2">
        <w:instrText>PAGE \# "'</w:instrText>
      </w:r>
      <w:r w:rsidRPr="00663CB2">
        <w:instrText>页</w:instrText>
      </w:r>
      <w:r w:rsidRPr="00663CB2">
        <w:instrText>: '#'</w:instrText>
      </w:r>
      <w:r w:rsidRPr="00663CB2">
        <w:br/>
        <w:instrText>'"</w:instrText>
      </w:r>
      <w:r w:rsidRPr="00663CB2">
        <w:rPr>
          <w:rStyle w:val="af5"/>
        </w:rPr>
        <w:instrText xml:space="preserve"> </w:instrText>
      </w:r>
      <w:r w:rsidRPr="00663CB2">
        <w:fldChar w:fldCharType="end"/>
      </w:r>
      <w:r w:rsidRPr="00663CB2">
        <w:rPr>
          <w:rStyle w:val="af5"/>
        </w:rPr>
        <w:annotationRef/>
      </w:r>
      <w:r w:rsidRPr="00663CB2">
        <w:rPr>
          <w:b/>
        </w:rPr>
        <w:t>[RIL]</w:t>
      </w:r>
      <w:r w:rsidRPr="00663CB2">
        <w:t xml:space="preserve">: H048 </w:t>
      </w:r>
      <w:r w:rsidRPr="00663CB2">
        <w:rPr>
          <w:b/>
        </w:rPr>
        <w:t>[Delegate]</w:t>
      </w:r>
      <w:r w:rsidRPr="00663CB2">
        <w:t xml:space="preserve">: Huawei, HiSilicon (GuoYinghao) </w:t>
      </w:r>
      <w:r w:rsidRPr="00663CB2">
        <w:rPr>
          <w:b/>
        </w:rPr>
        <w:t>[WI]</w:t>
      </w:r>
      <w:r w:rsidRPr="00663CB2">
        <w:t xml:space="preserve">: </w:t>
      </w:r>
      <w:r w:rsidRPr="00663CB2">
        <w:rPr>
          <w:b/>
        </w:rPr>
        <w:t>[Class]</w:t>
      </w:r>
      <w:r w:rsidRPr="00663CB2">
        <w:t xml:space="preserve">: 2 </w:t>
      </w:r>
      <w:r w:rsidRPr="00663CB2">
        <w:rPr>
          <w:b/>
          <w:color w:val="FF0000"/>
        </w:rPr>
        <w:t>[Status]</w:t>
      </w:r>
      <w:r w:rsidRPr="00663CB2">
        <w:rPr>
          <w:color w:val="FF0000"/>
        </w:rPr>
        <w:t xml:space="preserve">: ToDo </w:t>
      </w:r>
      <w:r w:rsidRPr="00663CB2">
        <w:rPr>
          <w:b/>
        </w:rPr>
        <w:t>[TDoc]</w:t>
      </w:r>
      <w:r w:rsidRPr="00663CB2">
        <w:t xml:space="preserve">:  </w:t>
      </w:r>
      <w:r w:rsidRPr="00663CB2">
        <w:rPr>
          <w:b/>
          <w:color w:val="FF0000"/>
        </w:rPr>
        <w:t>[Proposed Conclusion]</w:t>
      </w:r>
      <w:r w:rsidRPr="00663CB2">
        <w:rPr>
          <w:color w:val="FF0000"/>
        </w:rPr>
        <w:t xml:space="preserve">: </w:t>
      </w:r>
    </w:p>
    <w:p w14:paraId="3EB1EE5D" w14:textId="0F6E7108" w:rsidR="003C6C19" w:rsidRPr="00663CB2" w:rsidRDefault="003C6C19" w:rsidP="00B1306D">
      <w:pPr>
        <w:pStyle w:val="af6"/>
        <w:ind w:leftChars="270" w:left="540"/>
      </w:pPr>
      <w:r w:rsidRPr="00663CB2">
        <w:rPr>
          <w:b/>
        </w:rPr>
        <w:t>[Description]</w:t>
      </w:r>
      <w:r w:rsidRPr="00663CB2">
        <w:t xml:space="preserve">: </w:t>
      </w:r>
      <w:r w:rsidRPr="00663CB2">
        <w:rPr>
          <w:color w:val="000000" w:themeColor="text1"/>
          <w:szCs w:val="18"/>
          <w:lang w:eastAsia="zh-CN"/>
        </w:rPr>
        <w:t xml:space="preserve">DL PRS RSRP reporting for more than 8 measurements for UE-assisted DL-AoD positioning. this capability is per UE, not differentiated with FR. </w:t>
      </w:r>
      <w:r w:rsidRPr="00663CB2">
        <w:rPr>
          <w:lang w:eastAsia="zh-CN"/>
        </w:rPr>
        <w:t xml:space="preserve">see FG </w:t>
      </w:r>
      <w:r w:rsidRPr="00663CB2">
        <w:rPr>
          <w:color w:val="000000" w:themeColor="text1"/>
          <w:szCs w:val="18"/>
          <w:lang w:eastAsia="ja-JP"/>
        </w:rPr>
        <w:t>27-2-2</w:t>
      </w:r>
    </w:p>
    <w:p w14:paraId="4B1235F5" w14:textId="355CB0C5" w:rsidR="003C6C19" w:rsidRPr="00663CB2" w:rsidRDefault="003C6C19" w:rsidP="00B1306D">
      <w:pPr>
        <w:pStyle w:val="af6"/>
        <w:spacing w:after="0"/>
        <w:ind w:leftChars="270" w:left="540"/>
      </w:pPr>
      <w:r w:rsidRPr="00663CB2">
        <w:rPr>
          <w:b/>
        </w:rPr>
        <w:t>[Proposed Change]</w:t>
      </w:r>
      <w:r w:rsidRPr="00663CB2">
        <w:t xml:space="preserve">: </w:t>
      </w:r>
      <w:r>
        <w:t>C</w:t>
      </w:r>
      <w:r w:rsidRPr="00663CB2">
        <w:t>hange it to per UE capability</w:t>
      </w:r>
    </w:p>
    <w:p w14:paraId="14ACDF7C" w14:textId="77777777" w:rsidR="003C6C19" w:rsidRPr="00663CB2" w:rsidRDefault="003C6C19" w:rsidP="00B1306D">
      <w:pPr>
        <w:spacing w:after="0"/>
        <w:ind w:leftChars="270" w:left="540"/>
      </w:pPr>
      <w:r w:rsidRPr="00663CB2">
        <w:rPr>
          <w:b/>
        </w:rPr>
        <w:t>[Comments]</w:t>
      </w:r>
      <w:r w:rsidRPr="00663CB2">
        <w:t>:</w:t>
      </w:r>
    </w:p>
    <w:p w14:paraId="0D6B89E4" w14:textId="2732A533" w:rsidR="003C6C19" w:rsidRPr="00663CB2" w:rsidRDefault="003C6C19" w:rsidP="00B1306D">
      <w:pPr>
        <w:pStyle w:val="af6"/>
        <w:ind w:leftChars="270" w:left="540"/>
      </w:pPr>
    </w:p>
  </w:comment>
  <w:comment w:id="3982" w:author="Huawei, HiSilicon (GuoYinghao)" w:date="2022-04-20T08:20:00Z" w:initials="H">
    <w:p w14:paraId="77689123" w14:textId="55BB8930" w:rsidR="003C6C19" w:rsidRDefault="003C6C19" w:rsidP="002F33EA">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H049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194E7A6" w14:textId="61E8E462" w:rsidR="003C6C19" w:rsidRDefault="003C6C19" w:rsidP="002F33EA">
      <w:pPr>
        <w:pStyle w:val="af6"/>
        <w:ind w:leftChars="270" w:left="540"/>
        <w:rPr>
          <w:lang w:eastAsia="zh-CN"/>
        </w:rPr>
      </w:pPr>
      <w:r>
        <w:rPr>
          <w:b/>
        </w:rPr>
        <w:t>[Description]</w:t>
      </w:r>
      <w:r>
        <w:t xml:space="preserve">: </w:t>
      </w:r>
      <w:r>
        <w:rPr>
          <w:lang w:eastAsia="zh-CN"/>
        </w:rPr>
        <w:t>RSRPP for first path is per band</w:t>
      </w:r>
      <w:r>
        <w:rPr>
          <w:rFonts w:hint="eastAsia"/>
          <w:lang w:eastAsia="zh-CN"/>
        </w:rPr>
        <w:t>.</w:t>
      </w:r>
      <w:r>
        <w:rPr>
          <w:lang w:eastAsia="zh-CN"/>
        </w:rPr>
        <w:t xml:space="preserve"> </w:t>
      </w:r>
      <w:r>
        <w:rPr>
          <w:rFonts w:hint="eastAsia"/>
          <w:lang w:eastAsia="zh-CN"/>
        </w:rPr>
        <w:t>s</w:t>
      </w:r>
      <w:r>
        <w:rPr>
          <w:lang w:eastAsia="zh-CN"/>
        </w:rPr>
        <w:t xml:space="preserve">ee FG </w:t>
      </w:r>
      <w:r w:rsidRPr="00BB741A">
        <w:rPr>
          <w:lang w:eastAsia="zh-CN"/>
        </w:rPr>
        <w:t>27-2-1</w:t>
      </w:r>
    </w:p>
    <w:p w14:paraId="48878F90" w14:textId="750A354E" w:rsidR="003C6C19" w:rsidRDefault="003C6C19" w:rsidP="002F33EA">
      <w:pPr>
        <w:pStyle w:val="af6"/>
        <w:spacing w:after="0"/>
        <w:ind w:leftChars="270" w:left="540"/>
      </w:pPr>
      <w:r>
        <w:rPr>
          <w:b/>
        </w:rPr>
        <w:t>[Proposed Change]</w:t>
      </w:r>
      <w:r>
        <w:t>: Change it to per band capability</w:t>
      </w:r>
    </w:p>
    <w:p w14:paraId="139B735D" w14:textId="77777777" w:rsidR="003C6C19" w:rsidRDefault="003C6C19" w:rsidP="002F33EA">
      <w:pPr>
        <w:spacing w:after="0"/>
        <w:ind w:leftChars="270" w:left="540"/>
      </w:pPr>
      <w:r>
        <w:rPr>
          <w:b/>
        </w:rPr>
        <w:t>[Comments]</w:t>
      </w:r>
      <w:r>
        <w:t>:</w:t>
      </w:r>
    </w:p>
    <w:p w14:paraId="5F34EF23" w14:textId="77777777" w:rsidR="003C6C19" w:rsidRDefault="003C6C19" w:rsidP="002F33EA">
      <w:pPr>
        <w:pStyle w:val="af6"/>
        <w:ind w:leftChars="270" w:left="540"/>
        <w:rPr>
          <w:lang w:eastAsia="zh-CN"/>
        </w:rPr>
      </w:pPr>
    </w:p>
    <w:p w14:paraId="2895D481" w14:textId="7C029745" w:rsidR="003C6C19" w:rsidRDefault="003C6C19" w:rsidP="002F33EA">
      <w:pPr>
        <w:pStyle w:val="af6"/>
        <w:ind w:leftChars="270" w:left="540"/>
      </w:pPr>
    </w:p>
  </w:comment>
  <w:comment w:id="3983" w:author="Huawei, HiSilicon (GuoYinghao)" w:date="2022-04-20T08:20:00Z" w:initials="H">
    <w:p w14:paraId="04E8530A" w14:textId="05CD5F7F" w:rsidR="003C6C19" w:rsidRPr="00B00D9F" w:rsidRDefault="003C6C19" w:rsidP="007D2DC6">
      <w:pPr>
        <w:pStyle w:val="af6"/>
        <w:spacing w:after="0"/>
      </w:pPr>
      <w:r>
        <w:rPr>
          <w:rStyle w:val="af5"/>
        </w:rPr>
        <w:annotationRef/>
      </w:r>
      <w:r w:rsidRPr="00B00D9F">
        <w:fldChar w:fldCharType="begin"/>
      </w:r>
      <w:r w:rsidRPr="00B00D9F">
        <w:rPr>
          <w:rStyle w:val="af5"/>
        </w:rPr>
        <w:instrText xml:space="preserve"> </w:instrText>
      </w:r>
      <w:r w:rsidRPr="00B00D9F">
        <w:instrText>PAGE \# "'</w:instrText>
      </w:r>
      <w:r w:rsidRPr="00B00D9F">
        <w:instrText>页</w:instrText>
      </w:r>
      <w:r w:rsidRPr="00B00D9F">
        <w:instrText>: '#'</w:instrText>
      </w:r>
      <w:r w:rsidRPr="00B00D9F">
        <w:br/>
        <w:instrText>'"</w:instrText>
      </w:r>
      <w:r w:rsidRPr="00B00D9F">
        <w:rPr>
          <w:rStyle w:val="af5"/>
        </w:rPr>
        <w:instrText xml:space="preserve"> </w:instrText>
      </w:r>
      <w:r w:rsidRPr="00B00D9F">
        <w:fldChar w:fldCharType="end"/>
      </w:r>
      <w:r w:rsidRPr="00B00D9F">
        <w:rPr>
          <w:rStyle w:val="af5"/>
        </w:rPr>
        <w:annotationRef/>
      </w:r>
      <w:r w:rsidRPr="00B00D9F">
        <w:rPr>
          <w:b/>
        </w:rPr>
        <w:t>[RIL]</w:t>
      </w:r>
      <w:r w:rsidRPr="00B00D9F">
        <w:t>: H</w:t>
      </w:r>
      <w:r>
        <w:t>050</w:t>
      </w:r>
      <w:r w:rsidRPr="00B00D9F">
        <w:t xml:space="preserve"> </w:t>
      </w:r>
      <w:r w:rsidRPr="00B00D9F">
        <w:rPr>
          <w:b/>
        </w:rPr>
        <w:t>[Delegate]</w:t>
      </w:r>
      <w:r w:rsidRPr="00B00D9F">
        <w:t xml:space="preserve">: Huawei, HiSilicon (GuoYinghao) </w:t>
      </w:r>
      <w:r w:rsidRPr="00B00D9F">
        <w:rPr>
          <w:b/>
        </w:rPr>
        <w:t>[WI]</w:t>
      </w:r>
      <w:r w:rsidRPr="00B00D9F">
        <w:t xml:space="preserve">: </w:t>
      </w:r>
      <w:r w:rsidRPr="00B00D9F">
        <w:rPr>
          <w:b/>
        </w:rPr>
        <w:t>[Class]</w:t>
      </w:r>
      <w:r w:rsidRPr="00B00D9F">
        <w:t>:2</w:t>
      </w:r>
      <w:r>
        <w:t xml:space="preserve"> </w:t>
      </w:r>
      <w:r w:rsidRPr="00B00D9F">
        <w:rPr>
          <w:b/>
          <w:color w:val="FF0000"/>
        </w:rPr>
        <w:t>[Status]</w:t>
      </w:r>
      <w:r w:rsidRPr="00B00D9F">
        <w:rPr>
          <w:color w:val="FF0000"/>
        </w:rPr>
        <w:t xml:space="preserve">: ToDo </w:t>
      </w:r>
      <w:r w:rsidRPr="00B00D9F">
        <w:rPr>
          <w:b/>
        </w:rPr>
        <w:t>[TDoc]</w:t>
      </w:r>
      <w:r w:rsidRPr="00B00D9F">
        <w:t xml:space="preserve">:  </w:t>
      </w:r>
      <w:r w:rsidRPr="00B00D9F">
        <w:rPr>
          <w:b/>
          <w:color w:val="FF0000"/>
        </w:rPr>
        <w:t>[Proposed Conclusion]</w:t>
      </w:r>
      <w:r w:rsidRPr="00B00D9F">
        <w:rPr>
          <w:color w:val="FF0000"/>
        </w:rPr>
        <w:t xml:space="preserve">: </w:t>
      </w:r>
    </w:p>
    <w:p w14:paraId="5FC66259" w14:textId="0F5CA37D" w:rsidR="003C6C19" w:rsidRPr="00B00D9F" w:rsidRDefault="003C6C19" w:rsidP="007D2DC6">
      <w:pPr>
        <w:pStyle w:val="af6"/>
        <w:ind w:leftChars="270" w:left="540"/>
        <w:rPr>
          <w:lang w:eastAsia="zh-CN"/>
        </w:rPr>
      </w:pPr>
      <w:r w:rsidRPr="00B00D9F">
        <w:rPr>
          <w:b/>
        </w:rPr>
        <w:t>[Description]</w:t>
      </w:r>
      <w:r w:rsidRPr="00B00D9F">
        <w:t xml:space="preserve">: </w:t>
      </w:r>
      <w:r w:rsidRPr="00B00D9F">
        <w:rPr>
          <w:lang w:eastAsia="zh-CN"/>
        </w:rPr>
        <w:t>Should be per band. See FG</w:t>
      </w:r>
      <w:r w:rsidRPr="00B00D9F">
        <w:rPr>
          <w:color w:val="000000" w:themeColor="text1"/>
          <w:szCs w:val="18"/>
        </w:rPr>
        <w:t>27-18b</w:t>
      </w:r>
    </w:p>
    <w:p w14:paraId="58B7E79E" w14:textId="77777777" w:rsidR="003C6C19" w:rsidRPr="00B00D9F" w:rsidRDefault="003C6C19" w:rsidP="007D2DC6">
      <w:pPr>
        <w:pStyle w:val="af6"/>
        <w:spacing w:after="0"/>
        <w:ind w:leftChars="270" w:left="540"/>
      </w:pPr>
      <w:r w:rsidRPr="00B00D9F">
        <w:rPr>
          <w:b/>
        </w:rPr>
        <w:t>[Proposed Change]</w:t>
      </w:r>
      <w:r w:rsidRPr="00B00D9F">
        <w:t xml:space="preserve">: </w:t>
      </w:r>
    </w:p>
    <w:p w14:paraId="223D78D5" w14:textId="77777777" w:rsidR="003C6C19" w:rsidRPr="00B00D9F" w:rsidRDefault="003C6C19" w:rsidP="007D2DC6">
      <w:pPr>
        <w:spacing w:after="0"/>
        <w:ind w:leftChars="270" w:left="540"/>
      </w:pPr>
      <w:r w:rsidRPr="00B00D9F">
        <w:rPr>
          <w:b/>
        </w:rPr>
        <w:t>[Comments]</w:t>
      </w:r>
      <w:r w:rsidRPr="00B00D9F">
        <w:t>:</w:t>
      </w:r>
    </w:p>
    <w:p w14:paraId="4E3313BD" w14:textId="32DF25F9" w:rsidR="003C6C19" w:rsidRPr="00B00D9F" w:rsidRDefault="003C6C19" w:rsidP="007D2DC6">
      <w:pPr>
        <w:pStyle w:val="af6"/>
        <w:ind w:leftChars="270" w:left="540"/>
      </w:pPr>
    </w:p>
  </w:comment>
  <w:comment w:id="4019" w:author="Lenovo (Hyung-Nam)" w:date="2022-04-21T06:08:00Z" w:initials="B">
    <w:p w14:paraId="63F99DD9" w14:textId="2B86A625" w:rsidR="003C6C19" w:rsidRDefault="003C6C19">
      <w:pPr>
        <w:pStyle w:val="af6"/>
      </w:pPr>
      <w:r>
        <w:rPr>
          <w:rStyle w:val="af5"/>
        </w:rPr>
        <w:annotationRef/>
      </w:r>
      <w:r>
        <w:rPr>
          <w:b/>
        </w:rPr>
        <w:t>[RIL]</w:t>
      </w:r>
      <w:r>
        <w:t xml:space="preserve">: B006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50B1A2" w14:textId="523916B9" w:rsidR="003C6C19" w:rsidRDefault="003C6C19">
      <w:pPr>
        <w:pStyle w:val="af6"/>
        <w:ind w:leftChars="270" w:left="540"/>
      </w:pPr>
      <w:r>
        <w:rPr>
          <w:b/>
        </w:rPr>
        <w:t>[Description]</w:t>
      </w:r>
      <w:r>
        <w:t xml:space="preserve">: Suffix of </w:t>
      </w:r>
      <w:r w:rsidRPr="00F92DD2">
        <w:t>on-demand-dl-prs-NotSupportedByServer-r17</w:t>
      </w:r>
      <w:r>
        <w:t xml:space="preserve"> and </w:t>
      </w:r>
      <w:r w:rsidRPr="00F92DD2">
        <w:t>on-demand-dl-prs-SupportedButCurrentlyNotAvailableByServer-r17</w:t>
      </w:r>
      <w:r>
        <w:t xml:space="preserve"> should be “-v1700”.</w:t>
      </w:r>
    </w:p>
    <w:p w14:paraId="7F24BCD1" w14:textId="2772CD25" w:rsidR="003C6C19" w:rsidRDefault="003C6C19">
      <w:pPr>
        <w:pStyle w:val="af6"/>
        <w:ind w:leftChars="270" w:left="540"/>
      </w:pPr>
      <w:r>
        <w:rPr>
          <w:b/>
        </w:rPr>
        <w:t>[Proposed Change]</w:t>
      </w:r>
      <w:r>
        <w:t>: Change suffices “-r17” to “-v1700”.</w:t>
      </w:r>
    </w:p>
    <w:p w14:paraId="11E41B89" w14:textId="77777777" w:rsidR="003C6C19" w:rsidRDefault="003C6C19">
      <w:pPr>
        <w:pStyle w:val="af6"/>
        <w:ind w:leftChars="270" w:left="540"/>
      </w:pPr>
      <w:r>
        <w:rPr>
          <w:b/>
        </w:rPr>
        <w:t>[Comments]</w:t>
      </w:r>
      <w:r>
        <w:t xml:space="preserve">: </w:t>
      </w:r>
    </w:p>
    <w:p w14:paraId="5D300AA6" w14:textId="459C227E" w:rsidR="003C6C19" w:rsidRPr="00F92DD2" w:rsidRDefault="003C6C19">
      <w:pPr>
        <w:pStyle w:val="af6"/>
        <w:ind w:leftChars="270" w:left="540"/>
      </w:pPr>
    </w:p>
  </w:comment>
  <w:comment w:id="4091" w:author="ZTE-Yu Pan" w:date="2022-04-21T17:42:00Z" w:initials="z">
    <w:p w14:paraId="26EE66F5" w14:textId="77777777" w:rsidR="003C6C19" w:rsidRDefault="003C6C19" w:rsidP="00563AB4">
      <w:pPr>
        <w:pStyle w:val="af6"/>
      </w:pPr>
      <w:r>
        <w:rPr>
          <w:rStyle w:val="af5"/>
        </w:rPr>
        <w:annotationRef/>
      </w:r>
      <w:r>
        <w:rPr>
          <w:b/>
        </w:rPr>
        <w:t>[RIL]</w:t>
      </w:r>
      <w:r>
        <w:t>: Z</w:t>
      </w:r>
      <w:r>
        <w:rPr>
          <w:rFonts w:hint="eastAsia"/>
          <w:lang w:val="en-US" w:eastAsia="zh-CN"/>
        </w:rPr>
        <w:t>004</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2F086B8" w14:textId="77777777" w:rsidR="003C6C19" w:rsidRDefault="003C6C19" w:rsidP="00563AB4">
      <w:pPr>
        <w:pStyle w:val="af6"/>
        <w:ind w:leftChars="270" w:left="540"/>
        <w:rPr>
          <w:i/>
          <w:lang w:val="en-US" w:eastAsia="zh-CN"/>
        </w:rPr>
      </w:pPr>
      <w:r>
        <w:rPr>
          <w:b/>
        </w:rPr>
        <w:t>[Description]</w:t>
      </w:r>
      <w:r>
        <w:t>:</w:t>
      </w:r>
      <w:r>
        <w:rPr>
          <w:rFonts w:hint="eastAsia"/>
          <w:lang w:val="en-US" w:eastAsia="zh-CN"/>
        </w:rPr>
        <w:t xml:space="preserve"> </w:t>
      </w:r>
      <w:r>
        <w:t>nr-los-nlos-indicator-r17</w:t>
      </w:r>
      <w:r>
        <w:rPr>
          <w:rFonts w:hint="eastAsia"/>
          <w:lang w:val="en-US" w:eastAsia="zh-CN"/>
        </w:rPr>
        <w:t xml:space="preserve"> in </w:t>
      </w:r>
      <w:r>
        <w:rPr>
          <w:i/>
        </w:rPr>
        <w:t>NR-DL-PRS-Expected-LOS-NLOS-Assistance</w:t>
      </w:r>
      <w:r>
        <w:rPr>
          <w:rFonts w:hint="eastAsia"/>
          <w:i/>
          <w:lang w:val="en-US" w:eastAsia="zh-CN"/>
        </w:rPr>
        <w:t xml:space="preserve"> </w:t>
      </w:r>
      <w:r>
        <w:rPr>
          <w:rFonts w:hint="eastAsia"/>
          <w:lang w:val="en-US" w:eastAsia="zh-CN"/>
        </w:rPr>
        <w:t xml:space="preserve">is not the same as that in </w:t>
      </w:r>
      <w:r w:rsidRPr="00572AC2">
        <w:t>UE’s report</w:t>
      </w:r>
      <w:r>
        <w:rPr>
          <w:rFonts w:hint="eastAsia"/>
          <w:lang w:val="en-US" w:eastAsia="zh-CN"/>
        </w:rPr>
        <w:t>.</w:t>
      </w:r>
      <w:r>
        <w:rPr>
          <w:rFonts w:hint="eastAsia"/>
          <w:iCs/>
          <w:lang w:val="en-US" w:eastAsia="zh-CN"/>
        </w:rPr>
        <w:t xml:space="preserve"> The indicator in </w:t>
      </w:r>
      <w:r w:rsidRPr="00572AC2">
        <w:t>UE’s report</w:t>
      </w:r>
      <w:r>
        <w:rPr>
          <w:i/>
        </w:rPr>
        <w:t xml:space="preserve"> </w:t>
      </w:r>
      <w:r>
        <w:rPr>
          <w:rFonts w:hint="eastAsia"/>
          <w:iCs/>
          <w:lang w:val="en-US" w:eastAsia="zh-CN"/>
        </w:rPr>
        <w:t xml:space="preserve">lacks of per-TRP or per resource indication. </w:t>
      </w:r>
    </w:p>
    <w:p w14:paraId="006CFFCA" w14:textId="77777777" w:rsidR="003C6C19" w:rsidRDefault="003C6C19" w:rsidP="00563AB4">
      <w:pPr>
        <w:pStyle w:val="af6"/>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709D8BAC" w14:textId="77777777" w:rsidR="003C6C19" w:rsidRDefault="003C6C19" w:rsidP="00563AB4">
      <w:pPr>
        <w:pStyle w:val="B1"/>
        <w:widowControl w:val="0"/>
        <w:spacing w:after="0"/>
        <w:ind w:leftChars="412" w:left="1108"/>
        <w:rPr>
          <w:rFonts w:eastAsiaTheme="minorEastAsia"/>
          <w:i/>
          <w:lang w:val="en-US" w:eastAsia="zh-CN"/>
        </w:rPr>
      </w:pPr>
      <w:r>
        <w:t>nr-los-nlos-indicator-r17</w:t>
      </w:r>
      <w:r>
        <w:rPr>
          <w:rFonts w:hint="eastAsia"/>
          <w:lang w:val="en-US" w:eastAsia="zh-CN"/>
        </w:rPr>
        <w:t xml:space="preserve"> should be a choose structure of per-TRP or per-Resource; or the </w:t>
      </w:r>
      <w:r>
        <w:t>los-nlos-indicator-r17</w:t>
      </w:r>
      <w:r>
        <w:rPr>
          <w:rFonts w:hint="eastAsia"/>
          <w:lang w:val="en-US" w:eastAsia="zh-CN"/>
        </w:rPr>
        <w:t xml:space="preserve"> IE can be re-designed. </w:t>
      </w:r>
    </w:p>
    <w:p w14:paraId="22109A56" w14:textId="67043487" w:rsidR="003C6C19" w:rsidRDefault="003C6C19" w:rsidP="00563AB4">
      <w:pPr>
        <w:pStyle w:val="af6"/>
        <w:ind w:leftChars="270" w:left="540"/>
      </w:pPr>
      <w:r>
        <w:rPr>
          <w:b/>
        </w:rPr>
        <w:t>[Comments]</w:t>
      </w:r>
    </w:p>
  </w:comment>
  <w:comment w:id="4092" w:author="ZTE-Yu Pan" w:date="2022-04-21T17:42:00Z" w:initials="z">
    <w:p w14:paraId="0B692F9D" w14:textId="77777777" w:rsidR="003C6C19" w:rsidRDefault="003C6C19" w:rsidP="00563AB4">
      <w:pPr>
        <w:pStyle w:val="af6"/>
      </w:pPr>
      <w:r>
        <w:rPr>
          <w:rStyle w:val="af5"/>
        </w:rPr>
        <w:annotationRef/>
      </w:r>
      <w:r>
        <w:rPr>
          <w:b/>
        </w:rPr>
        <w:t>[RIL]</w:t>
      </w:r>
      <w:r>
        <w:t>: Z</w:t>
      </w:r>
      <w:r>
        <w:rPr>
          <w:rFonts w:hint="eastAsia"/>
          <w:lang w:val="en-US" w:eastAsia="zh-CN"/>
        </w:rPr>
        <w:t>005</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D5452D4" w14:textId="77777777" w:rsidR="003C6C19" w:rsidRDefault="003C6C19" w:rsidP="00563AB4">
      <w:pPr>
        <w:pStyle w:val="af6"/>
        <w:ind w:leftChars="270" w:left="540"/>
        <w:rPr>
          <w:i/>
          <w:lang w:val="en-US" w:eastAsia="zh-CN"/>
        </w:rPr>
      </w:pPr>
      <w:r>
        <w:rPr>
          <w:b/>
        </w:rPr>
        <w:t>[Description]</w:t>
      </w:r>
      <w:r>
        <w:t>:</w:t>
      </w:r>
      <w:r>
        <w:rPr>
          <w:rFonts w:hint="eastAsia"/>
          <w:lang w:val="en-US" w:eastAsia="zh-CN"/>
        </w:rPr>
        <w:t xml:space="preserve"> no need code should be applied here.</w:t>
      </w:r>
      <w:r>
        <w:rPr>
          <w:rFonts w:hint="eastAsia"/>
          <w:i/>
          <w:lang w:val="en-US" w:eastAsia="zh-CN"/>
        </w:rPr>
        <w:t xml:space="preserve"> </w:t>
      </w:r>
    </w:p>
    <w:p w14:paraId="06FA8315" w14:textId="77777777" w:rsidR="003C6C19" w:rsidRDefault="003C6C19" w:rsidP="00563AB4">
      <w:pPr>
        <w:pStyle w:val="af6"/>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53837DF7" w14:textId="77777777" w:rsidR="003C6C19" w:rsidRDefault="003C6C19" w:rsidP="00563AB4">
      <w:pPr>
        <w:pStyle w:val="B1"/>
        <w:widowControl w:val="0"/>
        <w:spacing w:after="0"/>
        <w:ind w:leftChars="412" w:left="1108"/>
        <w:rPr>
          <w:i/>
          <w:lang w:val="en-US" w:eastAsia="zh-CN"/>
        </w:rPr>
      </w:pPr>
      <w:r>
        <w:rPr>
          <w:sz w:val="18"/>
          <w:szCs w:val="18"/>
          <w:lang w:val="en-US" w:eastAsia="zh-CN"/>
        </w:rPr>
        <w:t>Delete the Need OP of timestamp</w:t>
      </w:r>
      <w:r>
        <w:rPr>
          <w:lang w:val="sv-SE" w:eastAsia="zh-CN"/>
        </w:rPr>
        <w:t>.</w:t>
      </w:r>
    </w:p>
    <w:p w14:paraId="0C411D3E" w14:textId="7684558D" w:rsidR="003C6C19" w:rsidRDefault="003C6C19" w:rsidP="00563AB4">
      <w:pPr>
        <w:pStyle w:val="af6"/>
        <w:ind w:leftChars="270" w:left="540"/>
      </w:pPr>
      <w:r>
        <w:rPr>
          <w:b/>
        </w:rPr>
        <w:t>[Comments]</w:t>
      </w:r>
    </w:p>
  </w:comment>
  <w:comment w:id="4093" w:author="ZTE-Yu Pan" w:date="2022-04-21T17:43:00Z" w:initials="z">
    <w:p w14:paraId="48455E45" w14:textId="77777777" w:rsidR="003C6C19" w:rsidRDefault="003C6C19" w:rsidP="00563AB4">
      <w:pPr>
        <w:pStyle w:val="af6"/>
      </w:pPr>
      <w:r>
        <w:rPr>
          <w:rStyle w:val="af5"/>
        </w:rPr>
        <w:annotationRef/>
      </w:r>
      <w:r>
        <w:rPr>
          <w:b/>
        </w:rPr>
        <w:t>[RIL]</w:t>
      </w:r>
      <w:r>
        <w:t>: Z</w:t>
      </w:r>
      <w:r>
        <w:rPr>
          <w:rFonts w:hint="eastAsia"/>
          <w:lang w:val="en-US" w:eastAsia="zh-CN"/>
        </w:rPr>
        <w:t>006</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83E52A3" w14:textId="77777777" w:rsidR="003C6C19" w:rsidRDefault="003C6C19" w:rsidP="00563AB4">
      <w:pPr>
        <w:pStyle w:val="af6"/>
        <w:ind w:leftChars="270" w:left="540"/>
      </w:pPr>
      <w:r>
        <w:rPr>
          <w:b/>
        </w:rPr>
        <w:t>[Description]</w:t>
      </w:r>
      <w:r>
        <w:t>:</w:t>
      </w:r>
      <w:r>
        <w:rPr>
          <w:rFonts w:hint="eastAsia"/>
          <w:lang w:val="en-US" w:eastAsia="zh-CN"/>
        </w:rPr>
        <w:t>the timestamp is included in RRC spec, and it should be included in LPP spec, also</w:t>
      </w:r>
      <w:r>
        <w:rPr>
          <w:rFonts w:hint="eastAsia"/>
          <w:i/>
          <w:lang w:val="en-US" w:eastAsia="zh-CN"/>
        </w:rPr>
        <w:t xml:space="preserve">. </w:t>
      </w:r>
    </w:p>
    <w:p w14:paraId="79F4FB52" w14:textId="77777777" w:rsidR="003C6C19" w:rsidRDefault="003C6C19" w:rsidP="00563AB4">
      <w:pPr>
        <w:pStyle w:val="af6"/>
        <w:ind w:leftChars="270" w:left="540"/>
        <w:rPr>
          <w:lang w:val="en-US" w:eastAsia="zh-CN"/>
        </w:rPr>
      </w:pPr>
      <w:r>
        <w:rPr>
          <w:b/>
        </w:rPr>
        <w:t>[Proposed Change]</w:t>
      </w:r>
      <w:r>
        <w:t>:</w:t>
      </w:r>
      <w:r>
        <w:rPr>
          <w:rFonts w:hint="eastAsia"/>
          <w:lang w:val="en-US" w:eastAsia="zh-CN"/>
        </w:rPr>
        <w:t>remain the timestamp and delete the FFS.</w:t>
      </w:r>
    </w:p>
    <w:p w14:paraId="6F665A21" w14:textId="465A7D43" w:rsidR="003C6C19" w:rsidRDefault="003C6C19" w:rsidP="00563AB4">
      <w:pPr>
        <w:pStyle w:val="af6"/>
        <w:ind w:leftChars="270" w:left="540"/>
      </w:pPr>
      <w:r>
        <w:rPr>
          <w:b/>
        </w:rPr>
        <w:t>[Comments]</w:t>
      </w:r>
      <w:r>
        <w:t>:</w:t>
      </w:r>
    </w:p>
  </w:comment>
  <w:comment w:id="4094" w:author="Huawei, HiSilicon (GuoYinghao)" w:date="2022-04-20T08:20:00Z" w:initials="H">
    <w:p w14:paraId="650EC662" w14:textId="50363C3E" w:rsidR="003C6C19" w:rsidRDefault="003C6C19" w:rsidP="00B1084B">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H051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3453E" w14:textId="1BA751E9" w:rsidR="003C6C19" w:rsidRDefault="003C6C19" w:rsidP="00B1084B">
      <w:pPr>
        <w:pStyle w:val="af6"/>
        <w:ind w:leftChars="270" w:left="540"/>
        <w:rPr>
          <w:lang w:eastAsia="zh-CN"/>
        </w:rPr>
      </w:pPr>
      <w:r>
        <w:rPr>
          <w:b/>
        </w:rPr>
        <w:t>[Description]</w:t>
      </w:r>
      <w:r>
        <w:t xml:space="preserve">: With the following agreement from R1, </w:t>
      </w:r>
      <w:r>
        <w:rPr>
          <w:rFonts w:hint="eastAsia"/>
          <w:lang w:eastAsia="zh-CN"/>
        </w:rPr>
        <w:t>f</w:t>
      </w:r>
      <w:r>
        <w:rPr>
          <w:lang w:eastAsia="zh-CN"/>
        </w:rPr>
        <w:t>requancy information needs to be included. Hence, we think ARFCN should be added here</w:t>
      </w:r>
    </w:p>
    <w:p w14:paraId="7024598D" w14:textId="77777777" w:rsidR="003C6C19" w:rsidRDefault="003C6C19" w:rsidP="00B1084B">
      <w:pPr>
        <w:pStyle w:val="af6"/>
        <w:ind w:leftChars="270" w:left="540"/>
        <w:rPr>
          <w:lang w:eastAsia="zh-CN"/>
        </w:rPr>
      </w:pPr>
    </w:p>
    <w:p w14:paraId="3D8C6425" w14:textId="77777777" w:rsidR="003C6C19" w:rsidRDefault="003C6C19" w:rsidP="00B1084B">
      <w:pPr>
        <w:pStyle w:val="af6"/>
        <w:ind w:leftChars="270" w:left="540"/>
        <w:rPr>
          <w:lang w:eastAsia="zh-CN"/>
        </w:rPr>
      </w:pPr>
      <w:r w:rsidRPr="00B1084B">
        <w:rPr>
          <w:highlight w:val="green"/>
          <w:lang w:eastAsia="zh-CN"/>
        </w:rPr>
        <w:t>Agreement</w:t>
      </w:r>
    </w:p>
    <w:p w14:paraId="4DEAA4E6" w14:textId="77777777" w:rsidR="003C6C19" w:rsidRDefault="003C6C19" w:rsidP="00B1084B">
      <w:pPr>
        <w:pStyle w:val="af6"/>
        <w:ind w:leftChars="270" w:left="540"/>
        <w:rPr>
          <w:lang w:eastAsia="zh-CN"/>
        </w:rPr>
      </w:pPr>
      <w:r>
        <w:rPr>
          <w:rFonts w:hint="eastAsia"/>
          <w:lang w:eastAsia="zh-CN"/>
        </w:rPr>
        <w:t>•</w:t>
      </w:r>
      <w:r>
        <w:rPr>
          <w:lang w:eastAsia="zh-CN"/>
        </w:rPr>
        <w:tab/>
        <w:t>If a UE is configured with SRS for positioning in multiple CCs, when the UE reports UE Tx TEG(s) for UL-TDOA or Multi-RTT, the frequency information of SRS for positioning resources should be included in the report;</w:t>
      </w:r>
    </w:p>
    <w:p w14:paraId="3DC4F401" w14:textId="77777777" w:rsidR="003C6C19" w:rsidRDefault="003C6C19" w:rsidP="00B1084B">
      <w:pPr>
        <w:pStyle w:val="af6"/>
        <w:ind w:leftChars="270" w:left="540"/>
        <w:rPr>
          <w:lang w:eastAsia="zh-CN"/>
        </w:rPr>
      </w:pPr>
      <w:r>
        <w:rPr>
          <w:rFonts w:hint="eastAsia"/>
          <w:lang w:eastAsia="zh-CN"/>
        </w:rPr>
        <w:t>•</w:t>
      </w:r>
      <w:r>
        <w:rPr>
          <w:lang w:eastAsia="zh-CN"/>
        </w:rPr>
        <w:tab/>
        <w:t>It is up to RAN2/RAN3 to decide how the frequency information of SRS for positioning resources is included in the report of the UE Tx TEG(s)</w:t>
      </w:r>
    </w:p>
    <w:p w14:paraId="02DD7F3D" w14:textId="47D1AC25" w:rsidR="003C6C19" w:rsidRDefault="003C6C19" w:rsidP="00B1084B">
      <w:pPr>
        <w:pStyle w:val="af6"/>
        <w:spacing w:after="0"/>
        <w:ind w:leftChars="270" w:left="540"/>
      </w:pPr>
      <w:r>
        <w:rPr>
          <w:rFonts w:hint="eastAsia"/>
          <w:lang w:eastAsia="zh-CN"/>
        </w:rPr>
        <w:t>•</w:t>
      </w:r>
      <w:r>
        <w:rPr>
          <w:lang w:eastAsia="zh-CN"/>
        </w:rPr>
        <w:tab/>
        <w:t>Send LS to RAN2/RAN3 for the signaling design</w:t>
      </w:r>
    </w:p>
    <w:p w14:paraId="0666EE47" w14:textId="68D872EE" w:rsidR="003C6C19" w:rsidRDefault="003C6C19" w:rsidP="00B1084B">
      <w:pPr>
        <w:pStyle w:val="af6"/>
        <w:spacing w:after="0"/>
        <w:ind w:leftChars="270" w:left="540"/>
      </w:pPr>
      <w:r>
        <w:rPr>
          <w:b/>
        </w:rPr>
        <w:t>[Proposed Change]</w:t>
      </w:r>
      <w:r>
        <w:t>: Add frequency informaiton, i.e., ARFCN to the PRS resource indication</w:t>
      </w:r>
    </w:p>
    <w:p w14:paraId="35CFC63B" w14:textId="77777777" w:rsidR="003C6C19" w:rsidRDefault="003C6C19" w:rsidP="00B1084B">
      <w:pPr>
        <w:spacing w:after="0"/>
        <w:ind w:leftChars="270" w:left="540"/>
        <w:rPr>
          <w:lang w:eastAsia="zh-CN"/>
        </w:rPr>
      </w:pPr>
      <w:r>
        <w:rPr>
          <w:b/>
        </w:rPr>
        <w:t>[Comments]</w:t>
      </w:r>
      <w:r>
        <w:t>:</w:t>
      </w:r>
    </w:p>
    <w:p w14:paraId="407B9FC8" w14:textId="60B0DD36" w:rsidR="003C6C19" w:rsidRDefault="003C6C19" w:rsidP="00B1084B">
      <w:pPr>
        <w:pStyle w:val="af6"/>
        <w:ind w:leftChars="270" w:left="540"/>
        <w:rPr>
          <w:lang w:eastAsia="zh-CN"/>
        </w:rPr>
      </w:pPr>
    </w:p>
    <w:p w14:paraId="38FDC713" w14:textId="7ACAEAA2" w:rsidR="003C6C19" w:rsidRDefault="003C6C19">
      <w:pPr>
        <w:pStyle w:val="af6"/>
        <w:ind w:leftChars="270" w:left="540"/>
      </w:pPr>
    </w:p>
  </w:comment>
  <w:comment w:id="4095" w:author="ZTE-Yu Pan" w:date="2022-04-21T17:43:00Z" w:initials="z">
    <w:p w14:paraId="3B7CBFCC" w14:textId="77777777" w:rsidR="003C6C19" w:rsidRDefault="003C6C19" w:rsidP="00563AB4">
      <w:pPr>
        <w:pStyle w:val="af6"/>
      </w:pPr>
      <w:r>
        <w:rPr>
          <w:rStyle w:val="af5"/>
        </w:rPr>
        <w:annotationRef/>
      </w:r>
      <w:r>
        <w:rPr>
          <w:b/>
        </w:rPr>
        <w:t>[RIL]</w:t>
      </w:r>
      <w:r>
        <w:t>: Z</w:t>
      </w:r>
      <w:r>
        <w:rPr>
          <w:rFonts w:hint="eastAsia"/>
          <w:lang w:val="en-US" w:eastAsia="zh-CN"/>
        </w:rPr>
        <w:t>007</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3BD6D65E" w14:textId="77777777" w:rsidR="003C6C19" w:rsidRDefault="003C6C19" w:rsidP="00563AB4">
      <w:pPr>
        <w:pStyle w:val="af6"/>
        <w:ind w:leftChars="270" w:left="540"/>
        <w:rPr>
          <w:i/>
          <w:lang w:val="en-US" w:eastAsia="zh-CN"/>
        </w:rPr>
      </w:pPr>
      <w:r>
        <w:rPr>
          <w:b/>
        </w:rPr>
        <w:t>[Description]</w:t>
      </w:r>
      <w:r>
        <w:t>:</w:t>
      </w:r>
      <w:r>
        <w:rPr>
          <w:rFonts w:hint="eastAsia"/>
          <w:lang w:val="en-US" w:eastAsia="zh-CN"/>
        </w:rPr>
        <w:t xml:space="preserve"> positioning SRS resource is global, so no need to tracking positioning SRS resource set</w:t>
      </w:r>
      <w:r>
        <w:rPr>
          <w:rFonts w:hint="eastAsia"/>
          <w:i/>
          <w:lang w:val="en-US" w:eastAsia="zh-CN"/>
        </w:rPr>
        <w:t>.</w:t>
      </w:r>
    </w:p>
    <w:p w14:paraId="3BEAA526" w14:textId="77777777" w:rsidR="003C6C19" w:rsidRDefault="003C6C19" w:rsidP="00563AB4">
      <w:pPr>
        <w:pStyle w:val="af6"/>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33CE63D8" w14:textId="77777777" w:rsidR="003C6C19" w:rsidRDefault="003C6C19" w:rsidP="00563AB4">
      <w:pPr>
        <w:pStyle w:val="PL"/>
        <w:shd w:val="clear" w:color="auto" w:fill="E6E6E6"/>
        <w:ind w:leftChars="270" w:left="540"/>
        <w:rPr>
          <w:snapToGrid w:val="0"/>
        </w:rPr>
      </w:pPr>
      <w:r>
        <w:rPr>
          <w:snapToGrid w:val="0"/>
        </w:rPr>
        <w:t>srs-PosResourceList-r17</w:t>
      </w:r>
      <w:r>
        <w:rPr>
          <w:snapToGrid w:val="0"/>
        </w:rPr>
        <w:tab/>
      </w:r>
      <w:r>
        <w:rPr>
          <w:snapToGrid w:val="0"/>
        </w:rPr>
        <w:tab/>
      </w:r>
      <w:r>
        <w:rPr>
          <w:snapToGrid w:val="0"/>
        </w:rPr>
        <w:tab/>
        <w:t>SEQUENCE (SIZE (1..maxNumOfSRS-PosResources-r17)) OF</w:t>
      </w:r>
    </w:p>
    <w:p w14:paraId="18845294" w14:textId="0FD9226C" w:rsidR="003C6C19" w:rsidRDefault="003C6C19" w:rsidP="00563AB4">
      <w:pPr>
        <w:pStyle w:val="af6"/>
        <w:ind w:leftChars="270" w:left="540"/>
        <w:rPr>
          <w:snapToGrid w:val="0"/>
        </w:rPr>
      </w:pPr>
      <w:r>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(0..maxNumOfSRS-PosResources-1-r17)</w:t>
      </w:r>
    </w:p>
    <w:p w14:paraId="180A519E" w14:textId="60497A02" w:rsidR="003C6C19" w:rsidRPr="00563AB4" w:rsidRDefault="003C6C19" w:rsidP="00563AB4">
      <w:pPr>
        <w:pStyle w:val="af6"/>
        <w:ind w:leftChars="270" w:left="540"/>
        <w:rPr>
          <w:b/>
        </w:rPr>
      </w:pPr>
      <w:r w:rsidRPr="00563AB4">
        <w:rPr>
          <w:b/>
          <w:snapToGrid w:val="0"/>
        </w:rPr>
        <w:t>[comments]</w:t>
      </w:r>
    </w:p>
  </w:comment>
  <w:comment w:id="4096" w:author="Huawei, HiSilicon (GuoYinghao)" w:date="2022-04-20T08:20:00Z" w:initials="H">
    <w:p w14:paraId="7C33486D" w14:textId="53D53976" w:rsidR="003C6C19" w:rsidRDefault="003C6C19" w:rsidP="00DD1A41">
      <w:pPr>
        <w:pStyle w:val="af6"/>
        <w:spacing w:after="0"/>
      </w:pPr>
      <w:r>
        <w:rPr>
          <w:rStyle w:val="af5"/>
        </w:rPr>
        <w:annotationRef/>
      </w:r>
      <w:r>
        <w:rPr>
          <w:b/>
        </w:rPr>
        <w:t>[RIL]</w:t>
      </w:r>
      <w:r>
        <w:t xml:space="preserve">: H052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5A4AAD9" w14:textId="40A0A96E" w:rsidR="003C6C19" w:rsidRDefault="003C6C19" w:rsidP="00DD1A41">
      <w:pPr>
        <w:pStyle w:val="af6"/>
        <w:ind w:leftChars="270" w:left="540"/>
        <w:rPr>
          <w:snapToGrid w:val="0"/>
        </w:rPr>
      </w:pPr>
      <w:r>
        <w:rPr>
          <w:b/>
        </w:rPr>
        <w:t>[Description]</w:t>
      </w:r>
      <w:r>
        <w:t xml:space="preserve">: Should be </w:t>
      </w:r>
      <w:r w:rsidRPr="004A215A">
        <w:rPr>
          <w:snapToGrid w:val="0"/>
        </w:rPr>
        <w:t>nr-UE-Tx-TEG-ID</w:t>
      </w:r>
    </w:p>
    <w:p w14:paraId="0E6D972A" w14:textId="3E30809D" w:rsidR="003C6C19" w:rsidRDefault="003C6C19" w:rsidP="00744DB1">
      <w:pPr>
        <w:pStyle w:val="af6"/>
        <w:spacing w:after="0"/>
        <w:ind w:leftChars="270" w:left="540"/>
      </w:pPr>
      <w:r>
        <w:rPr>
          <w:b/>
        </w:rPr>
        <w:t>[Proposed Change]</w:t>
      </w:r>
      <w:r>
        <w:t>: Change to nr-UE-Tx-TEG-ID</w:t>
      </w:r>
    </w:p>
    <w:p w14:paraId="5CC82BEE" w14:textId="1D4CDB62" w:rsidR="003C6C19" w:rsidRDefault="003C6C19" w:rsidP="00744DB1">
      <w:pPr>
        <w:pStyle w:val="af6"/>
        <w:ind w:leftChars="270" w:left="540"/>
      </w:pPr>
      <w:r>
        <w:rPr>
          <w:b/>
        </w:rPr>
        <w:t>[Comments]</w:t>
      </w:r>
      <w:r>
        <w:t>:</w:t>
      </w:r>
    </w:p>
  </w:comment>
  <w:comment w:id="4097" w:author="Huawei, HiSilicon (GuoYinghao)" w:date="2022-04-20T08:20:00Z" w:initials="H">
    <w:p w14:paraId="5CB1AB86" w14:textId="061F03A2" w:rsidR="003C6C19" w:rsidRDefault="003C6C19" w:rsidP="00537EB5">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H053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270E2DAA" w14:textId="392D1C59" w:rsidR="003C6C19" w:rsidRDefault="003C6C19" w:rsidP="00537EB5">
      <w:pPr>
        <w:pStyle w:val="af6"/>
        <w:spacing w:after="0"/>
        <w:ind w:leftChars="270" w:left="540"/>
      </w:pPr>
      <w:r>
        <w:rPr>
          <w:b/>
        </w:rPr>
        <w:t>[Description]</w:t>
      </w:r>
      <w:r>
        <w:t>: The following agreement has been made in R1:</w:t>
      </w:r>
    </w:p>
    <w:p w14:paraId="6E3AE53B" w14:textId="77777777" w:rsidR="003C6C19" w:rsidRPr="003B29AE" w:rsidRDefault="003C6C19" w:rsidP="00537EB5">
      <w:pPr>
        <w:ind w:leftChars="270" w:left="540"/>
        <w:rPr>
          <w:rFonts w:ascii="Times" w:eastAsia="Batang" w:hAnsi="Times"/>
          <w:szCs w:val="24"/>
          <w:lang w:eastAsia="x-none"/>
        </w:rPr>
      </w:pPr>
      <w:r w:rsidRPr="003B29AE">
        <w:rPr>
          <w:rFonts w:ascii="Times" w:eastAsia="Batang" w:hAnsi="Times"/>
          <w:szCs w:val="24"/>
          <w:highlight w:val="green"/>
          <w:lang w:eastAsia="x-none"/>
        </w:rPr>
        <w:t>Agreement:</w:t>
      </w:r>
    </w:p>
    <w:p w14:paraId="6478EF88" w14:textId="77777777" w:rsidR="003C6C19" w:rsidRPr="003B29AE" w:rsidRDefault="003C6C19" w:rsidP="00537EB5">
      <w:pPr>
        <w:spacing w:after="0"/>
        <w:ind w:leftChars="670" w:left="1340"/>
        <w:rPr>
          <w:rFonts w:ascii="Times" w:eastAsia="Batang" w:hAnsi="Times"/>
          <w:szCs w:val="24"/>
          <w:lang w:eastAsia="x-none"/>
        </w:rPr>
      </w:pPr>
      <w:r w:rsidRPr="003B29AE">
        <w:rPr>
          <w:rFonts w:ascii="Times" w:eastAsia="Batang" w:hAnsi="Times"/>
          <w:szCs w:val="24"/>
          <w:lang w:eastAsia="zh-CN"/>
        </w:rPr>
        <w:t>For mitigating UE Tx/Rx timing errors for DL+UL positioning, a UE may support, up to UE capability,</w:t>
      </w:r>
      <w:r w:rsidRPr="003B29AE">
        <w:rPr>
          <w:rFonts w:ascii="Times" w:eastAsia="Batang" w:hAnsi="Times" w:hint="eastAsia"/>
          <w:szCs w:val="24"/>
          <w:lang w:eastAsia="zh-CN"/>
        </w:rPr>
        <w:t xml:space="preserve"> one </w:t>
      </w:r>
      <w:r w:rsidRPr="003B29AE">
        <w:rPr>
          <w:rFonts w:ascii="Times" w:eastAsia="Batang" w:hAnsi="Times"/>
          <w:szCs w:val="24"/>
          <w:lang w:eastAsia="zh-CN"/>
        </w:rPr>
        <w:t xml:space="preserve">or both </w:t>
      </w:r>
      <w:r w:rsidRPr="003B29AE">
        <w:rPr>
          <w:rFonts w:ascii="Times" w:eastAsia="Batang" w:hAnsi="Times" w:hint="eastAsia"/>
          <w:szCs w:val="24"/>
          <w:lang w:eastAsia="zh-CN"/>
        </w:rPr>
        <w:t>of the following options</w:t>
      </w:r>
      <w:r w:rsidRPr="003B29AE">
        <w:rPr>
          <w:rFonts w:ascii="Times" w:eastAsia="Batang" w:hAnsi="Times"/>
          <w:szCs w:val="24"/>
          <w:lang w:eastAsia="zh-CN"/>
        </w:rPr>
        <w:t>:</w:t>
      </w:r>
    </w:p>
    <w:p w14:paraId="0E8A3237" w14:textId="77777777" w:rsidR="003C6C19" w:rsidRPr="003B29AE" w:rsidRDefault="003C6C19" w:rsidP="00537EB5">
      <w:pPr>
        <w:numPr>
          <w:ilvl w:val="0"/>
          <w:numId w:val="48"/>
        </w:numPr>
        <w:spacing w:after="0" w:line="259" w:lineRule="auto"/>
        <w:ind w:leftChars="450" w:left="1260"/>
        <w:contextualSpacing/>
        <w:jc w:val="both"/>
        <w:rPr>
          <w:rFonts w:ascii="Times" w:eastAsia="Batang" w:hAnsi="Times"/>
          <w:szCs w:val="24"/>
          <w:lang w:eastAsia="x-none"/>
        </w:rPr>
      </w:pPr>
      <w:r w:rsidRPr="003B29AE">
        <w:rPr>
          <w:rFonts w:ascii="Times" w:eastAsia="Batang" w:hAnsi="Times" w:hint="eastAsia"/>
          <w:szCs w:val="24"/>
          <w:lang w:eastAsia="zh-CN"/>
        </w:rPr>
        <w:t>Option 1:</w:t>
      </w:r>
      <w:r w:rsidRPr="003B29AE">
        <w:rPr>
          <w:rFonts w:ascii="Times" w:eastAsia="Batang" w:hAnsi="Times"/>
          <w:szCs w:val="24"/>
          <w:lang w:eastAsia="zh-CN"/>
        </w:rPr>
        <w:t xml:space="preserve"> </w:t>
      </w:r>
      <w:r w:rsidRPr="00C90595">
        <w:rPr>
          <w:rFonts w:ascii="Times" w:eastAsia="Batang" w:hAnsi="Times"/>
          <w:szCs w:val="24"/>
          <w:highlight w:val="cyan"/>
          <w:lang w:eastAsia="zh-CN"/>
        </w:rPr>
        <w:t>Reporting of UE</w:t>
      </w:r>
      <w:r w:rsidRPr="003B29AE">
        <w:rPr>
          <w:rFonts w:ascii="Times" w:eastAsia="Batang" w:hAnsi="Times"/>
          <w:szCs w:val="24"/>
          <w:highlight w:val="cyan"/>
          <w:lang w:eastAsia="zh-CN"/>
        </w:rPr>
        <w:t xml:space="preserve"> RxTx TEG ID is s</w:t>
      </w:r>
      <w:r w:rsidRPr="003B29AE">
        <w:rPr>
          <w:rFonts w:ascii="Times" w:eastAsia="Batang" w:hAnsi="Times"/>
          <w:szCs w:val="24"/>
          <w:lang w:eastAsia="zh-CN"/>
        </w:rPr>
        <w:t>upported</w:t>
      </w:r>
      <w:r w:rsidRPr="003B29AE">
        <w:rPr>
          <w:rFonts w:ascii="Times" w:eastAsia="Batang" w:hAnsi="Times"/>
          <w:szCs w:val="24"/>
          <w:lang w:eastAsia="x-none"/>
        </w:rPr>
        <w:t xml:space="preserve"> by the UE</w:t>
      </w:r>
    </w:p>
    <w:p w14:paraId="66B51A7B" w14:textId="77777777" w:rsidR="003C6C19" w:rsidRPr="003B29AE" w:rsidRDefault="003C6C19"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 xml:space="preserve">FFS: Further details on how the RxTx TEG IDs are related/associated to Tx TEG IDs and/or Rx TEG IDs and to the Rx-Tx measurements. </w:t>
      </w:r>
    </w:p>
    <w:p w14:paraId="4CC5CADB" w14:textId="77777777" w:rsidR="003C6C19" w:rsidRPr="003B29AE" w:rsidRDefault="003C6C19" w:rsidP="00537EB5">
      <w:pPr>
        <w:numPr>
          <w:ilvl w:val="0"/>
          <w:numId w:val="48"/>
        </w:numPr>
        <w:spacing w:after="0" w:line="259" w:lineRule="auto"/>
        <w:ind w:leftChars="450" w:left="1260"/>
        <w:contextualSpacing/>
        <w:jc w:val="both"/>
        <w:rPr>
          <w:rFonts w:ascii="Times" w:eastAsia="Batang" w:hAnsi="Times"/>
          <w:szCs w:val="24"/>
          <w:highlight w:val="cyan"/>
          <w:lang w:eastAsia="x-none"/>
        </w:rPr>
      </w:pPr>
      <w:r w:rsidRPr="003B29AE">
        <w:rPr>
          <w:rFonts w:ascii="Times" w:eastAsia="Batang" w:hAnsi="Times" w:hint="eastAsia"/>
          <w:szCs w:val="24"/>
          <w:lang w:eastAsia="zh-CN"/>
        </w:rPr>
        <w:t>Option 2</w:t>
      </w:r>
      <w:r w:rsidRPr="003B29AE">
        <w:rPr>
          <w:rFonts w:ascii="Times" w:eastAsia="Batang" w:hAnsi="Times"/>
          <w:szCs w:val="24"/>
          <w:lang w:eastAsia="zh-CN"/>
        </w:rPr>
        <w:t xml:space="preserve">: Reporting of UE RxTx TEG ID is not supported by the UE; </w:t>
      </w:r>
      <w:r w:rsidRPr="003B29AE">
        <w:rPr>
          <w:rFonts w:ascii="Times" w:eastAsia="Batang" w:hAnsi="Times"/>
          <w:szCs w:val="24"/>
          <w:highlight w:val="cyan"/>
          <w:lang w:eastAsia="zh-CN"/>
        </w:rPr>
        <w:t xml:space="preserve">reporting of Rx TEG ID and Tx TEG ID is supported. </w:t>
      </w:r>
    </w:p>
    <w:p w14:paraId="5B041C28" w14:textId="77777777" w:rsidR="003C6C19" w:rsidRPr="003B29AE" w:rsidRDefault="003C6C19" w:rsidP="00537EB5">
      <w:pPr>
        <w:numPr>
          <w:ilvl w:val="0"/>
          <w:numId w:val="48"/>
        </w:numPr>
        <w:spacing w:after="0" w:line="259" w:lineRule="auto"/>
        <w:ind w:leftChars="450" w:left="1260"/>
        <w:contextualSpacing/>
        <w:jc w:val="both"/>
        <w:rPr>
          <w:rFonts w:ascii="Times" w:eastAsia="Batang" w:hAnsi="Times"/>
          <w:szCs w:val="24"/>
          <w:lang w:eastAsia="x-none"/>
        </w:rPr>
      </w:pPr>
      <w:r w:rsidRPr="003B29AE">
        <w:rPr>
          <w:rFonts w:ascii="Times" w:eastAsia="Batang" w:hAnsi="Times"/>
          <w:szCs w:val="24"/>
          <w:lang w:eastAsia="x-none"/>
        </w:rPr>
        <w:t xml:space="preserve">In either option, a </w:t>
      </w:r>
      <w:r w:rsidRPr="003B29AE">
        <w:rPr>
          <w:rFonts w:ascii="Times" w:eastAsia="Batang" w:hAnsi="Times"/>
          <w:szCs w:val="24"/>
          <w:lang w:eastAsia="zh-CN"/>
        </w:rPr>
        <w:t xml:space="preserve">Tx TEG ID is </w:t>
      </w:r>
      <w:r w:rsidRPr="003B29AE">
        <w:rPr>
          <w:rFonts w:ascii="Times" w:eastAsia="Batang" w:hAnsi="Times"/>
          <w:szCs w:val="24"/>
          <w:lang w:eastAsia="x-none"/>
        </w:rPr>
        <w:t>associated with (downselection needed)</w:t>
      </w:r>
    </w:p>
    <w:p w14:paraId="47B91A40" w14:textId="77777777" w:rsidR="003C6C19" w:rsidRPr="003B29AE" w:rsidRDefault="003C6C19"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1: an UL SRS resource for positioning corresponding to the Tx timing of the Rx-Tx measurement</w:t>
      </w:r>
    </w:p>
    <w:p w14:paraId="2330DC6C" w14:textId="77777777" w:rsidR="003C6C19" w:rsidRPr="003B29AE" w:rsidRDefault="003C6C19"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2: the Tx timing of the Rx-Tx measurement</w:t>
      </w:r>
    </w:p>
    <w:p w14:paraId="2484E68A" w14:textId="77777777" w:rsidR="003C6C19" w:rsidRPr="003B29AE" w:rsidRDefault="003C6C19"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3: one or more UL SRS resources for positioning</w:t>
      </w:r>
    </w:p>
    <w:p w14:paraId="12A565B1" w14:textId="198D04AB" w:rsidR="003C6C19" w:rsidRDefault="003C6C19" w:rsidP="00537EB5">
      <w:pPr>
        <w:pStyle w:val="af6"/>
        <w:spacing w:after="0"/>
        <w:ind w:leftChars="270" w:left="540"/>
      </w:pPr>
      <w:r w:rsidRPr="003B29AE">
        <w:rPr>
          <w:rFonts w:ascii="Times" w:eastAsia="Batang" w:hAnsi="Times" w:hint="eastAsia"/>
          <w:szCs w:val="24"/>
          <w:lang w:eastAsia="zh-CN"/>
        </w:rPr>
        <w:t xml:space="preserve">Note: </w:t>
      </w:r>
      <w:r w:rsidRPr="003B29AE">
        <w:rPr>
          <w:rFonts w:ascii="Times" w:eastAsia="Batang" w:hAnsi="Times"/>
          <w:szCs w:val="24"/>
          <w:lang w:eastAsia="zh-CN"/>
        </w:rPr>
        <w:t xml:space="preserve">An Rx TEG </w:t>
      </w:r>
      <w:r w:rsidRPr="003B29AE">
        <w:rPr>
          <w:rFonts w:ascii="Times" w:eastAsia="Batang" w:hAnsi="Times" w:hint="eastAsia"/>
          <w:szCs w:val="24"/>
          <w:lang w:eastAsia="zh-CN"/>
        </w:rPr>
        <w:t xml:space="preserve">ID </w:t>
      </w:r>
      <w:r w:rsidRPr="003B29AE">
        <w:rPr>
          <w:rFonts w:ascii="Times" w:eastAsia="Batang" w:hAnsi="Times"/>
          <w:szCs w:val="24"/>
          <w:lang w:eastAsia="zh-CN"/>
        </w:rPr>
        <w:t xml:space="preserve">is </w:t>
      </w:r>
      <w:r w:rsidRPr="003B29AE">
        <w:rPr>
          <w:rFonts w:ascii="Times" w:eastAsia="Batang" w:hAnsi="Times"/>
          <w:szCs w:val="24"/>
          <w:lang w:eastAsia="x-none"/>
        </w:rPr>
        <w:t>associated with one DL PRS resource (or more DL PRS resources) corresponding to the Rx time of the measurement</w:t>
      </w:r>
    </w:p>
    <w:p w14:paraId="65FAA181" w14:textId="4F946EBC" w:rsidR="003C6C19" w:rsidRDefault="003C6C19" w:rsidP="00537EB5">
      <w:pPr>
        <w:pStyle w:val="af6"/>
        <w:spacing w:after="0"/>
        <w:ind w:leftChars="270" w:left="540"/>
      </w:pPr>
      <w:r>
        <w:rPr>
          <w:b/>
        </w:rPr>
        <w:t>[Proposed Change]</w:t>
      </w:r>
      <w:r>
        <w:t>: Need to check whether the current signaling can support one of both Option1 and Option2. the current case1/2/3 may not let UE to report both Option1 and Option2</w:t>
      </w:r>
    </w:p>
    <w:p w14:paraId="5B12CE65" w14:textId="77777777" w:rsidR="003C6C19" w:rsidRDefault="003C6C19" w:rsidP="00537EB5">
      <w:pPr>
        <w:spacing w:after="0"/>
        <w:ind w:leftChars="270" w:left="360"/>
      </w:pPr>
      <w:r>
        <w:rPr>
          <w:b/>
        </w:rPr>
        <w:t>[Comments]</w:t>
      </w:r>
      <w:r>
        <w:t>:</w:t>
      </w:r>
    </w:p>
    <w:p w14:paraId="0FA0F266" w14:textId="2C7FD9F2" w:rsidR="003C6C19" w:rsidRDefault="003C6C19">
      <w:pPr>
        <w:pStyle w:val="af6"/>
        <w:ind w:leftChars="270" w:left="360"/>
      </w:pPr>
    </w:p>
  </w:comment>
  <w:comment w:id="4098" w:author="(Huawei) GuoYinghao" w:date="2022-04-21T17:15:00Z" w:initials="H">
    <w:p w14:paraId="2FFF467F" w14:textId="2DCE6770" w:rsidR="00D1523C" w:rsidRDefault="00D1523C" w:rsidP="00D1523C">
      <w:pPr>
        <w:pStyle w:val="af6"/>
        <w:spacing w:after="0"/>
      </w:pPr>
      <w:r>
        <w:rPr>
          <w:rStyle w:val="af5"/>
        </w:rPr>
        <w:annotationRef/>
      </w:r>
      <w:r>
        <w:rPr>
          <w:b/>
        </w:rPr>
        <w:t>[RIL]</w:t>
      </w:r>
      <w:r>
        <w:t>: H05</w:t>
      </w:r>
      <w:r>
        <w:t>8</w:t>
      </w:r>
      <w:r>
        <w:t xml:space="preserve">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t>None</w:t>
      </w:r>
      <w:bookmarkStart w:id="4099" w:name="_GoBack"/>
      <w:bookmarkEnd w:id="4099"/>
      <w:r>
        <w:t xml:space="preserve"> </w:t>
      </w:r>
      <w:r>
        <w:rPr>
          <w:b/>
          <w:color w:val="FF0000"/>
        </w:rPr>
        <w:t>[Proposed Conclusion]</w:t>
      </w:r>
      <w:r>
        <w:rPr>
          <w:color w:val="FF0000"/>
        </w:rPr>
        <w:t xml:space="preserve">: </w:t>
      </w:r>
    </w:p>
    <w:p w14:paraId="42CD4B5C" w14:textId="77777777" w:rsidR="00D1523C" w:rsidRDefault="00D1523C" w:rsidP="00D1523C">
      <w:pPr>
        <w:pStyle w:val="af6"/>
      </w:pPr>
      <w:r>
        <w:rPr>
          <w:b/>
        </w:rPr>
        <w:t>[Description]</w:t>
      </w:r>
      <w:r>
        <w:t>:</w:t>
      </w:r>
      <w:r>
        <w:t xml:space="preserve">There has already been R1 agreement that resource set id is not needed. </w:t>
      </w:r>
    </w:p>
    <w:p w14:paraId="29932658" w14:textId="5DA0CDCF" w:rsidR="00D1523C" w:rsidRDefault="00D1523C" w:rsidP="00D1523C">
      <w:pPr>
        <w:pStyle w:val="af6"/>
      </w:pPr>
      <w:r w:rsidRPr="00D1523C">
        <w:drawing>
          <wp:inline distT="0" distB="0" distL="0" distR="0" wp14:anchorId="7D04611A" wp14:editId="33ECCD56">
            <wp:extent cx="4369435" cy="1123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77618" cy="1126075"/>
                    </a:xfrm>
                    <a:prstGeom prst="rect">
                      <a:avLst/>
                    </a:prstGeom>
                  </pic:spPr>
                </pic:pic>
              </a:graphicData>
            </a:graphic>
          </wp:inline>
        </w:drawing>
      </w:r>
    </w:p>
    <w:p w14:paraId="1499357F" w14:textId="7BEC0BF1" w:rsidR="00D1523C" w:rsidRDefault="00D1523C" w:rsidP="00D1523C">
      <w:pPr>
        <w:pStyle w:val="af6"/>
      </w:pPr>
    </w:p>
  </w:comment>
  <w:comment w:id="4134" w:author="Huawei, HiSilicon (GuoYinghao)" w:date="2022-04-20T08:20:00Z" w:initials="H">
    <w:p w14:paraId="49BF3508" w14:textId="58901006" w:rsidR="003C6C19" w:rsidRDefault="003C6C19" w:rsidP="00331E5F">
      <w:pPr>
        <w:pStyle w:val="af6"/>
        <w:spacing w:after="0"/>
      </w:pPr>
      <w:r>
        <w:rPr>
          <w:rStyle w:val="af5"/>
        </w:rPr>
        <w:annotationRef/>
      </w:r>
      <w:r>
        <w:rPr>
          <w:b/>
        </w:rPr>
        <w:t>[RIL]</w:t>
      </w:r>
      <w:r>
        <w:t xml:space="preserve">: H054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9FFE41D" w14:textId="77777777" w:rsidR="003C6C19" w:rsidRDefault="003C6C19" w:rsidP="00331E5F">
      <w:pPr>
        <w:pStyle w:val="af6"/>
        <w:ind w:leftChars="90" w:left="180"/>
        <w:rPr>
          <w:lang w:eastAsia="zh-CN"/>
        </w:rPr>
      </w:pPr>
      <w:r>
        <w:rPr>
          <w:b/>
        </w:rPr>
        <w:t>[Description]</w:t>
      </w:r>
      <w:r>
        <w:t xml:space="preserve">: </w:t>
      </w:r>
      <w:r>
        <w:rPr>
          <w:rFonts w:hint="eastAsia"/>
          <w:lang w:eastAsia="zh-CN"/>
        </w:rPr>
        <w:t>p</w:t>
      </w:r>
      <w:r>
        <w:rPr>
          <w:lang w:eastAsia="zh-CN"/>
        </w:rPr>
        <w:t xml:space="preserve">er band capability. See FG </w:t>
      </w:r>
      <w:r w:rsidRPr="00331E5F">
        <w:rPr>
          <w:lang w:eastAsia="zh-CN"/>
        </w:rPr>
        <w:t>27-14a</w:t>
      </w:r>
    </w:p>
    <w:p w14:paraId="2B39A788" w14:textId="77777777" w:rsidR="003C6C19" w:rsidRDefault="003C6C19" w:rsidP="00331E5F">
      <w:pPr>
        <w:pStyle w:val="af6"/>
        <w:spacing w:after="0"/>
        <w:ind w:leftChars="90" w:left="180"/>
      </w:pPr>
      <w:r>
        <w:rPr>
          <w:b/>
        </w:rPr>
        <w:t>[Proposed Change]</w:t>
      </w:r>
      <w:r>
        <w:t>: Change to per Band capability</w:t>
      </w:r>
    </w:p>
    <w:p w14:paraId="30B189AA" w14:textId="5DDCD84F" w:rsidR="003C6C19" w:rsidRDefault="003C6C19" w:rsidP="00331E5F">
      <w:pPr>
        <w:pStyle w:val="af6"/>
        <w:ind w:leftChars="180" w:left="360"/>
        <w:rPr>
          <w:lang w:eastAsia="zh-CN"/>
        </w:rPr>
      </w:pPr>
      <w:r>
        <w:rPr>
          <w:b/>
        </w:rPr>
        <w:t>[Comments]</w:t>
      </w:r>
      <w:r>
        <w:t>:</w:t>
      </w:r>
    </w:p>
  </w:comment>
  <w:comment w:id="4135" w:author="Huawei, HiSilicon (GuoYinghao)" w:date="2022-04-20T08:20:00Z" w:initials="H">
    <w:p w14:paraId="10634C3D" w14:textId="6EF6DF88" w:rsidR="003C6C19" w:rsidRPr="006051C9" w:rsidRDefault="003C6C19" w:rsidP="00331E5F">
      <w:pPr>
        <w:pStyle w:val="af6"/>
        <w:spacing w:after="0"/>
      </w:pPr>
      <w:r>
        <w:rPr>
          <w:rStyle w:val="af5"/>
        </w:rPr>
        <w:annotationRef/>
      </w:r>
      <w:r w:rsidRPr="006051C9">
        <w:fldChar w:fldCharType="begin"/>
      </w:r>
      <w:r w:rsidRPr="006051C9">
        <w:rPr>
          <w:rStyle w:val="af5"/>
        </w:rPr>
        <w:instrText xml:space="preserve"> </w:instrText>
      </w:r>
      <w:r w:rsidRPr="006051C9">
        <w:instrText>PAGE \# "'</w:instrText>
      </w:r>
      <w:r w:rsidRPr="006051C9">
        <w:instrText>页</w:instrText>
      </w:r>
      <w:r w:rsidRPr="006051C9">
        <w:instrText>: '#'</w:instrText>
      </w:r>
      <w:r w:rsidRPr="006051C9">
        <w:br/>
        <w:instrText>'"</w:instrText>
      </w:r>
      <w:r w:rsidRPr="006051C9">
        <w:rPr>
          <w:rStyle w:val="af5"/>
        </w:rPr>
        <w:instrText xml:space="preserve"> </w:instrText>
      </w:r>
      <w:r w:rsidRPr="006051C9">
        <w:fldChar w:fldCharType="end"/>
      </w:r>
      <w:r w:rsidRPr="006051C9">
        <w:rPr>
          <w:rStyle w:val="af5"/>
        </w:rPr>
        <w:annotationRef/>
      </w:r>
      <w:r w:rsidRPr="006051C9">
        <w:rPr>
          <w:b/>
        </w:rPr>
        <w:t>[RIL]</w:t>
      </w:r>
      <w:r w:rsidRPr="006051C9">
        <w:t>: H</w:t>
      </w:r>
      <w:r>
        <w:t>055</w:t>
      </w:r>
      <w:r w:rsidRPr="006051C9">
        <w:t xml:space="preserve"> </w:t>
      </w:r>
      <w:r w:rsidRPr="006051C9">
        <w:rPr>
          <w:b/>
        </w:rPr>
        <w:t>[Delegate]</w:t>
      </w:r>
      <w:r w:rsidRPr="006051C9">
        <w:t xml:space="preserve">: Huawei, HiSilicon (GuoYinghao) </w:t>
      </w:r>
      <w:r w:rsidRPr="006051C9">
        <w:rPr>
          <w:b/>
        </w:rPr>
        <w:t>[WI]</w:t>
      </w:r>
      <w:r w:rsidRPr="006051C9">
        <w:t xml:space="preserve">: </w:t>
      </w:r>
      <w:r w:rsidRPr="006051C9">
        <w:rPr>
          <w:b/>
        </w:rPr>
        <w:t>[Class]</w:t>
      </w:r>
      <w:r w:rsidRPr="006051C9">
        <w:t xml:space="preserve">: 2 </w:t>
      </w:r>
      <w:r w:rsidRPr="006051C9">
        <w:rPr>
          <w:b/>
          <w:color w:val="FF0000"/>
        </w:rPr>
        <w:t>[Status]</w:t>
      </w:r>
      <w:r w:rsidRPr="006051C9">
        <w:rPr>
          <w:color w:val="FF0000"/>
        </w:rPr>
        <w:t xml:space="preserve">: ToDo </w:t>
      </w:r>
      <w:r w:rsidRPr="006051C9">
        <w:rPr>
          <w:b/>
        </w:rPr>
        <w:t>[TDoc]</w:t>
      </w:r>
      <w:r w:rsidRPr="006051C9">
        <w:t xml:space="preserve">:  </w:t>
      </w:r>
      <w:r w:rsidRPr="006051C9">
        <w:rPr>
          <w:b/>
          <w:color w:val="FF0000"/>
        </w:rPr>
        <w:t>[Proposed Conclusion]</w:t>
      </w:r>
      <w:r w:rsidRPr="006051C9">
        <w:rPr>
          <w:color w:val="FF0000"/>
        </w:rPr>
        <w:t xml:space="preserve">: </w:t>
      </w:r>
    </w:p>
    <w:p w14:paraId="4C708BB0" w14:textId="74FC3A10" w:rsidR="003C6C19" w:rsidRPr="006051C9" w:rsidRDefault="003C6C19" w:rsidP="00331E5F">
      <w:pPr>
        <w:pStyle w:val="af6"/>
        <w:spacing w:after="0"/>
        <w:ind w:leftChars="180" w:left="360"/>
      </w:pPr>
      <w:r w:rsidRPr="006051C9">
        <w:rPr>
          <w:b/>
        </w:rPr>
        <w:t>[Description]</w:t>
      </w:r>
      <w:r w:rsidRPr="006051C9">
        <w:t xml:space="preserve">: This capability is per band see FG </w:t>
      </w:r>
      <w:r w:rsidRPr="006051C9">
        <w:rPr>
          <w:color w:val="000000" w:themeColor="text1"/>
          <w:szCs w:val="18"/>
        </w:rPr>
        <w:t xml:space="preserve">27-18c </w:t>
      </w:r>
    </w:p>
    <w:p w14:paraId="14ABBC60" w14:textId="58B0FF33" w:rsidR="003C6C19" w:rsidRPr="006051C9" w:rsidRDefault="003C6C19" w:rsidP="00331E5F">
      <w:pPr>
        <w:pStyle w:val="af6"/>
        <w:spacing w:after="0"/>
        <w:ind w:leftChars="180" w:left="360"/>
      </w:pPr>
      <w:r w:rsidRPr="006051C9">
        <w:rPr>
          <w:b/>
        </w:rPr>
        <w:t>[Proposed Change]</w:t>
      </w:r>
      <w:r w:rsidRPr="006051C9">
        <w:t>: Change to per Band capability</w:t>
      </w:r>
    </w:p>
    <w:p w14:paraId="1B6675C2" w14:textId="77777777" w:rsidR="003C6C19" w:rsidRPr="006051C9" w:rsidRDefault="003C6C19" w:rsidP="00331E5F">
      <w:pPr>
        <w:spacing w:after="0"/>
        <w:ind w:leftChars="180" w:left="360"/>
      </w:pPr>
      <w:r w:rsidRPr="006051C9">
        <w:rPr>
          <w:b/>
        </w:rPr>
        <w:t>[Comments]</w:t>
      </w:r>
      <w:r w:rsidRPr="006051C9">
        <w:t>:</w:t>
      </w:r>
    </w:p>
    <w:p w14:paraId="24375939" w14:textId="77777777" w:rsidR="003C6C19" w:rsidRPr="006051C9" w:rsidRDefault="003C6C19">
      <w:pPr>
        <w:pStyle w:val="af6"/>
        <w:ind w:leftChars="180" w:left="360"/>
        <w:rPr>
          <w:color w:val="000000" w:themeColor="text1"/>
          <w:szCs w:val="18"/>
        </w:rPr>
      </w:pPr>
    </w:p>
    <w:p w14:paraId="2D5FF506" w14:textId="4D76B4BE" w:rsidR="003C6C19" w:rsidRPr="006051C9" w:rsidRDefault="003C6C19">
      <w:pPr>
        <w:pStyle w:val="af6"/>
        <w:ind w:leftChars="270" w:left="540"/>
      </w:pPr>
    </w:p>
  </w:comment>
  <w:comment w:id="4171" w:author="Lenovo (Hyung-Nam)" w:date="2022-04-21T06:10:00Z" w:initials="B">
    <w:p w14:paraId="4D1FC6D6" w14:textId="6169BA3D" w:rsidR="003C6C19" w:rsidRDefault="003C6C19">
      <w:pPr>
        <w:pStyle w:val="af6"/>
      </w:pPr>
      <w:r>
        <w:rPr>
          <w:rStyle w:val="af5"/>
        </w:rPr>
        <w:annotationRef/>
      </w:r>
      <w:r>
        <w:rPr>
          <w:b/>
        </w:rPr>
        <w:t>[RIL]</w:t>
      </w:r>
      <w:r>
        <w:t xml:space="preserve">: B007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9CC58E" w14:textId="365F15F4" w:rsidR="003C6C19" w:rsidRDefault="003C6C19">
      <w:pPr>
        <w:pStyle w:val="af6"/>
        <w:ind w:leftChars="180" w:left="360"/>
      </w:pPr>
      <w:r>
        <w:rPr>
          <w:b/>
        </w:rPr>
        <w:t>[Description]</w:t>
      </w:r>
      <w:r>
        <w:t xml:space="preserve">: Suffix of </w:t>
      </w:r>
      <w:r w:rsidRPr="008D0F3C">
        <w:t>on-demand-dl-prs-NotSupportedByServer-r17</w:t>
      </w:r>
      <w:r>
        <w:t xml:space="preserve"> and </w:t>
      </w:r>
      <w:r w:rsidRPr="008D0F3C">
        <w:t>on-demand-dl-prs-SupportedButCurrentlyNotAvailableByServer-r17</w:t>
      </w:r>
      <w:r>
        <w:t xml:space="preserve"> should be “-v1700”.</w:t>
      </w:r>
    </w:p>
    <w:p w14:paraId="5FB120DC" w14:textId="219C88CC" w:rsidR="003C6C19" w:rsidRDefault="003C6C19">
      <w:pPr>
        <w:pStyle w:val="af6"/>
        <w:ind w:leftChars="180" w:left="360"/>
      </w:pPr>
      <w:r>
        <w:rPr>
          <w:b/>
        </w:rPr>
        <w:t>[Proposed Change]</w:t>
      </w:r>
      <w:r>
        <w:t>: Change suffices “-r17” to “-v1700”.</w:t>
      </w:r>
    </w:p>
    <w:p w14:paraId="4FF871E3" w14:textId="77777777" w:rsidR="003C6C19" w:rsidRDefault="003C6C19">
      <w:pPr>
        <w:pStyle w:val="af6"/>
        <w:ind w:leftChars="180" w:left="360"/>
      </w:pPr>
      <w:r>
        <w:rPr>
          <w:b/>
        </w:rPr>
        <w:t>[Comments]</w:t>
      </w:r>
      <w:r>
        <w:t xml:space="preserve">: </w:t>
      </w:r>
    </w:p>
    <w:p w14:paraId="3B01ACAD" w14:textId="0F5BCDF2" w:rsidR="003C6C19" w:rsidRPr="008D0F3C" w:rsidRDefault="003C6C19">
      <w:pPr>
        <w:pStyle w:val="af6"/>
        <w:ind w:leftChars="270" w:left="540"/>
      </w:pPr>
    </w:p>
  </w:comment>
  <w:comment w:id="4207" w:author="CATT(Jianxiang)" w:date="2022-04-20T08:56:00Z" w:initials="C">
    <w:p w14:paraId="23AD9F13" w14:textId="784F6E10"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013</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EB1442" w14:textId="1A3E64B6" w:rsidR="003C6C19" w:rsidRDefault="003C6C19">
      <w:pPr>
        <w:pStyle w:val="af6"/>
        <w:ind w:leftChars="180" w:left="360"/>
        <w:rPr>
          <w:lang w:eastAsia="zh-CN"/>
        </w:rPr>
      </w:pPr>
      <w:r>
        <w:rPr>
          <w:b/>
        </w:rPr>
        <w:t>[Description]</w:t>
      </w:r>
      <w:r>
        <w:t xml:space="preserve">: </w:t>
      </w:r>
      <w:r>
        <w:rPr>
          <w:rFonts w:hint="eastAsia"/>
          <w:lang w:eastAsia="zh-CN"/>
        </w:rPr>
        <w:t>align with the RAN1 parameter</w:t>
      </w:r>
    </w:p>
    <w:p w14:paraId="573FADF1" w14:textId="3C5C3E8D" w:rsidR="003C6C19" w:rsidRDefault="003C6C19">
      <w:pPr>
        <w:pStyle w:val="af6"/>
        <w:ind w:leftChars="180" w:left="360"/>
        <w:rPr>
          <w:lang w:eastAsia="zh-CN"/>
        </w:rPr>
      </w:pPr>
      <w:r>
        <w:rPr>
          <w:b/>
        </w:rPr>
        <w:t>[Proposed Change]</w:t>
      </w:r>
      <w:r>
        <w:t xml:space="preserve">: </w:t>
      </w:r>
      <w:r>
        <w:rPr>
          <w:rFonts w:hint="eastAsia"/>
          <w:lang w:eastAsia="zh-CN"/>
        </w:rPr>
        <w:t>updated to 7</w:t>
      </w:r>
    </w:p>
    <w:tbl>
      <w:tblPr>
        <w:tblW w:w="8360" w:type="dxa"/>
        <w:tblInd w:w="93" w:type="dxa"/>
        <w:tblLook w:val="04A0" w:firstRow="1" w:lastRow="0" w:firstColumn="1" w:lastColumn="0" w:noHBand="0" w:noVBand="1"/>
      </w:tblPr>
      <w:tblGrid>
        <w:gridCol w:w="6560"/>
        <w:gridCol w:w="1800"/>
      </w:tblGrid>
      <w:tr w:rsidR="003C6C19" w:rsidRPr="00707240" w14:paraId="0793637C" w14:textId="77777777" w:rsidTr="00707240">
        <w:trPr>
          <w:trHeight w:val="792"/>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0CAD8" w14:textId="77777777" w:rsidR="003C6C19" w:rsidRPr="00707240" w:rsidRDefault="003C6C19" w:rsidP="00707240">
            <w:pPr>
              <w:spacing w:after="0"/>
              <w:ind w:leftChars="180" w:left="360"/>
              <w:rPr>
                <w:rFonts w:ascii="Arial" w:eastAsia="Times New Roman" w:hAnsi="Arial" w:cs="Arial"/>
                <w:lang w:val="en-US" w:eastAsia="zh-CN"/>
              </w:rPr>
            </w:pPr>
            <w:r w:rsidRPr="00707240">
              <w:rPr>
                <w:rFonts w:ascii="Arial" w:eastAsia="Times New Roman" w:hAnsi="Arial" w:cs="Arial"/>
                <w:lang w:val="en-US" w:eastAsia="zh-CN"/>
              </w:rPr>
              <w:t>The ID of a TRP Tx timing error group. One TRP Tx TEG ID can be associated with one or more DL PRS resources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672A792" w14:textId="77777777" w:rsidR="003C6C19" w:rsidRPr="00707240" w:rsidRDefault="003C6C19" w:rsidP="00707240">
            <w:pPr>
              <w:spacing w:after="0"/>
              <w:ind w:leftChars="180" w:left="360"/>
              <w:rPr>
                <w:rFonts w:ascii="Arial" w:eastAsia="Times New Roman" w:hAnsi="Arial" w:cs="Arial"/>
                <w:lang w:val="en-US" w:eastAsia="zh-CN"/>
              </w:rPr>
            </w:pPr>
            <w:r w:rsidRPr="00707240">
              <w:rPr>
                <w:rFonts w:ascii="Arial" w:eastAsia="Times New Roman" w:hAnsi="Arial" w:cs="Arial"/>
                <w:lang w:val="en-US" w:eastAsia="zh-CN"/>
              </w:rPr>
              <w:t>(0, 1, .., 7)</w:t>
            </w:r>
          </w:p>
        </w:tc>
      </w:tr>
    </w:tbl>
    <w:p w14:paraId="44D05607" w14:textId="25555F8F" w:rsidR="003C6C19" w:rsidRDefault="003C6C19">
      <w:pPr>
        <w:pStyle w:val="af6"/>
        <w:ind w:leftChars="180" w:left="360"/>
      </w:pPr>
    </w:p>
    <w:p w14:paraId="4A1E1604" w14:textId="77777777" w:rsidR="003C6C19" w:rsidRDefault="003C6C19">
      <w:pPr>
        <w:pStyle w:val="af6"/>
        <w:ind w:leftChars="180" w:left="360"/>
      </w:pPr>
      <w:r>
        <w:rPr>
          <w:b/>
        </w:rPr>
        <w:t>[Comments]</w:t>
      </w:r>
      <w:r>
        <w:t xml:space="preserve">: </w:t>
      </w:r>
    </w:p>
    <w:p w14:paraId="68BF7448" w14:textId="0303F6C2" w:rsidR="003C6C19" w:rsidRPr="003D44F5" w:rsidRDefault="003C6C19">
      <w:pPr>
        <w:pStyle w:val="af6"/>
        <w:ind w:leftChars="270" w:left="540"/>
      </w:pPr>
    </w:p>
  </w:comment>
  <w:comment w:id="4239" w:author="Huawei, HiSilicon (GuoYinghao)" w:date="2022-04-20T08:20:00Z" w:initials="H">
    <w:p w14:paraId="2768E530" w14:textId="17A83B76" w:rsidR="003C6C19" w:rsidRDefault="003C6C19" w:rsidP="0068147B">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H056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2D2499" w14:textId="028BE957" w:rsidR="003C6C19" w:rsidRDefault="003C6C19" w:rsidP="0068147B">
      <w:pPr>
        <w:pStyle w:val="af6"/>
        <w:spacing w:after="0"/>
        <w:ind w:leftChars="180" w:left="360"/>
      </w:pPr>
      <w:r>
        <w:rPr>
          <w:b/>
        </w:rPr>
        <w:t>[Description]</w:t>
      </w:r>
      <w:r>
        <w:t xml:space="preserve">: </w:t>
      </w:r>
      <w:r>
        <w:rPr>
          <w:lang w:eastAsia="zh-CN"/>
        </w:rPr>
        <w:t>It should be clarified in the descritpion that all the fields with need ON should be interpreted as need OR when included in the system information. otherwise, for example, if the network has system information update and does not want to support a certain feature, the UE should still keep it or release the field. this is clearly not the right behavior</w:t>
      </w:r>
    </w:p>
    <w:p w14:paraId="24E1EA55" w14:textId="2A3ACD29" w:rsidR="003C6C19" w:rsidRDefault="003C6C19" w:rsidP="0068147B">
      <w:pPr>
        <w:pStyle w:val="af6"/>
        <w:spacing w:after="0"/>
        <w:ind w:leftChars="180" w:left="360"/>
      </w:pPr>
      <w:r>
        <w:rPr>
          <w:b/>
        </w:rPr>
        <w:t>[Proposed Change]</w:t>
      </w:r>
      <w:r>
        <w:t xml:space="preserve">: </w:t>
      </w:r>
      <w:r>
        <w:rPr>
          <w:lang w:eastAsia="zh-CN"/>
        </w:rPr>
        <w:t>Clarify that all the fields with need ON should be interpreted as need OR. This is needed back to R15</w:t>
      </w:r>
    </w:p>
    <w:p w14:paraId="09E79653" w14:textId="17A9AA33" w:rsidR="003C6C19" w:rsidRDefault="003C6C19" w:rsidP="0068147B">
      <w:pPr>
        <w:spacing w:after="0"/>
        <w:ind w:leftChars="180" w:left="360"/>
      </w:pPr>
      <w:r>
        <w:rPr>
          <w:b/>
        </w:rPr>
        <w:t>[Comments]</w:t>
      </w:r>
      <w:r>
        <w:t>: [Lenovo] This is not stringent needed since it is only relevant when used in RRC. And in 36.331 and 38.331 there are already such clarifications specified.</w:t>
      </w:r>
    </w:p>
    <w:p w14:paraId="010E114B" w14:textId="141ADEF7" w:rsidR="003C6C19" w:rsidRDefault="003C6C19">
      <w:pPr>
        <w:pStyle w:val="af6"/>
        <w:ind w:leftChars="270" w:left="360"/>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F6B1A8" w15:done="0"/>
  <w15:commentEx w15:paraId="45B11B87" w15:done="0"/>
  <w15:commentEx w15:paraId="19897ADC" w15:done="0"/>
  <w15:commentEx w15:paraId="39231216" w15:done="0"/>
  <w15:commentEx w15:paraId="663F31E1" w15:done="0"/>
  <w15:commentEx w15:paraId="06EC1ADF" w15:done="0"/>
  <w15:commentEx w15:paraId="66844902" w15:done="0"/>
  <w15:commentEx w15:paraId="781A3383" w15:done="0"/>
  <w15:commentEx w15:paraId="4C54C05C" w15:done="0"/>
  <w15:commentEx w15:paraId="36F7101C" w15:done="0"/>
  <w15:commentEx w15:paraId="75043D55" w15:done="0"/>
  <w15:commentEx w15:paraId="2B3A4487" w15:done="0"/>
  <w15:commentEx w15:paraId="52F2AAC2" w15:done="0"/>
  <w15:commentEx w15:paraId="5C4E35B6" w15:done="0"/>
  <w15:commentEx w15:paraId="59E5A142" w15:done="0"/>
  <w15:commentEx w15:paraId="5C2475CD" w15:done="0"/>
  <w15:commentEx w15:paraId="668CBC45" w15:done="0"/>
  <w15:commentEx w15:paraId="1CBDFDC9" w15:done="0"/>
  <w15:commentEx w15:paraId="30F602E2" w15:done="0"/>
  <w15:commentEx w15:paraId="337410EB" w15:done="0"/>
  <w15:commentEx w15:paraId="3C58A2A6" w15:done="0"/>
  <w15:commentEx w15:paraId="49F9312C" w15:done="0"/>
  <w15:commentEx w15:paraId="633FCD7C" w15:done="0"/>
  <w15:commentEx w15:paraId="7EA51198" w15:done="0"/>
  <w15:commentEx w15:paraId="784DBE0C" w15:done="0"/>
  <w15:commentEx w15:paraId="2A761D35" w15:done="0"/>
  <w15:commentEx w15:paraId="30D86115" w15:done="0"/>
  <w15:commentEx w15:paraId="0D045BB8" w15:done="0"/>
  <w15:commentEx w15:paraId="41D0A7FC" w15:done="0"/>
  <w15:commentEx w15:paraId="469A8C46" w15:done="0"/>
  <w15:commentEx w15:paraId="697C4C9E" w15:done="0"/>
  <w15:commentEx w15:paraId="6D85BE40" w15:done="0"/>
  <w15:commentEx w15:paraId="4897F21C" w15:done="0"/>
  <w15:commentEx w15:paraId="421529A1" w15:done="0"/>
  <w15:commentEx w15:paraId="0D7B0EAD" w15:done="0"/>
  <w15:commentEx w15:paraId="2A785119" w15:done="0"/>
  <w15:commentEx w15:paraId="35BB3DED" w15:done="0"/>
  <w15:commentEx w15:paraId="07689A0C" w15:done="0"/>
  <w15:commentEx w15:paraId="498D1661" w15:done="0"/>
  <w15:commentEx w15:paraId="24A046D3" w15:done="0"/>
  <w15:commentEx w15:paraId="594BD4DB" w15:done="0"/>
  <w15:commentEx w15:paraId="314206F3" w15:done="0"/>
  <w15:commentEx w15:paraId="515D3445" w15:done="0"/>
  <w15:commentEx w15:paraId="3A97AC62" w15:done="0"/>
  <w15:commentEx w15:paraId="63EFB3F6" w15:done="0"/>
  <w15:commentEx w15:paraId="5BAA20D7" w15:done="0"/>
  <w15:commentEx w15:paraId="464F82E0" w15:done="0"/>
  <w15:commentEx w15:paraId="014765CF" w15:done="0"/>
  <w15:commentEx w15:paraId="7026C845" w15:done="0"/>
  <w15:commentEx w15:paraId="5CEC42A1" w15:done="0"/>
  <w15:commentEx w15:paraId="5774F6CA" w15:done="0"/>
  <w15:commentEx w15:paraId="1B915414" w15:done="0"/>
  <w15:commentEx w15:paraId="01CB7D1A" w15:done="0"/>
  <w15:commentEx w15:paraId="0F816D7F" w15:done="0"/>
  <w15:commentEx w15:paraId="306E4B1D" w15:done="0"/>
  <w15:commentEx w15:paraId="27ECED8D" w15:done="0"/>
  <w15:commentEx w15:paraId="02773CDB" w15:done="0"/>
  <w15:commentEx w15:paraId="21F5D802" w15:done="0"/>
  <w15:commentEx w15:paraId="02FF6E48" w15:done="0"/>
  <w15:commentEx w15:paraId="744130EF" w15:done="0"/>
  <w15:commentEx w15:paraId="049261BA" w15:done="0"/>
  <w15:commentEx w15:paraId="34B187DA" w15:done="0"/>
  <w15:commentEx w15:paraId="17F2DCBF" w15:done="0"/>
  <w15:commentEx w15:paraId="1320DD21" w15:done="0"/>
  <w15:commentEx w15:paraId="0474B907" w15:done="0"/>
  <w15:commentEx w15:paraId="6EAB3B66" w15:done="0"/>
  <w15:commentEx w15:paraId="649541DA" w15:done="0"/>
  <w15:commentEx w15:paraId="3DC50B9B" w15:done="0"/>
  <w15:commentEx w15:paraId="29190513" w15:done="0"/>
  <w15:commentEx w15:paraId="6E0AFFDB" w15:done="0"/>
  <w15:commentEx w15:paraId="26C17E54" w15:done="0"/>
  <w15:commentEx w15:paraId="1AC382EA" w15:done="0"/>
  <w15:commentEx w15:paraId="51F18219" w15:done="0"/>
  <w15:commentEx w15:paraId="1F92D450" w15:done="0"/>
  <w15:commentEx w15:paraId="50F76850" w15:done="0"/>
  <w15:commentEx w15:paraId="619CB202" w15:done="0"/>
  <w15:commentEx w15:paraId="7F58FA2D" w15:done="0"/>
  <w15:commentEx w15:paraId="36E343C6" w15:done="0"/>
  <w15:commentEx w15:paraId="54B27AD0" w15:done="0"/>
  <w15:commentEx w15:paraId="0D6B89E4" w15:done="0"/>
  <w15:commentEx w15:paraId="2895D481" w15:done="0"/>
  <w15:commentEx w15:paraId="4E3313BD" w15:done="0"/>
  <w15:commentEx w15:paraId="5D300AA6" w15:done="0"/>
  <w15:commentEx w15:paraId="22109A56" w15:done="0"/>
  <w15:commentEx w15:paraId="0C411D3E" w15:done="0"/>
  <w15:commentEx w15:paraId="6F665A21" w15:done="0"/>
  <w15:commentEx w15:paraId="38FDC713" w15:done="0"/>
  <w15:commentEx w15:paraId="180A519E" w15:done="0"/>
  <w15:commentEx w15:paraId="5CC82BEE" w15:done="0"/>
  <w15:commentEx w15:paraId="0FA0F266" w15:done="0"/>
  <w15:commentEx w15:paraId="1499357F" w15:done="0"/>
  <w15:commentEx w15:paraId="30B189AA" w15:done="0"/>
  <w15:commentEx w15:paraId="2D5FF506" w15:done="0"/>
  <w15:commentEx w15:paraId="3B01ACAD" w15:done="0"/>
  <w15:commentEx w15:paraId="68BF7448" w15:done="0"/>
  <w15:commentEx w15:paraId="010E11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AFD50" w16cex:dateUtc="2022-04-21T07:34:00Z"/>
  <w16cex:commentExtensible w16cex:durableId="260AFD51" w16cex:dateUtc="2022-04-19T22:55:00Z"/>
  <w16cex:commentExtensible w16cex:durableId="260AFD52" w16cex:dateUtc="2022-04-21T07:37:00Z"/>
  <w16cex:commentExtensible w16cex:durableId="260AFDDE" w16cex:dateUtc="2022-04-20T19:47:00Z"/>
  <w16cex:commentExtensible w16cex:durableId="26073EC4" w16cex:dateUtc="2022-04-19T22:20:00Z"/>
  <w16cex:commentExtensible w16cex:durableId="260AFD54" w16cex:dateUtc="2022-04-19T22:20:00Z"/>
  <w16cex:commentExtensible w16cex:durableId="26073ED2" w16cex:dateUtc="2022-04-19T22:20:00Z"/>
  <w16cex:commentExtensible w16cex:durableId="260AFD56" w16cex:dateUtc="2022-04-19T22:20:00Z"/>
  <w16cex:commentExtensible w16cex:durableId="260A888C" w16cex:dateUtc="2022-04-20T20:26:00Z"/>
  <w16cex:commentExtensible w16cex:durableId="260AFD57" w16cex:dateUtc="2022-04-19T22:20:00Z"/>
  <w16cex:commentExtensible w16cex:durableId="26073EF6" w16cex:dateUtc="2022-04-19T22:20:00Z"/>
  <w16cex:commentExtensible w16cex:durableId="260AFD59" w16cex:dateUtc="2022-04-19T23:02:00Z"/>
  <w16cex:commentExtensible w16cex:durableId="260AFD5A" w16cex:dateUtc="2022-04-19T23:02:00Z"/>
  <w16cex:commentExtensible w16cex:durableId="260AFD5B" w16cex:dateUtc="2022-04-19T23:04:00Z"/>
  <w16cex:commentExtensible w16cex:durableId="26073F00" w16cex:dateUtc="2022-04-19T22:20:00Z"/>
  <w16cex:commentExtensible w16cex:durableId="260AFD5D" w16cex:dateUtc="2022-04-19T22:55:00Z"/>
  <w16cex:commentExtensible w16cex:durableId="260733A5" w16cex:dateUtc="2022-04-19T22:20:00Z"/>
  <w16cex:commentExtensible w16cex:durableId="26073384" w16cex:dateUtc="2022-04-19T22:20:00Z"/>
  <w16cex:commentExtensible w16cex:durableId="260AFD60" w16cex:dateUtc="2022-04-19T22:55:00Z"/>
  <w16cex:commentExtensible w16cex:durableId="260AFD61" w16cex:dateUtc="2022-04-19T22:55:00Z"/>
  <w16cex:commentExtensible w16cex:durableId="260707A5" w16cex:dateUtc="2022-04-19T22:20:00Z"/>
  <w16cex:commentExtensible w16cex:durableId="260AFD63" w16cex:dateUtc="2022-04-19T22:55:00Z"/>
  <w16cex:commentExtensible w16cex:durableId="260707B8" w16cex:dateUtc="2022-04-19T22:20:00Z"/>
  <w16cex:commentExtensible w16cex:durableId="260583A7" w16cex:dateUtc="2022-04-19T22:20:00Z"/>
  <w16cex:commentExtensible w16cex:durableId="2605D6A2" w16cex:dateUtc="2022-04-19T22:20:00Z"/>
  <w16cex:commentExtensible w16cex:durableId="260A894A" w16cex:dateUtc="2022-04-20T20:29:00Z"/>
  <w16cex:commentExtensible w16cex:durableId="260AFEA3" w16cex:dateUtc="2022-04-20T19:50:00Z"/>
  <w16cex:commentExtensible w16cex:durableId="26058446" w16cex:dateUtc="2022-04-19T22:20:00Z"/>
  <w16cex:commentExtensible w16cex:durableId="260AFD68" w16cex:dateUtc="2022-04-19T22:55:00Z"/>
  <w16cex:commentExtensible w16cex:durableId="2605D773" w16cex:dateUtc="2022-04-19T22:20:00Z"/>
  <w16cex:commentExtensible w16cex:durableId="26058561" w16cex:dateUtc="2022-04-19T22:20:00Z"/>
  <w16cex:commentExtensible w16cex:durableId="260584D9" w16cex:dateUtc="2022-04-19T22:20:00Z"/>
  <w16cex:commentExtensible w16cex:durableId="2605D8A1" w16cex:dateUtc="2022-04-19T22:20:00Z"/>
  <w16cex:commentExtensible w16cex:durableId="2605890C" w16cex:dateUtc="2022-04-19T22:20:00Z"/>
  <w16cex:commentExtensible w16cex:durableId="26058948" w16cex:dateUtc="2022-04-19T22:20:00Z"/>
  <w16cex:commentExtensible w16cex:durableId="26058A1D" w16cex:dateUtc="2022-04-19T22:20:00Z"/>
  <w16cex:commentExtensible w16cex:durableId="26058ABE" w16cex:dateUtc="2022-04-19T22:20:00Z"/>
  <w16cex:commentExtensible w16cex:durableId="260B9548" w16cex:dateUtc="2022-04-20T22:33:00Z"/>
  <w16cex:commentExtensible w16cex:durableId="260B95C4" w16cex:dateUtc="2022-04-20T22:35:00Z"/>
  <w16cex:commentExtensible w16cex:durableId="260B9756" w16cex:dateUtc="2022-04-20T22:41:00Z"/>
  <w16cex:commentExtensible w16cex:durableId="260B97C0" w16cex:dateUtc="2022-04-20T22:43:00Z"/>
  <w16cex:commentExtensible w16cex:durableId="260B981D" w16cex:dateUtc="2022-04-20T22:45:00Z"/>
  <w16cex:commentExtensible w16cex:durableId="260A89EA" w16cex:dateUtc="2022-04-20T20:32:00Z"/>
  <w16cex:commentExtensible w16cex:durableId="260A8A4C" w16cex:dateUtc="2022-04-20T20:34:00Z"/>
  <w16cex:commentExtensible w16cex:durableId="26058C9B" w16cex:dateUtc="2022-04-19T22:20:00Z"/>
  <w16cex:commentExtensible w16cex:durableId="260A8ABC" w16cex:dateUtc="2022-04-20T20:35:00Z"/>
  <w16cex:commentExtensible w16cex:durableId="26058DC8" w16cex:dateUtc="2022-04-19T22:20:00Z"/>
  <w16cex:commentExtensible w16cex:durableId="260A8B1C" w16cex:dateUtc="2022-04-20T20:37:00Z"/>
  <w16cex:commentExtensible w16cex:durableId="260A8B74" w16cex:dateUtc="2022-04-20T20:39:00Z"/>
  <w16cex:commentExtensible w16cex:durableId="260731F5" w16cex:dateUtc="2022-04-19T22:20:00Z"/>
  <w16cex:commentExtensible w16cex:durableId="260AFD74" w16cex:dateUtc="2022-04-19T22:56:00Z"/>
  <w16cex:commentExtensible w16cex:durableId="26058EB5" w16cex:dateUtc="2022-04-19T22:20:00Z"/>
  <w16cex:commentExtensible w16cex:durableId="260AFD76" w16cex:dateUtc="2022-04-21T07:40:00Z"/>
  <w16cex:commentExtensible w16cex:durableId="2605D281" w16cex:dateUtc="2022-04-19T22:20:00Z"/>
  <w16cex:commentExtensible w16cex:durableId="260590A7" w16cex:dateUtc="2022-04-19T22:20:00Z"/>
  <w16cex:commentExtensible w16cex:durableId="26058F19" w16cex:dateUtc="2022-04-19T22:20:00Z"/>
  <w16cex:commentExtensible w16cex:durableId="260591CB" w16cex:dateUtc="2022-04-19T22:20:00Z"/>
  <w16cex:commentExtensible w16cex:durableId="2605917B" w16cex:dateUtc="2022-04-19T22:20:00Z"/>
  <w16cex:commentExtensible w16cex:durableId="2605923C" w16cex:dateUtc="2022-04-19T22:20:00Z"/>
  <w16cex:commentExtensible w16cex:durableId="260B0087" w16cex:dateUtc="2022-04-20T19:58:00Z"/>
  <w16cex:commentExtensible w16cex:durableId="260B0157" w16cex:dateUtc="2022-04-20T20:01:00Z"/>
  <w16cex:commentExtensible w16cex:durableId="2605991E" w16cex:dateUtc="2022-04-19T22:20:00Z"/>
  <w16cex:commentExtensible w16cex:durableId="260717D8" w16cex:dateUtc="2022-04-19T22:20:00Z"/>
  <w16cex:commentExtensible w16cex:durableId="26059A8D" w16cex:dateUtc="2022-04-19T22:20:00Z"/>
  <w16cex:commentExtensible w16cex:durableId="26059B1B" w16cex:dateUtc="2022-04-19T22:20:00Z"/>
  <w16cex:commentExtensible w16cex:durableId="2605CDA9" w16cex:dateUtc="2022-04-19T22:20:00Z"/>
  <w16cex:commentExtensible w16cex:durableId="2605AE26" w16cex:dateUtc="2022-04-19T22:20:00Z"/>
  <w16cex:commentExtensible w16cex:durableId="2605A1E2" w16cex:dateUtc="2022-04-19T22:20:00Z"/>
  <w16cex:commentExtensible w16cex:durableId="2605A466" w16cex:dateUtc="2022-04-19T22:20:00Z"/>
  <w16cex:commentExtensible w16cex:durableId="2605A7EF" w16cex:dateUtc="2022-04-19T22:20:00Z"/>
  <w16cex:commentExtensible w16cex:durableId="260B0242" w16cex:dateUtc="2022-04-20T20:05:00Z"/>
  <w16cex:commentExtensible w16cex:durableId="2605AF73" w16cex:dateUtc="2022-04-19T22:20:00Z"/>
  <w16cex:commentExtensible w16cex:durableId="2605B05E" w16cex:dateUtc="2022-04-19T22:20:00Z"/>
  <w16cex:commentExtensible w16cex:durableId="2605D95B" w16cex:dateUtc="2022-04-19T22:20:00Z"/>
  <w16cex:commentExtensible w16cex:durableId="2605B0EE" w16cex:dateUtc="2022-04-19T22:20:00Z"/>
  <w16cex:commentExtensible w16cex:durableId="2605B1C5" w16cex:dateUtc="2022-04-19T22:20:00Z"/>
  <w16cex:commentExtensible w16cex:durableId="26071781" w16cex:dateUtc="2022-04-19T22:20:00Z"/>
  <w16cex:commentExtensible w16cex:durableId="2605B47B" w16cex:dateUtc="2022-04-19T22:20:00Z"/>
  <w16cex:commentExtensible w16cex:durableId="2605D092" w16cex:dateUtc="2022-04-19T22:20:00Z"/>
  <w16cex:commentExtensible w16cex:durableId="2605D18D" w16cex:dateUtc="2022-04-19T22:20:00Z"/>
  <w16cex:commentExtensible w16cex:durableId="2605D1C2" w16cex:dateUtc="2022-04-19T22:20:00Z"/>
  <w16cex:commentExtensible w16cex:durableId="260B02CF" w16cex:dateUtc="2022-04-20T20:08:00Z"/>
  <w16cex:commentExtensible w16cex:durableId="260AFD90" w16cex:dateUtc="2022-04-21T07:42:00Z"/>
  <w16cex:commentExtensible w16cex:durableId="260AFD91" w16cex:dateUtc="2022-04-21T07:42:00Z"/>
  <w16cex:commentExtensible w16cex:durableId="260AFD92" w16cex:dateUtc="2022-04-21T07:43:00Z"/>
  <w16cex:commentExtensible w16cex:durableId="2605D310" w16cex:dateUtc="2022-04-19T22:20:00Z"/>
  <w16cex:commentExtensible w16cex:durableId="260AFD94" w16cex:dateUtc="2022-04-21T07:43:00Z"/>
  <w16cex:commentExtensible w16cex:durableId="2605D461" w16cex:dateUtc="2022-04-19T22:20:00Z"/>
  <w16cex:commentExtensible w16cex:durableId="2605D366" w16cex:dateUtc="2022-04-19T22:20:00Z"/>
  <w16cex:commentExtensible w16cex:durableId="2605D597" w16cex:dateUtc="2022-04-19T22:20:00Z"/>
  <w16cex:commentExtensible w16cex:durableId="2605D56B" w16cex:dateUtc="2022-04-19T22:20:00Z"/>
  <w16cex:commentExtensible w16cex:durableId="260B0350" w16cex:dateUtc="2022-04-20T20:10:00Z"/>
  <w16cex:commentExtensible w16cex:durableId="260AFD99" w16cex:dateUtc="2022-04-19T22:56:00Z"/>
  <w16cex:commentExtensible w16cex:durableId="2605D60B" w16cex:dateUtc="2022-04-19T2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F6B1A8" w16cid:durableId="260AFD50"/>
  <w16cid:commentId w16cid:paraId="45B11B87" w16cid:durableId="260AFD51"/>
  <w16cid:commentId w16cid:paraId="19897ADC" w16cid:durableId="260AFD52"/>
  <w16cid:commentId w16cid:paraId="39231216" w16cid:durableId="260AFDDE"/>
  <w16cid:commentId w16cid:paraId="663F31E1" w16cid:durableId="26073EC4"/>
  <w16cid:commentId w16cid:paraId="06EC1ADF" w16cid:durableId="260AFD54"/>
  <w16cid:commentId w16cid:paraId="66844902" w16cid:durableId="26073ED2"/>
  <w16cid:commentId w16cid:paraId="781A3383" w16cid:durableId="260AFD56"/>
  <w16cid:commentId w16cid:paraId="4C54C05C" w16cid:durableId="260A888C"/>
  <w16cid:commentId w16cid:paraId="36F7101C" w16cid:durableId="260AFD57"/>
  <w16cid:commentId w16cid:paraId="75043D55" w16cid:durableId="26073EF6"/>
  <w16cid:commentId w16cid:paraId="2B3A4487" w16cid:durableId="260AFD59"/>
  <w16cid:commentId w16cid:paraId="52F2AAC2" w16cid:durableId="260AFD5A"/>
  <w16cid:commentId w16cid:paraId="5C4E35B6" w16cid:durableId="260AFD5B"/>
  <w16cid:commentId w16cid:paraId="59E5A142" w16cid:durableId="26073F00"/>
  <w16cid:commentId w16cid:paraId="5C2475CD" w16cid:durableId="260AFD5D"/>
  <w16cid:commentId w16cid:paraId="668CBC45" w16cid:durableId="260733A5"/>
  <w16cid:commentId w16cid:paraId="1CBDFDC9" w16cid:durableId="26073384"/>
  <w16cid:commentId w16cid:paraId="30F602E2" w16cid:durableId="260AFD60"/>
  <w16cid:commentId w16cid:paraId="337410EB" w16cid:durableId="260AFD61"/>
  <w16cid:commentId w16cid:paraId="3C58A2A6" w16cid:durableId="260707A5"/>
  <w16cid:commentId w16cid:paraId="49F9312C" w16cid:durableId="260AFD63"/>
  <w16cid:commentId w16cid:paraId="633FCD7C" w16cid:durableId="260707B8"/>
  <w16cid:commentId w16cid:paraId="7EA51198" w16cid:durableId="260C0DC2"/>
  <w16cid:commentId w16cid:paraId="784DBE0C" w16cid:durableId="260583A7"/>
  <w16cid:commentId w16cid:paraId="2A761D35" w16cid:durableId="2605D6A2"/>
  <w16cid:commentId w16cid:paraId="30D86115" w16cid:durableId="260A894A"/>
  <w16cid:commentId w16cid:paraId="0D045BB8" w16cid:durableId="260AFEA3"/>
  <w16cid:commentId w16cid:paraId="41D0A7FC" w16cid:durableId="26058446"/>
  <w16cid:commentId w16cid:paraId="469A8C46" w16cid:durableId="260AFD68"/>
  <w16cid:commentId w16cid:paraId="697C4C9E" w16cid:durableId="2605D773"/>
  <w16cid:commentId w16cid:paraId="6D85BE40" w16cid:durableId="26058561"/>
  <w16cid:commentId w16cid:paraId="4897F21C" w16cid:durableId="260584D9"/>
  <w16cid:commentId w16cid:paraId="421529A1" w16cid:durableId="2605D8A1"/>
  <w16cid:commentId w16cid:paraId="0D7B0EAD" w16cid:durableId="2605890C"/>
  <w16cid:commentId w16cid:paraId="2A785119" w16cid:durableId="26058948"/>
  <w16cid:commentId w16cid:paraId="35BB3DED" w16cid:durableId="26058A1D"/>
  <w16cid:commentId w16cid:paraId="07689A0C" w16cid:durableId="26058ABE"/>
  <w16cid:commentId w16cid:paraId="498D1661" w16cid:durableId="260B9548"/>
  <w16cid:commentId w16cid:paraId="24A046D3" w16cid:durableId="260B95C4"/>
  <w16cid:commentId w16cid:paraId="594BD4DB" w16cid:durableId="260B9756"/>
  <w16cid:commentId w16cid:paraId="314206F3" w16cid:durableId="260B97C0"/>
  <w16cid:commentId w16cid:paraId="515D3445" w16cid:durableId="260B981D"/>
  <w16cid:commentId w16cid:paraId="3A97AC62" w16cid:durableId="260A89EA"/>
  <w16cid:commentId w16cid:paraId="63EFB3F6" w16cid:durableId="260A8A4C"/>
  <w16cid:commentId w16cid:paraId="5BAA20D7" w16cid:durableId="26058C9B"/>
  <w16cid:commentId w16cid:paraId="464F82E0" w16cid:durableId="260A8ABC"/>
  <w16cid:commentId w16cid:paraId="014765CF" w16cid:durableId="26058DC8"/>
  <w16cid:commentId w16cid:paraId="7026C845" w16cid:durableId="260A8B1C"/>
  <w16cid:commentId w16cid:paraId="5CEC42A1" w16cid:durableId="260A8B74"/>
  <w16cid:commentId w16cid:paraId="5774F6CA" w16cid:durableId="260731F5"/>
  <w16cid:commentId w16cid:paraId="1B915414" w16cid:durableId="260AFD74"/>
  <w16cid:commentId w16cid:paraId="01CB7D1A" w16cid:durableId="26058EB5"/>
  <w16cid:commentId w16cid:paraId="0F816D7F" w16cid:durableId="260AFD76"/>
  <w16cid:commentId w16cid:paraId="306E4B1D" w16cid:durableId="2605D281"/>
  <w16cid:commentId w16cid:paraId="27ECED8D" w16cid:durableId="260590A7"/>
  <w16cid:commentId w16cid:paraId="02773CDB" w16cid:durableId="26058F19"/>
  <w16cid:commentId w16cid:paraId="21F5D802" w16cid:durableId="260591CB"/>
  <w16cid:commentId w16cid:paraId="02FF6E48" w16cid:durableId="2605917B"/>
  <w16cid:commentId w16cid:paraId="744130EF" w16cid:durableId="2605923C"/>
  <w16cid:commentId w16cid:paraId="049261BA" w16cid:durableId="260B0087"/>
  <w16cid:commentId w16cid:paraId="34B187DA" w16cid:durableId="260B0157"/>
  <w16cid:commentId w16cid:paraId="17F2DCBF" w16cid:durableId="2605991E"/>
  <w16cid:commentId w16cid:paraId="1320DD21" w16cid:durableId="260717D8"/>
  <w16cid:commentId w16cid:paraId="0474B907" w16cid:durableId="26059A8D"/>
  <w16cid:commentId w16cid:paraId="6EAB3B66" w16cid:durableId="26059B1B"/>
  <w16cid:commentId w16cid:paraId="649541DA" w16cid:durableId="2605CDA9"/>
  <w16cid:commentId w16cid:paraId="3DC50B9B" w16cid:durableId="2605AE26"/>
  <w16cid:commentId w16cid:paraId="29190513" w16cid:durableId="2605A1E2"/>
  <w16cid:commentId w16cid:paraId="6E0AFFDB" w16cid:durableId="2605A466"/>
  <w16cid:commentId w16cid:paraId="26C17E54" w16cid:durableId="2605A7EF"/>
  <w16cid:commentId w16cid:paraId="1AC382EA" w16cid:durableId="260B0242"/>
  <w16cid:commentId w16cid:paraId="51F18219" w16cid:durableId="2605AF73"/>
  <w16cid:commentId w16cid:paraId="1F92D450" w16cid:durableId="2605B05E"/>
  <w16cid:commentId w16cid:paraId="50F76850" w16cid:durableId="2605D95B"/>
  <w16cid:commentId w16cid:paraId="619CB202" w16cid:durableId="2605B0EE"/>
  <w16cid:commentId w16cid:paraId="7F58FA2D" w16cid:durableId="2605B1C5"/>
  <w16cid:commentId w16cid:paraId="36E343C6" w16cid:durableId="26071781"/>
  <w16cid:commentId w16cid:paraId="54B27AD0" w16cid:durableId="2605B47B"/>
  <w16cid:commentId w16cid:paraId="0D6B89E4" w16cid:durableId="2605D092"/>
  <w16cid:commentId w16cid:paraId="2895D481" w16cid:durableId="2605D18D"/>
  <w16cid:commentId w16cid:paraId="4E3313BD" w16cid:durableId="2605D1C2"/>
  <w16cid:commentId w16cid:paraId="5D300AA6" w16cid:durableId="260B02CF"/>
  <w16cid:commentId w16cid:paraId="22109A56" w16cid:durableId="260AFD90"/>
  <w16cid:commentId w16cid:paraId="0C411D3E" w16cid:durableId="260AFD91"/>
  <w16cid:commentId w16cid:paraId="6F665A21" w16cid:durableId="260AFD92"/>
  <w16cid:commentId w16cid:paraId="38FDC713" w16cid:durableId="2605D310"/>
  <w16cid:commentId w16cid:paraId="180A519E" w16cid:durableId="260AFD94"/>
  <w16cid:commentId w16cid:paraId="5CC82BEE" w16cid:durableId="2605D461"/>
  <w16cid:commentId w16cid:paraId="0FA0F266" w16cid:durableId="2605D366"/>
  <w16cid:commentId w16cid:paraId="1499357F" w16cid:durableId="260C0FCE"/>
  <w16cid:commentId w16cid:paraId="30B189AA" w16cid:durableId="2605D597"/>
  <w16cid:commentId w16cid:paraId="2D5FF506" w16cid:durableId="2605D56B"/>
  <w16cid:commentId w16cid:paraId="3B01ACAD" w16cid:durableId="260B0350"/>
  <w16cid:commentId w16cid:paraId="68BF7448" w16cid:durableId="260AFD99"/>
  <w16cid:commentId w16cid:paraId="010E114B" w16cid:durableId="2605D6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5519B" w14:textId="77777777" w:rsidR="00410F08" w:rsidRDefault="00410F08">
      <w:r>
        <w:separator/>
      </w:r>
    </w:p>
  </w:endnote>
  <w:endnote w:type="continuationSeparator" w:id="0">
    <w:p w14:paraId="3D1452F8" w14:textId="77777777" w:rsidR="00410F08" w:rsidRDefault="00410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Malgun Gothic"/>
    <w:panose1 w:val="02030600000101010101"/>
    <w:charset w:val="81"/>
    <w:family w:val="roman"/>
    <w:pitch w:val="variable"/>
    <w:sig w:usb0="B00002AF" w:usb1="69D77CFB" w:usb2="00000030" w:usb3="00000000" w:csb0="0008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E8DE" w14:textId="77777777" w:rsidR="003C6C19" w:rsidRDefault="003C6C19">
    <w:pPr>
      <w:pStyle w:val="a3"/>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0E089" w14:textId="77777777" w:rsidR="003C6C19" w:rsidRDefault="003C6C19">
    <w:pPr>
      <w:pStyle w:val="a3"/>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A3C11" w14:textId="77777777" w:rsidR="00410F08" w:rsidRDefault="00410F08">
      <w:r>
        <w:separator/>
      </w:r>
    </w:p>
  </w:footnote>
  <w:footnote w:type="continuationSeparator" w:id="0">
    <w:p w14:paraId="5AA201ED" w14:textId="77777777" w:rsidR="00410F08" w:rsidRDefault="00410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DE869" w14:textId="61B8758D" w:rsidR="003C6C19" w:rsidRDefault="003C6C19">
    <w:pPr>
      <w:framePr w:wrap="auto" w:vAnchor="text" w:hAnchor="margin" w:xAlign="right" w:y="1"/>
    </w:pPr>
    <w:r>
      <w:rPr>
        <w:noProof/>
      </w:rPr>
      <w:fldChar w:fldCharType="begin"/>
    </w:r>
    <w:r>
      <w:rPr>
        <w:noProof/>
      </w:rPr>
      <w:instrText xml:space="preserve"> STYLEREF ZA </w:instrText>
    </w:r>
    <w:r>
      <w:rPr>
        <w:noProof/>
      </w:rPr>
      <w:fldChar w:fldCharType="separate"/>
    </w:r>
    <w:r w:rsidR="00D1523C">
      <w:rPr>
        <w:noProof/>
      </w:rPr>
      <w:t>3GPP TS 37.355 V17.0.0 (2022-03)</w:t>
    </w:r>
    <w:r>
      <w:rPr>
        <w:noProof/>
      </w:rPr>
      <w:fldChar w:fldCharType="end"/>
    </w:r>
  </w:p>
  <w:p w14:paraId="5559EEB1" w14:textId="77777777" w:rsidR="003C6C19" w:rsidRDefault="003C6C19">
    <w:pPr>
      <w:framePr w:wrap="auto" w:vAnchor="text" w:hAnchor="margin" w:xAlign="center" w:y="1"/>
    </w:pPr>
    <w:r>
      <w:fldChar w:fldCharType="begin"/>
    </w:r>
    <w:r>
      <w:instrText xml:space="preserve"> PAGE </w:instrText>
    </w:r>
    <w:r>
      <w:fldChar w:fldCharType="separate"/>
    </w:r>
    <w:r>
      <w:rPr>
        <w:noProof/>
      </w:rPr>
      <w:t>3</w:t>
    </w:r>
    <w:r>
      <w:fldChar w:fldCharType="end"/>
    </w:r>
  </w:p>
  <w:p w14:paraId="7626E187" w14:textId="36932FD4" w:rsidR="003C6C19" w:rsidRDefault="003C6C19">
    <w:pPr>
      <w:framePr w:wrap="auto" w:vAnchor="text" w:hAnchor="margin" w:y="1"/>
    </w:pPr>
    <w:r>
      <w:rPr>
        <w:noProof/>
      </w:rPr>
      <w:fldChar w:fldCharType="begin"/>
    </w:r>
    <w:r>
      <w:rPr>
        <w:noProof/>
      </w:rPr>
      <w:instrText xml:space="preserve"> STYLEREF ZGSM </w:instrText>
    </w:r>
    <w:r>
      <w:rPr>
        <w:noProof/>
      </w:rPr>
      <w:fldChar w:fldCharType="separate"/>
    </w:r>
    <w:r w:rsidR="00D1523C">
      <w:rPr>
        <w:noProof/>
      </w:rPr>
      <w:t>Release 17</w:t>
    </w:r>
    <w:r>
      <w:rPr>
        <w:noProof/>
      </w:rPr>
      <w:fldChar w:fldCharType="end"/>
    </w:r>
  </w:p>
  <w:p w14:paraId="4CA6E118" w14:textId="77777777" w:rsidR="003C6C19" w:rsidRDefault="003C6C1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492F8" w14:textId="2ECBE73A" w:rsidR="003C6C19" w:rsidRDefault="003C6C1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1523C">
      <w:rPr>
        <w:rFonts w:ascii="Arial" w:hAnsi="Arial" w:cs="Arial"/>
        <w:b/>
        <w:noProof/>
        <w:sz w:val="18"/>
        <w:szCs w:val="18"/>
      </w:rPr>
      <w:t>3GPP TS 37.355 V17.0.0 (2022-03)</w:t>
    </w:r>
    <w:r>
      <w:rPr>
        <w:rFonts w:ascii="Arial" w:hAnsi="Arial" w:cs="Arial"/>
        <w:b/>
        <w:sz w:val="18"/>
        <w:szCs w:val="18"/>
      </w:rPr>
      <w:fldChar w:fldCharType="end"/>
    </w:r>
  </w:p>
  <w:p w14:paraId="49A7193F" w14:textId="77777777" w:rsidR="003C6C19" w:rsidRDefault="003C6C1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336</w:t>
    </w:r>
    <w:r>
      <w:rPr>
        <w:rFonts w:ascii="Arial" w:hAnsi="Arial" w:cs="Arial"/>
        <w:b/>
        <w:sz w:val="18"/>
        <w:szCs w:val="18"/>
      </w:rPr>
      <w:fldChar w:fldCharType="end"/>
    </w:r>
  </w:p>
  <w:p w14:paraId="2A8067F8" w14:textId="42481E2A" w:rsidR="003C6C19" w:rsidRDefault="003C6C1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1523C">
      <w:rPr>
        <w:rFonts w:ascii="Arial" w:hAnsi="Arial" w:cs="Arial"/>
        <w:b/>
        <w:noProof/>
        <w:sz w:val="18"/>
        <w:szCs w:val="18"/>
      </w:rPr>
      <w:t>Release 17</w:t>
    </w:r>
    <w:r>
      <w:rPr>
        <w:rFonts w:ascii="Arial" w:hAnsi="Arial" w:cs="Arial"/>
        <w:b/>
        <w:sz w:val="18"/>
        <w:szCs w:val="18"/>
      </w:rPr>
      <w:fldChar w:fldCharType="end"/>
    </w:r>
  </w:p>
  <w:p w14:paraId="1B216605" w14:textId="77777777" w:rsidR="003C6C19" w:rsidRDefault="003C6C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37786E8C"/>
    <w:lvl w:ilvl="0">
      <w:start w:val="1"/>
      <w:numFmt w:val="decimal"/>
      <w:pStyle w:val="3"/>
      <w:lvlText w:val="%1."/>
      <w:lvlJc w:val="left"/>
      <w:pPr>
        <w:tabs>
          <w:tab w:val="num" w:pos="926"/>
        </w:tabs>
        <w:ind w:left="926" w:hanging="360"/>
      </w:pPr>
    </w:lvl>
  </w:abstractNum>
  <w:abstractNum w:abstractNumId="1"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FFFFFFFF"/>
    <w:lvl w:ilvl="0">
      <w:numFmt w:val="decimal"/>
      <w:pStyle w:val="BL"/>
      <w:lvlText w:val="*"/>
      <w:lvlJc w:val="left"/>
    </w:lvl>
  </w:abstractNum>
  <w:abstractNum w:abstractNumId="5"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3"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2"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3" w15:restartNumberingAfterBreak="0">
    <w:nsid w:val="5668197E"/>
    <w:multiLevelType w:val="hybridMultilevel"/>
    <w:tmpl w:val="743A2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6A70A74"/>
    <w:multiLevelType w:val="hybridMultilevel"/>
    <w:tmpl w:val="7B96D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1439BB"/>
    <w:multiLevelType w:val="hybridMultilevel"/>
    <w:tmpl w:val="0DF60962"/>
    <w:lvl w:ilvl="0" w:tplc="3118C2D4">
      <w:start w:val="1"/>
      <w:numFmt w:val="bullet"/>
      <w:lvlText w:val=""/>
      <w:lvlJc w:val="left"/>
      <w:pPr>
        <w:tabs>
          <w:tab w:val="num" w:pos="720"/>
        </w:tabs>
        <w:ind w:left="720" w:hanging="360"/>
      </w:pPr>
      <w:rPr>
        <w:rFonts w:ascii="Symbol" w:hAnsi="Symbol" w:hint="default"/>
      </w:rPr>
    </w:lvl>
    <w:lvl w:ilvl="1" w:tplc="F17A6ED2">
      <w:numFmt w:val="bullet"/>
      <w:lvlText w:val="o"/>
      <w:lvlJc w:val="left"/>
      <w:pPr>
        <w:tabs>
          <w:tab w:val="num" w:pos="1440"/>
        </w:tabs>
        <w:ind w:left="1440" w:hanging="360"/>
      </w:pPr>
      <w:rPr>
        <w:rFonts w:ascii="Courier New" w:hAnsi="Courier New" w:hint="default"/>
      </w:rPr>
    </w:lvl>
    <w:lvl w:ilvl="2" w:tplc="C9788876" w:tentative="1">
      <w:start w:val="1"/>
      <w:numFmt w:val="bullet"/>
      <w:lvlText w:val=""/>
      <w:lvlJc w:val="left"/>
      <w:pPr>
        <w:tabs>
          <w:tab w:val="num" w:pos="2160"/>
        </w:tabs>
        <w:ind w:left="2160" w:hanging="360"/>
      </w:pPr>
      <w:rPr>
        <w:rFonts w:ascii="Symbol" w:hAnsi="Symbol" w:hint="default"/>
      </w:rPr>
    </w:lvl>
    <w:lvl w:ilvl="3" w:tplc="A900E02E" w:tentative="1">
      <w:start w:val="1"/>
      <w:numFmt w:val="bullet"/>
      <w:lvlText w:val=""/>
      <w:lvlJc w:val="left"/>
      <w:pPr>
        <w:tabs>
          <w:tab w:val="num" w:pos="2880"/>
        </w:tabs>
        <w:ind w:left="2880" w:hanging="360"/>
      </w:pPr>
      <w:rPr>
        <w:rFonts w:ascii="Symbol" w:hAnsi="Symbol" w:hint="default"/>
      </w:rPr>
    </w:lvl>
    <w:lvl w:ilvl="4" w:tplc="F454BD9C" w:tentative="1">
      <w:start w:val="1"/>
      <w:numFmt w:val="bullet"/>
      <w:lvlText w:val=""/>
      <w:lvlJc w:val="left"/>
      <w:pPr>
        <w:tabs>
          <w:tab w:val="num" w:pos="3600"/>
        </w:tabs>
        <w:ind w:left="3600" w:hanging="360"/>
      </w:pPr>
      <w:rPr>
        <w:rFonts w:ascii="Symbol" w:hAnsi="Symbol" w:hint="default"/>
      </w:rPr>
    </w:lvl>
    <w:lvl w:ilvl="5" w:tplc="9FAAAE18" w:tentative="1">
      <w:start w:val="1"/>
      <w:numFmt w:val="bullet"/>
      <w:lvlText w:val=""/>
      <w:lvlJc w:val="left"/>
      <w:pPr>
        <w:tabs>
          <w:tab w:val="num" w:pos="4320"/>
        </w:tabs>
        <w:ind w:left="4320" w:hanging="360"/>
      </w:pPr>
      <w:rPr>
        <w:rFonts w:ascii="Symbol" w:hAnsi="Symbol" w:hint="default"/>
      </w:rPr>
    </w:lvl>
    <w:lvl w:ilvl="6" w:tplc="4AECA8CC" w:tentative="1">
      <w:start w:val="1"/>
      <w:numFmt w:val="bullet"/>
      <w:lvlText w:val=""/>
      <w:lvlJc w:val="left"/>
      <w:pPr>
        <w:tabs>
          <w:tab w:val="num" w:pos="5040"/>
        </w:tabs>
        <w:ind w:left="5040" w:hanging="360"/>
      </w:pPr>
      <w:rPr>
        <w:rFonts w:ascii="Symbol" w:hAnsi="Symbol" w:hint="default"/>
      </w:rPr>
    </w:lvl>
    <w:lvl w:ilvl="7" w:tplc="3894E01E" w:tentative="1">
      <w:start w:val="1"/>
      <w:numFmt w:val="bullet"/>
      <w:lvlText w:val=""/>
      <w:lvlJc w:val="left"/>
      <w:pPr>
        <w:tabs>
          <w:tab w:val="num" w:pos="5760"/>
        </w:tabs>
        <w:ind w:left="5760" w:hanging="360"/>
      </w:pPr>
      <w:rPr>
        <w:rFonts w:ascii="Symbol" w:hAnsi="Symbol" w:hint="default"/>
      </w:rPr>
    </w:lvl>
    <w:lvl w:ilvl="8" w:tplc="730CF01E" w:tentative="1">
      <w:start w:val="1"/>
      <w:numFmt w:val="bullet"/>
      <w:lvlText w:val=""/>
      <w:lvlJc w:val="left"/>
      <w:pPr>
        <w:tabs>
          <w:tab w:val="num" w:pos="6480"/>
        </w:tabs>
        <w:ind w:left="6480" w:hanging="360"/>
      </w:pPr>
      <w:rPr>
        <w:rFonts w:ascii="Symbol" w:hAnsi="Symbol" w:hint="default"/>
      </w:rPr>
    </w:lvl>
  </w:abstractNum>
  <w:num w:numId="1">
    <w:abstractNumId w:val="4"/>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4"/>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1"/>
  </w:num>
  <w:num w:numId="4">
    <w:abstractNumId w:val="2"/>
  </w:num>
  <w:num w:numId="5">
    <w:abstractNumId w:val="13"/>
  </w:num>
  <w:num w:numId="6">
    <w:abstractNumId w:val="40"/>
  </w:num>
  <w:num w:numId="7">
    <w:abstractNumId w:val="11"/>
  </w:num>
  <w:num w:numId="8">
    <w:abstractNumId w:val="32"/>
  </w:num>
  <w:num w:numId="9">
    <w:abstractNumId w:val="6"/>
  </w:num>
  <w:num w:numId="10">
    <w:abstractNumId w:val="8"/>
  </w:num>
  <w:num w:numId="11">
    <w:abstractNumId w:val="35"/>
  </w:num>
  <w:num w:numId="12">
    <w:abstractNumId w:val="14"/>
  </w:num>
  <w:num w:numId="13">
    <w:abstractNumId w:val="23"/>
  </w:num>
  <w:num w:numId="14">
    <w:abstractNumId w:val="7"/>
  </w:num>
  <w:num w:numId="15">
    <w:abstractNumId w:val="16"/>
  </w:num>
  <w:num w:numId="16">
    <w:abstractNumId w:val="37"/>
  </w:num>
  <w:num w:numId="17">
    <w:abstractNumId w:val="38"/>
  </w:num>
  <w:num w:numId="18">
    <w:abstractNumId w:val="4"/>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30"/>
  </w:num>
  <w:num w:numId="20">
    <w:abstractNumId w:val="28"/>
  </w:num>
  <w:num w:numId="21">
    <w:abstractNumId w:val="17"/>
  </w:num>
  <w:num w:numId="22">
    <w:abstractNumId w:val="3"/>
  </w:num>
  <w:num w:numId="23">
    <w:abstractNumId w:val="36"/>
  </w:num>
  <w:num w:numId="24">
    <w:abstractNumId w:val="18"/>
  </w:num>
  <w:num w:numId="25">
    <w:abstractNumId w:val="5"/>
  </w:num>
  <w:num w:numId="26">
    <w:abstractNumId w:val="15"/>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25"/>
  </w:num>
  <w:num w:numId="34">
    <w:abstractNumId w:val="39"/>
  </w:num>
  <w:num w:numId="35">
    <w:abstractNumId w:val="24"/>
  </w:num>
  <w:num w:numId="36">
    <w:abstractNumId w:val="12"/>
  </w:num>
  <w:num w:numId="37">
    <w:abstractNumId w:val="10"/>
  </w:num>
  <w:num w:numId="38">
    <w:abstractNumId w:val="9"/>
  </w:num>
  <w:num w:numId="39">
    <w:abstractNumId w:val="21"/>
  </w:num>
  <w:num w:numId="40">
    <w:abstractNumId w:val="27"/>
  </w:num>
  <w:num w:numId="41">
    <w:abstractNumId w:val="26"/>
  </w:num>
  <w:num w:numId="42">
    <w:abstractNumId w:val="20"/>
  </w:num>
  <w:num w:numId="43">
    <w:abstractNumId w:val="31"/>
  </w:num>
  <w:num w:numId="44">
    <w:abstractNumId w:val="29"/>
  </w:num>
  <w:num w:numId="45">
    <w:abstractNumId w:val="19"/>
  </w:num>
  <w:num w:numId="46">
    <w:abstractNumId w:val="33"/>
  </w:num>
  <w:num w:numId="47">
    <w:abstractNumId w:val="41"/>
  </w:num>
  <w:num w:numId="48">
    <w:abstractNumId w:val="34"/>
  </w:num>
  <w:num w:numId="49">
    <w:abstractNumId w:val="0"/>
  </w:num>
  <w:num w:numId="50">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Yu Pan">
    <w15:presenceInfo w15:providerId="None" w15:userId="ZTE-Yu Pan"/>
  </w15:person>
  <w15:person w15:author="Lenovo (Hyung-Nam)">
    <w15:presenceInfo w15:providerId="None" w15:userId="Lenovo (Hyung-Nam)"/>
  </w15:person>
  <w15:person w15:author="Huawei, HiSilicon (GuoYinghao)">
    <w15:presenceInfo w15:providerId="None" w15:userId="Huawei, HiSilicon (GuoYinghao)"/>
  </w15:person>
  <w15:person w15:author="Qualcomm (Sven Fischer)">
    <w15:presenceInfo w15:providerId="None" w15:userId="Qualcomm (Sven Fischer)"/>
  </w15:person>
  <w15:person w15:author="(Huawei) GuoYinghao">
    <w15:presenceInfo w15:providerId="None" w15:userId="(Huawei) GuoYinghao"/>
  </w15:person>
  <w15:person w15:author="Swift Navigation (Grant Hausler)">
    <w15:presenceInfo w15:providerId="None" w15:userId="Swift Navigation (Grant Haus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632"/>
    <w:rsid w:val="0000072D"/>
    <w:rsid w:val="00001D0F"/>
    <w:rsid w:val="00002139"/>
    <w:rsid w:val="000027EA"/>
    <w:rsid w:val="00002FE0"/>
    <w:rsid w:val="00003C7D"/>
    <w:rsid w:val="000044AF"/>
    <w:rsid w:val="00004892"/>
    <w:rsid w:val="00005965"/>
    <w:rsid w:val="000072C2"/>
    <w:rsid w:val="00013067"/>
    <w:rsid w:val="00013B07"/>
    <w:rsid w:val="0001462F"/>
    <w:rsid w:val="00014D02"/>
    <w:rsid w:val="00015187"/>
    <w:rsid w:val="00016B99"/>
    <w:rsid w:val="00017B14"/>
    <w:rsid w:val="000209D7"/>
    <w:rsid w:val="00023014"/>
    <w:rsid w:val="00023635"/>
    <w:rsid w:val="000267F6"/>
    <w:rsid w:val="00032188"/>
    <w:rsid w:val="00032928"/>
    <w:rsid w:val="000330F2"/>
    <w:rsid w:val="0004215D"/>
    <w:rsid w:val="00043787"/>
    <w:rsid w:val="000444DF"/>
    <w:rsid w:val="0004546E"/>
    <w:rsid w:val="00046481"/>
    <w:rsid w:val="0004667A"/>
    <w:rsid w:val="00055704"/>
    <w:rsid w:val="0006011C"/>
    <w:rsid w:val="000642FB"/>
    <w:rsid w:val="000675FA"/>
    <w:rsid w:val="0007117B"/>
    <w:rsid w:val="000726B3"/>
    <w:rsid w:val="0007309F"/>
    <w:rsid w:val="00073478"/>
    <w:rsid w:val="00073C73"/>
    <w:rsid w:val="00074B56"/>
    <w:rsid w:val="000750E5"/>
    <w:rsid w:val="0007562D"/>
    <w:rsid w:val="0007581B"/>
    <w:rsid w:val="00075A80"/>
    <w:rsid w:val="000808EA"/>
    <w:rsid w:val="000811C8"/>
    <w:rsid w:val="00083699"/>
    <w:rsid w:val="000841D7"/>
    <w:rsid w:val="00084DFC"/>
    <w:rsid w:val="0009069B"/>
    <w:rsid w:val="000A275C"/>
    <w:rsid w:val="000A3041"/>
    <w:rsid w:val="000A39F8"/>
    <w:rsid w:val="000A6373"/>
    <w:rsid w:val="000A65A9"/>
    <w:rsid w:val="000A6DD0"/>
    <w:rsid w:val="000A6FD0"/>
    <w:rsid w:val="000A74B1"/>
    <w:rsid w:val="000A773E"/>
    <w:rsid w:val="000B091E"/>
    <w:rsid w:val="000B1BC3"/>
    <w:rsid w:val="000B29E9"/>
    <w:rsid w:val="000B3104"/>
    <w:rsid w:val="000B5505"/>
    <w:rsid w:val="000B58E2"/>
    <w:rsid w:val="000C02AD"/>
    <w:rsid w:val="000C1D18"/>
    <w:rsid w:val="000C1E90"/>
    <w:rsid w:val="000C28EB"/>
    <w:rsid w:val="000C69FA"/>
    <w:rsid w:val="000D08D1"/>
    <w:rsid w:val="000D4A78"/>
    <w:rsid w:val="000D5442"/>
    <w:rsid w:val="000D63F0"/>
    <w:rsid w:val="000E1336"/>
    <w:rsid w:val="000E23FC"/>
    <w:rsid w:val="000E6E96"/>
    <w:rsid w:val="000F0161"/>
    <w:rsid w:val="000F3491"/>
    <w:rsid w:val="000F3CBD"/>
    <w:rsid w:val="000F53B4"/>
    <w:rsid w:val="000F5A19"/>
    <w:rsid w:val="00100E4A"/>
    <w:rsid w:val="0010137B"/>
    <w:rsid w:val="00102CC0"/>
    <w:rsid w:val="00103F4B"/>
    <w:rsid w:val="0010509D"/>
    <w:rsid w:val="00105920"/>
    <w:rsid w:val="0011021E"/>
    <w:rsid w:val="0011143C"/>
    <w:rsid w:val="00116486"/>
    <w:rsid w:val="00117B21"/>
    <w:rsid w:val="00120B5D"/>
    <w:rsid w:val="00120E41"/>
    <w:rsid w:val="00122188"/>
    <w:rsid w:val="00124711"/>
    <w:rsid w:val="00125F4B"/>
    <w:rsid w:val="00126248"/>
    <w:rsid w:val="00126E8D"/>
    <w:rsid w:val="0012728D"/>
    <w:rsid w:val="001311F4"/>
    <w:rsid w:val="001323CB"/>
    <w:rsid w:val="00132557"/>
    <w:rsid w:val="00132913"/>
    <w:rsid w:val="001376E3"/>
    <w:rsid w:val="00137848"/>
    <w:rsid w:val="00141D73"/>
    <w:rsid w:val="00143F42"/>
    <w:rsid w:val="0014512F"/>
    <w:rsid w:val="00147304"/>
    <w:rsid w:val="0015029F"/>
    <w:rsid w:val="00150AAD"/>
    <w:rsid w:val="00150B14"/>
    <w:rsid w:val="00150E3F"/>
    <w:rsid w:val="00152296"/>
    <w:rsid w:val="00153A7D"/>
    <w:rsid w:val="0015707E"/>
    <w:rsid w:val="001614C7"/>
    <w:rsid w:val="001615DB"/>
    <w:rsid w:val="0016411A"/>
    <w:rsid w:val="00166F26"/>
    <w:rsid w:val="001675C2"/>
    <w:rsid w:val="001704C9"/>
    <w:rsid w:val="00173A93"/>
    <w:rsid w:val="00176A2C"/>
    <w:rsid w:val="00176FEF"/>
    <w:rsid w:val="001779C9"/>
    <w:rsid w:val="001808D6"/>
    <w:rsid w:val="00182165"/>
    <w:rsid w:val="00182ED1"/>
    <w:rsid w:val="00186AEA"/>
    <w:rsid w:val="00192648"/>
    <w:rsid w:val="00194480"/>
    <w:rsid w:val="00196A7C"/>
    <w:rsid w:val="001A1E07"/>
    <w:rsid w:val="001A1F4D"/>
    <w:rsid w:val="001A2EEE"/>
    <w:rsid w:val="001A2FD0"/>
    <w:rsid w:val="001B0CAB"/>
    <w:rsid w:val="001C052B"/>
    <w:rsid w:val="001C07E1"/>
    <w:rsid w:val="001C0C53"/>
    <w:rsid w:val="001C75A0"/>
    <w:rsid w:val="001D0524"/>
    <w:rsid w:val="001D0601"/>
    <w:rsid w:val="001D6150"/>
    <w:rsid w:val="001D62B4"/>
    <w:rsid w:val="001E3DFE"/>
    <w:rsid w:val="001E4BDF"/>
    <w:rsid w:val="001F0821"/>
    <w:rsid w:val="001F5421"/>
    <w:rsid w:val="001F60C9"/>
    <w:rsid w:val="001F7179"/>
    <w:rsid w:val="001F791D"/>
    <w:rsid w:val="00200B64"/>
    <w:rsid w:val="00201B42"/>
    <w:rsid w:val="0021614A"/>
    <w:rsid w:val="00217D58"/>
    <w:rsid w:val="00220580"/>
    <w:rsid w:val="002206C3"/>
    <w:rsid w:val="00230FF2"/>
    <w:rsid w:val="00231950"/>
    <w:rsid w:val="00231DCA"/>
    <w:rsid w:val="0023312A"/>
    <w:rsid w:val="00242D02"/>
    <w:rsid w:val="00243BB6"/>
    <w:rsid w:val="002455BC"/>
    <w:rsid w:val="00247232"/>
    <w:rsid w:val="002509A0"/>
    <w:rsid w:val="00250C9C"/>
    <w:rsid w:val="002511CB"/>
    <w:rsid w:val="00253A19"/>
    <w:rsid w:val="0025492C"/>
    <w:rsid w:val="002572B7"/>
    <w:rsid w:val="0025790A"/>
    <w:rsid w:val="00261606"/>
    <w:rsid w:val="00261CFD"/>
    <w:rsid w:val="00265727"/>
    <w:rsid w:val="00271F46"/>
    <w:rsid w:val="0027559C"/>
    <w:rsid w:val="00277A24"/>
    <w:rsid w:val="00280952"/>
    <w:rsid w:val="002818F5"/>
    <w:rsid w:val="00282441"/>
    <w:rsid w:val="002838DE"/>
    <w:rsid w:val="00284708"/>
    <w:rsid w:val="00285604"/>
    <w:rsid w:val="00285988"/>
    <w:rsid w:val="002864A4"/>
    <w:rsid w:val="0029054A"/>
    <w:rsid w:val="00290FF8"/>
    <w:rsid w:val="002913C8"/>
    <w:rsid w:val="0029476B"/>
    <w:rsid w:val="00295037"/>
    <w:rsid w:val="00296B8F"/>
    <w:rsid w:val="002A0296"/>
    <w:rsid w:val="002A172A"/>
    <w:rsid w:val="002A2354"/>
    <w:rsid w:val="002A3251"/>
    <w:rsid w:val="002A3584"/>
    <w:rsid w:val="002A41D8"/>
    <w:rsid w:val="002A511C"/>
    <w:rsid w:val="002A6C9D"/>
    <w:rsid w:val="002A7095"/>
    <w:rsid w:val="002A79CF"/>
    <w:rsid w:val="002B0908"/>
    <w:rsid w:val="002B0D02"/>
    <w:rsid w:val="002B1632"/>
    <w:rsid w:val="002B3564"/>
    <w:rsid w:val="002B3935"/>
    <w:rsid w:val="002B4869"/>
    <w:rsid w:val="002B5D96"/>
    <w:rsid w:val="002C07D3"/>
    <w:rsid w:val="002C2A4E"/>
    <w:rsid w:val="002C3384"/>
    <w:rsid w:val="002C38C3"/>
    <w:rsid w:val="002D4926"/>
    <w:rsid w:val="002D60CB"/>
    <w:rsid w:val="002D7C2A"/>
    <w:rsid w:val="002E06BD"/>
    <w:rsid w:val="002E0995"/>
    <w:rsid w:val="002E1C47"/>
    <w:rsid w:val="002E520E"/>
    <w:rsid w:val="002E53D6"/>
    <w:rsid w:val="002E726F"/>
    <w:rsid w:val="002F1CD5"/>
    <w:rsid w:val="002F33EA"/>
    <w:rsid w:val="002F557A"/>
    <w:rsid w:val="002F58D8"/>
    <w:rsid w:val="002F5D15"/>
    <w:rsid w:val="0030112E"/>
    <w:rsid w:val="00301434"/>
    <w:rsid w:val="00301EBA"/>
    <w:rsid w:val="00303AC5"/>
    <w:rsid w:val="00304972"/>
    <w:rsid w:val="00306283"/>
    <w:rsid w:val="0030677B"/>
    <w:rsid w:val="00314DA3"/>
    <w:rsid w:val="00315B6B"/>
    <w:rsid w:val="003179CC"/>
    <w:rsid w:val="00323240"/>
    <w:rsid w:val="00331E5F"/>
    <w:rsid w:val="00332781"/>
    <w:rsid w:val="003328DB"/>
    <w:rsid w:val="00333B67"/>
    <w:rsid w:val="00334287"/>
    <w:rsid w:val="00335E70"/>
    <w:rsid w:val="0034068B"/>
    <w:rsid w:val="0034098B"/>
    <w:rsid w:val="00341105"/>
    <w:rsid w:val="00341EDB"/>
    <w:rsid w:val="003443C1"/>
    <w:rsid w:val="00345554"/>
    <w:rsid w:val="00346C4B"/>
    <w:rsid w:val="00354230"/>
    <w:rsid w:val="00354C05"/>
    <w:rsid w:val="00354D6D"/>
    <w:rsid w:val="00355522"/>
    <w:rsid w:val="0036144C"/>
    <w:rsid w:val="00364D56"/>
    <w:rsid w:val="00364F40"/>
    <w:rsid w:val="00365D8D"/>
    <w:rsid w:val="00366422"/>
    <w:rsid w:val="00371DC8"/>
    <w:rsid w:val="00373724"/>
    <w:rsid w:val="00374182"/>
    <w:rsid w:val="0037552F"/>
    <w:rsid w:val="00380FCD"/>
    <w:rsid w:val="00382160"/>
    <w:rsid w:val="00382816"/>
    <w:rsid w:val="00384657"/>
    <w:rsid w:val="00386D5B"/>
    <w:rsid w:val="00390C83"/>
    <w:rsid w:val="00391915"/>
    <w:rsid w:val="00394F9F"/>
    <w:rsid w:val="00397CA8"/>
    <w:rsid w:val="003A0A90"/>
    <w:rsid w:val="003A33E5"/>
    <w:rsid w:val="003A3E34"/>
    <w:rsid w:val="003A41C8"/>
    <w:rsid w:val="003A4682"/>
    <w:rsid w:val="003A49EE"/>
    <w:rsid w:val="003A5D8B"/>
    <w:rsid w:val="003A68F0"/>
    <w:rsid w:val="003A7F13"/>
    <w:rsid w:val="003B1D71"/>
    <w:rsid w:val="003B2557"/>
    <w:rsid w:val="003B4310"/>
    <w:rsid w:val="003B441A"/>
    <w:rsid w:val="003B56CE"/>
    <w:rsid w:val="003C0E35"/>
    <w:rsid w:val="003C2BED"/>
    <w:rsid w:val="003C6789"/>
    <w:rsid w:val="003C6C19"/>
    <w:rsid w:val="003D0D85"/>
    <w:rsid w:val="003D17A9"/>
    <w:rsid w:val="003D18EB"/>
    <w:rsid w:val="003D1B23"/>
    <w:rsid w:val="003D38B0"/>
    <w:rsid w:val="003D44F5"/>
    <w:rsid w:val="003D5FA6"/>
    <w:rsid w:val="003D7844"/>
    <w:rsid w:val="003E2208"/>
    <w:rsid w:val="003E2485"/>
    <w:rsid w:val="003E34D3"/>
    <w:rsid w:val="003E462D"/>
    <w:rsid w:val="003E79E3"/>
    <w:rsid w:val="003E7B03"/>
    <w:rsid w:val="003E7F76"/>
    <w:rsid w:val="003F0160"/>
    <w:rsid w:val="003F08D1"/>
    <w:rsid w:val="003F5282"/>
    <w:rsid w:val="003F55F5"/>
    <w:rsid w:val="003F5F90"/>
    <w:rsid w:val="003F6A4D"/>
    <w:rsid w:val="003F766D"/>
    <w:rsid w:val="00400BD4"/>
    <w:rsid w:val="00401505"/>
    <w:rsid w:val="00402490"/>
    <w:rsid w:val="0040686B"/>
    <w:rsid w:val="00407B11"/>
    <w:rsid w:val="00407EA8"/>
    <w:rsid w:val="00410812"/>
    <w:rsid w:val="00410F08"/>
    <w:rsid w:val="0041278C"/>
    <w:rsid w:val="00413056"/>
    <w:rsid w:val="004131B8"/>
    <w:rsid w:val="00413AA7"/>
    <w:rsid w:val="00415A18"/>
    <w:rsid w:val="00417835"/>
    <w:rsid w:val="00426CDD"/>
    <w:rsid w:val="00430B62"/>
    <w:rsid w:val="004317E4"/>
    <w:rsid w:val="00432AFA"/>
    <w:rsid w:val="00436133"/>
    <w:rsid w:val="00436BF6"/>
    <w:rsid w:val="00437673"/>
    <w:rsid w:val="004377D5"/>
    <w:rsid w:val="00440959"/>
    <w:rsid w:val="00445C2F"/>
    <w:rsid w:val="00445F93"/>
    <w:rsid w:val="004461FB"/>
    <w:rsid w:val="0044641C"/>
    <w:rsid w:val="004475AE"/>
    <w:rsid w:val="00457F27"/>
    <w:rsid w:val="004606F2"/>
    <w:rsid w:val="004611CE"/>
    <w:rsid w:val="00461815"/>
    <w:rsid w:val="00461CD8"/>
    <w:rsid w:val="004625C0"/>
    <w:rsid w:val="00463469"/>
    <w:rsid w:val="00464992"/>
    <w:rsid w:val="00467B8D"/>
    <w:rsid w:val="00473A1D"/>
    <w:rsid w:val="00477415"/>
    <w:rsid w:val="004827B5"/>
    <w:rsid w:val="00482E7C"/>
    <w:rsid w:val="00487DA1"/>
    <w:rsid w:val="004948CA"/>
    <w:rsid w:val="00495338"/>
    <w:rsid w:val="004A11CF"/>
    <w:rsid w:val="004A215A"/>
    <w:rsid w:val="004A224A"/>
    <w:rsid w:val="004A3794"/>
    <w:rsid w:val="004A4B6D"/>
    <w:rsid w:val="004A535C"/>
    <w:rsid w:val="004A599E"/>
    <w:rsid w:val="004B492B"/>
    <w:rsid w:val="004B4CA0"/>
    <w:rsid w:val="004B4E85"/>
    <w:rsid w:val="004B637D"/>
    <w:rsid w:val="004B6BC1"/>
    <w:rsid w:val="004C0D6D"/>
    <w:rsid w:val="004C1459"/>
    <w:rsid w:val="004C56B3"/>
    <w:rsid w:val="004C6747"/>
    <w:rsid w:val="004C757B"/>
    <w:rsid w:val="004D0602"/>
    <w:rsid w:val="004D2285"/>
    <w:rsid w:val="004D3D55"/>
    <w:rsid w:val="004D4187"/>
    <w:rsid w:val="004D6477"/>
    <w:rsid w:val="004E065F"/>
    <w:rsid w:val="004E3D91"/>
    <w:rsid w:val="004E418F"/>
    <w:rsid w:val="004E4613"/>
    <w:rsid w:val="004E6D00"/>
    <w:rsid w:val="004E7DBA"/>
    <w:rsid w:val="004F3154"/>
    <w:rsid w:val="004F369A"/>
    <w:rsid w:val="0050095D"/>
    <w:rsid w:val="005029C1"/>
    <w:rsid w:val="00506938"/>
    <w:rsid w:val="00506AA0"/>
    <w:rsid w:val="00514101"/>
    <w:rsid w:val="005147D1"/>
    <w:rsid w:val="0051550D"/>
    <w:rsid w:val="005160FB"/>
    <w:rsid w:val="00517A42"/>
    <w:rsid w:val="0052026D"/>
    <w:rsid w:val="0052141D"/>
    <w:rsid w:val="00522B8D"/>
    <w:rsid w:val="00524691"/>
    <w:rsid w:val="00525084"/>
    <w:rsid w:val="00525764"/>
    <w:rsid w:val="00527D90"/>
    <w:rsid w:val="005312E6"/>
    <w:rsid w:val="005314F9"/>
    <w:rsid w:val="00531F91"/>
    <w:rsid w:val="00533DB1"/>
    <w:rsid w:val="00534549"/>
    <w:rsid w:val="00537EB5"/>
    <w:rsid w:val="005416A6"/>
    <w:rsid w:val="00546D4F"/>
    <w:rsid w:val="00547172"/>
    <w:rsid w:val="005479FE"/>
    <w:rsid w:val="005508B4"/>
    <w:rsid w:val="00551277"/>
    <w:rsid w:val="00551AC9"/>
    <w:rsid w:val="005579F9"/>
    <w:rsid w:val="00557BF2"/>
    <w:rsid w:val="00557C3C"/>
    <w:rsid w:val="00560301"/>
    <w:rsid w:val="00560807"/>
    <w:rsid w:val="005611D0"/>
    <w:rsid w:val="00563AB4"/>
    <w:rsid w:val="00564706"/>
    <w:rsid w:val="005664BC"/>
    <w:rsid w:val="0056788C"/>
    <w:rsid w:val="00567EFE"/>
    <w:rsid w:val="00571836"/>
    <w:rsid w:val="0057226A"/>
    <w:rsid w:val="00574864"/>
    <w:rsid w:val="005768DB"/>
    <w:rsid w:val="00580EE8"/>
    <w:rsid w:val="005845C5"/>
    <w:rsid w:val="005903F8"/>
    <w:rsid w:val="00592158"/>
    <w:rsid w:val="00595EFB"/>
    <w:rsid w:val="00597611"/>
    <w:rsid w:val="005A02C8"/>
    <w:rsid w:val="005A1461"/>
    <w:rsid w:val="005A1A97"/>
    <w:rsid w:val="005A27F6"/>
    <w:rsid w:val="005A2BF4"/>
    <w:rsid w:val="005A59AF"/>
    <w:rsid w:val="005A6B6D"/>
    <w:rsid w:val="005B01C9"/>
    <w:rsid w:val="005B0BD5"/>
    <w:rsid w:val="005B12C6"/>
    <w:rsid w:val="005B6522"/>
    <w:rsid w:val="005C5F04"/>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6372"/>
    <w:rsid w:val="005E7C8C"/>
    <w:rsid w:val="005E7FD6"/>
    <w:rsid w:val="005F1B3C"/>
    <w:rsid w:val="005F356C"/>
    <w:rsid w:val="005F3976"/>
    <w:rsid w:val="005F47BE"/>
    <w:rsid w:val="005F5213"/>
    <w:rsid w:val="005F547A"/>
    <w:rsid w:val="005F5DB3"/>
    <w:rsid w:val="005F5FBE"/>
    <w:rsid w:val="005F76BA"/>
    <w:rsid w:val="006007C6"/>
    <w:rsid w:val="0060160D"/>
    <w:rsid w:val="00602335"/>
    <w:rsid w:val="00603CA3"/>
    <w:rsid w:val="006051C9"/>
    <w:rsid w:val="0061194F"/>
    <w:rsid w:val="00615C3C"/>
    <w:rsid w:val="00620564"/>
    <w:rsid w:val="0062314F"/>
    <w:rsid w:val="00630AE1"/>
    <w:rsid w:val="006318C5"/>
    <w:rsid w:val="00631989"/>
    <w:rsid w:val="00631B54"/>
    <w:rsid w:val="00633288"/>
    <w:rsid w:val="00636C05"/>
    <w:rsid w:val="00637722"/>
    <w:rsid w:val="00640673"/>
    <w:rsid w:val="00642D67"/>
    <w:rsid w:val="006454CC"/>
    <w:rsid w:val="00646059"/>
    <w:rsid w:val="0064790C"/>
    <w:rsid w:val="00651367"/>
    <w:rsid w:val="00652CB7"/>
    <w:rsid w:val="0065398B"/>
    <w:rsid w:val="00654CAE"/>
    <w:rsid w:val="006569AA"/>
    <w:rsid w:val="00660DE6"/>
    <w:rsid w:val="00662FB3"/>
    <w:rsid w:val="00662FEC"/>
    <w:rsid w:val="0066325E"/>
    <w:rsid w:val="00663CB2"/>
    <w:rsid w:val="006647C5"/>
    <w:rsid w:val="00667018"/>
    <w:rsid w:val="00667825"/>
    <w:rsid w:val="00670648"/>
    <w:rsid w:val="006751C4"/>
    <w:rsid w:val="006775B5"/>
    <w:rsid w:val="00680651"/>
    <w:rsid w:val="00680B78"/>
    <w:rsid w:val="0068122D"/>
    <w:rsid w:val="0068147B"/>
    <w:rsid w:val="00682D29"/>
    <w:rsid w:val="006832D1"/>
    <w:rsid w:val="00684330"/>
    <w:rsid w:val="00691873"/>
    <w:rsid w:val="00691DF3"/>
    <w:rsid w:val="00693328"/>
    <w:rsid w:val="00693E07"/>
    <w:rsid w:val="006A079F"/>
    <w:rsid w:val="006A3837"/>
    <w:rsid w:val="006A432F"/>
    <w:rsid w:val="006B7039"/>
    <w:rsid w:val="006C2C60"/>
    <w:rsid w:val="006C2C72"/>
    <w:rsid w:val="006C581A"/>
    <w:rsid w:val="006C6D0E"/>
    <w:rsid w:val="006D1485"/>
    <w:rsid w:val="006D28F5"/>
    <w:rsid w:val="006D48C0"/>
    <w:rsid w:val="006D4B1D"/>
    <w:rsid w:val="006D74F9"/>
    <w:rsid w:val="006E0296"/>
    <w:rsid w:val="006E258E"/>
    <w:rsid w:val="006E2A26"/>
    <w:rsid w:val="006E4CA5"/>
    <w:rsid w:val="006E7BD4"/>
    <w:rsid w:val="006F0735"/>
    <w:rsid w:val="006F0D29"/>
    <w:rsid w:val="006F106C"/>
    <w:rsid w:val="006F30D8"/>
    <w:rsid w:val="006F765C"/>
    <w:rsid w:val="007048FA"/>
    <w:rsid w:val="00705CF5"/>
    <w:rsid w:val="00706D47"/>
    <w:rsid w:val="00707240"/>
    <w:rsid w:val="00713E25"/>
    <w:rsid w:val="00715AD3"/>
    <w:rsid w:val="00716755"/>
    <w:rsid w:val="007167C5"/>
    <w:rsid w:val="00716D9E"/>
    <w:rsid w:val="007174F3"/>
    <w:rsid w:val="007207AA"/>
    <w:rsid w:val="00721C29"/>
    <w:rsid w:val="00721FFF"/>
    <w:rsid w:val="00723B12"/>
    <w:rsid w:val="0072782C"/>
    <w:rsid w:val="00727BD6"/>
    <w:rsid w:val="00733007"/>
    <w:rsid w:val="00733B2B"/>
    <w:rsid w:val="0073588D"/>
    <w:rsid w:val="007376D1"/>
    <w:rsid w:val="00737CB1"/>
    <w:rsid w:val="007419A7"/>
    <w:rsid w:val="00743531"/>
    <w:rsid w:val="00743662"/>
    <w:rsid w:val="00744DB1"/>
    <w:rsid w:val="0074520D"/>
    <w:rsid w:val="007457F3"/>
    <w:rsid w:val="007474CF"/>
    <w:rsid w:val="00750181"/>
    <w:rsid w:val="00750BE8"/>
    <w:rsid w:val="00750E0F"/>
    <w:rsid w:val="00751017"/>
    <w:rsid w:val="00751CEF"/>
    <w:rsid w:val="00752048"/>
    <w:rsid w:val="0075541B"/>
    <w:rsid w:val="00755969"/>
    <w:rsid w:val="007616EE"/>
    <w:rsid w:val="00763695"/>
    <w:rsid w:val="0076420A"/>
    <w:rsid w:val="00764DB9"/>
    <w:rsid w:val="007725E5"/>
    <w:rsid w:val="00776837"/>
    <w:rsid w:val="0078160D"/>
    <w:rsid w:val="00781D6E"/>
    <w:rsid w:val="007830F4"/>
    <w:rsid w:val="00783895"/>
    <w:rsid w:val="00783B6C"/>
    <w:rsid w:val="00784122"/>
    <w:rsid w:val="00784722"/>
    <w:rsid w:val="0078480B"/>
    <w:rsid w:val="00784F92"/>
    <w:rsid w:val="00786134"/>
    <w:rsid w:val="00790F5E"/>
    <w:rsid w:val="007928D2"/>
    <w:rsid w:val="00792EE9"/>
    <w:rsid w:val="00793291"/>
    <w:rsid w:val="00793EAF"/>
    <w:rsid w:val="007959C4"/>
    <w:rsid w:val="00797556"/>
    <w:rsid w:val="007A0A9D"/>
    <w:rsid w:val="007A14A7"/>
    <w:rsid w:val="007A3C04"/>
    <w:rsid w:val="007A4687"/>
    <w:rsid w:val="007A4B16"/>
    <w:rsid w:val="007A7CE5"/>
    <w:rsid w:val="007B2276"/>
    <w:rsid w:val="007B237C"/>
    <w:rsid w:val="007B2E20"/>
    <w:rsid w:val="007B401C"/>
    <w:rsid w:val="007B40A5"/>
    <w:rsid w:val="007B6693"/>
    <w:rsid w:val="007C146C"/>
    <w:rsid w:val="007C1D0F"/>
    <w:rsid w:val="007C67D4"/>
    <w:rsid w:val="007D2DC6"/>
    <w:rsid w:val="007D5CDD"/>
    <w:rsid w:val="007D6592"/>
    <w:rsid w:val="007E3FDF"/>
    <w:rsid w:val="007E6E89"/>
    <w:rsid w:val="007E7466"/>
    <w:rsid w:val="007F086D"/>
    <w:rsid w:val="007F14BF"/>
    <w:rsid w:val="00800E5E"/>
    <w:rsid w:val="0080162C"/>
    <w:rsid w:val="008038B8"/>
    <w:rsid w:val="00807369"/>
    <w:rsid w:val="00811877"/>
    <w:rsid w:val="00813FBE"/>
    <w:rsid w:val="008140DF"/>
    <w:rsid w:val="0081565F"/>
    <w:rsid w:val="00816BA7"/>
    <w:rsid w:val="00817D18"/>
    <w:rsid w:val="00822670"/>
    <w:rsid w:val="0082374F"/>
    <w:rsid w:val="008241C0"/>
    <w:rsid w:val="00824CA4"/>
    <w:rsid w:val="00825C3F"/>
    <w:rsid w:val="00826689"/>
    <w:rsid w:val="00826C56"/>
    <w:rsid w:val="00827EF0"/>
    <w:rsid w:val="00830C1C"/>
    <w:rsid w:val="00832A41"/>
    <w:rsid w:val="00833743"/>
    <w:rsid w:val="00834318"/>
    <w:rsid w:val="0084379E"/>
    <w:rsid w:val="008515E3"/>
    <w:rsid w:val="00851FB5"/>
    <w:rsid w:val="008528F6"/>
    <w:rsid w:val="00860669"/>
    <w:rsid w:val="00863792"/>
    <w:rsid w:val="008671D1"/>
    <w:rsid w:val="008672A1"/>
    <w:rsid w:val="00870D25"/>
    <w:rsid w:val="00874F3D"/>
    <w:rsid w:val="00876093"/>
    <w:rsid w:val="00880D00"/>
    <w:rsid w:val="00881844"/>
    <w:rsid w:val="00882896"/>
    <w:rsid w:val="00884D73"/>
    <w:rsid w:val="00890724"/>
    <w:rsid w:val="00892CBC"/>
    <w:rsid w:val="008935E8"/>
    <w:rsid w:val="00894A75"/>
    <w:rsid w:val="00894D30"/>
    <w:rsid w:val="00897986"/>
    <w:rsid w:val="008A0263"/>
    <w:rsid w:val="008A2598"/>
    <w:rsid w:val="008A2B16"/>
    <w:rsid w:val="008A6589"/>
    <w:rsid w:val="008B2D5E"/>
    <w:rsid w:val="008B2FD6"/>
    <w:rsid w:val="008B5136"/>
    <w:rsid w:val="008B63EC"/>
    <w:rsid w:val="008B6C6F"/>
    <w:rsid w:val="008B76BB"/>
    <w:rsid w:val="008B781C"/>
    <w:rsid w:val="008C31BB"/>
    <w:rsid w:val="008C3395"/>
    <w:rsid w:val="008C4551"/>
    <w:rsid w:val="008C5B12"/>
    <w:rsid w:val="008D0F3C"/>
    <w:rsid w:val="008D0FE3"/>
    <w:rsid w:val="008D3254"/>
    <w:rsid w:val="008D33FD"/>
    <w:rsid w:val="008D38F9"/>
    <w:rsid w:val="008D4EBA"/>
    <w:rsid w:val="008D67BF"/>
    <w:rsid w:val="008E1379"/>
    <w:rsid w:val="008E2138"/>
    <w:rsid w:val="008E4587"/>
    <w:rsid w:val="008E5197"/>
    <w:rsid w:val="008F050E"/>
    <w:rsid w:val="008F0906"/>
    <w:rsid w:val="008F1D9A"/>
    <w:rsid w:val="008F2A5E"/>
    <w:rsid w:val="00903228"/>
    <w:rsid w:val="00905585"/>
    <w:rsid w:val="0090634C"/>
    <w:rsid w:val="00913B6C"/>
    <w:rsid w:val="00916A9D"/>
    <w:rsid w:val="00920E37"/>
    <w:rsid w:val="00923DD1"/>
    <w:rsid w:val="00931DB5"/>
    <w:rsid w:val="009339B4"/>
    <w:rsid w:val="00934429"/>
    <w:rsid w:val="00936C68"/>
    <w:rsid w:val="00937091"/>
    <w:rsid w:val="0094566C"/>
    <w:rsid w:val="00946D8C"/>
    <w:rsid w:val="009530EA"/>
    <w:rsid w:val="0095490C"/>
    <w:rsid w:val="009559CB"/>
    <w:rsid w:val="0096277A"/>
    <w:rsid w:val="00962C19"/>
    <w:rsid w:val="00963859"/>
    <w:rsid w:val="00964284"/>
    <w:rsid w:val="0096499E"/>
    <w:rsid w:val="00967175"/>
    <w:rsid w:val="00967C1B"/>
    <w:rsid w:val="009745EF"/>
    <w:rsid w:val="009752B6"/>
    <w:rsid w:val="009756F6"/>
    <w:rsid w:val="009757A1"/>
    <w:rsid w:val="0098044E"/>
    <w:rsid w:val="0099663F"/>
    <w:rsid w:val="009A2DC8"/>
    <w:rsid w:val="009A6795"/>
    <w:rsid w:val="009A6A97"/>
    <w:rsid w:val="009B20F1"/>
    <w:rsid w:val="009C1AB1"/>
    <w:rsid w:val="009C2E64"/>
    <w:rsid w:val="009C4ADA"/>
    <w:rsid w:val="009D0048"/>
    <w:rsid w:val="009D639F"/>
    <w:rsid w:val="009D7081"/>
    <w:rsid w:val="009D7191"/>
    <w:rsid w:val="009E1D5E"/>
    <w:rsid w:val="009E56FF"/>
    <w:rsid w:val="009E61AC"/>
    <w:rsid w:val="009E725D"/>
    <w:rsid w:val="009F0159"/>
    <w:rsid w:val="009F1C80"/>
    <w:rsid w:val="009F32C9"/>
    <w:rsid w:val="009F343B"/>
    <w:rsid w:val="009F44D7"/>
    <w:rsid w:val="009F4711"/>
    <w:rsid w:val="009F4A88"/>
    <w:rsid w:val="009F7827"/>
    <w:rsid w:val="009F7A55"/>
    <w:rsid w:val="00A00388"/>
    <w:rsid w:val="00A0075F"/>
    <w:rsid w:val="00A03364"/>
    <w:rsid w:val="00A05239"/>
    <w:rsid w:val="00A05812"/>
    <w:rsid w:val="00A076FF"/>
    <w:rsid w:val="00A1231A"/>
    <w:rsid w:val="00A12B39"/>
    <w:rsid w:val="00A17BA8"/>
    <w:rsid w:val="00A20646"/>
    <w:rsid w:val="00A2255C"/>
    <w:rsid w:val="00A2494E"/>
    <w:rsid w:val="00A26FEB"/>
    <w:rsid w:val="00A33CC3"/>
    <w:rsid w:val="00A3539D"/>
    <w:rsid w:val="00A358B8"/>
    <w:rsid w:val="00A3756F"/>
    <w:rsid w:val="00A401EA"/>
    <w:rsid w:val="00A42225"/>
    <w:rsid w:val="00A4286A"/>
    <w:rsid w:val="00A462C5"/>
    <w:rsid w:val="00A504AB"/>
    <w:rsid w:val="00A50D81"/>
    <w:rsid w:val="00A60506"/>
    <w:rsid w:val="00A64E4C"/>
    <w:rsid w:val="00A756A3"/>
    <w:rsid w:val="00A756ED"/>
    <w:rsid w:val="00A776EA"/>
    <w:rsid w:val="00A81533"/>
    <w:rsid w:val="00A85E9E"/>
    <w:rsid w:val="00A86275"/>
    <w:rsid w:val="00A864F3"/>
    <w:rsid w:val="00A909B1"/>
    <w:rsid w:val="00A91B89"/>
    <w:rsid w:val="00A9370E"/>
    <w:rsid w:val="00A93840"/>
    <w:rsid w:val="00A96804"/>
    <w:rsid w:val="00AA11F2"/>
    <w:rsid w:val="00AA122C"/>
    <w:rsid w:val="00AA1FC6"/>
    <w:rsid w:val="00AA4779"/>
    <w:rsid w:val="00AA5800"/>
    <w:rsid w:val="00AA7E29"/>
    <w:rsid w:val="00AB26D2"/>
    <w:rsid w:val="00AB5EC6"/>
    <w:rsid w:val="00AC03FA"/>
    <w:rsid w:val="00AC3F28"/>
    <w:rsid w:val="00AC68ED"/>
    <w:rsid w:val="00AD2B44"/>
    <w:rsid w:val="00AD7357"/>
    <w:rsid w:val="00AE16FB"/>
    <w:rsid w:val="00AE1B40"/>
    <w:rsid w:val="00AE1CBB"/>
    <w:rsid w:val="00AE586B"/>
    <w:rsid w:val="00AE64E9"/>
    <w:rsid w:val="00AF2271"/>
    <w:rsid w:val="00AF49B0"/>
    <w:rsid w:val="00AF59DD"/>
    <w:rsid w:val="00AF6FB2"/>
    <w:rsid w:val="00B0006C"/>
    <w:rsid w:val="00B00D9F"/>
    <w:rsid w:val="00B0152E"/>
    <w:rsid w:val="00B03E96"/>
    <w:rsid w:val="00B05F48"/>
    <w:rsid w:val="00B1011A"/>
    <w:rsid w:val="00B10402"/>
    <w:rsid w:val="00B1084B"/>
    <w:rsid w:val="00B1306D"/>
    <w:rsid w:val="00B13373"/>
    <w:rsid w:val="00B163E5"/>
    <w:rsid w:val="00B165DE"/>
    <w:rsid w:val="00B17E10"/>
    <w:rsid w:val="00B21F4C"/>
    <w:rsid w:val="00B23D89"/>
    <w:rsid w:val="00B263C0"/>
    <w:rsid w:val="00B319F2"/>
    <w:rsid w:val="00B327AB"/>
    <w:rsid w:val="00B355C7"/>
    <w:rsid w:val="00B355CC"/>
    <w:rsid w:val="00B35F0B"/>
    <w:rsid w:val="00B3690C"/>
    <w:rsid w:val="00B3716C"/>
    <w:rsid w:val="00B377FF"/>
    <w:rsid w:val="00B42E49"/>
    <w:rsid w:val="00B43457"/>
    <w:rsid w:val="00B46CFB"/>
    <w:rsid w:val="00B510FE"/>
    <w:rsid w:val="00B522AB"/>
    <w:rsid w:val="00B52692"/>
    <w:rsid w:val="00B536B9"/>
    <w:rsid w:val="00B538CB"/>
    <w:rsid w:val="00B54244"/>
    <w:rsid w:val="00B56301"/>
    <w:rsid w:val="00B6037C"/>
    <w:rsid w:val="00B60900"/>
    <w:rsid w:val="00B60FF9"/>
    <w:rsid w:val="00B6167E"/>
    <w:rsid w:val="00B61832"/>
    <w:rsid w:val="00B62E75"/>
    <w:rsid w:val="00B63493"/>
    <w:rsid w:val="00B63AB8"/>
    <w:rsid w:val="00B64137"/>
    <w:rsid w:val="00B64176"/>
    <w:rsid w:val="00B64E6B"/>
    <w:rsid w:val="00B66C1F"/>
    <w:rsid w:val="00B66DFC"/>
    <w:rsid w:val="00B70BDF"/>
    <w:rsid w:val="00B710B8"/>
    <w:rsid w:val="00B714F9"/>
    <w:rsid w:val="00B72982"/>
    <w:rsid w:val="00B77D73"/>
    <w:rsid w:val="00B824DE"/>
    <w:rsid w:val="00B871B0"/>
    <w:rsid w:val="00B9110C"/>
    <w:rsid w:val="00B92DBA"/>
    <w:rsid w:val="00B97C7C"/>
    <w:rsid w:val="00BA3567"/>
    <w:rsid w:val="00BA6A3E"/>
    <w:rsid w:val="00BA6FE6"/>
    <w:rsid w:val="00BB4512"/>
    <w:rsid w:val="00BB5E18"/>
    <w:rsid w:val="00BB76FA"/>
    <w:rsid w:val="00BC3A4F"/>
    <w:rsid w:val="00BC45CB"/>
    <w:rsid w:val="00BC4DFE"/>
    <w:rsid w:val="00BD01D1"/>
    <w:rsid w:val="00BD47D2"/>
    <w:rsid w:val="00BD4A9C"/>
    <w:rsid w:val="00BE149D"/>
    <w:rsid w:val="00BE2375"/>
    <w:rsid w:val="00BE329C"/>
    <w:rsid w:val="00BE3613"/>
    <w:rsid w:val="00BE3EF6"/>
    <w:rsid w:val="00BE6F13"/>
    <w:rsid w:val="00BF2B0C"/>
    <w:rsid w:val="00BF6A28"/>
    <w:rsid w:val="00C00FD3"/>
    <w:rsid w:val="00C02919"/>
    <w:rsid w:val="00C041D0"/>
    <w:rsid w:val="00C051B6"/>
    <w:rsid w:val="00C063A3"/>
    <w:rsid w:val="00C10EF9"/>
    <w:rsid w:val="00C11F57"/>
    <w:rsid w:val="00C14C26"/>
    <w:rsid w:val="00C16D06"/>
    <w:rsid w:val="00C20042"/>
    <w:rsid w:val="00C21E75"/>
    <w:rsid w:val="00C25D74"/>
    <w:rsid w:val="00C27C1E"/>
    <w:rsid w:val="00C27EC0"/>
    <w:rsid w:val="00C32A4B"/>
    <w:rsid w:val="00C35DE4"/>
    <w:rsid w:val="00C36B7C"/>
    <w:rsid w:val="00C374B5"/>
    <w:rsid w:val="00C40F41"/>
    <w:rsid w:val="00C42F64"/>
    <w:rsid w:val="00C43333"/>
    <w:rsid w:val="00C4382E"/>
    <w:rsid w:val="00C44EB8"/>
    <w:rsid w:val="00C46A15"/>
    <w:rsid w:val="00C46A6F"/>
    <w:rsid w:val="00C50C3B"/>
    <w:rsid w:val="00C51C99"/>
    <w:rsid w:val="00C52022"/>
    <w:rsid w:val="00C53EA1"/>
    <w:rsid w:val="00C543A8"/>
    <w:rsid w:val="00C55484"/>
    <w:rsid w:val="00C56470"/>
    <w:rsid w:val="00C5755A"/>
    <w:rsid w:val="00C614E7"/>
    <w:rsid w:val="00C662FD"/>
    <w:rsid w:val="00C82526"/>
    <w:rsid w:val="00C83521"/>
    <w:rsid w:val="00C87327"/>
    <w:rsid w:val="00C9022C"/>
    <w:rsid w:val="00C90595"/>
    <w:rsid w:val="00C90C31"/>
    <w:rsid w:val="00C91812"/>
    <w:rsid w:val="00C943F0"/>
    <w:rsid w:val="00C978CA"/>
    <w:rsid w:val="00CA2199"/>
    <w:rsid w:val="00CA6470"/>
    <w:rsid w:val="00CA685A"/>
    <w:rsid w:val="00CB0BC4"/>
    <w:rsid w:val="00CB1005"/>
    <w:rsid w:val="00CB241F"/>
    <w:rsid w:val="00CB3721"/>
    <w:rsid w:val="00CB46B5"/>
    <w:rsid w:val="00CB5C8B"/>
    <w:rsid w:val="00CB6FF5"/>
    <w:rsid w:val="00CC06F0"/>
    <w:rsid w:val="00CC22CE"/>
    <w:rsid w:val="00CC345C"/>
    <w:rsid w:val="00CC55D7"/>
    <w:rsid w:val="00CD0683"/>
    <w:rsid w:val="00CD296D"/>
    <w:rsid w:val="00CD2DC8"/>
    <w:rsid w:val="00CD2DDC"/>
    <w:rsid w:val="00CD4D64"/>
    <w:rsid w:val="00CE1E4D"/>
    <w:rsid w:val="00CE433D"/>
    <w:rsid w:val="00CE4AEC"/>
    <w:rsid w:val="00CF01C4"/>
    <w:rsid w:val="00CF0A6A"/>
    <w:rsid w:val="00CF1A45"/>
    <w:rsid w:val="00D013AF"/>
    <w:rsid w:val="00D01DE0"/>
    <w:rsid w:val="00D0274A"/>
    <w:rsid w:val="00D04D0A"/>
    <w:rsid w:val="00D05E71"/>
    <w:rsid w:val="00D12EEE"/>
    <w:rsid w:val="00D1523C"/>
    <w:rsid w:val="00D16D84"/>
    <w:rsid w:val="00D171EE"/>
    <w:rsid w:val="00D20E10"/>
    <w:rsid w:val="00D20F93"/>
    <w:rsid w:val="00D2373F"/>
    <w:rsid w:val="00D328E2"/>
    <w:rsid w:val="00D32FB0"/>
    <w:rsid w:val="00D34A15"/>
    <w:rsid w:val="00D360FC"/>
    <w:rsid w:val="00D403CC"/>
    <w:rsid w:val="00D42097"/>
    <w:rsid w:val="00D44B83"/>
    <w:rsid w:val="00D4583C"/>
    <w:rsid w:val="00D45A0B"/>
    <w:rsid w:val="00D50708"/>
    <w:rsid w:val="00D51DB9"/>
    <w:rsid w:val="00D56A61"/>
    <w:rsid w:val="00D56ACA"/>
    <w:rsid w:val="00D5701B"/>
    <w:rsid w:val="00D609C7"/>
    <w:rsid w:val="00D626B4"/>
    <w:rsid w:val="00D63690"/>
    <w:rsid w:val="00D63EDB"/>
    <w:rsid w:val="00D65C58"/>
    <w:rsid w:val="00D65DA6"/>
    <w:rsid w:val="00D667D2"/>
    <w:rsid w:val="00D76C47"/>
    <w:rsid w:val="00D84B50"/>
    <w:rsid w:val="00D85E41"/>
    <w:rsid w:val="00D87037"/>
    <w:rsid w:val="00D9106A"/>
    <w:rsid w:val="00D910BE"/>
    <w:rsid w:val="00D9255C"/>
    <w:rsid w:val="00D928A7"/>
    <w:rsid w:val="00D92DA1"/>
    <w:rsid w:val="00D933F4"/>
    <w:rsid w:val="00D93C7D"/>
    <w:rsid w:val="00D9654C"/>
    <w:rsid w:val="00DA1C4D"/>
    <w:rsid w:val="00DA2487"/>
    <w:rsid w:val="00DA352B"/>
    <w:rsid w:val="00DA361D"/>
    <w:rsid w:val="00DA512C"/>
    <w:rsid w:val="00DA76CD"/>
    <w:rsid w:val="00DB1591"/>
    <w:rsid w:val="00DB3BEF"/>
    <w:rsid w:val="00DC5291"/>
    <w:rsid w:val="00DC75FB"/>
    <w:rsid w:val="00DD0BE7"/>
    <w:rsid w:val="00DD1A41"/>
    <w:rsid w:val="00DD57D0"/>
    <w:rsid w:val="00DD6009"/>
    <w:rsid w:val="00DD63CE"/>
    <w:rsid w:val="00DD6F19"/>
    <w:rsid w:val="00DD7DAB"/>
    <w:rsid w:val="00DE053C"/>
    <w:rsid w:val="00DE17D8"/>
    <w:rsid w:val="00DE48F5"/>
    <w:rsid w:val="00DE5F5A"/>
    <w:rsid w:val="00DF2DB7"/>
    <w:rsid w:val="00DF2E66"/>
    <w:rsid w:val="00DF49B1"/>
    <w:rsid w:val="00DF4CD6"/>
    <w:rsid w:val="00DF52EB"/>
    <w:rsid w:val="00DF5F67"/>
    <w:rsid w:val="00E007A3"/>
    <w:rsid w:val="00E0112D"/>
    <w:rsid w:val="00E01422"/>
    <w:rsid w:val="00E02B24"/>
    <w:rsid w:val="00E02F63"/>
    <w:rsid w:val="00E03F73"/>
    <w:rsid w:val="00E05107"/>
    <w:rsid w:val="00E068D3"/>
    <w:rsid w:val="00E122F0"/>
    <w:rsid w:val="00E13389"/>
    <w:rsid w:val="00E139A4"/>
    <w:rsid w:val="00E20EB8"/>
    <w:rsid w:val="00E21847"/>
    <w:rsid w:val="00E25811"/>
    <w:rsid w:val="00E272C5"/>
    <w:rsid w:val="00E32A02"/>
    <w:rsid w:val="00E40069"/>
    <w:rsid w:val="00E412F3"/>
    <w:rsid w:val="00E41E2E"/>
    <w:rsid w:val="00E42467"/>
    <w:rsid w:val="00E429E9"/>
    <w:rsid w:val="00E43B26"/>
    <w:rsid w:val="00E43FDC"/>
    <w:rsid w:val="00E44809"/>
    <w:rsid w:val="00E51971"/>
    <w:rsid w:val="00E529B7"/>
    <w:rsid w:val="00E52F3B"/>
    <w:rsid w:val="00E54350"/>
    <w:rsid w:val="00E56E63"/>
    <w:rsid w:val="00E56FC9"/>
    <w:rsid w:val="00E6173E"/>
    <w:rsid w:val="00E61D69"/>
    <w:rsid w:val="00E62270"/>
    <w:rsid w:val="00E6403C"/>
    <w:rsid w:val="00E64B60"/>
    <w:rsid w:val="00E65ED7"/>
    <w:rsid w:val="00E701D8"/>
    <w:rsid w:val="00E73550"/>
    <w:rsid w:val="00E762AA"/>
    <w:rsid w:val="00E76DC7"/>
    <w:rsid w:val="00E77885"/>
    <w:rsid w:val="00E77E9C"/>
    <w:rsid w:val="00E84492"/>
    <w:rsid w:val="00E8474A"/>
    <w:rsid w:val="00E84897"/>
    <w:rsid w:val="00E86F61"/>
    <w:rsid w:val="00E87004"/>
    <w:rsid w:val="00E906A3"/>
    <w:rsid w:val="00E90DD2"/>
    <w:rsid w:val="00E921B8"/>
    <w:rsid w:val="00E95708"/>
    <w:rsid w:val="00E97FC5"/>
    <w:rsid w:val="00EA0B93"/>
    <w:rsid w:val="00EA2994"/>
    <w:rsid w:val="00EA4606"/>
    <w:rsid w:val="00EA5B55"/>
    <w:rsid w:val="00EB14CB"/>
    <w:rsid w:val="00EB3B99"/>
    <w:rsid w:val="00EC0324"/>
    <w:rsid w:val="00EC10D6"/>
    <w:rsid w:val="00EC162C"/>
    <w:rsid w:val="00EC643A"/>
    <w:rsid w:val="00ED09C3"/>
    <w:rsid w:val="00ED22AF"/>
    <w:rsid w:val="00ED239C"/>
    <w:rsid w:val="00ED3497"/>
    <w:rsid w:val="00ED6936"/>
    <w:rsid w:val="00ED7EBC"/>
    <w:rsid w:val="00EE0077"/>
    <w:rsid w:val="00EE06AF"/>
    <w:rsid w:val="00EE20F7"/>
    <w:rsid w:val="00EE4472"/>
    <w:rsid w:val="00EE5A12"/>
    <w:rsid w:val="00EF0BA0"/>
    <w:rsid w:val="00EF10DB"/>
    <w:rsid w:val="00EF28FA"/>
    <w:rsid w:val="00EF389B"/>
    <w:rsid w:val="00EF6B3E"/>
    <w:rsid w:val="00F01027"/>
    <w:rsid w:val="00F0194B"/>
    <w:rsid w:val="00F019CB"/>
    <w:rsid w:val="00F02624"/>
    <w:rsid w:val="00F02EC4"/>
    <w:rsid w:val="00F03608"/>
    <w:rsid w:val="00F10893"/>
    <w:rsid w:val="00F12321"/>
    <w:rsid w:val="00F16FA2"/>
    <w:rsid w:val="00F17DF2"/>
    <w:rsid w:val="00F216A8"/>
    <w:rsid w:val="00F21B21"/>
    <w:rsid w:val="00F22C76"/>
    <w:rsid w:val="00F23248"/>
    <w:rsid w:val="00F23C92"/>
    <w:rsid w:val="00F24AFE"/>
    <w:rsid w:val="00F25085"/>
    <w:rsid w:val="00F25D41"/>
    <w:rsid w:val="00F30725"/>
    <w:rsid w:val="00F30DED"/>
    <w:rsid w:val="00F31436"/>
    <w:rsid w:val="00F32A20"/>
    <w:rsid w:val="00F35590"/>
    <w:rsid w:val="00F35B8B"/>
    <w:rsid w:val="00F5156F"/>
    <w:rsid w:val="00F522CE"/>
    <w:rsid w:val="00F5458D"/>
    <w:rsid w:val="00F57468"/>
    <w:rsid w:val="00F62C2E"/>
    <w:rsid w:val="00F6417D"/>
    <w:rsid w:val="00F65591"/>
    <w:rsid w:val="00F76FDD"/>
    <w:rsid w:val="00F80898"/>
    <w:rsid w:val="00F80BCA"/>
    <w:rsid w:val="00F84B29"/>
    <w:rsid w:val="00F84B85"/>
    <w:rsid w:val="00F872E5"/>
    <w:rsid w:val="00F87BE1"/>
    <w:rsid w:val="00F92DD2"/>
    <w:rsid w:val="00F9344B"/>
    <w:rsid w:val="00F9423F"/>
    <w:rsid w:val="00F96E2A"/>
    <w:rsid w:val="00F97A69"/>
    <w:rsid w:val="00FA00CC"/>
    <w:rsid w:val="00FA2950"/>
    <w:rsid w:val="00FA6B74"/>
    <w:rsid w:val="00FA7AED"/>
    <w:rsid w:val="00FB2DE8"/>
    <w:rsid w:val="00FB310B"/>
    <w:rsid w:val="00FB57CF"/>
    <w:rsid w:val="00FC150E"/>
    <w:rsid w:val="00FC2154"/>
    <w:rsid w:val="00FC2767"/>
    <w:rsid w:val="00FC3C5C"/>
    <w:rsid w:val="00FC56A8"/>
    <w:rsid w:val="00FC733D"/>
    <w:rsid w:val="00FD069E"/>
    <w:rsid w:val="00FD08AD"/>
    <w:rsid w:val="00FD5BCC"/>
    <w:rsid w:val="00FF2157"/>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docId w15:val="{1B36DD99-4FD7-4DF1-AAD9-A940F06CE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0"/>
    <w:qFormat/>
    <w:rsid w:val="00BC4DFE"/>
    <w:pPr>
      <w:pBdr>
        <w:top w:val="none" w:sz="0" w:space="0" w:color="auto"/>
      </w:pBdr>
      <w:spacing w:before="180"/>
      <w:outlineLvl w:val="1"/>
    </w:pPr>
    <w:rPr>
      <w:sz w:val="32"/>
    </w:rPr>
  </w:style>
  <w:style w:type="paragraph" w:styleId="30">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0"/>
    <w:next w:val="a"/>
    <w:link w:val="40"/>
    <w:qFormat/>
    <w:rsid w:val="00BC4DFE"/>
    <w:pPr>
      <w:ind w:left="1418" w:hanging="1418"/>
      <w:outlineLvl w:val="3"/>
    </w:pPr>
    <w:rPr>
      <w:sz w:val="24"/>
    </w:rPr>
  </w:style>
  <w:style w:type="paragraph" w:styleId="5">
    <w:name w:val="heading 5"/>
    <w:basedOn w:val="4"/>
    <w:next w:val="a"/>
    <w:link w:val="50"/>
    <w:qFormat/>
    <w:rsid w:val="00BC4DFE"/>
    <w:pPr>
      <w:ind w:left="1701" w:hanging="1701"/>
      <w:outlineLvl w:val="4"/>
    </w:pPr>
    <w:rPr>
      <w:sz w:val="22"/>
    </w:rPr>
  </w:style>
  <w:style w:type="paragraph" w:styleId="6">
    <w:name w:val="heading 6"/>
    <w:basedOn w:val="a"/>
    <w:next w:val="a"/>
    <w:link w:val="60"/>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0"/>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0"/>
    <w:qFormat/>
    <w:rsid w:val="00BC4DFE"/>
    <w:pPr>
      <w:ind w:left="0" w:firstLine="0"/>
      <w:outlineLvl w:val="7"/>
    </w:pPr>
  </w:style>
  <w:style w:type="paragraph" w:styleId="9">
    <w:name w:val="heading 9"/>
    <w:basedOn w:val="8"/>
    <w:next w:val="a"/>
    <w:link w:val="90"/>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3">
    <w:name w:val="footer"/>
    <w:basedOn w:val="a"/>
    <w:link w:val="a4"/>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character" w:customStyle="1" w:styleId="B1Zchn">
    <w:name w:val="B1 Zchn"/>
    <w:rPr>
      <w:lang w:val="en-GB" w:eastAsia="en-US" w:bidi="ar-SA"/>
    </w:r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0"/>
    <w:autoRedefine/>
    <w:semiHidden/>
    <w:pPr>
      <w:ind w:left="284"/>
    </w:pPr>
  </w:style>
  <w:style w:type="paragraph" w:styleId="10">
    <w:name w:val="index 1"/>
    <w:basedOn w:val="a"/>
    <w:autoRedefine/>
    <w:semiHidden/>
    <w:pPr>
      <w:keepLines/>
      <w:spacing w:after="0"/>
    </w:pPr>
    <w:rPr>
      <w:lang w:eastAsia="ko-KR"/>
    </w:rPr>
  </w:style>
  <w:style w:type="paragraph" w:styleId="22">
    <w:name w:val="List Number 2"/>
    <w:basedOn w:val="a5"/>
    <w:pPr>
      <w:ind w:left="851"/>
    </w:pPr>
  </w:style>
  <w:style w:type="paragraph" w:styleId="a5">
    <w:name w:val="List Number"/>
    <w:basedOn w:val="a6"/>
  </w:style>
  <w:style w:type="paragraph" w:styleId="a6">
    <w:name w:val="List"/>
    <w:basedOn w:val="a"/>
    <w:pPr>
      <w:ind w:left="568" w:hanging="284"/>
    </w:pPr>
    <w:rPr>
      <w:lang w:eastAsia="ko-KR"/>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lang w:eastAsia="ko-KR"/>
    </w:rPr>
  </w:style>
  <w:style w:type="paragraph" w:styleId="23">
    <w:name w:val="List Bullet 2"/>
    <w:basedOn w:val="aa"/>
    <w:autoRedefine/>
    <w:pPr>
      <w:ind w:left="851"/>
    </w:pPr>
  </w:style>
  <w:style w:type="paragraph" w:styleId="aa">
    <w:name w:val="List Bullet"/>
    <w:basedOn w:val="a6"/>
    <w:autoRedefine/>
  </w:style>
  <w:style w:type="paragraph" w:styleId="31">
    <w:name w:val="List Bullet 3"/>
    <w:basedOn w:val="23"/>
    <w:autoRedefine/>
    <w:pPr>
      <w:ind w:left="1135"/>
    </w:pPr>
  </w:style>
  <w:style w:type="paragraph" w:styleId="24">
    <w:name w:val="List 2"/>
    <w:basedOn w:val="a6"/>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autoRedefine/>
    <w:pPr>
      <w:ind w:left="1418"/>
    </w:pPr>
  </w:style>
  <w:style w:type="paragraph" w:styleId="52">
    <w:name w:val="List Bullet 5"/>
    <w:basedOn w:val="42"/>
    <w:autoRedefine/>
    <w:pPr>
      <w:ind w:left="1702"/>
    </w:pPr>
  </w:style>
  <w:style w:type="paragraph" w:styleId="ab">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c">
    <w:name w:val="caption"/>
    <w:aliases w:val="cap"/>
    <w:basedOn w:val="a"/>
    <w:next w:val="a"/>
    <w:qFormat/>
    <w:pPr>
      <w:spacing w:before="120" w:after="120"/>
    </w:pPr>
    <w:rPr>
      <w:b/>
    </w:rPr>
  </w:style>
  <w:style w:type="character" w:styleId="ad">
    <w:name w:val="Hyperlink"/>
    <w:rPr>
      <w:color w:val="0000FF"/>
      <w:u w:val="single"/>
    </w:rPr>
  </w:style>
  <w:style w:type="character" w:styleId="ae">
    <w:name w:val="FollowedHyperlink"/>
    <w:rPr>
      <w:color w:val="800080"/>
      <w:u w:val="single"/>
    </w:rPr>
  </w:style>
  <w:style w:type="paragraph" w:styleId="af">
    <w:name w:val="Document Map"/>
    <w:basedOn w:val="a"/>
    <w:link w:val="af0"/>
    <w:semiHidden/>
    <w:pPr>
      <w:shd w:val="clear" w:color="auto" w:fill="000080"/>
    </w:pPr>
    <w:rPr>
      <w:rFonts w:ascii="Tahoma" w:hAnsi="Tahoma"/>
    </w:rPr>
  </w:style>
  <w:style w:type="paragraph" w:styleId="af1">
    <w:name w:val="Plain Text"/>
    <w:basedOn w:val="a"/>
    <w:link w:val="af2"/>
    <w:rPr>
      <w:rFonts w:ascii="Courier New" w:hAnsi="Courier New"/>
      <w:lang w:val="nb-NO"/>
    </w:rPr>
  </w:style>
  <w:style w:type="paragraph" w:styleId="af3">
    <w:name w:val="Body Text"/>
    <w:basedOn w:val="a"/>
    <w:link w:val="af4"/>
  </w:style>
  <w:style w:type="character" w:styleId="af5">
    <w:name w:val="annotation reference"/>
    <w:semiHidden/>
    <w:rPr>
      <w:sz w:val="16"/>
    </w:rPr>
  </w:style>
  <w:style w:type="paragraph" w:styleId="af6">
    <w:name w:val="annotation text"/>
    <w:basedOn w:val="a"/>
    <w:link w:val="af7"/>
    <w:uiPriority w:val="99"/>
    <w:qFormat/>
  </w:style>
  <w:style w:type="character" w:customStyle="1" w:styleId="CommentTextChar">
    <w:name w:val="Comment Text Char"/>
    <w:rPr>
      <w:lang w:val="en-GB" w:eastAsia="ko-KR"/>
    </w:rPr>
  </w:style>
  <w:style w:type="paragraph" w:styleId="af8">
    <w:name w:val="Balloon Text"/>
    <w:basedOn w:val="a"/>
    <w:link w:val="af9"/>
    <w:rPr>
      <w:rFonts w:ascii="Tahoma" w:hAnsi="Tahoma" w:cs="Tahoma"/>
      <w:sz w:val="16"/>
      <w:szCs w:val="16"/>
    </w:rPr>
  </w:style>
  <w:style w:type="paragraph" w:styleId="afa">
    <w:name w:val="Title"/>
    <w:basedOn w:val="a"/>
    <w:next w:val="a"/>
    <w:link w:val="afb"/>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c">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d">
    <w:name w:val="page number"/>
    <w:basedOn w:val="a0"/>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3">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e">
    <w:name w:val="Body Text Indent"/>
    <w:basedOn w:val="a"/>
    <w:link w:val="aff"/>
    <w:pPr>
      <w:spacing w:after="120"/>
      <w:ind w:left="283"/>
    </w:pPr>
    <w:rPr>
      <w:rFonts w:eastAsia="MS Mincho"/>
    </w:rPr>
  </w:style>
  <w:style w:type="paragraph" w:customStyle="1" w:styleId="CommentSubject1">
    <w:name w:val="Comment Subject1"/>
    <w:basedOn w:val="af6"/>
    <w:next w:val="af6"/>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aff0">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f1">
    <w:name w:val="annotation subject"/>
    <w:basedOn w:val="af6"/>
    <w:next w:val="af6"/>
    <w:link w:val="aff2"/>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0">
    <w:name w:val="标题 5 字符"/>
    <w:link w:val="5"/>
    <w:rsid w:val="00631989"/>
    <w:rPr>
      <w:rFonts w:ascii="Arial" w:hAnsi="Arial"/>
      <w:sz w:val="22"/>
    </w:rPr>
  </w:style>
  <w:style w:type="character" w:customStyle="1" w:styleId="60">
    <w:name w:val="标题 6 字符"/>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17"/>
      </w:numPr>
      <w:adjustRightInd w:val="0"/>
      <w:spacing w:before="120" w:after="0"/>
      <w:jc w:val="both"/>
      <w:textAlignment w:val="baseline"/>
    </w:pPr>
  </w:style>
  <w:style w:type="paragraph" w:styleId="aff3">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0">
    <w:name w:val="标题 2 字符"/>
    <w:basedOn w:val="a0"/>
    <w:link w:val="2"/>
    <w:rsid w:val="009E61AC"/>
    <w:rPr>
      <w:rFonts w:ascii="Arial" w:hAnsi="Arial"/>
      <w:sz w:val="32"/>
    </w:rPr>
  </w:style>
  <w:style w:type="character" w:customStyle="1" w:styleId="70">
    <w:name w:val="标题 7 字符"/>
    <w:basedOn w:val="a0"/>
    <w:link w:val="7"/>
    <w:rsid w:val="009E61AC"/>
    <w:rPr>
      <w:rFonts w:ascii="Arial" w:hAnsi="Arial"/>
    </w:rPr>
  </w:style>
  <w:style w:type="character" w:customStyle="1" w:styleId="80">
    <w:name w:val="标题 8 字符"/>
    <w:basedOn w:val="a0"/>
    <w:link w:val="8"/>
    <w:rsid w:val="009E61AC"/>
    <w:rPr>
      <w:rFonts w:ascii="Arial" w:hAnsi="Arial"/>
      <w:sz w:val="36"/>
    </w:rPr>
  </w:style>
  <w:style w:type="character" w:customStyle="1" w:styleId="90">
    <w:name w:val="标题 9 字符"/>
    <w:basedOn w:val="a0"/>
    <w:link w:val="9"/>
    <w:rsid w:val="009E61AC"/>
    <w:rPr>
      <w:rFonts w:ascii="Arial" w:hAnsi="Arial"/>
      <w:sz w:val="36"/>
    </w:rPr>
  </w:style>
  <w:style w:type="character" w:customStyle="1" w:styleId="a9">
    <w:name w:val="脚注文本 字符"/>
    <w:basedOn w:val="a0"/>
    <w:link w:val="a8"/>
    <w:semiHidden/>
    <w:rsid w:val="009E61AC"/>
    <w:rPr>
      <w:sz w:val="16"/>
      <w:lang w:eastAsia="ko-KR"/>
    </w:rPr>
  </w:style>
  <w:style w:type="character" w:customStyle="1" w:styleId="a4">
    <w:name w:val="页脚 字符"/>
    <w:basedOn w:val="a0"/>
    <w:link w:val="a3"/>
    <w:rsid w:val="009E61AC"/>
    <w:rPr>
      <w:rFonts w:ascii="Arial" w:hAnsi="Arial"/>
      <w:b/>
      <w:i/>
      <w:noProof/>
      <w:sz w:val="18"/>
    </w:rPr>
  </w:style>
  <w:style w:type="character" w:customStyle="1" w:styleId="af9">
    <w:name w:val="批注框文本 字符"/>
    <w:basedOn w:val="a0"/>
    <w:link w:val="af8"/>
    <w:rsid w:val="009E61AC"/>
    <w:rPr>
      <w:rFonts w:ascii="Tahoma" w:hAnsi="Tahoma" w:cs="Tahoma"/>
      <w:sz w:val="16"/>
      <w:szCs w:val="16"/>
      <w:lang w:eastAsia="en-US"/>
    </w:rPr>
  </w:style>
  <w:style w:type="character" w:customStyle="1" w:styleId="aff2">
    <w:name w:val="批注主题 字符"/>
    <w:basedOn w:val="CommentTextChar"/>
    <w:link w:val="aff1"/>
    <w:rsid w:val="009E61AC"/>
    <w:rPr>
      <w:b/>
      <w:bCs/>
      <w:lang w:val="en-GB" w:eastAsia="en-GB"/>
    </w:rPr>
  </w:style>
  <w:style w:type="character" w:customStyle="1" w:styleId="af0">
    <w:name w:val="文档结构图 字符"/>
    <w:basedOn w:val="a0"/>
    <w:link w:val="af"/>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26"/>
      </w:numPr>
      <w:spacing w:after="0"/>
      <w:jc w:val="center"/>
    </w:pPr>
    <w:rPr>
      <w:b/>
      <w:lang w:eastAsia="x-none"/>
    </w:rPr>
  </w:style>
  <w:style w:type="character" w:customStyle="1" w:styleId="TP-changeChar">
    <w:name w:val="TP-change Char"/>
    <w:link w:val="TP-change"/>
    <w:rsid w:val="009E61AC"/>
    <w:rPr>
      <w:rFonts w:eastAsia="宋体"/>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f4">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f5">
    <w:name w:val="List Paragraph"/>
    <w:aliases w:val="- Bullets,Lista1,?? ??,?????,????,列出段落1,中等深浅网格 1 - 着色 21,¥¡¡¡¡ì¬º¥¹¥È¶ÎÂä,ÁÐ³ö¶ÎÂä,列表段落1,—ño’i—Ž,¥ê¥¹¥È¶ÎÂä,1st level - Bullet List Paragraph,Lettre d'introduction,Paragrafo elenco,Normal bullet 2,Bullet list,목록단락,リスト段落,列表段落11,목록 단락"/>
    <w:basedOn w:val="a"/>
    <w:link w:val="aff6"/>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af2">
    <w:name w:val="纯文本 字符"/>
    <w:basedOn w:val="a0"/>
    <w:link w:val="af1"/>
    <w:rsid w:val="009E61AC"/>
    <w:rPr>
      <w:rFonts w:ascii="Courier New" w:hAnsi="Courier New"/>
      <w:lang w:val="nb-NO" w:eastAsia="en-US"/>
    </w:rPr>
  </w:style>
  <w:style w:type="character" w:customStyle="1" w:styleId="af4">
    <w:name w:val="正文文本 字符"/>
    <w:basedOn w:val="a0"/>
    <w:link w:val="af3"/>
    <w:rsid w:val="009E61AC"/>
    <w:rPr>
      <w:lang w:eastAsia="en-US"/>
    </w:rPr>
  </w:style>
  <w:style w:type="character" w:customStyle="1" w:styleId="afb">
    <w:name w:val="标题 字符"/>
    <w:basedOn w:val="a0"/>
    <w:link w:val="afa"/>
    <w:rsid w:val="009E61AC"/>
    <w:rPr>
      <w:rFonts w:ascii="Arial" w:hAnsi="Arial"/>
      <w:caps/>
      <w:sz w:val="22"/>
      <w:u w:val="single"/>
      <w:lang w:eastAsia="en-GB"/>
    </w:rPr>
  </w:style>
  <w:style w:type="character" w:customStyle="1" w:styleId="aff">
    <w:name w:val="正文文本缩进 字符"/>
    <w:basedOn w:val="a0"/>
    <w:link w:val="afe"/>
    <w:rsid w:val="009E61AC"/>
    <w:rPr>
      <w:rFonts w:eastAsia="MS Mincho"/>
      <w:lang w:eastAsia="en-US"/>
    </w:rPr>
  </w:style>
  <w:style w:type="paragraph" w:customStyle="1" w:styleId="Reference">
    <w:name w:val="Reference"/>
    <w:basedOn w:val="a"/>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42"/>
      </w:numPr>
    </w:pPr>
  </w:style>
  <w:style w:type="paragraph" w:styleId="aff7">
    <w:name w:val="header"/>
    <w:basedOn w:val="a"/>
    <w:link w:val="aff8"/>
    <w:rsid w:val="00C614E7"/>
    <w:pPr>
      <w:tabs>
        <w:tab w:val="center" w:pos="4513"/>
        <w:tab w:val="right" w:pos="9026"/>
      </w:tabs>
      <w:spacing w:after="0"/>
    </w:pPr>
  </w:style>
  <w:style w:type="character" w:customStyle="1" w:styleId="aff8">
    <w:name w:val="页眉 字符"/>
    <w:basedOn w:val="a0"/>
    <w:link w:val="aff7"/>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af7">
    <w:name w:val="批注文字 字符"/>
    <w:basedOn w:val="a0"/>
    <w:link w:val="af6"/>
    <w:uiPriority w:val="99"/>
    <w:qFormat/>
    <w:rsid w:val="001323CB"/>
    <w:rPr>
      <w:lang w:eastAsia="en-US"/>
    </w:rPr>
  </w:style>
  <w:style w:type="character" w:customStyle="1" w:styleId="aff6">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f5"/>
    <w:uiPriority w:val="34"/>
    <w:qFormat/>
    <w:rsid w:val="00CA685A"/>
    <w:rPr>
      <w:rFonts w:ascii="Calibri" w:eastAsia="Calibri" w:hAnsi="Calibri"/>
      <w:sz w:val="22"/>
      <w:szCs w:val="22"/>
      <w:lang w:eastAsia="en-GB"/>
    </w:rPr>
  </w:style>
  <w:style w:type="paragraph" w:styleId="3">
    <w:name w:val="List Number 3"/>
    <w:basedOn w:val="a"/>
    <w:rsid w:val="00784722"/>
    <w:pPr>
      <w:numPr>
        <w:numId w:val="4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1426731356">
      <w:bodyDiv w:val="1"/>
      <w:marLeft w:val="0"/>
      <w:marRight w:val="0"/>
      <w:marTop w:val="0"/>
      <w:marBottom w:val="0"/>
      <w:divBdr>
        <w:top w:val="none" w:sz="0" w:space="0" w:color="auto"/>
        <w:left w:val="none" w:sz="0" w:space="0" w:color="auto"/>
        <w:bottom w:val="none" w:sz="0" w:space="0" w:color="auto"/>
        <w:right w:val="none" w:sz="0" w:space="0" w:color="auto"/>
      </w:divBdr>
    </w:div>
    <w:div w:id="1482191502">
      <w:bodyDiv w:val="1"/>
      <w:marLeft w:val="0"/>
      <w:marRight w:val="0"/>
      <w:marTop w:val="0"/>
      <w:marBottom w:val="0"/>
      <w:divBdr>
        <w:top w:val="none" w:sz="0" w:space="0" w:color="auto"/>
        <w:left w:val="none" w:sz="0" w:space="0" w:color="auto"/>
        <w:bottom w:val="none" w:sz="0" w:space="0" w:color="auto"/>
        <w:right w:val="none" w:sz="0" w:space="0" w:color="auto"/>
      </w:divBdr>
    </w:div>
    <w:div w:id="1914507686">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56.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image" Target="media/image6.emf"/><Relationship Id="rId42" Type="http://schemas.openxmlformats.org/officeDocument/2006/relationships/oleObject" Target="embeddings/Microsoft_Visio_2003-2010_Drawing11.vsd"/><Relationship Id="rId63" Type="http://schemas.openxmlformats.org/officeDocument/2006/relationships/package" Target="embeddings/Microsoft_Visio_Drawing1.vsdx"/><Relationship Id="rId84" Type="http://schemas.openxmlformats.org/officeDocument/2006/relationships/image" Target="media/image37.wmf"/><Relationship Id="rId138" Type="http://schemas.microsoft.com/office/2018/08/relationships/commentsExtensible" Target="commentsExtensible.xml"/><Relationship Id="rId16" Type="http://schemas.openxmlformats.org/officeDocument/2006/relationships/oleObject" Target="embeddings/oleObject2.bin"/><Relationship Id="rId107" Type="http://schemas.openxmlformats.org/officeDocument/2006/relationships/oleObject" Target="embeddings/oleObject33.bin"/><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oleObject" Target="embeddings/oleObject9.bin"/><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e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22" Type="http://schemas.openxmlformats.org/officeDocument/2006/relationships/oleObject" Target="embeddings/Microsoft_Visio_2003-2010_Drawing1.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oleObject4.bin"/><Relationship Id="rId64" Type="http://schemas.openxmlformats.org/officeDocument/2006/relationships/image" Target="media/image27.wmf"/><Relationship Id="rId69" Type="http://schemas.openxmlformats.org/officeDocument/2006/relationships/oleObject" Target="embeddings/oleObject14.bin"/><Relationship Id="rId113" Type="http://schemas.openxmlformats.org/officeDocument/2006/relationships/oleObject" Target="embeddings/oleObject38.bin"/><Relationship Id="rId118" Type="http://schemas.openxmlformats.org/officeDocument/2006/relationships/image" Target="media/image50.wmf"/><Relationship Id="rId134" Type="http://schemas.openxmlformats.org/officeDocument/2006/relationships/footer" Target="footer2.xml"/><Relationship Id="rId80" Type="http://schemas.openxmlformats.org/officeDocument/2006/relationships/image" Target="media/image35.wmf"/><Relationship Id="rId85" Type="http://schemas.openxmlformats.org/officeDocument/2006/relationships/oleObject" Target="embeddings/oleObject22.bin"/><Relationship Id="rId12" Type="http://schemas.openxmlformats.org/officeDocument/2006/relationships/comments" Target="comments.xml"/><Relationship Id="rId17" Type="http://schemas.openxmlformats.org/officeDocument/2006/relationships/image" Target="media/image4.wmf"/><Relationship Id="rId33" Type="http://schemas.openxmlformats.org/officeDocument/2006/relationships/image" Target="media/image12.emf"/><Relationship Id="rId38" Type="http://schemas.openxmlformats.org/officeDocument/2006/relationships/oleObject" Target="embeddings/Microsoft_Visio_2003-2010_Drawing9.vsd"/><Relationship Id="rId59" Type="http://schemas.openxmlformats.org/officeDocument/2006/relationships/oleObject" Target="embeddings/oleObject10.bin"/><Relationship Id="rId103" Type="http://schemas.openxmlformats.org/officeDocument/2006/relationships/image" Target="media/image46.wmf"/><Relationship Id="rId108" Type="http://schemas.openxmlformats.org/officeDocument/2006/relationships/oleObject" Target="embeddings/oleObject34.bin"/><Relationship Id="rId124" Type="http://schemas.openxmlformats.org/officeDocument/2006/relationships/image" Target="media/image53.wmf"/><Relationship Id="rId129" Type="http://schemas.openxmlformats.org/officeDocument/2006/relationships/image" Target="media/image57.emf"/><Relationship Id="rId54" Type="http://schemas.openxmlformats.org/officeDocument/2006/relationships/oleObject" Target="embeddings/oleObject7.bin"/><Relationship Id="rId70" Type="http://schemas.openxmlformats.org/officeDocument/2006/relationships/image" Target="media/image30.wmf"/><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emf"/><Relationship Id="rId28" Type="http://schemas.openxmlformats.org/officeDocument/2006/relationships/oleObject" Target="embeddings/Microsoft_Visio_2003-2010_Drawing4.vsd"/><Relationship Id="rId49" Type="http://schemas.openxmlformats.org/officeDocument/2006/relationships/image" Target="media/image20.wmf"/><Relationship Id="rId114" Type="http://schemas.openxmlformats.org/officeDocument/2006/relationships/oleObject" Target="embeddings/oleObject39.bin"/><Relationship Id="rId119" Type="http://schemas.openxmlformats.org/officeDocument/2006/relationships/oleObject" Target="embeddings/oleObject42.bin"/><Relationship Id="rId44" Type="http://schemas.openxmlformats.org/officeDocument/2006/relationships/oleObject" Target="embeddings/Microsoft_Visio_2003-2010_Drawing12.vsd"/><Relationship Id="rId60" Type="http://schemas.openxmlformats.org/officeDocument/2006/relationships/image" Target="media/image25.wmf"/><Relationship Id="rId65" Type="http://schemas.openxmlformats.org/officeDocument/2006/relationships/oleObject" Target="embeddings/oleObject12.bin"/><Relationship Id="rId81" Type="http://schemas.openxmlformats.org/officeDocument/2006/relationships/oleObject" Target="embeddings/oleObject20.bin"/><Relationship Id="rId86" Type="http://schemas.openxmlformats.org/officeDocument/2006/relationships/image" Target="media/image38.wmf"/><Relationship Id="rId130" Type="http://schemas.openxmlformats.org/officeDocument/2006/relationships/package" Target="embeddings/Microsoft_Visio_Drawing2.vsdx"/><Relationship Id="rId135" Type="http://schemas.openxmlformats.org/officeDocument/2006/relationships/fontTable" Target="fontTable.xml"/><Relationship Id="rId13" Type="http://schemas.microsoft.com/office/2011/relationships/commentsExtended" Target="commentsExtended.xml"/><Relationship Id="rId18" Type="http://schemas.openxmlformats.org/officeDocument/2006/relationships/oleObject" Target="embeddings/oleObject3.bin"/><Relationship Id="rId39" Type="http://schemas.openxmlformats.org/officeDocument/2006/relationships/image" Target="media/image15.emf"/><Relationship Id="rId109" Type="http://schemas.openxmlformats.org/officeDocument/2006/relationships/image" Target="media/image48.wmf"/><Relationship Id="rId34" Type="http://schemas.openxmlformats.org/officeDocument/2006/relationships/oleObject" Target="embeddings/Microsoft_Visio_2003-2010_Drawing7.vsd"/><Relationship Id="rId50" Type="http://schemas.openxmlformats.org/officeDocument/2006/relationships/oleObject" Target="embeddings/oleObject5.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2.vsd"/><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image" Target="media/image28.wmf"/><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40.bin"/><Relationship Id="rId131" Type="http://schemas.openxmlformats.org/officeDocument/2006/relationships/header" Target="header1.xml"/><Relationship Id="rId136" Type="http://schemas.microsoft.com/office/2011/relationships/people" Target="people.xml"/><Relationship Id="rId61" Type="http://schemas.openxmlformats.org/officeDocument/2006/relationships/oleObject" Target="embeddings/oleObject11.bin"/><Relationship Id="rId82" Type="http://schemas.openxmlformats.org/officeDocument/2006/relationships/image" Target="media/image36.wmf"/><Relationship Id="rId19" Type="http://schemas.openxmlformats.org/officeDocument/2006/relationships/image" Target="media/image5.emf"/><Relationship Id="rId14" Type="http://schemas.microsoft.com/office/2016/09/relationships/commentsIds" Target="commentsIds.xml"/><Relationship Id="rId30" Type="http://schemas.openxmlformats.org/officeDocument/2006/relationships/oleObject" Target="embeddings/Microsoft_Visio_2003-2010_Drawing5.vsd"/><Relationship Id="rId35" Type="http://schemas.openxmlformats.org/officeDocument/2006/relationships/image" Target="media/image13.emf"/><Relationship Id="rId56" Type="http://schemas.openxmlformats.org/officeDocument/2006/relationships/oleObject" Target="embeddings/oleObject8.bin"/><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e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image" Target="media/image21.wmf"/><Relationship Id="rId72" Type="http://schemas.openxmlformats.org/officeDocument/2006/relationships/image" Target="media/image31.wmf"/><Relationship Id="rId93" Type="http://schemas.openxmlformats.org/officeDocument/2006/relationships/oleObject" Target="embeddings/oleObject26.bin"/><Relationship Id="rId98" Type="http://schemas.openxmlformats.org/officeDocument/2006/relationships/oleObject" Target="embeddings/oleObject29.bin"/><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oleObject" Target="embeddings/Microsoft_Visio_2003-2010_Drawing13.vsd"/><Relationship Id="rId67" Type="http://schemas.openxmlformats.org/officeDocument/2006/relationships/oleObject" Target="embeddings/oleObject13.bin"/><Relationship Id="rId116" Type="http://schemas.openxmlformats.org/officeDocument/2006/relationships/image" Target="media/image49.wmf"/><Relationship Id="rId137" Type="http://schemas.openxmlformats.org/officeDocument/2006/relationships/theme" Target="theme/theme1.xml"/><Relationship Id="rId20" Type="http://schemas.openxmlformats.org/officeDocument/2006/relationships/oleObject" Target="embeddings/Microsoft_Visio_2003-2010_Drawing.vsd"/><Relationship Id="rId41" Type="http://schemas.openxmlformats.org/officeDocument/2006/relationships/image" Target="media/image16.emf"/><Relationship Id="rId62" Type="http://schemas.openxmlformats.org/officeDocument/2006/relationships/image" Target="media/image26.emf"/><Relationship Id="rId83" Type="http://schemas.openxmlformats.org/officeDocument/2006/relationships/oleObject" Target="embeddings/oleObject21.bin"/><Relationship Id="rId88" Type="http://schemas.openxmlformats.org/officeDocument/2006/relationships/image" Target="media/image39.wmf"/><Relationship Id="rId111" Type="http://schemas.openxmlformats.org/officeDocument/2006/relationships/oleObject" Target="embeddings/oleObject36.bin"/><Relationship Id="rId132" Type="http://schemas.openxmlformats.org/officeDocument/2006/relationships/footer" Target="footer1.xml"/><Relationship Id="rId15" Type="http://schemas.openxmlformats.org/officeDocument/2006/relationships/image" Target="media/image3.wmf"/><Relationship Id="rId36" Type="http://schemas.openxmlformats.org/officeDocument/2006/relationships/oleObject" Target="embeddings/Microsoft_Visio_2003-2010_Drawing8.vsd"/><Relationship Id="rId57" Type="http://schemas.openxmlformats.org/officeDocument/2006/relationships/image" Target="media/image24.wmf"/><Relationship Id="rId106" Type="http://schemas.openxmlformats.org/officeDocument/2006/relationships/oleObject" Target="embeddings/Microsoft_Visio_2003-2010_Drawing14.vsd"/><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image" Target="media/image11.emf"/><Relationship Id="rId52" Type="http://schemas.openxmlformats.org/officeDocument/2006/relationships/oleObject" Target="embeddings/oleObject6.bin"/><Relationship Id="rId73" Type="http://schemas.openxmlformats.org/officeDocument/2006/relationships/oleObject" Target="embeddings/oleObject1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oleObject" Target="embeddings/Microsoft_Visio_2003-2010_Drawing3.vsd"/><Relationship Id="rId47" Type="http://schemas.openxmlformats.org/officeDocument/2006/relationships/image" Target="media/image19.wmf"/><Relationship Id="rId68" Type="http://schemas.openxmlformats.org/officeDocument/2006/relationships/image" Target="media/image29.wmf"/><Relationship Id="rId89" Type="http://schemas.openxmlformats.org/officeDocument/2006/relationships/oleObject" Target="embeddings/oleObject24.bin"/><Relationship Id="rId112" Type="http://schemas.openxmlformats.org/officeDocument/2006/relationships/oleObject" Target="embeddings/oleObject37.bin"/><Relationship Id="rId133"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D434C2-F9AC-491B-9BDA-557F21596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53</TotalTime>
  <Pages>339</Pages>
  <Words>134729</Words>
  <Characters>767959</Characters>
  <Application>Microsoft Office Word</Application>
  <DocSecurity>0</DocSecurity>
  <Lines>6399</Lines>
  <Paragraphs>1801</Paragraphs>
  <ScaleCrop>false</ScaleCrop>
  <HeadingPairs>
    <vt:vector size="2" baseType="variant">
      <vt:variant>
        <vt:lpstr>Title</vt:lpstr>
      </vt:variant>
      <vt:variant>
        <vt:i4>1</vt:i4>
      </vt:variant>
    </vt:vector>
  </HeadingPairs>
  <TitlesOfParts>
    <vt:vector size="1" baseType="lpstr">
      <vt:lpstr>3GPP TS 37.355</vt:lpstr>
    </vt:vector>
  </TitlesOfParts>
  <Company>CATT</Company>
  <LinksUpToDate>false</LinksUpToDate>
  <CharactersWithSpaces>900887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lastModifiedBy>(Huawei) GuoYinghao</cp:lastModifiedBy>
  <cp:revision>68</cp:revision>
  <cp:lastPrinted>2010-09-20T12:59:00Z</cp:lastPrinted>
  <dcterms:created xsi:type="dcterms:W3CDTF">2022-04-20T19:45:00Z</dcterms:created>
  <dcterms:modified xsi:type="dcterms:W3CDTF">2022-04-21T09:17:00Z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(2)x93kHZl6EQjb1/VjS844Y9zVfxjxghbDle4HCiIp5NL5/YzVra5oOzeTqe5wfXGnJkGM0bjE
UImpQ0QQRa/OGs1Bc1BCNedtFjF1M9O807ZdT1SWz6Ex5O/9SHEauXyJ8m/KXUN/WyW7v3MR
obw7TGB2mVb7p8cgdKQz1mlMs7oaR8wwBpm54k9vuWahOzbs/c+0D0B8StXIcx4zxh62ejN9
2iB1zh9tClyypN3/gR</vt:lpwstr>
  </property>
  <property fmtid="{D5CDD505-2E9C-101B-9397-08002B2CF9AE}" pid="3" name="_2015_ms_pID_7253431">
    <vt:lpwstr>gBY/HauMfhP1YAHJgVSgwWpKyyQ69a5wQPgDbNTwjTYhlLOrv40ED0
lQBWG3au2Ta6kRO6f0CEi+i3yhBIXbW703lZyHniKr47wRYq5KfR8Dsv4wYG1XthJxZtW9T/
VqoxeAte0M81b9Nr81rLPxhF5It5cxxMpvoKEagO1PfmXNfnOuDcUf+hmRVU2mkcUG1YFu8d
ZUzCbXW0+VE1ov6x</vt:lpwstr>
  </property>
</Properties>
</file>